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9BE" w:rsidRPr="00CC69BE" w:rsidRDefault="00CC69BE" w:rsidP="00CC69BE">
      <w:pPr>
        <w:spacing w:after="0"/>
        <w:jc w:val="both"/>
        <w:rPr>
          <w:sz w:val="214"/>
          <w:szCs w:val="208"/>
          <w:rtl/>
        </w:rPr>
      </w:pPr>
    </w:p>
    <w:p w:rsidR="00B5260F" w:rsidRPr="00B5260F" w:rsidRDefault="00B5260F" w:rsidP="003B7F67">
      <w:pPr>
        <w:jc w:val="center"/>
        <w:rPr>
          <w:rFonts w:cs="NarkisimMF"/>
          <w:sz w:val="70"/>
          <w:szCs w:val="64"/>
          <w:rtl/>
        </w:rPr>
      </w:pPr>
      <w:r w:rsidRPr="00B5260F">
        <w:rPr>
          <w:rFonts w:ascii="HolidayPi BT" w:hAnsi="HolidayPi BT" w:cs="HolidayPi BT"/>
          <w:sz w:val="58"/>
          <w:szCs w:val="58"/>
        </w:rPr>
        <w:t></w:t>
      </w:r>
      <w:r>
        <w:rPr>
          <w:rFonts w:cs="S-Stam" w:hint="cs"/>
          <w:b/>
          <w:bCs/>
          <w:sz w:val="78"/>
          <w:szCs w:val="72"/>
          <w:rtl/>
        </w:rPr>
        <w:t xml:space="preserve"> </w:t>
      </w:r>
      <w:r w:rsidR="003B7F67" w:rsidRPr="003B7F67">
        <w:rPr>
          <w:rFonts w:cs="S-Stam" w:hint="cs"/>
          <w:b/>
          <w:bCs/>
          <w:sz w:val="78"/>
          <w:szCs w:val="72"/>
          <w:rtl/>
        </w:rPr>
        <w:t>שׁוֹאֵב</w:t>
      </w:r>
      <w:r w:rsidR="003B7F67" w:rsidRPr="003B7F67">
        <w:rPr>
          <w:rFonts w:cs="S-Stam"/>
          <w:b/>
          <w:bCs/>
          <w:sz w:val="78"/>
          <w:szCs w:val="72"/>
          <w:rtl/>
        </w:rPr>
        <w:t xml:space="preserve"> </w:t>
      </w:r>
      <w:r w:rsidR="003B7F67" w:rsidRPr="003B7F67">
        <w:rPr>
          <w:rFonts w:cs="S-Stam" w:hint="cs"/>
          <w:b/>
          <w:bCs/>
          <w:sz w:val="78"/>
          <w:szCs w:val="72"/>
          <w:rtl/>
        </w:rPr>
        <w:t>הַמַּיִם</w:t>
      </w:r>
      <w:r w:rsidR="003B7F67" w:rsidRPr="003B7F67">
        <w:rPr>
          <w:rFonts w:cs="S-Stam"/>
          <w:b/>
          <w:bCs/>
          <w:sz w:val="78"/>
          <w:szCs w:val="72"/>
          <w:rtl/>
        </w:rPr>
        <w:t xml:space="preserve"> </w:t>
      </w:r>
      <w:r w:rsidR="003B7F67" w:rsidRPr="003B7F67">
        <w:rPr>
          <w:rFonts w:cs="S-Stam" w:hint="cs"/>
          <w:b/>
          <w:bCs/>
          <w:sz w:val="78"/>
          <w:szCs w:val="72"/>
          <w:rtl/>
        </w:rPr>
        <w:t>שֶּׁהָפַךְ</w:t>
      </w:r>
      <w:r w:rsidR="003B7F67" w:rsidRPr="003B7F67">
        <w:rPr>
          <w:rFonts w:cs="S-Stam"/>
          <w:b/>
          <w:bCs/>
          <w:sz w:val="78"/>
          <w:szCs w:val="72"/>
          <w:rtl/>
        </w:rPr>
        <w:t xml:space="preserve"> </w:t>
      </w:r>
      <w:r w:rsidR="003B7F67" w:rsidRPr="003B7F67">
        <w:rPr>
          <w:rFonts w:cs="S-Stam" w:hint="cs"/>
          <w:b/>
          <w:bCs/>
          <w:sz w:val="78"/>
          <w:szCs w:val="72"/>
          <w:rtl/>
        </w:rPr>
        <w:t>לְרַב</w:t>
      </w:r>
      <w:r w:rsidR="003B7F67" w:rsidRPr="003B7F67">
        <w:rPr>
          <w:rFonts w:cs="S-Stam"/>
          <w:b/>
          <w:bCs/>
          <w:sz w:val="78"/>
          <w:szCs w:val="72"/>
          <w:rtl/>
        </w:rPr>
        <w:t xml:space="preserve"> </w:t>
      </w:r>
      <w:r w:rsidR="003B7F67" w:rsidRPr="003B7F67">
        <w:rPr>
          <w:rFonts w:cs="S-Stam" w:hint="cs"/>
          <w:b/>
          <w:bCs/>
          <w:sz w:val="78"/>
          <w:szCs w:val="72"/>
          <w:rtl/>
        </w:rPr>
        <w:t xml:space="preserve">- </w:t>
      </w:r>
      <w:r w:rsidR="003B7F67">
        <w:rPr>
          <w:rFonts w:cs="S-Stam" w:hint="cs"/>
          <w:b/>
          <w:bCs/>
          <w:sz w:val="78"/>
          <w:szCs w:val="72"/>
          <w:rtl/>
        </w:rPr>
        <w:t>ב</w:t>
      </w:r>
      <w:r w:rsidR="003B7F67" w:rsidRPr="003B7F67">
        <w:rPr>
          <w:rFonts w:cs="S-Stam" w:hint="cs"/>
          <w:b/>
          <w:bCs/>
          <w:sz w:val="78"/>
          <w:szCs w:val="72"/>
          <w:rtl/>
        </w:rPr>
        <w:t>'</w:t>
      </w:r>
      <w:r>
        <w:rPr>
          <w:rFonts w:cs="S-Stam" w:hint="cs"/>
          <w:b/>
          <w:bCs/>
          <w:sz w:val="78"/>
          <w:szCs w:val="72"/>
          <w:rtl/>
        </w:rPr>
        <w:t xml:space="preserve"> </w:t>
      </w:r>
      <w:r w:rsidRPr="00B5260F">
        <w:rPr>
          <w:rFonts w:ascii="HolidayPi BT" w:hAnsi="HolidayPi BT" w:cs="HolidayPi BT"/>
          <w:sz w:val="58"/>
          <w:szCs w:val="58"/>
        </w:rPr>
        <w:t></w:t>
      </w:r>
    </w:p>
    <w:p w:rsidR="00290E07" w:rsidRDefault="003279A1" w:rsidP="00076D38">
      <w:pPr>
        <w:jc w:val="both"/>
        <w:rPr>
          <w:rFonts w:cs="NarkisimMF"/>
          <w:sz w:val="32"/>
          <w:szCs w:val="32"/>
          <w:rtl/>
        </w:rPr>
      </w:pPr>
      <w:r w:rsidRPr="003279A1">
        <w:rPr>
          <w:rFonts w:cs="NarkisimMF"/>
          <w:b/>
          <w:bCs/>
          <w:sz w:val="26"/>
          <w:szCs w:val="26"/>
          <w:rtl/>
        </w:rPr>
        <w:t>תַּקְצִיר הַפֶּרֶק הָרִאשׁוֹן</w:t>
      </w:r>
      <w:r w:rsidRPr="003279A1">
        <w:rPr>
          <w:rFonts w:cs="NarkisimMF" w:hint="cs"/>
          <w:b/>
          <w:bCs/>
          <w:sz w:val="26"/>
          <w:szCs w:val="26"/>
          <w:rtl/>
        </w:rPr>
        <w:t xml:space="preserve">: </w:t>
      </w:r>
      <w:r w:rsidRPr="003279A1">
        <w:rPr>
          <w:rFonts w:cs="NarkisimMF"/>
          <w:b/>
          <w:bCs/>
          <w:sz w:val="26"/>
          <w:szCs w:val="26"/>
          <w:rtl/>
        </w:rPr>
        <w:t xml:space="preserve">כָּל תּוֹשָׁבֵי הָעִיר </w:t>
      </w:r>
      <w:proofErr w:type="spellStart"/>
      <w:r w:rsidRPr="003279A1">
        <w:rPr>
          <w:rFonts w:cs="NarkisimMF"/>
          <w:b/>
          <w:bCs/>
          <w:sz w:val="26"/>
          <w:szCs w:val="26"/>
          <w:rtl/>
        </w:rPr>
        <w:t>קְרָאקָא</w:t>
      </w:r>
      <w:proofErr w:type="spellEnd"/>
      <w:r w:rsidRPr="003279A1">
        <w:rPr>
          <w:rFonts w:cs="NarkisimMF"/>
          <w:b/>
          <w:bCs/>
          <w:sz w:val="26"/>
          <w:szCs w:val="26"/>
          <w:rtl/>
        </w:rPr>
        <w:t xml:space="preserve"> תְּמֵהִים עַל הַהַחְלָטָה שֶׁל רַבָּם הַנֶּעֱרָץ </w:t>
      </w:r>
      <w:proofErr w:type="spellStart"/>
      <w:r w:rsidRPr="003279A1">
        <w:rPr>
          <w:rFonts w:cs="NarkisimMF"/>
          <w:b/>
          <w:bCs/>
          <w:sz w:val="26"/>
          <w:szCs w:val="26"/>
          <w:rtl/>
        </w:rPr>
        <w:t>ה</w:t>
      </w:r>
      <w:r w:rsidRPr="003279A1">
        <w:rPr>
          <w:rFonts w:cs="NarkisimMF" w:hint="cs"/>
          <w:b/>
          <w:bCs/>
          <w:sz w:val="26"/>
          <w:szCs w:val="26"/>
          <w:rtl/>
        </w:rPr>
        <w:t>ַ"</w:t>
      </w:r>
      <w:r w:rsidRPr="003279A1">
        <w:rPr>
          <w:rFonts w:cs="NarkisimMF"/>
          <w:b/>
          <w:bCs/>
          <w:sz w:val="26"/>
          <w:szCs w:val="26"/>
          <w:rtl/>
        </w:rPr>
        <w:t>מ</w:t>
      </w:r>
      <w:r w:rsidRPr="003279A1">
        <w:rPr>
          <w:rFonts w:cs="NarkisimMF" w:hint="cs"/>
          <w:b/>
          <w:bCs/>
          <w:sz w:val="26"/>
          <w:szCs w:val="26"/>
          <w:rtl/>
        </w:rPr>
        <w:t>ְ</w:t>
      </w:r>
      <w:r w:rsidRPr="003279A1">
        <w:rPr>
          <w:rFonts w:cs="NarkisimMF"/>
          <w:b/>
          <w:bCs/>
          <w:sz w:val="26"/>
          <w:szCs w:val="26"/>
          <w:rtl/>
        </w:rPr>
        <w:t>ג</w:t>
      </w:r>
      <w:r w:rsidRPr="003279A1">
        <w:rPr>
          <w:rFonts w:cs="NarkisimMF" w:hint="cs"/>
          <w:b/>
          <w:bCs/>
          <w:sz w:val="26"/>
          <w:szCs w:val="26"/>
          <w:rtl/>
        </w:rPr>
        <w:t>ַ</w:t>
      </w:r>
      <w:r w:rsidRPr="003279A1">
        <w:rPr>
          <w:rFonts w:cs="NarkisimMF"/>
          <w:b/>
          <w:bCs/>
          <w:sz w:val="26"/>
          <w:szCs w:val="26"/>
          <w:rtl/>
        </w:rPr>
        <w:t>ל</w:t>
      </w:r>
      <w:r w:rsidRPr="003279A1">
        <w:rPr>
          <w:rFonts w:cs="NarkisimMF" w:hint="cs"/>
          <w:b/>
          <w:bCs/>
          <w:sz w:val="26"/>
          <w:szCs w:val="26"/>
          <w:rtl/>
        </w:rPr>
        <w:t>ֶּ</w:t>
      </w:r>
      <w:r w:rsidRPr="003279A1">
        <w:rPr>
          <w:rFonts w:cs="NarkisimMF"/>
          <w:b/>
          <w:bCs/>
          <w:sz w:val="26"/>
          <w:szCs w:val="26"/>
          <w:rtl/>
        </w:rPr>
        <w:t>ה</w:t>
      </w:r>
      <w:proofErr w:type="spellEnd"/>
      <w:r w:rsidRPr="003279A1">
        <w:rPr>
          <w:rFonts w:cs="NarkisimMF"/>
          <w:b/>
          <w:bCs/>
          <w:sz w:val="26"/>
          <w:szCs w:val="26"/>
          <w:rtl/>
        </w:rPr>
        <w:t xml:space="preserve"> עֲמֻקּוֹת</w:t>
      </w:r>
      <w:r w:rsidRPr="003279A1">
        <w:rPr>
          <w:rFonts w:cs="NarkisimMF" w:hint="cs"/>
          <w:b/>
          <w:bCs/>
          <w:sz w:val="26"/>
          <w:szCs w:val="26"/>
          <w:rtl/>
        </w:rPr>
        <w:t xml:space="preserve">" </w:t>
      </w:r>
      <w:r w:rsidRPr="003279A1">
        <w:rPr>
          <w:rFonts w:cs="NarkisimMF"/>
          <w:b/>
          <w:bCs/>
          <w:sz w:val="26"/>
          <w:szCs w:val="26"/>
          <w:rtl/>
        </w:rPr>
        <w:t>זַצַ</w:t>
      </w:r>
      <w:r w:rsidRPr="003279A1">
        <w:rPr>
          <w:rFonts w:cs="NarkisimMF" w:hint="cs"/>
          <w:b/>
          <w:bCs/>
          <w:sz w:val="26"/>
          <w:szCs w:val="26"/>
          <w:rtl/>
        </w:rPr>
        <w:t>"</w:t>
      </w:r>
      <w:r w:rsidRPr="003279A1">
        <w:rPr>
          <w:rFonts w:cs="NarkisimMF"/>
          <w:b/>
          <w:bCs/>
          <w:sz w:val="26"/>
          <w:szCs w:val="26"/>
          <w:rtl/>
        </w:rPr>
        <w:t xml:space="preserve">ל </w:t>
      </w:r>
      <w:proofErr w:type="spellStart"/>
      <w:r w:rsidRPr="003279A1">
        <w:rPr>
          <w:rFonts w:cs="NarkisimMF"/>
          <w:b/>
          <w:bCs/>
          <w:sz w:val="26"/>
          <w:szCs w:val="26"/>
          <w:rtl/>
        </w:rPr>
        <w:t>שֶׁצִּוָּה</w:t>
      </w:r>
      <w:proofErr w:type="spellEnd"/>
      <w:r w:rsidRPr="003279A1">
        <w:rPr>
          <w:rFonts w:cs="NarkisimMF"/>
          <w:b/>
          <w:bCs/>
          <w:sz w:val="26"/>
          <w:szCs w:val="26"/>
          <w:rtl/>
        </w:rPr>
        <w:t xml:space="preserve"> לִפְנֵי פְּטִירָתוֹ ל</w:t>
      </w:r>
      <w:r w:rsidRPr="003279A1">
        <w:rPr>
          <w:rFonts w:cs="NarkisimMF" w:hint="cs"/>
          <w:b/>
          <w:bCs/>
          <w:sz w:val="26"/>
          <w:szCs w:val="26"/>
          <w:rtl/>
        </w:rPr>
        <w:t>ְ</w:t>
      </w:r>
      <w:r w:rsidRPr="003279A1">
        <w:rPr>
          <w:rFonts w:cs="NarkisimMF"/>
          <w:b/>
          <w:bCs/>
          <w:sz w:val="26"/>
          <w:szCs w:val="26"/>
          <w:rtl/>
        </w:rPr>
        <w:t>מ</w:t>
      </w:r>
      <w:r w:rsidRPr="003279A1">
        <w:rPr>
          <w:rFonts w:cs="NarkisimMF" w:hint="cs"/>
          <w:b/>
          <w:bCs/>
          <w:sz w:val="26"/>
          <w:szCs w:val="26"/>
          <w:rtl/>
        </w:rPr>
        <w:t>ַ</w:t>
      </w:r>
      <w:r w:rsidRPr="003279A1">
        <w:rPr>
          <w:rFonts w:cs="NarkisimMF"/>
          <w:b/>
          <w:bCs/>
          <w:sz w:val="26"/>
          <w:szCs w:val="26"/>
          <w:rtl/>
        </w:rPr>
        <w:t>נ</w:t>
      </w:r>
      <w:r w:rsidRPr="003279A1">
        <w:rPr>
          <w:rFonts w:cs="NarkisimMF" w:hint="cs"/>
          <w:b/>
          <w:bCs/>
          <w:sz w:val="26"/>
          <w:szCs w:val="26"/>
          <w:rtl/>
        </w:rPr>
        <w:t>ּ</w:t>
      </w:r>
      <w:r w:rsidRPr="003279A1">
        <w:rPr>
          <w:rFonts w:cs="NarkisimMF"/>
          <w:b/>
          <w:bCs/>
          <w:sz w:val="26"/>
          <w:szCs w:val="26"/>
          <w:rtl/>
        </w:rPr>
        <w:t xml:space="preserve">וֹת עֲלֵיהֶם אֶת </w:t>
      </w:r>
      <w:r w:rsidRPr="003279A1">
        <w:rPr>
          <w:rFonts w:cs="NarkisimMF" w:hint="cs"/>
          <w:b/>
          <w:bCs/>
          <w:sz w:val="26"/>
          <w:szCs w:val="26"/>
          <w:rtl/>
        </w:rPr>
        <w:t xml:space="preserve">ר' </w:t>
      </w:r>
      <w:r w:rsidRPr="003279A1">
        <w:rPr>
          <w:rFonts w:cs="NarkisimMF"/>
          <w:b/>
          <w:bCs/>
          <w:sz w:val="26"/>
          <w:szCs w:val="26"/>
          <w:rtl/>
        </w:rPr>
        <w:t>מֹשֶׁה שׁוֹאֵב הַמַּיִם ל</w:t>
      </w:r>
      <w:r w:rsidRPr="003279A1">
        <w:rPr>
          <w:rFonts w:cs="NarkisimMF" w:hint="cs"/>
          <w:b/>
          <w:bCs/>
          <w:sz w:val="26"/>
          <w:szCs w:val="26"/>
          <w:rtl/>
        </w:rPr>
        <w:t>ְ</w:t>
      </w:r>
      <w:r w:rsidRPr="003279A1">
        <w:rPr>
          <w:rFonts w:cs="NarkisimMF"/>
          <w:b/>
          <w:bCs/>
          <w:sz w:val="26"/>
          <w:szCs w:val="26"/>
          <w:rtl/>
        </w:rPr>
        <w:t>מ</w:t>
      </w:r>
      <w:r w:rsidRPr="003279A1">
        <w:rPr>
          <w:rFonts w:cs="NarkisimMF" w:hint="cs"/>
          <w:b/>
          <w:bCs/>
          <w:sz w:val="26"/>
          <w:szCs w:val="26"/>
          <w:rtl/>
        </w:rPr>
        <w:t>ִ</w:t>
      </w:r>
      <w:r w:rsidRPr="003279A1">
        <w:rPr>
          <w:rFonts w:cs="NarkisimMF"/>
          <w:b/>
          <w:bCs/>
          <w:sz w:val="26"/>
          <w:szCs w:val="26"/>
          <w:rtl/>
        </w:rPr>
        <w:t>ש</w:t>
      </w:r>
      <w:r w:rsidRPr="003279A1">
        <w:rPr>
          <w:rFonts w:cs="NarkisimMF" w:hint="cs"/>
          <w:b/>
          <w:bCs/>
          <w:sz w:val="26"/>
          <w:szCs w:val="26"/>
          <w:rtl/>
        </w:rPr>
        <w:t>ְׂ</w:t>
      </w:r>
      <w:r w:rsidRPr="003279A1">
        <w:rPr>
          <w:rFonts w:cs="NarkisimMF"/>
          <w:b/>
          <w:bCs/>
          <w:sz w:val="26"/>
          <w:szCs w:val="26"/>
          <w:rtl/>
        </w:rPr>
        <w:t>ר</w:t>
      </w:r>
      <w:r w:rsidRPr="003279A1">
        <w:rPr>
          <w:rFonts w:cs="NarkisimMF" w:hint="cs"/>
          <w:b/>
          <w:bCs/>
          <w:sz w:val="26"/>
          <w:szCs w:val="26"/>
          <w:rtl/>
        </w:rPr>
        <w:t>ַ</w:t>
      </w:r>
      <w:r w:rsidRPr="003279A1">
        <w:rPr>
          <w:rFonts w:cs="NarkisimMF"/>
          <w:b/>
          <w:bCs/>
          <w:sz w:val="26"/>
          <w:szCs w:val="26"/>
          <w:rtl/>
        </w:rPr>
        <w:t>ת הָרַבָּנוּת</w:t>
      </w:r>
      <w:r w:rsidRPr="003279A1">
        <w:rPr>
          <w:rFonts w:cs="NarkisimMF" w:hint="cs"/>
          <w:b/>
          <w:bCs/>
          <w:sz w:val="26"/>
          <w:szCs w:val="26"/>
          <w:rtl/>
        </w:rPr>
        <w:t xml:space="preserve">. ר' </w:t>
      </w:r>
      <w:r w:rsidRPr="003279A1">
        <w:rPr>
          <w:rFonts w:cs="NarkisimMF"/>
          <w:b/>
          <w:bCs/>
          <w:sz w:val="26"/>
          <w:szCs w:val="26"/>
          <w:rtl/>
        </w:rPr>
        <w:t>מֹשֶׁה נֵאוֹת לְקַבֵּל עַל עַצְמוֹ אֶת ע</w:t>
      </w:r>
      <w:r w:rsidRPr="003279A1">
        <w:rPr>
          <w:rFonts w:cs="NarkisimMF" w:hint="cs"/>
          <w:b/>
          <w:bCs/>
          <w:sz w:val="26"/>
          <w:szCs w:val="26"/>
          <w:rtl/>
        </w:rPr>
        <w:t>ֹ</w:t>
      </w:r>
      <w:r w:rsidRPr="003279A1">
        <w:rPr>
          <w:rFonts w:cs="NarkisimMF"/>
          <w:b/>
          <w:bCs/>
          <w:sz w:val="26"/>
          <w:szCs w:val="26"/>
          <w:rtl/>
        </w:rPr>
        <w:t>ל הַהַנְהָגָה אַךְ מַמְשִׁיךְ בְּהִתְנַהֲגוּתוֹ הַפְּשׁוּטָה וּבַאֲמִירַת תְּהִלִּים כָּל הַיּוֹם</w:t>
      </w:r>
      <w:r w:rsidRPr="003279A1">
        <w:rPr>
          <w:rFonts w:cs="NarkisimMF" w:hint="cs"/>
          <w:b/>
          <w:bCs/>
          <w:sz w:val="26"/>
          <w:szCs w:val="26"/>
          <w:rtl/>
        </w:rPr>
        <w:t>...</w:t>
      </w:r>
    </w:p>
    <w:p w:rsidR="00076D38" w:rsidRDefault="00076D38" w:rsidP="003279A1">
      <w:pPr>
        <w:jc w:val="both"/>
        <w:rPr>
          <w:rFonts w:cs="NarkisimMF"/>
          <w:sz w:val="32"/>
          <w:szCs w:val="32"/>
          <w:rtl/>
        </w:rPr>
        <w:sectPr w:rsidR="00076D38" w:rsidSect="00CC69BE">
          <w:headerReference w:type="default" r:id="rId8"/>
          <w:headerReference w:type="first" r:id="rId9"/>
          <w:pgSz w:w="11906" w:h="16838"/>
          <w:pgMar w:top="562" w:right="792" w:bottom="1138" w:left="792" w:header="720" w:footer="720" w:gutter="0"/>
          <w:cols w:space="720"/>
          <w:titlePg/>
          <w:bidi/>
          <w:rtlGutter/>
          <w:docGrid w:linePitch="360"/>
        </w:sectPr>
      </w:pPr>
    </w:p>
    <w:p w:rsidR="003279A1" w:rsidRPr="003279A1" w:rsidRDefault="003279A1" w:rsidP="003279A1">
      <w:pPr>
        <w:jc w:val="both"/>
        <w:rPr>
          <w:rFonts w:cs="NarkisimMF"/>
          <w:sz w:val="32"/>
          <w:szCs w:val="32"/>
          <w:rtl/>
        </w:rPr>
      </w:pPr>
      <w:r w:rsidRPr="003279A1">
        <w:rPr>
          <w:rFonts w:cs="NarkisimMF"/>
          <w:sz w:val="32"/>
          <w:szCs w:val="32"/>
          <w:rtl/>
        </w:rPr>
        <w:t xml:space="preserve">חָלְפוּ שָׁבוּעוֹת אֲחָדִים וּגְזֵרָה קָשָׁה </w:t>
      </w:r>
      <w:proofErr w:type="spellStart"/>
      <w:r w:rsidRPr="003279A1">
        <w:rPr>
          <w:rFonts w:cs="NarkisimMF"/>
          <w:sz w:val="32"/>
          <w:szCs w:val="32"/>
          <w:rtl/>
        </w:rPr>
        <w:t>קָא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נָחֲתָה </w:t>
      </w:r>
      <w:proofErr w:type="spellStart"/>
      <w:r w:rsidRPr="003279A1">
        <w:rPr>
          <w:rFonts w:cs="NarkisimMF"/>
          <w:sz w:val="32"/>
          <w:szCs w:val="32"/>
          <w:rtl/>
        </w:rPr>
        <w:t>ע</w:t>
      </w:r>
      <w:r w:rsidRPr="003279A1">
        <w:rPr>
          <w:rFonts w:cs="NarkisimMF" w:hint="cs"/>
          <w:sz w:val="32"/>
          <w:szCs w:val="32"/>
          <w:rtl/>
        </w:rPr>
        <w:t>ֲ</w:t>
      </w:r>
      <w:r w:rsidRPr="003279A1">
        <w:rPr>
          <w:rFonts w:cs="NarkisimMF"/>
          <w:sz w:val="32"/>
          <w:szCs w:val="32"/>
          <w:rtl/>
        </w:rPr>
        <w:t>לַיְהו</w:t>
      </w:r>
      <w:proofErr w:type="spellEnd"/>
      <w:r w:rsidRPr="003279A1">
        <w:rPr>
          <w:rFonts w:cs="NarkisimMF"/>
          <w:sz w:val="32"/>
          <w:szCs w:val="32"/>
          <w:rtl/>
        </w:rPr>
        <w:t>ּ</w:t>
      </w:r>
      <w:r w:rsidRPr="003279A1">
        <w:rPr>
          <w:rFonts w:cs="NarkisimMF" w:hint="cs"/>
          <w:sz w:val="32"/>
          <w:szCs w:val="32"/>
          <w:rtl/>
        </w:rPr>
        <w:t xml:space="preserve">... </w:t>
      </w:r>
      <w:r w:rsidRPr="003279A1">
        <w:rPr>
          <w:rFonts w:cs="NarkisimMF"/>
          <w:sz w:val="32"/>
          <w:szCs w:val="32"/>
          <w:rtl/>
        </w:rPr>
        <w:t>יוֹם אֶחָד נִתְלוּ מוֹדָעוֹת בְּכֻלֵּי מָתָא</w:t>
      </w:r>
      <w:r w:rsidRPr="003279A1">
        <w:rPr>
          <w:rFonts w:cs="NarkisimMF" w:hint="cs"/>
          <w:sz w:val="32"/>
          <w:szCs w:val="32"/>
          <w:rtl/>
        </w:rPr>
        <w:t>: "</w:t>
      </w:r>
      <w:r w:rsidRPr="003279A1">
        <w:rPr>
          <w:rFonts w:cs="NarkisimMF"/>
          <w:sz w:val="32"/>
          <w:szCs w:val="32"/>
          <w:rtl/>
        </w:rPr>
        <w:t xml:space="preserve">מִן </w:t>
      </w:r>
      <w:proofErr w:type="spellStart"/>
      <w:r w:rsidRPr="003279A1">
        <w:rPr>
          <w:rFonts w:cs="NarkisimMF"/>
          <w:sz w:val="32"/>
          <w:szCs w:val="32"/>
          <w:rtl/>
        </w:rPr>
        <w:t>הָאִיד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>נָא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מִיתְסַר</w:t>
      </w:r>
      <w:proofErr w:type="spellEnd"/>
      <w:r w:rsidRPr="003279A1">
        <w:rPr>
          <w:rFonts w:cs="NarkisimMF"/>
          <w:sz w:val="32"/>
          <w:szCs w:val="32"/>
          <w:rtl/>
        </w:rPr>
        <w:t xml:space="preserve"> עַל </w:t>
      </w:r>
      <w:proofErr w:type="spellStart"/>
      <w:r w:rsidRPr="003279A1">
        <w:rPr>
          <w:rFonts w:cs="NarkisimMF"/>
          <w:sz w:val="32"/>
          <w:szCs w:val="32"/>
          <w:rtl/>
        </w:rPr>
        <w:t>כּוּלְּהו</w:t>
      </w:r>
      <w:proofErr w:type="spellEnd"/>
      <w:r w:rsidRPr="003279A1">
        <w:rPr>
          <w:rFonts w:cs="NarkisimMF"/>
          <w:sz w:val="32"/>
          <w:szCs w:val="32"/>
          <w:rtl/>
        </w:rPr>
        <w:t xml:space="preserve">ּ </w:t>
      </w:r>
      <w:proofErr w:type="spellStart"/>
      <w:r w:rsidRPr="003279A1">
        <w:rPr>
          <w:rFonts w:cs="NarkisimMF"/>
          <w:sz w:val="32"/>
          <w:szCs w:val="32"/>
          <w:rtl/>
        </w:rPr>
        <w:t>יְהוּדָאִין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לְמִיגְרָס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בְּתַלְמוּדָא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r w:rsidRPr="003279A1">
        <w:rPr>
          <w:rFonts w:cs="NarkisimMF" w:hint="cs"/>
          <w:sz w:val="32"/>
          <w:szCs w:val="32"/>
          <w:rtl/>
        </w:rPr>
        <w:t>(</w:t>
      </w:r>
      <w:r w:rsidRPr="003279A1">
        <w:rPr>
          <w:rFonts w:cs="NarkisimMF"/>
          <w:sz w:val="32"/>
          <w:szCs w:val="32"/>
          <w:rtl/>
        </w:rPr>
        <w:t>ל</w:t>
      </w:r>
      <w:r w:rsidRPr="003279A1">
        <w:rPr>
          <w:rFonts w:cs="NarkisimMF" w:hint="cs"/>
          <w:sz w:val="32"/>
          <w:szCs w:val="32"/>
          <w:rtl/>
        </w:rPr>
        <w:t>ִ</w:t>
      </w:r>
      <w:r w:rsidRPr="003279A1">
        <w:rPr>
          <w:rFonts w:cs="NarkisimMF"/>
          <w:sz w:val="32"/>
          <w:szCs w:val="32"/>
          <w:rtl/>
        </w:rPr>
        <w:t>ל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>מ</w:t>
      </w:r>
      <w:r w:rsidRPr="003279A1">
        <w:rPr>
          <w:rFonts w:cs="NarkisimMF" w:hint="cs"/>
          <w:sz w:val="32"/>
          <w:szCs w:val="32"/>
          <w:rtl/>
        </w:rPr>
        <w:t>ֹ</w:t>
      </w:r>
      <w:r w:rsidRPr="003279A1">
        <w:rPr>
          <w:rFonts w:cs="NarkisimMF"/>
          <w:sz w:val="32"/>
          <w:szCs w:val="32"/>
          <w:rtl/>
        </w:rPr>
        <w:t>ד גְּמָרָא</w:t>
      </w:r>
      <w:r w:rsidRPr="003279A1">
        <w:rPr>
          <w:rFonts w:cs="NarkisimMF" w:hint="cs"/>
          <w:sz w:val="32"/>
          <w:szCs w:val="32"/>
          <w:rtl/>
        </w:rPr>
        <w:t xml:space="preserve">) </w:t>
      </w:r>
      <w:r w:rsidRPr="003279A1">
        <w:rPr>
          <w:rFonts w:cs="NarkisimMF"/>
          <w:sz w:val="32"/>
          <w:szCs w:val="32"/>
          <w:rtl/>
        </w:rPr>
        <w:t xml:space="preserve">וְעַל </w:t>
      </w:r>
      <w:proofErr w:type="spellStart"/>
      <w:r w:rsidRPr="003279A1">
        <w:rPr>
          <w:rFonts w:cs="NarkisimMF"/>
          <w:sz w:val="32"/>
          <w:szCs w:val="32"/>
          <w:rtl/>
        </w:rPr>
        <w:t>כּוּלְּהו</w:t>
      </w:r>
      <w:proofErr w:type="spellEnd"/>
      <w:r w:rsidRPr="003279A1">
        <w:rPr>
          <w:rFonts w:cs="NarkisimMF"/>
          <w:sz w:val="32"/>
          <w:szCs w:val="32"/>
          <w:rtl/>
        </w:rPr>
        <w:t xml:space="preserve">ּ </w:t>
      </w:r>
      <w:proofErr w:type="spellStart"/>
      <w:r w:rsidRPr="003279A1">
        <w:rPr>
          <w:rFonts w:cs="NarkisimMF"/>
          <w:sz w:val="32"/>
          <w:szCs w:val="32"/>
          <w:rtl/>
        </w:rPr>
        <w:t>יְהוּדָאִין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רַמְיָא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r w:rsidRPr="003279A1">
        <w:rPr>
          <w:rFonts w:cs="NarkisimMF" w:hint="cs"/>
          <w:sz w:val="32"/>
          <w:szCs w:val="32"/>
          <w:rtl/>
        </w:rPr>
        <w:t>(</w:t>
      </w:r>
      <w:r w:rsidRPr="003279A1">
        <w:rPr>
          <w:rFonts w:cs="NarkisimMF"/>
          <w:sz w:val="32"/>
          <w:szCs w:val="32"/>
          <w:rtl/>
        </w:rPr>
        <w:t>וּמֻטָּל עַל כ</w:t>
      </w:r>
      <w:r w:rsidRPr="003279A1">
        <w:rPr>
          <w:rFonts w:cs="NarkisimMF" w:hint="cs"/>
          <w:sz w:val="32"/>
          <w:szCs w:val="32"/>
          <w:rtl/>
        </w:rPr>
        <w:t>ֻּ</w:t>
      </w:r>
      <w:r w:rsidRPr="003279A1">
        <w:rPr>
          <w:rFonts w:cs="NarkisimMF"/>
          <w:sz w:val="32"/>
          <w:szCs w:val="32"/>
          <w:rtl/>
        </w:rPr>
        <w:t>לָּם</w:t>
      </w:r>
      <w:r w:rsidRPr="003279A1">
        <w:rPr>
          <w:rFonts w:cs="NarkisimMF" w:hint="cs"/>
          <w:sz w:val="32"/>
          <w:szCs w:val="32"/>
          <w:rtl/>
        </w:rPr>
        <w:t xml:space="preserve">) </w:t>
      </w:r>
      <w:proofErr w:type="spellStart"/>
      <w:r w:rsidRPr="003279A1">
        <w:rPr>
          <w:rFonts w:cs="NarkisimMF"/>
          <w:sz w:val="32"/>
          <w:szCs w:val="32"/>
          <w:rtl/>
        </w:rPr>
        <w:t>לְא</w:t>
      </w:r>
      <w:r w:rsidRPr="003279A1">
        <w:rPr>
          <w:rFonts w:cs="NarkisimMF" w:hint="cs"/>
          <w:sz w:val="32"/>
          <w:szCs w:val="32"/>
          <w:rtl/>
        </w:rPr>
        <w:t>ַ</w:t>
      </w:r>
      <w:r w:rsidRPr="003279A1">
        <w:rPr>
          <w:rFonts w:cs="NarkisimMF"/>
          <w:sz w:val="32"/>
          <w:szCs w:val="32"/>
          <w:rtl/>
        </w:rPr>
        <w:t>ת</w:t>
      </w:r>
      <w:r w:rsidRPr="003279A1">
        <w:rPr>
          <w:rFonts w:cs="NarkisimMF" w:hint="cs"/>
          <w:sz w:val="32"/>
          <w:szCs w:val="32"/>
          <w:rtl/>
        </w:rPr>
        <w:t>ּ</w:t>
      </w:r>
      <w:r w:rsidRPr="003279A1">
        <w:rPr>
          <w:rFonts w:cs="NarkisimMF"/>
          <w:sz w:val="32"/>
          <w:szCs w:val="32"/>
          <w:rtl/>
        </w:rPr>
        <w:t>ו</w:t>
      </w:r>
      <w:r w:rsidRPr="003279A1">
        <w:rPr>
          <w:rFonts w:cs="NarkisimMF" w:hint="cs"/>
          <w:sz w:val="32"/>
          <w:szCs w:val="32"/>
          <w:rtl/>
        </w:rPr>
        <w:t>ּ</w:t>
      </w:r>
      <w:r w:rsidRPr="003279A1">
        <w:rPr>
          <w:rFonts w:cs="NarkisimMF"/>
          <w:sz w:val="32"/>
          <w:szCs w:val="32"/>
          <w:rtl/>
        </w:rPr>
        <w:t>יֵי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r w:rsidRPr="003279A1">
        <w:rPr>
          <w:rFonts w:cs="NarkisimMF" w:hint="cs"/>
          <w:sz w:val="32"/>
          <w:szCs w:val="32"/>
          <w:rtl/>
        </w:rPr>
        <w:t xml:space="preserve">(לְהָבִיא) </w:t>
      </w:r>
      <w:r w:rsidRPr="003279A1">
        <w:rPr>
          <w:rFonts w:cs="NarkisimMF"/>
          <w:sz w:val="32"/>
          <w:szCs w:val="32"/>
          <w:rtl/>
        </w:rPr>
        <w:t>לְכוּלֵּי סִפְר</w:t>
      </w:r>
      <w:r w:rsidRPr="003279A1">
        <w:rPr>
          <w:rFonts w:cs="NarkisimMF" w:hint="cs"/>
          <w:sz w:val="32"/>
          <w:szCs w:val="32"/>
          <w:rtl/>
        </w:rPr>
        <w:t>ֵ</w:t>
      </w:r>
      <w:r w:rsidRPr="003279A1">
        <w:rPr>
          <w:rFonts w:cs="NarkisimMF"/>
          <w:sz w:val="32"/>
          <w:szCs w:val="32"/>
          <w:rtl/>
        </w:rPr>
        <w:t xml:space="preserve">י דְּתַלְמוּדָא </w:t>
      </w:r>
      <w:proofErr w:type="spellStart"/>
      <w:r w:rsidRPr="003279A1">
        <w:rPr>
          <w:rFonts w:cs="NarkisimMF"/>
          <w:sz w:val="32"/>
          <w:szCs w:val="32"/>
          <w:rtl/>
        </w:rPr>
        <w:t>לְכִכַּר</w:t>
      </w:r>
      <w:proofErr w:type="spellEnd"/>
      <w:r w:rsidRPr="003279A1">
        <w:rPr>
          <w:rFonts w:cs="NarkisimMF"/>
          <w:sz w:val="32"/>
          <w:szCs w:val="32"/>
          <w:rtl/>
        </w:rPr>
        <w:t xml:space="preserve"> הָעִיר </w:t>
      </w:r>
      <w:proofErr w:type="spellStart"/>
      <w:r w:rsidRPr="003279A1">
        <w:rPr>
          <w:rFonts w:cs="NarkisimMF"/>
          <w:sz w:val="32"/>
          <w:szCs w:val="32"/>
          <w:rtl/>
        </w:rPr>
        <w:t>לְמוֹקְדָא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בְּנוֹרָא </w:t>
      </w:r>
      <w:r w:rsidRPr="003279A1">
        <w:rPr>
          <w:rFonts w:cs="NarkisimMF" w:hint="cs"/>
          <w:sz w:val="32"/>
          <w:szCs w:val="32"/>
          <w:rtl/>
        </w:rPr>
        <w:t xml:space="preserve">(לִשְׂרֹף בָּאֵשׁ) </w:t>
      </w:r>
      <w:r w:rsidRPr="003279A1">
        <w:rPr>
          <w:rFonts w:cs="NarkisimMF"/>
          <w:sz w:val="32"/>
          <w:szCs w:val="32"/>
          <w:rtl/>
        </w:rPr>
        <w:t>אֶת כָּל סִפְר</w:t>
      </w:r>
      <w:r w:rsidRPr="003279A1">
        <w:rPr>
          <w:rFonts w:cs="NarkisimMF" w:hint="cs"/>
          <w:sz w:val="32"/>
          <w:szCs w:val="32"/>
          <w:rtl/>
        </w:rPr>
        <w:t>ֵ</w:t>
      </w:r>
      <w:r w:rsidRPr="003279A1">
        <w:rPr>
          <w:rFonts w:cs="NarkisimMF"/>
          <w:sz w:val="32"/>
          <w:szCs w:val="32"/>
          <w:rtl/>
        </w:rPr>
        <w:t xml:space="preserve">י </w:t>
      </w:r>
      <w:proofErr w:type="spellStart"/>
      <w:r w:rsidRPr="003279A1">
        <w:rPr>
          <w:rFonts w:cs="NarkisimMF"/>
          <w:sz w:val="32"/>
          <w:szCs w:val="32"/>
          <w:rtl/>
        </w:rPr>
        <w:t>הַש</w:t>
      </w:r>
      <w:proofErr w:type="spellEnd"/>
      <w:r w:rsidRPr="003279A1">
        <w:rPr>
          <w:rFonts w:cs="NarkisimMF"/>
          <w:sz w:val="32"/>
          <w:szCs w:val="32"/>
          <w:rtl/>
        </w:rPr>
        <w:t>ַּׁ</w:t>
      </w:r>
      <w:r w:rsidRPr="003279A1">
        <w:rPr>
          <w:rFonts w:cs="NarkisimMF" w:hint="cs"/>
          <w:sz w:val="32"/>
          <w:szCs w:val="32"/>
          <w:rtl/>
        </w:rPr>
        <w:t>"ס!!!</w:t>
      </w:r>
    </w:p>
    <w:p w:rsidR="003279A1" w:rsidRPr="003279A1" w:rsidRDefault="00076D38" w:rsidP="003279A1">
      <w:pPr>
        <w:jc w:val="both"/>
        <w:rPr>
          <w:rFonts w:cs="NarkisimMF"/>
          <w:sz w:val="32"/>
          <w:szCs w:val="32"/>
          <w:rtl/>
        </w:rPr>
      </w:pPr>
      <w:r>
        <w:rPr>
          <w:rFonts w:cs="NarkisimMF"/>
          <w:noProof/>
          <w:sz w:val="32"/>
          <w:szCs w:val="32"/>
          <w:rtl/>
        </w:rPr>
        <w:drawing>
          <wp:anchor distT="0" distB="0" distL="114300" distR="114300" simplePos="0" relativeHeight="251709440" behindDoc="1" locked="0" layoutInCell="1" allowOverlap="1" wp14:anchorId="2B16DEE0" wp14:editId="27710EE5">
            <wp:simplePos x="0" y="0"/>
            <wp:positionH relativeFrom="column">
              <wp:posOffset>-1989455</wp:posOffset>
            </wp:positionH>
            <wp:positionV relativeFrom="paragraph">
              <wp:posOffset>-1289050</wp:posOffset>
            </wp:positionV>
            <wp:extent cx="36830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51" y="21390"/>
                <wp:lineTo x="21451" y="0"/>
                <wp:lineTo x="0" y="0"/>
              </wp:wrapPolygon>
            </wp:wrapTight>
            <wp:docPr id="3" name="תמונה 3" descr="C:\Users\yym\Desktop\תמונה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ym\Desktop\תמונה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A1" w:rsidRPr="003279A1">
        <w:rPr>
          <w:rFonts w:cs="NarkisimMF"/>
          <w:sz w:val="32"/>
          <w:szCs w:val="32"/>
          <w:rtl/>
        </w:rPr>
        <w:t>הַיְהוּדִים הָיוּ מְזֻעְזָעִים וְנִרְעָשִׁים וּמִהֲרוּ כ</w:t>
      </w:r>
      <w:r w:rsidR="003279A1" w:rsidRPr="003279A1">
        <w:rPr>
          <w:rFonts w:cs="NarkisimMF" w:hint="cs"/>
          <w:sz w:val="32"/>
          <w:szCs w:val="32"/>
          <w:rtl/>
        </w:rPr>
        <w:t>ֻּ</w:t>
      </w:r>
      <w:r w:rsidR="003279A1" w:rsidRPr="003279A1">
        <w:rPr>
          <w:rFonts w:cs="NarkisimMF"/>
          <w:sz w:val="32"/>
          <w:szCs w:val="32"/>
          <w:rtl/>
        </w:rPr>
        <w:t>לָּם אֶל רַבָּם ה</w:t>
      </w:r>
      <w:r w:rsidR="003279A1" w:rsidRPr="003279A1">
        <w:rPr>
          <w:rFonts w:cs="NarkisimMF" w:hint="cs"/>
          <w:sz w:val="32"/>
          <w:szCs w:val="32"/>
          <w:rtl/>
        </w:rPr>
        <w:t>ֶ</w:t>
      </w:r>
      <w:r w:rsidR="003279A1" w:rsidRPr="003279A1">
        <w:rPr>
          <w:rFonts w:cs="NarkisimMF"/>
          <w:sz w:val="32"/>
          <w:szCs w:val="32"/>
          <w:rtl/>
        </w:rPr>
        <w:t>ח</w:t>
      </w:r>
      <w:r w:rsidR="003279A1" w:rsidRPr="003279A1">
        <w:rPr>
          <w:rFonts w:cs="NarkisimMF" w:hint="cs"/>
          <w:sz w:val="32"/>
          <w:szCs w:val="32"/>
          <w:rtl/>
        </w:rPr>
        <w:t>ָ</w:t>
      </w:r>
      <w:r w:rsidR="003279A1" w:rsidRPr="003279A1">
        <w:rPr>
          <w:rFonts w:cs="NarkisimMF"/>
          <w:sz w:val="32"/>
          <w:szCs w:val="32"/>
          <w:rtl/>
        </w:rPr>
        <w:t>ד</w:t>
      </w:r>
      <w:r w:rsidR="003279A1" w:rsidRPr="003279A1">
        <w:rPr>
          <w:rFonts w:cs="NarkisimMF" w:hint="cs"/>
          <w:sz w:val="32"/>
          <w:szCs w:val="32"/>
          <w:rtl/>
        </w:rPr>
        <w:t>ָ</w:t>
      </w:r>
      <w:r w:rsidR="003279A1" w:rsidRPr="003279A1">
        <w:rPr>
          <w:rFonts w:cs="NarkisimMF"/>
          <w:sz w:val="32"/>
          <w:szCs w:val="32"/>
          <w:rtl/>
        </w:rPr>
        <w:t>שׁ</w:t>
      </w:r>
      <w:r w:rsidR="003279A1" w:rsidRPr="003279A1">
        <w:rPr>
          <w:rFonts w:cs="NarkisimMF" w:hint="cs"/>
          <w:sz w:val="32"/>
          <w:szCs w:val="32"/>
          <w:rtl/>
        </w:rPr>
        <w:t>. "</w:t>
      </w:r>
      <w:r w:rsidR="003279A1" w:rsidRPr="003279A1">
        <w:rPr>
          <w:rFonts w:cs="NarkisimMF"/>
          <w:sz w:val="32"/>
          <w:szCs w:val="32"/>
          <w:rtl/>
        </w:rPr>
        <w:t>דָּא גְּז</w:t>
      </w:r>
      <w:r w:rsidR="003279A1" w:rsidRPr="003279A1">
        <w:rPr>
          <w:rFonts w:cs="NarkisimMF" w:hint="cs"/>
          <w:sz w:val="32"/>
          <w:szCs w:val="32"/>
          <w:rtl/>
        </w:rPr>
        <w:t>ֵ</w:t>
      </w:r>
      <w:r w:rsidR="003279A1" w:rsidRPr="003279A1">
        <w:rPr>
          <w:rFonts w:cs="NarkisimMF"/>
          <w:sz w:val="32"/>
          <w:szCs w:val="32"/>
          <w:rtl/>
        </w:rPr>
        <w:t>רַת אוֹר</w:t>
      </w:r>
      <w:r w:rsidR="003279A1" w:rsidRPr="003279A1">
        <w:rPr>
          <w:rFonts w:cs="NarkisimMF" w:hint="cs"/>
          <w:sz w:val="32"/>
          <w:szCs w:val="32"/>
          <w:rtl/>
        </w:rPr>
        <w:t>ַ</w:t>
      </w:r>
      <w:r w:rsidR="003279A1" w:rsidRPr="003279A1">
        <w:rPr>
          <w:rFonts w:cs="NarkisimMF"/>
          <w:sz w:val="32"/>
          <w:szCs w:val="32"/>
          <w:rtl/>
        </w:rPr>
        <w:t>יְיתָא</w:t>
      </w:r>
      <w:r w:rsidR="003279A1" w:rsidRPr="003279A1">
        <w:rPr>
          <w:rFonts w:cs="NarkisimMF" w:hint="cs"/>
          <w:sz w:val="32"/>
          <w:szCs w:val="32"/>
          <w:rtl/>
        </w:rPr>
        <w:t xml:space="preserve">" </w:t>
      </w:r>
      <w:r w:rsidR="003279A1" w:rsidRPr="003279A1">
        <w:rPr>
          <w:rFonts w:cs="NarkisimMF"/>
          <w:sz w:val="32"/>
          <w:szCs w:val="32"/>
          <w:rtl/>
        </w:rPr>
        <w:t>–</w:t>
      </w:r>
      <w:r w:rsidR="003279A1" w:rsidRPr="003279A1">
        <w:rPr>
          <w:rFonts w:cs="NarkisimMF" w:hint="cs"/>
          <w:sz w:val="32"/>
          <w:szCs w:val="32"/>
          <w:rtl/>
        </w:rPr>
        <w:t xml:space="preserve"> </w:t>
      </w:r>
      <w:r w:rsidR="003279A1" w:rsidRPr="003279A1">
        <w:rPr>
          <w:rFonts w:cs="NarkisimMF"/>
          <w:sz w:val="32"/>
          <w:szCs w:val="32"/>
          <w:rtl/>
        </w:rPr>
        <w:t>אָמְרוּ לוֹ –</w:t>
      </w:r>
      <w:r w:rsidR="003279A1" w:rsidRPr="003279A1">
        <w:rPr>
          <w:rFonts w:cs="NarkisimMF" w:hint="cs"/>
          <w:sz w:val="32"/>
          <w:szCs w:val="32"/>
          <w:rtl/>
        </w:rPr>
        <w:t xml:space="preserve"> "</w:t>
      </w:r>
      <w:proofErr w:type="spellStart"/>
      <w:r w:rsidR="003279A1" w:rsidRPr="003279A1">
        <w:rPr>
          <w:rFonts w:cs="NarkisimMF"/>
          <w:sz w:val="32"/>
          <w:szCs w:val="32"/>
          <w:rtl/>
        </w:rPr>
        <w:t>מְח</w:t>
      </w:r>
      <w:r w:rsidR="003279A1" w:rsidRPr="003279A1">
        <w:rPr>
          <w:rFonts w:cs="NarkisimMF" w:hint="cs"/>
          <w:sz w:val="32"/>
          <w:szCs w:val="32"/>
          <w:rtl/>
        </w:rPr>
        <w:t>ַ</w:t>
      </w:r>
      <w:r w:rsidR="003279A1" w:rsidRPr="003279A1">
        <w:rPr>
          <w:rFonts w:cs="NarkisimMF"/>
          <w:sz w:val="32"/>
          <w:szCs w:val="32"/>
          <w:rtl/>
        </w:rPr>
        <w:t>יְיבִינָן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לְמֶעְבַּד מ</w:t>
      </w:r>
      <w:r w:rsidR="003279A1" w:rsidRPr="003279A1">
        <w:rPr>
          <w:rFonts w:cs="NarkisimMF" w:hint="cs"/>
          <w:sz w:val="32"/>
          <w:szCs w:val="32"/>
          <w:rtl/>
        </w:rPr>
        <w:t>ִ</w:t>
      </w:r>
      <w:r w:rsidR="003279A1" w:rsidRPr="003279A1">
        <w:rPr>
          <w:rFonts w:cs="NarkisimMF"/>
          <w:sz w:val="32"/>
          <w:szCs w:val="32"/>
          <w:rtl/>
        </w:rPr>
        <w:t>יד</w:t>
      </w:r>
      <w:r w:rsidR="003279A1" w:rsidRPr="003279A1">
        <w:rPr>
          <w:rFonts w:cs="NarkisimMF" w:hint="cs"/>
          <w:sz w:val="32"/>
          <w:szCs w:val="32"/>
          <w:rtl/>
        </w:rPr>
        <w:t>ֵ</w:t>
      </w:r>
      <w:r w:rsidR="003279A1" w:rsidRPr="003279A1">
        <w:rPr>
          <w:rFonts w:cs="NarkisimMF"/>
          <w:sz w:val="32"/>
          <w:szCs w:val="32"/>
          <w:rtl/>
        </w:rPr>
        <w:t xml:space="preserve">י </w:t>
      </w:r>
      <w:proofErr w:type="spellStart"/>
      <w:r w:rsidR="003279A1" w:rsidRPr="003279A1">
        <w:rPr>
          <w:rFonts w:cs="NarkisimMF"/>
          <w:sz w:val="32"/>
          <w:szCs w:val="32"/>
          <w:rtl/>
        </w:rPr>
        <w:t>לְבַטּוּלֵי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="003279A1" w:rsidRPr="003279A1">
        <w:rPr>
          <w:rFonts w:cs="NarkisimMF"/>
          <w:sz w:val="32"/>
          <w:szCs w:val="32"/>
          <w:rtl/>
        </w:rPr>
        <w:t>לִגְזֵרָתָא</w:t>
      </w:r>
      <w:proofErr w:type="spellEnd"/>
      <w:r w:rsidR="003279A1" w:rsidRPr="003279A1">
        <w:rPr>
          <w:rFonts w:cs="NarkisimMF" w:hint="cs"/>
          <w:sz w:val="32"/>
          <w:szCs w:val="32"/>
          <w:rtl/>
        </w:rPr>
        <w:t xml:space="preserve">. </w:t>
      </w:r>
      <w:r w:rsidR="003279A1" w:rsidRPr="003279A1">
        <w:rPr>
          <w:rFonts w:cs="NarkisimMF"/>
          <w:sz w:val="32"/>
          <w:szCs w:val="32"/>
          <w:rtl/>
        </w:rPr>
        <w:t>מַצּ</w:t>
      </w:r>
      <w:r w:rsidR="003279A1" w:rsidRPr="003279A1">
        <w:rPr>
          <w:rFonts w:cs="NarkisimMF" w:hint="cs"/>
          <w:sz w:val="32"/>
          <w:szCs w:val="32"/>
          <w:rtl/>
        </w:rPr>
        <w:t>ַ</w:t>
      </w:r>
      <w:r w:rsidR="003279A1" w:rsidRPr="003279A1">
        <w:rPr>
          <w:rFonts w:cs="NarkisimMF"/>
          <w:sz w:val="32"/>
          <w:szCs w:val="32"/>
          <w:rtl/>
        </w:rPr>
        <w:t>ב ח</w:t>
      </w:r>
      <w:r w:rsidR="003279A1" w:rsidRPr="003279A1">
        <w:rPr>
          <w:rFonts w:cs="NarkisimMF" w:hint="cs"/>
          <w:sz w:val="32"/>
          <w:szCs w:val="32"/>
          <w:rtl/>
        </w:rPr>
        <w:t>ֵ</w:t>
      </w:r>
      <w:r w:rsidR="003279A1" w:rsidRPr="003279A1">
        <w:rPr>
          <w:rFonts w:cs="NarkisimMF"/>
          <w:sz w:val="32"/>
          <w:szCs w:val="32"/>
          <w:rtl/>
        </w:rPr>
        <w:t>רוּם הוּא עַתָּה</w:t>
      </w:r>
      <w:r w:rsidR="003279A1" w:rsidRPr="003279A1">
        <w:rPr>
          <w:rFonts w:cs="NarkisimMF" w:hint="cs"/>
          <w:sz w:val="32"/>
          <w:szCs w:val="32"/>
          <w:rtl/>
        </w:rPr>
        <w:t xml:space="preserve">, </w:t>
      </w:r>
      <w:r w:rsidR="003279A1" w:rsidRPr="003279A1">
        <w:rPr>
          <w:rFonts w:cs="NarkisimMF"/>
          <w:sz w:val="32"/>
          <w:szCs w:val="32"/>
          <w:rtl/>
        </w:rPr>
        <w:t xml:space="preserve">וְאֵימָא לָן </w:t>
      </w:r>
      <w:r w:rsidR="003279A1" w:rsidRPr="003279A1">
        <w:rPr>
          <w:rFonts w:cs="NarkisimMF" w:hint="cs"/>
          <w:sz w:val="32"/>
          <w:szCs w:val="32"/>
          <w:rtl/>
        </w:rPr>
        <w:t xml:space="preserve">אֵיזֵי </w:t>
      </w:r>
      <w:r w:rsidR="003279A1" w:rsidRPr="003279A1">
        <w:rPr>
          <w:rFonts w:cs="NarkisimMF"/>
          <w:sz w:val="32"/>
          <w:szCs w:val="32"/>
          <w:rtl/>
        </w:rPr>
        <w:t>מַאי לְמֶעְבַּד</w:t>
      </w:r>
      <w:r w:rsidR="003279A1" w:rsidRPr="003279A1">
        <w:rPr>
          <w:rFonts w:cs="NarkisimMF" w:hint="cs"/>
          <w:sz w:val="32"/>
          <w:szCs w:val="32"/>
          <w:rtl/>
        </w:rPr>
        <w:t xml:space="preserve">". </w:t>
      </w:r>
      <w:r w:rsidR="003279A1" w:rsidRPr="003279A1">
        <w:rPr>
          <w:rFonts w:cs="NarkisimMF"/>
          <w:sz w:val="32"/>
          <w:szCs w:val="32"/>
          <w:rtl/>
        </w:rPr>
        <w:t>בְּתוֹךְ הַדְּבָרִים ר</w:t>
      </w:r>
      <w:r w:rsidR="003279A1" w:rsidRPr="003279A1">
        <w:rPr>
          <w:rFonts w:cs="NarkisimMF" w:hint="cs"/>
          <w:sz w:val="32"/>
          <w:szCs w:val="32"/>
          <w:rtl/>
        </w:rPr>
        <w:t>ָ</w:t>
      </w:r>
      <w:r w:rsidR="003279A1" w:rsidRPr="003279A1">
        <w:rPr>
          <w:rFonts w:cs="NarkisimMF"/>
          <w:sz w:val="32"/>
          <w:szCs w:val="32"/>
          <w:rtl/>
        </w:rPr>
        <w:t>מ</w:t>
      </w:r>
      <w:r w:rsidR="003279A1" w:rsidRPr="003279A1">
        <w:rPr>
          <w:rFonts w:cs="NarkisimMF" w:hint="cs"/>
          <w:sz w:val="32"/>
          <w:szCs w:val="32"/>
          <w:rtl/>
        </w:rPr>
        <w:t>ְ</w:t>
      </w:r>
      <w:r w:rsidR="003279A1" w:rsidRPr="003279A1">
        <w:rPr>
          <w:rFonts w:cs="NarkisimMF"/>
          <w:sz w:val="32"/>
          <w:szCs w:val="32"/>
          <w:rtl/>
        </w:rPr>
        <w:t>ז</w:t>
      </w:r>
      <w:r w:rsidR="003279A1" w:rsidRPr="003279A1">
        <w:rPr>
          <w:rFonts w:cs="NarkisimMF" w:hint="cs"/>
          <w:sz w:val="32"/>
          <w:szCs w:val="32"/>
          <w:rtl/>
        </w:rPr>
        <w:t>וּ</w:t>
      </w:r>
      <w:r w:rsidR="003279A1" w:rsidRPr="003279A1">
        <w:rPr>
          <w:rFonts w:cs="NarkisimMF"/>
          <w:sz w:val="32"/>
          <w:szCs w:val="32"/>
          <w:rtl/>
        </w:rPr>
        <w:t xml:space="preserve"> לוֹ עַסְקָנֵי הַקָּהָל וּפַרְנָסָיו</w:t>
      </w:r>
      <w:r w:rsidR="003279A1" w:rsidRPr="003279A1">
        <w:rPr>
          <w:rFonts w:cs="NarkisimMF" w:hint="cs"/>
          <w:sz w:val="32"/>
          <w:szCs w:val="32"/>
          <w:rtl/>
        </w:rPr>
        <w:t>: "</w:t>
      </w:r>
      <w:r w:rsidR="003279A1" w:rsidRPr="003279A1">
        <w:rPr>
          <w:rFonts w:cs="NarkisimMF"/>
          <w:sz w:val="32"/>
          <w:szCs w:val="32"/>
          <w:rtl/>
        </w:rPr>
        <w:t>וְא</w:t>
      </w:r>
      <w:r w:rsidR="003279A1" w:rsidRPr="003279A1">
        <w:rPr>
          <w:rFonts w:cs="NarkisimMF" w:hint="cs"/>
          <w:sz w:val="32"/>
          <w:szCs w:val="32"/>
          <w:rtl/>
        </w:rPr>
        <w:t>ִ</w:t>
      </w:r>
      <w:r w:rsidR="003279A1" w:rsidRPr="003279A1">
        <w:rPr>
          <w:rFonts w:cs="NarkisimMF"/>
          <w:sz w:val="32"/>
          <w:szCs w:val="32"/>
          <w:rtl/>
        </w:rPr>
        <w:t>י לֹא יָדַעְתּ</w:t>
      </w:r>
      <w:r w:rsidR="003279A1" w:rsidRPr="003279A1">
        <w:rPr>
          <w:rFonts w:cs="NarkisimMF" w:hint="cs"/>
          <w:sz w:val="32"/>
          <w:szCs w:val="32"/>
          <w:rtl/>
        </w:rPr>
        <w:t>ְ</w:t>
      </w:r>
      <w:r w:rsidR="003279A1" w:rsidRPr="003279A1">
        <w:rPr>
          <w:rFonts w:cs="NarkisimMF"/>
          <w:sz w:val="32"/>
          <w:szCs w:val="32"/>
          <w:rtl/>
        </w:rPr>
        <w:t xml:space="preserve"> מַאי לְמֶעְבַּד</w:t>
      </w:r>
      <w:r w:rsidR="003279A1" w:rsidRPr="003279A1">
        <w:rPr>
          <w:rFonts w:cs="NarkisimMF" w:hint="cs"/>
          <w:sz w:val="32"/>
          <w:szCs w:val="32"/>
          <w:rtl/>
        </w:rPr>
        <w:t xml:space="preserve">, </w:t>
      </w:r>
      <w:proofErr w:type="spellStart"/>
      <w:r w:rsidR="003279A1" w:rsidRPr="003279A1">
        <w:rPr>
          <w:rFonts w:cs="NarkisimMF"/>
          <w:sz w:val="32"/>
          <w:szCs w:val="32"/>
          <w:rtl/>
        </w:rPr>
        <w:t>מִיבָּעֵי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לֵיהּ </w:t>
      </w:r>
      <w:proofErr w:type="spellStart"/>
      <w:r w:rsidR="003279A1" w:rsidRPr="003279A1">
        <w:rPr>
          <w:rFonts w:cs="NarkisimMF"/>
          <w:sz w:val="32"/>
          <w:szCs w:val="32"/>
          <w:rtl/>
        </w:rPr>
        <w:t>לְמִשְׁבַּק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="003279A1" w:rsidRPr="003279A1">
        <w:rPr>
          <w:rFonts w:cs="NarkisimMF"/>
          <w:sz w:val="32"/>
          <w:szCs w:val="32"/>
          <w:rtl/>
        </w:rPr>
        <w:t>לְרַבָּנוּתָא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</w:t>
      </w:r>
      <w:r w:rsidR="003279A1" w:rsidRPr="003279A1">
        <w:rPr>
          <w:rFonts w:cs="NarkisimMF" w:hint="cs"/>
          <w:sz w:val="32"/>
          <w:szCs w:val="32"/>
          <w:rtl/>
        </w:rPr>
        <w:t>(</w:t>
      </w:r>
      <w:r w:rsidR="003279A1" w:rsidRPr="003279A1">
        <w:rPr>
          <w:rFonts w:cs="NarkisimMF"/>
          <w:sz w:val="32"/>
          <w:szCs w:val="32"/>
          <w:rtl/>
        </w:rPr>
        <w:t xml:space="preserve">עָלֶיךָ </w:t>
      </w:r>
      <w:proofErr w:type="spellStart"/>
      <w:r w:rsidR="003279A1" w:rsidRPr="003279A1">
        <w:rPr>
          <w:rFonts w:cs="NarkisimMF"/>
          <w:sz w:val="32"/>
          <w:szCs w:val="32"/>
          <w:rtl/>
        </w:rPr>
        <w:t>לַעֲזֹב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אֶת מ</w:t>
      </w:r>
      <w:r w:rsidR="003279A1" w:rsidRPr="003279A1">
        <w:rPr>
          <w:rFonts w:cs="NarkisimMF" w:hint="cs"/>
          <w:sz w:val="32"/>
          <w:szCs w:val="32"/>
          <w:rtl/>
        </w:rPr>
        <w:t>ִ</w:t>
      </w:r>
      <w:r w:rsidR="003279A1" w:rsidRPr="003279A1">
        <w:rPr>
          <w:rFonts w:cs="NarkisimMF"/>
          <w:sz w:val="32"/>
          <w:szCs w:val="32"/>
          <w:rtl/>
        </w:rPr>
        <w:t>ש</w:t>
      </w:r>
      <w:r w:rsidR="003279A1" w:rsidRPr="003279A1">
        <w:rPr>
          <w:rFonts w:cs="NarkisimMF" w:hint="cs"/>
          <w:sz w:val="32"/>
          <w:szCs w:val="32"/>
          <w:rtl/>
        </w:rPr>
        <w:t>ְׂ</w:t>
      </w:r>
      <w:r w:rsidR="003279A1" w:rsidRPr="003279A1">
        <w:rPr>
          <w:rFonts w:cs="NarkisimMF"/>
          <w:sz w:val="32"/>
          <w:szCs w:val="32"/>
          <w:rtl/>
        </w:rPr>
        <w:t>ר</w:t>
      </w:r>
      <w:r w:rsidR="003279A1" w:rsidRPr="003279A1">
        <w:rPr>
          <w:rFonts w:cs="NarkisimMF" w:hint="cs"/>
          <w:sz w:val="32"/>
          <w:szCs w:val="32"/>
          <w:rtl/>
        </w:rPr>
        <w:t>ָ</w:t>
      </w:r>
      <w:r w:rsidR="003279A1" w:rsidRPr="003279A1">
        <w:rPr>
          <w:rFonts w:cs="NarkisimMF"/>
          <w:sz w:val="32"/>
          <w:szCs w:val="32"/>
          <w:rtl/>
        </w:rPr>
        <w:t>ת</w:t>
      </w:r>
      <w:r w:rsidR="003279A1" w:rsidRPr="003279A1">
        <w:rPr>
          <w:rFonts w:cs="NarkisimMF" w:hint="cs"/>
          <w:sz w:val="32"/>
          <w:szCs w:val="32"/>
          <w:rtl/>
        </w:rPr>
        <w:t>ְ</w:t>
      </w:r>
      <w:r w:rsidR="003279A1" w:rsidRPr="003279A1">
        <w:rPr>
          <w:rFonts w:cs="NarkisimMF"/>
          <w:sz w:val="32"/>
          <w:szCs w:val="32"/>
          <w:rtl/>
        </w:rPr>
        <w:t>ךָ</w:t>
      </w:r>
      <w:r w:rsidR="003279A1" w:rsidRPr="003279A1">
        <w:rPr>
          <w:rFonts w:cs="NarkisimMF" w:hint="cs"/>
          <w:sz w:val="32"/>
          <w:szCs w:val="32"/>
          <w:rtl/>
        </w:rPr>
        <w:t xml:space="preserve">) </w:t>
      </w:r>
      <w:proofErr w:type="spellStart"/>
      <w:r w:rsidR="003279A1" w:rsidRPr="003279A1">
        <w:rPr>
          <w:rFonts w:cs="NarkisimMF"/>
          <w:sz w:val="32"/>
          <w:szCs w:val="32"/>
          <w:rtl/>
        </w:rPr>
        <w:t>וּלְמֵיחַת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מִן </w:t>
      </w:r>
      <w:proofErr w:type="spellStart"/>
      <w:r w:rsidR="003279A1" w:rsidRPr="003279A1">
        <w:rPr>
          <w:rFonts w:cs="NarkisimMF"/>
          <w:sz w:val="32"/>
          <w:szCs w:val="32"/>
          <w:rtl/>
        </w:rPr>
        <w:t>כּוּרְסָוֵויה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ּ </w:t>
      </w:r>
      <w:r w:rsidR="003279A1" w:rsidRPr="003279A1">
        <w:rPr>
          <w:rFonts w:cs="NarkisimMF" w:hint="cs"/>
          <w:sz w:val="32"/>
          <w:szCs w:val="32"/>
          <w:rtl/>
        </w:rPr>
        <w:t>(</w:t>
      </w:r>
      <w:r w:rsidR="003279A1" w:rsidRPr="003279A1">
        <w:rPr>
          <w:rFonts w:cs="NarkisimMF"/>
          <w:sz w:val="32"/>
          <w:szCs w:val="32"/>
          <w:rtl/>
        </w:rPr>
        <w:t xml:space="preserve">וְלָרֶדֶת </w:t>
      </w:r>
      <w:proofErr w:type="spellStart"/>
      <w:r w:rsidR="003279A1" w:rsidRPr="003279A1">
        <w:rPr>
          <w:rFonts w:cs="NarkisimMF"/>
          <w:sz w:val="32"/>
          <w:szCs w:val="32"/>
          <w:rtl/>
        </w:rPr>
        <w:t>מִכִּסְא</w:t>
      </w:r>
      <w:r w:rsidR="003279A1" w:rsidRPr="003279A1">
        <w:rPr>
          <w:rFonts w:cs="NarkisimMF" w:hint="cs"/>
          <w:sz w:val="32"/>
          <w:szCs w:val="32"/>
          <w:rtl/>
        </w:rPr>
        <w:t>ֲ</w:t>
      </w:r>
      <w:r w:rsidR="003279A1" w:rsidRPr="003279A1">
        <w:rPr>
          <w:rFonts w:cs="NarkisimMF"/>
          <w:sz w:val="32"/>
          <w:szCs w:val="32"/>
          <w:rtl/>
        </w:rPr>
        <w:t>ך</w:t>
      </w:r>
      <w:proofErr w:type="spellEnd"/>
      <w:r w:rsidR="003279A1" w:rsidRPr="003279A1">
        <w:rPr>
          <w:rFonts w:cs="NarkisimMF"/>
          <w:sz w:val="32"/>
          <w:szCs w:val="32"/>
          <w:rtl/>
        </w:rPr>
        <w:t>ָ</w:t>
      </w:r>
      <w:r w:rsidR="003279A1" w:rsidRPr="003279A1">
        <w:rPr>
          <w:rFonts w:cs="NarkisimMF" w:hint="cs"/>
          <w:sz w:val="32"/>
          <w:szCs w:val="32"/>
          <w:rtl/>
        </w:rPr>
        <w:t xml:space="preserve">) </w:t>
      </w:r>
      <w:r w:rsidR="003279A1" w:rsidRPr="003279A1">
        <w:rPr>
          <w:rFonts w:cs="NarkisimMF"/>
          <w:sz w:val="32"/>
          <w:szCs w:val="32"/>
          <w:rtl/>
        </w:rPr>
        <w:t>ו</w:t>
      </w:r>
      <w:r w:rsidR="003279A1" w:rsidRPr="003279A1">
        <w:rPr>
          <w:rFonts w:cs="NarkisimMF" w:hint="cs"/>
          <w:sz w:val="32"/>
          <w:szCs w:val="32"/>
          <w:rtl/>
        </w:rPr>
        <w:t>ּ</w:t>
      </w:r>
      <w:r w:rsidR="003279A1" w:rsidRPr="003279A1">
        <w:rPr>
          <w:rFonts w:cs="NarkisimMF"/>
          <w:sz w:val="32"/>
          <w:szCs w:val="32"/>
          <w:rtl/>
        </w:rPr>
        <w:t>נ</w:t>
      </w:r>
      <w:r w:rsidR="003279A1" w:rsidRPr="003279A1">
        <w:rPr>
          <w:rFonts w:cs="NarkisimMF" w:hint="cs"/>
          <w:sz w:val="32"/>
          <w:szCs w:val="32"/>
          <w:rtl/>
        </w:rPr>
        <w:t>ְ</w:t>
      </w:r>
      <w:r w:rsidR="003279A1" w:rsidRPr="003279A1">
        <w:rPr>
          <w:rFonts w:cs="NarkisimMF"/>
          <w:sz w:val="32"/>
          <w:szCs w:val="32"/>
          <w:rtl/>
        </w:rPr>
        <w:t>מ</w:t>
      </w:r>
      <w:r w:rsidR="003279A1" w:rsidRPr="003279A1">
        <w:rPr>
          <w:rFonts w:cs="NarkisimMF" w:hint="cs"/>
          <w:sz w:val="32"/>
          <w:szCs w:val="32"/>
          <w:rtl/>
        </w:rPr>
        <w:t>ַ</w:t>
      </w:r>
      <w:r w:rsidR="003279A1" w:rsidRPr="003279A1">
        <w:rPr>
          <w:rFonts w:cs="NarkisimMF"/>
          <w:sz w:val="32"/>
          <w:szCs w:val="32"/>
          <w:rtl/>
        </w:rPr>
        <w:t>נ</w:t>
      </w:r>
      <w:r w:rsidR="003279A1" w:rsidRPr="003279A1">
        <w:rPr>
          <w:rFonts w:cs="NarkisimMF" w:hint="cs"/>
          <w:sz w:val="32"/>
          <w:szCs w:val="32"/>
          <w:rtl/>
        </w:rPr>
        <w:t>ֵּי</w:t>
      </w:r>
      <w:r w:rsidR="003279A1"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="003279A1" w:rsidRPr="003279A1">
        <w:rPr>
          <w:rFonts w:cs="NarkisimMF"/>
          <w:sz w:val="32"/>
          <w:szCs w:val="32"/>
          <w:rtl/>
        </w:rPr>
        <w:t>תְּחוֹתָך</w:t>
      </w:r>
      <w:proofErr w:type="spellEnd"/>
      <w:r w:rsidR="003279A1" w:rsidRPr="003279A1">
        <w:rPr>
          <w:rFonts w:cs="NarkisimMF"/>
          <w:sz w:val="32"/>
          <w:szCs w:val="32"/>
          <w:rtl/>
        </w:rPr>
        <w:t>ְ רַב אַח</w:t>
      </w:r>
      <w:r w:rsidR="003279A1" w:rsidRPr="003279A1">
        <w:rPr>
          <w:rFonts w:cs="NarkisimMF" w:hint="cs"/>
          <w:sz w:val="32"/>
          <w:szCs w:val="32"/>
          <w:rtl/>
        </w:rPr>
        <w:t>ֵ</w:t>
      </w:r>
      <w:r w:rsidR="003279A1" w:rsidRPr="003279A1">
        <w:rPr>
          <w:rFonts w:cs="NarkisimMF"/>
          <w:sz w:val="32"/>
          <w:szCs w:val="32"/>
          <w:rtl/>
        </w:rPr>
        <w:t>ר בּ</w:t>
      </w:r>
      <w:r w:rsidR="003279A1" w:rsidRPr="003279A1">
        <w:rPr>
          <w:rFonts w:cs="NarkisimMF" w:hint="cs"/>
          <w:sz w:val="32"/>
          <w:szCs w:val="32"/>
          <w:rtl/>
        </w:rPr>
        <w:t>ַ</w:t>
      </w:r>
      <w:r w:rsidR="003279A1" w:rsidRPr="003279A1">
        <w:rPr>
          <w:rFonts w:cs="NarkisimMF"/>
          <w:sz w:val="32"/>
          <w:szCs w:val="32"/>
          <w:rtl/>
        </w:rPr>
        <w:t xml:space="preserve">עַל שִׁעוּר קוֹמָה </w:t>
      </w:r>
      <w:proofErr w:type="spellStart"/>
      <w:r w:rsidR="003279A1" w:rsidRPr="003279A1">
        <w:rPr>
          <w:rFonts w:cs="NarkisimMF"/>
          <w:sz w:val="32"/>
          <w:szCs w:val="32"/>
          <w:rtl/>
        </w:rPr>
        <w:t>דְּמָצֵי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="003279A1" w:rsidRPr="003279A1">
        <w:rPr>
          <w:rFonts w:cs="NarkisimMF"/>
          <w:sz w:val="32"/>
          <w:szCs w:val="32"/>
          <w:rtl/>
        </w:rPr>
        <w:t>לְמֵיקָם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="003279A1" w:rsidRPr="003279A1">
        <w:rPr>
          <w:rFonts w:cs="NarkisimMF"/>
          <w:sz w:val="32"/>
          <w:szCs w:val="32"/>
          <w:rtl/>
        </w:rPr>
        <w:t>בְּהַהוּא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="003279A1" w:rsidRPr="003279A1">
        <w:rPr>
          <w:rFonts w:cs="NarkisimMF"/>
          <w:sz w:val="32"/>
          <w:szCs w:val="32"/>
          <w:rtl/>
        </w:rPr>
        <w:t>אוֹקִימְתָא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בִּישָׁא ה</w:t>
      </w:r>
      <w:r w:rsidR="003279A1" w:rsidRPr="003279A1">
        <w:rPr>
          <w:rFonts w:cs="NarkisimMF" w:hint="cs"/>
          <w:sz w:val="32"/>
          <w:szCs w:val="32"/>
          <w:rtl/>
        </w:rPr>
        <w:t>ָ</w:t>
      </w:r>
      <w:r w:rsidR="003279A1" w:rsidRPr="003279A1">
        <w:rPr>
          <w:rFonts w:cs="NarkisimMF"/>
          <w:sz w:val="32"/>
          <w:szCs w:val="32"/>
          <w:rtl/>
        </w:rPr>
        <w:t>ד</w:t>
      </w:r>
      <w:r w:rsidR="003279A1" w:rsidRPr="003279A1">
        <w:rPr>
          <w:rFonts w:cs="NarkisimMF" w:hint="cs"/>
          <w:sz w:val="32"/>
          <w:szCs w:val="32"/>
          <w:rtl/>
        </w:rPr>
        <w:t>ֵ</w:t>
      </w:r>
      <w:r w:rsidR="003279A1" w:rsidRPr="003279A1">
        <w:rPr>
          <w:rFonts w:cs="NarkisimMF"/>
          <w:sz w:val="32"/>
          <w:szCs w:val="32"/>
          <w:rtl/>
        </w:rPr>
        <w:t xml:space="preserve">ין </w:t>
      </w:r>
      <w:r w:rsidR="003279A1" w:rsidRPr="003279A1">
        <w:rPr>
          <w:rFonts w:cs="NarkisimMF" w:hint="cs"/>
          <w:sz w:val="32"/>
          <w:szCs w:val="32"/>
          <w:rtl/>
        </w:rPr>
        <w:t>(</w:t>
      </w:r>
      <w:r w:rsidR="003279A1" w:rsidRPr="003279A1">
        <w:rPr>
          <w:rFonts w:cs="NarkisimMF"/>
          <w:sz w:val="32"/>
          <w:szCs w:val="32"/>
          <w:rtl/>
        </w:rPr>
        <w:t>שֶׁיּוּכַל ל</w:t>
      </w:r>
      <w:r w:rsidR="003279A1" w:rsidRPr="003279A1">
        <w:rPr>
          <w:rFonts w:cs="NarkisimMF" w:hint="cs"/>
          <w:sz w:val="32"/>
          <w:szCs w:val="32"/>
          <w:rtl/>
        </w:rPr>
        <w:t>ַ</w:t>
      </w:r>
      <w:r w:rsidR="003279A1" w:rsidRPr="003279A1">
        <w:rPr>
          <w:rFonts w:cs="NarkisimMF"/>
          <w:sz w:val="32"/>
          <w:szCs w:val="32"/>
          <w:rtl/>
        </w:rPr>
        <w:t>ע</w:t>
      </w:r>
      <w:r w:rsidR="003279A1" w:rsidRPr="003279A1">
        <w:rPr>
          <w:rFonts w:cs="NarkisimMF" w:hint="cs"/>
          <w:sz w:val="32"/>
          <w:szCs w:val="32"/>
          <w:rtl/>
        </w:rPr>
        <w:t>ֲ</w:t>
      </w:r>
      <w:r w:rsidR="003279A1" w:rsidRPr="003279A1">
        <w:rPr>
          <w:rFonts w:cs="NarkisimMF"/>
          <w:sz w:val="32"/>
          <w:szCs w:val="32"/>
          <w:rtl/>
        </w:rPr>
        <w:t>מ</w:t>
      </w:r>
      <w:r w:rsidR="003279A1" w:rsidRPr="003279A1">
        <w:rPr>
          <w:rFonts w:cs="NarkisimMF" w:hint="cs"/>
          <w:sz w:val="32"/>
          <w:szCs w:val="32"/>
          <w:rtl/>
        </w:rPr>
        <w:t>ֹ</w:t>
      </w:r>
      <w:r w:rsidR="003279A1" w:rsidRPr="003279A1">
        <w:rPr>
          <w:rFonts w:cs="NarkisimMF"/>
          <w:sz w:val="32"/>
          <w:szCs w:val="32"/>
          <w:rtl/>
        </w:rPr>
        <w:t>ד בְּמַצּ</w:t>
      </w:r>
      <w:r w:rsidR="003279A1" w:rsidRPr="003279A1">
        <w:rPr>
          <w:rFonts w:cs="NarkisimMF" w:hint="cs"/>
          <w:sz w:val="32"/>
          <w:szCs w:val="32"/>
          <w:rtl/>
        </w:rPr>
        <w:t>ָ</w:t>
      </w:r>
      <w:r w:rsidR="003279A1" w:rsidRPr="003279A1">
        <w:rPr>
          <w:rFonts w:cs="NarkisimMF"/>
          <w:sz w:val="32"/>
          <w:szCs w:val="32"/>
          <w:rtl/>
        </w:rPr>
        <w:t>ב לֹא טוֹב כ</w:t>
      </w:r>
      <w:r w:rsidR="003279A1" w:rsidRPr="003279A1">
        <w:rPr>
          <w:rFonts w:cs="NarkisimMF" w:hint="cs"/>
          <w:sz w:val="32"/>
          <w:szCs w:val="32"/>
          <w:rtl/>
        </w:rPr>
        <w:t>ּ</w:t>
      </w:r>
      <w:r w:rsidR="003279A1" w:rsidRPr="003279A1">
        <w:rPr>
          <w:rFonts w:cs="NarkisimMF"/>
          <w:sz w:val="32"/>
          <w:szCs w:val="32"/>
          <w:rtl/>
        </w:rPr>
        <w:t>ָזֶה</w:t>
      </w:r>
      <w:r w:rsidR="003279A1" w:rsidRPr="003279A1">
        <w:rPr>
          <w:rFonts w:cs="NarkisimMF" w:hint="cs"/>
          <w:sz w:val="32"/>
          <w:szCs w:val="32"/>
          <w:rtl/>
        </w:rPr>
        <w:t>)".</w:t>
      </w:r>
    </w:p>
    <w:p w:rsidR="003279A1" w:rsidRPr="003279A1" w:rsidRDefault="003279A1" w:rsidP="003279A1">
      <w:pPr>
        <w:jc w:val="both"/>
        <w:rPr>
          <w:rFonts w:cs="NarkisimMF"/>
          <w:sz w:val="32"/>
          <w:szCs w:val="32"/>
          <w:rtl/>
        </w:rPr>
      </w:pPr>
      <w:r w:rsidRPr="003279A1">
        <w:rPr>
          <w:rFonts w:cs="NarkisimMF"/>
          <w:sz w:val="32"/>
          <w:szCs w:val="32"/>
          <w:rtl/>
        </w:rPr>
        <w:t>הָרַב ה</w:t>
      </w:r>
      <w:r w:rsidRPr="003279A1">
        <w:rPr>
          <w:rFonts w:cs="NarkisimMF" w:hint="cs"/>
          <w:sz w:val="32"/>
          <w:szCs w:val="32"/>
          <w:rtl/>
        </w:rPr>
        <w:t>ֶ</w:t>
      </w:r>
      <w:r w:rsidRPr="003279A1">
        <w:rPr>
          <w:rFonts w:cs="NarkisimMF"/>
          <w:sz w:val="32"/>
          <w:szCs w:val="32"/>
          <w:rtl/>
        </w:rPr>
        <w:t>ח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ד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שׁ הֵשִׁיב אֶת פְּנֵיהֶם בִּתְשׁוּבָה ק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>צ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רָה וּסְתוּמָה</w:t>
      </w:r>
      <w:r w:rsidRPr="003279A1">
        <w:rPr>
          <w:rFonts w:cs="NarkisimMF" w:hint="cs"/>
          <w:sz w:val="32"/>
          <w:szCs w:val="32"/>
          <w:rtl/>
        </w:rPr>
        <w:t>: "</w:t>
      </w:r>
      <w:r w:rsidRPr="003279A1">
        <w:rPr>
          <w:rFonts w:cs="NarkisimMF"/>
          <w:sz w:val="32"/>
          <w:szCs w:val="32"/>
          <w:rtl/>
        </w:rPr>
        <w:t>ה</w:t>
      </w:r>
      <w:r w:rsidRPr="003279A1">
        <w:rPr>
          <w:rFonts w:cs="NarkisimMF" w:hint="cs"/>
          <w:sz w:val="32"/>
          <w:szCs w:val="32"/>
          <w:rtl/>
        </w:rPr>
        <w:t>ַ</w:t>
      </w:r>
      <w:r w:rsidRPr="003279A1">
        <w:rPr>
          <w:rFonts w:cs="NarkisimMF"/>
          <w:sz w:val="32"/>
          <w:szCs w:val="32"/>
          <w:rtl/>
        </w:rPr>
        <w:t>שׁ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>תָּא ל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 xml:space="preserve">א </w:t>
      </w:r>
      <w:proofErr w:type="spellStart"/>
      <w:r w:rsidRPr="003279A1">
        <w:rPr>
          <w:rFonts w:cs="NarkisimMF"/>
          <w:sz w:val="32"/>
          <w:szCs w:val="32"/>
          <w:rtl/>
        </w:rPr>
        <w:t>יָדַעְנָא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מַאי </w:t>
      </w:r>
      <w:proofErr w:type="spellStart"/>
      <w:r w:rsidRPr="003279A1">
        <w:rPr>
          <w:rFonts w:cs="NarkisimMF"/>
          <w:sz w:val="32"/>
          <w:szCs w:val="32"/>
          <w:rtl/>
        </w:rPr>
        <w:t>לְמֶיעְבַּד</w:t>
      </w:r>
      <w:proofErr w:type="spellEnd"/>
      <w:r w:rsidRPr="003279A1">
        <w:rPr>
          <w:rFonts w:cs="NarkisimMF" w:hint="cs"/>
          <w:sz w:val="32"/>
          <w:szCs w:val="32"/>
          <w:rtl/>
        </w:rPr>
        <w:t xml:space="preserve">, </w:t>
      </w:r>
      <w:proofErr w:type="spellStart"/>
      <w:r w:rsidRPr="003279A1">
        <w:rPr>
          <w:rFonts w:cs="NarkisimMF" w:hint="cs"/>
          <w:sz w:val="32"/>
          <w:szCs w:val="32"/>
          <w:rtl/>
        </w:rPr>
        <w:t>אַתְּרְחו</w:t>
      </w:r>
      <w:proofErr w:type="spellEnd"/>
      <w:r w:rsidRPr="003279A1">
        <w:rPr>
          <w:rFonts w:cs="NarkisimMF" w:hint="cs"/>
          <w:sz w:val="32"/>
          <w:szCs w:val="32"/>
          <w:rtl/>
        </w:rPr>
        <w:t xml:space="preserve">ּ </w:t>
      </w:r>
      <w:r w:rsidRPr="003279A1">
        <w:rPr>
          <w:rFonts w:cs="NarkisimMF"/>
          <w:sz w:val="32"/>
          <w:szCs w:val="32"/>
          <w:rtl/>
        </w:rPr>
        <w:t>לִי פּו</w:t>
      </w:r>
      <w:r w:rsidRPr="003279A1">
        <w:rPr>
          <w:rFonts w:cs="NarkisimMF" w:hint="cs"/>
          <w:sz w:val="32"/>
          <w:szCs w:val="32"/>
          <w:rtl/>
        </w:rPr>
        <w:t>ֹ</w:t>
      </w:r>
      <w:r w:rsidRPr="003279A1">
        <w:rPr>
          <w:rFonts w:cs="NarkisimMF"/>
          <w:sz w:val="32"/>
          <w:szCs w:val="32"/>
          <w:rtl/>
        </w:rPr>
        <w:t xml:space="preserve">רְתָּא </w:t>
      </w:r>
      <w:r w:rsidRPr="003279A1">
        <w:rPr>
          <w:rFonts w:cs="NarkisimMF" w:hint="cs"/>
          <w:sz w:val="32"/>
          <w:szCs w:val="32"/>
          <w:rtl/>
        </w:rPr>
        <w:t>(</w:t>
      </w:r>
      <w:r w:rsidRPr="003279A1">
        <w:rPr>
          <w:rFonts w:cs="NarkisimMF"/>
          <w:sz w:val="32"/>
          <w:szCs w:val="32"/>
          <w:rtl/>
        </w:rPr>
        <w:t>ה</w:t>
      </w:r>
      <w:r w:rsidRPr="003279A1">
        <w:rPr>
          <w:rFonts w:cs="NarkisimMF" w:hint="cs"/>
          <w:sz w:val="32"/>
          <w:szCs w:val="32"/>
          <w:rtl/>
        </w:rPr>
        <w:t>ַ</w:t>
      </w:r>
      <w:r w:rsidRPr="003279A1">
        <w:rPr>
          <w:rFonts w:cs="NarkisimMF"/>
          <w:sz w:val="32"/>
          <w:szCs w:val="32"/>
          <w:rtl/>
        </w:rPr>
        <w:t>מְתִּינוּ לִי מְעַט</w:t>
      </w:r>
      <w:r w:rsidRPr="003279A1">
        <w:rPr>
          <w:rFonts w:cs="NarkisimMF" w:hint="cs"/>
          <w:sz w:val="32"/>
          <w:szCs w:val="32"/>
          <w:rtl/>
        </w:rPr>
        <w:t xml:space="preserve">) </w:t>
      </w:r>
      <w:r w:rsidRPr="003279A1">
        <w:rPr>
          <w:rFonts w:cs="NarkisimMF"/>
          <w:sz w:val="32"/>
          <w:szCs w:val="32"/>
          <w:rtl/>
        </w:rPr>
        <w:t>עַד לְב</w:t>
      </w:r>
      <w:r w:rsidRPr="003279A1">
        <w:rPr>
          <w:rFonts w:cs="NarkisimMF" w:hint="cs"/>
          <w:sz w:val="32"/>
          <w:szCs w:val="32"/>
          <w:rtl/>
        </w:rPr>
        <w:t>ָּ</w:t>
      </w:r>
      <w:r w:rsidRPr="003279A1">
        <w:rPr>
          <w:rFonts w:cs="NarkisimMF"/>
          <w:sz w:val="32"/>
          <w:szCs w:val="32"/>
          <w:rtl/>
        </w:rPr>
        <w:t>ת</w:t>
      </w:r>
      <w:r w:rsidRPr="003279A1">
        <w:rPr>
          <w:rFonts w:cs="NarkisimMF" w:hint="cs"/>
          <w:sz w:val="32"/>
          <w:szCs w:val="32"/>
          <w:rtl/>
        </w:rPr>
        <w:t>ַ</w:t>
      </w:r>
      <w:r w:rsidRPr="003279A1">
        <w:rPr>
          <w:rFonts w:cs="NarkisimMF"/>
          <w:sz w:val="32"/>
          <w:szCs w:val="32"/>
          <w:rtl/>
        </w:rPr>
        <w:t>ר שַׁבּ</w:t>
      </w:r>
      <w:r w:rsidRPr="003279A1">
        <w:rPr>
          <w:rFonts w:cs="NarkisimMF" w:hint="cs"/>
          <w:sz w:val="32"/>
          <w:szCs w:val="32"/>
          <w:rtl/>
        </w:rPr>
        <w:t>ַ</w:t>
      </w:r>
      <w:r w:rsidRPr="003279A1">
        <w:rPr>
          <w:rFonts w:cs="NarkisimMF"/>
          <w:sz w:val="32"/>
          <w:szCs w:val="32"/>
          <w:rtl/>
        </w:rPr>
        <w:t>ת</w:t>
      </w:r>
      <w:r w:rsidRPr="003279A1">
        <w:rPr>
          <w:rFonts w:cs="NarkisimMF" w:hint="cs"/>
          <w:sz w:val="32"/>
          <w:szCs w:val="32"/>
          <w:rtl/>
        </w:rPr>
        <w:t>ּ</w:t>
      </w:r>
      <w:r w:rsidRPr="003279A1">
        <w:rPr>
          <w:rFonts w:cs="NarkisimMF"/>
          <w:sz w:val="32"/>
          <w:szCs w:val="32"/>
          <w:rtl/>
        </w:rPr>
        <w:t xml:space="preserve">ָא </w:t>
      </w:r>
      <w:r w:rsidRPr="003279A1">
        <w:rPr>
          <w:rFonts w:cs="NarkisimMF" w:hint="cs"/>
          <w:sz w:val="32"/>
          <w:szCs w:val="32"/>
          <w:rtl/>
        </w:rPr>
        <w:t>(</w:t>
      </w:r>
      <w:r w:rsidRPr="003279A1">
        <w:rPr>
          <w:rFonts w:cs="NarkisimMF"/>
          <w:sz w:val="32"/>
          <w:szCs w:val="32"/>
          <w:rtl/>
        </w:rPr>
        <w:t>עַד לְאַח</w:t>
      </w:r>
      <w:r w:rsidRPr="003279A1">
        <w:rPr>
          <w:rFonts w:cs="NarkisimMF" w:hint="cs"/>
          <w:sz w:val="32"/>
          <w:szCs w:val="32"/>
          <w:rtl/>
        </w:rPr>
        <w:t>ַ</w:t>
      </w:r>
      <w:r w:rsidRPr="003279A1">
        <w:rPr>
          <w:rFonts w:cs="NarkisimMF"/>
          <w:sz w:val="32"/>
          <w:szCs w:val="32"/>
          <w:rtl/>
        </w:rPr>
        <w:t>ר שַׁבָּת</w:t>
      </w:r>
      <w:r w:rsidRPr="003279A1">
        <w:rPr>
          <w:rFonts w:cs="NarkisimMF" w:hint="cs"/>
          <w:sz w:val="32"/>
          <w:szCs w:val="32"/>
          <w:rtl/>
        </w:rPr>
        <w:t xml:space="preserve">) </w:t>
      </w:r>
      <w:r w:rsidRPr="003279A1">
        <w:rPr>
          <w:rFonts w:cs="NarkisimMF"/>
          <w:sz w:val="32"/>
          <w:szCs w:val="32"/>
          <w:rtl/>
        </w:rPr>
        <w:t>וְאָז אֶתּ</w:t>
      </w:r>
      <w:r w:rsidRPr="003279A1">
        <w:rPr>
          <w:rFonts w:cs="NarkisimMF" w:hint="cs"/>
          <w:sz w:val="32"/>
          <w:szCs w:val="32"/>
          <w:rtl/>
        </w:rPr>
        <w:t>ֵ</w:t>
      </w:r>
      <w:r w:rsidRPr="003279A1">
        <w:rPr>
          <w:rFonts w:cs="NarkisimMF"/>
          <w:sz w:val="32"/>
          <w:szCs w:val="32"/>
          <w:rtl/>
        </w:rPr>
        <w:t>ן לָכֶם תְּשׁוּבָה</w:t>
      </w:r>
      <w:r w:rsidRPr="003279A1">
        <w:rPr>
          <w:rFonts w:cs="NarkisimMF" w:hint="cs"/>
          <w:sz w:val="32"/>
          <w:szCs w:val="32"/>
          <w:rtl/>
        </w:rPr>
        <w:t xml:space="preserve">" </w:t>
      </w:r>
      <w:r w:rsidRPr="003279A1">
        <w:rPr>
          <w:rFonts w:cs="NarkisimMF"/>
          <w:sz w:val="32"/>
          <w:szCs w:val="32"/>
          <w:rtl/>
        </w:rPr>
        <w:t>–</w:t>
      </w:r>
      <w:r w:rsidRPr="003279A1">
        <w:rPr>
          <w:rFonts w:cs="NarkisimMF" w:hint="cs"/>
          <w:sz w:val="32"/>
          <w:szCs w:val="32"/>
          <w:rtl/>
        </w:rPr>
        <w:t xml:space="preserve"> </w:t>
      </w:r>
      <w:r w:rsidRPr="003279A1">
        <w:rPr>
          <w:rFonts w:cs="NarkisimMF"/>
          <w:sz w:val="32"/>
          <w:szCs w:val="32"/>
          <w:rtl/>
        </w:rPr>
        <w:t>אָמַר לָהֶם</w:t>
      </w:r>
      <w:r w:rsidRPr="003279A1">
        <w:rPr>
          <w:rFonts w:cs="NarkisimMF" w:hint="cs"/>
          <w:sz w:val="32"/>
          <w:szCs w:val="32"/>
          <w:rtl/>
        </w:rPr>
        <w:t xml:space="preserve">. </w:t>
      </w:r>
      <w:r w:rsidRPr="003279A1">
        <w:rPr>
          <w:rFonts w:cs="NarkisimMF"/>
          <w:sz w:val="32"/>
          <w:szCs w:val="32"/>
          <w:rtl/>
        </w:rPr>
        <w:t>ה</w:t>
      </w:r>
      <w:r w:rsidRPr="003279A1">
        <w:rPr>
          <w:rFonts w:cs="NarkisimMF" w:hint="cs"/>
          <w:sz w:val="32"/>
          <w:szCs w:val="32"/>
          <w:rtl/>
        </w:rPr>
        <w:t>ֵ</w:t>
      </w:r>
      <w:r w:rsidRPr="003279A1">
        <w:rPr>
          <w:rFonts w:cs="NarkisimMF"/>
          <w:sz w:val="32"/>
          <w:szCs w:val="32"/>
          <w:rtl/>
        </w:rPr>
        <w:t>נִיחוּ לוֹ פַּרְנ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 xml:space="preserve">סֵי הָעִיר וְתוֹשָׁבֶיהָ </w:t>
      </w:r>
      <w:proofErr w:type="spellStart"/>
      <w:r w:rsidRPr="003279A1">
        <w:rPr>
          <w:rFonts w:cs="NarkisimMF"/>
          <w:sz w:val="32"/>
          <w:szCs w:val="32"/>
          <w:rtl/>
        </w:rPr>
        <w:t>וּלְהֶדְיָא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בָּתַר </w:t>
      </w:r>
      <w:proofErr w:type="spellStart"/>
      <w:r w:rsidRPr="003279A1">
        <w:rPr>
          <w:rFonts w:cs="NarkisimMF"/>
          <w:sz w:val="32"/>
          <w:szCs w:val="32"/>
          <w:rtl/>
        </w:rPr>
        <w:t>דְּנָפְקָא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שַׁבּ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>ת</w:t>
      </w:r>
      <w:r w:rsidRPr="003279A1">
        <w:rPr>
          <w:rFonts w:cs="NarkisimMF" w:hint="cs"/>
          <w:sz w:val="32"/>
          <w:szCs w:val="32"/>
          <w:rtl/>
        </w:rPr>
        <w:t>ּ</w:t>
      </w:r>
      <w:r w:rsidRPr="003279A1">
        <w:rPr>
          <w:rFonts w:cs="NarkisimMF"/>
          <w:sz w:val="32"/>
          <w:szCs w:val="32"/>
          <w:rtl/>
        </w:rPr>
        <w:t xml:space="preserve">ָא </w:t>
      </w:r>
      <w:proofErr w:type="spellStart"/>
      <w:r w:rsidRPr="003279A1">
        <w:rPr>
          <w:rFonts w:cs="NarkisimMF"/>
          <w:sz w:val="32"/>
          <w:szCs w:val="32"/>
          <w:rtl/>
        </w:rPr>
        <w:t>קָא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ה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ד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>רו</w:t>
      </w:r>
      <w:r w:rsidRPr="003279A1">
        <w:rPr>
          <w:rFonts w:cs="NarkisimMF" w:hint="cs"/>
          <w:sz w:val="32"/>
          <w:szCs w:val="32"/>
          <w:rtl/>
        </w:rPr>
        <w:t>ּ</w:t>
      </w:r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לְבֵיתֵיה</w:t>
      </w:r>
      <w:proofErr w:type="spellEnd"/>
      <w:r w:rsidRPr="003279A1">
        <w:rPr>
          <w:rFonts w:cs="NarkisimMF"/>
          <w:sz w:val="32"/>
          <w:szCs w:val="32"/>
          <w:rtl/>
        </w:rPr>
        <w:t xml:space="preserve">ּ </w:t>
      </w:r>
      <w:proofErr w:type="spellStart"/>
      <w:r w:rsidRPr="003279A1">
        <w:rPr>
          <w:rFonts w:cs="NarkisimMF"/>
          <w:sz w:val="32"/>
          <w:szCs w:val="32"/>
          <w:rtl/>
        </w:rPr>
        <w:t>דְּמָרָא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דְּאַתְרָא</w:t>
      </w:r>
      <w:r w:rsidRPr="003279A1">
        <w:rPr>
          <w:rFonts w:cs="NarkisimMF" w:hint="cs"/>
          <w:sz w:val="32"/>
          <w:szCs w:val="32"/>
          <w:rtl/>
        </w:rPr>
        <w:t xml:space="preserve">, ר' </w:t>
      </w:r>
      <w:r w:rsidRPr="003279A1">
        <w:rPr>
          <w:rFonts w:cs="NarkisimMF"/>
          <w:sz w:val="32"/>
          <w:szCs w:val="32"/>
          <w:rtl/>
        </w:rPr>
        <w:t>מֹשֶׁה</w:t>
      </w:r>
      <w:r w:rsidRPr="003279A1">
        <w:rPr>
          <w:rFonts w:cs="NarkisimMF" w:hint="cs"/>
          <w:sz w:val="32"/>
          <w:szCs w:val="32"/>
          <w:rtl/>
        </w:rPr>
        <w:t xml:space="preserve">, </w:t>
      </w:r>
      <w:r w:rsidRPr="003279A1">
        <w:rPr>
          <w:rFonts w:cs="NarkisimMF"/>
          <w:sz w:val="32"/>
          <w:szCs w:val="32"/>
          <w:rtl/>
        </w:rPr>
        <w:t>וְקָרְאוּ לֵיהּ בּ</w:t>
      </w:r>
      <w:r w:rsidRPr="003279A1">
        <w:rPr>
          <w:rFonts w:cs="NarkisimMF" w:hint="cs"/>
          <w:sz w:val="32"/>
          <w:szCs w:val="32"/>
          <w:rtl/>
        </w:rPr>
        <w:t>ִ</w:t>
      </w:r>
      <w:r w:rsidRPr="003279A1">
        <w:rPr>
          <w:rFonts w:cs="NarkisimMF"/>
          <w:sz w:val="32"/>
          <w:szCs w:val="32"/>
          <w:rtl/>
        </w:rPr>
        <w:t>ש</w:t>
      </w:r>
      <w:r w:rsidRPr="003279A1">
        <w:rPr>
          <w:rFonts w:cs="NarkisimMF" w:hint="cs"/>
          <w:sz w:val="32"/>
          <w:szCs w:val="32"/>
          <w:rtl/>
        </w:rPr>
        <w:t>ְׁ</w:t>
      </w:r>
      <w:r w:rsidRPr="003279A1">
        <w:rPr>
          <w:rFonts w:cs="NarkisimMF"/>
          <w:sz w:val="32"/>
          <w:szCs w:val="32"/>
          <w:rtl/>
        </w:rPr>
        <w:t>מ</w:t>
      </w:r>
      <w:r w:rsidRPr="003279A1">
        <w:rPr>
          <w:rFonts w:cs="NarkisimMF" w:hint="cs"/>
          <w:sz w:val="32"/>
          <w:szCs w:val="32"/>
          <w:rtl/>
        </w:rPr>
        <w:t>ֵ</w:t>
      </w:r>
      <w:r w:rsidRPr="003279A1">
        <w:rPr>
          <w:rFonts w:cs="NarkisimMF"/>
          <w:sz w:val="32"/>
          <w:szCs w:val="32"/>
          <w:rtl/>
        </w:rPr>
        <w:t>יה</w:t>
      </w:r>
      <w:r w:rsidRPr="003279A1">
        <w:rPr>
          <w:rFonts w:cs="NarkisimMF" w:hint="cs"/>
          <w:sz w:val="32"/>
          <w:szCs w:val="32"/>
          <w:rtl/>
        </w:rPr>
        <w:t>ּ</w:t>
      </w:r>
      <w:r w:rsidRPr="003279A1">
        <w:rPr>
          <w:rFonts w:cs="NarkisimMF"/>
          <w:sz w:val="32"/>
          <w:szCs w:val="32"/>
          <w:rtl/>
        </w:rPr>
        <w:t xml:space="preserve"> וְל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א אַהֲד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 xml:space="preserve">ר לְהוּ </w:t>
      </w:r>
      <w:r w:rsidRPr="003279A1">
        <w:rPr>
          <w:rFonts w:cs="NarkisimMF" w:hint="cs"/>
          <w:sz w:val="32"/>
          <w:szCs w:val="32"/>
          <w:rtl/>
        </w:rPr>
        <w:t>(</w:t>
      </w:r>
      <w:r w:rsidRPr="003279A1">
        <w:rPr>
          <w:rFonts w:cs="NarkisimMF"/>
          <w:sz w:val="32"/>
          <w:szCs w:val="32"/>
          <w:rtl/>
        </w:rPr>
        <w:t>וְלֹא עָנָה לָהֶם</w:t>
      </w:r>
      <w:r w:rsidRPr="003279A1">
        <w:rPr>
          <w:rFonts w:cs="NarkisimMF" w:hint="cs"/>
          <w:sz w:val="32"/>
          <w:szCs w:val="32"/>
          <w:rtl/>
        </w:rPr>
        <w:t xml:space="preserve">). </w:t>
      </w:r>
      <w:r w:rsidRPr="003279A1">
        <w:rPr>
          <w:rFonts w:cs="NarkisimMF"/>
          <w:sz w:val="32"/>
          <w:szCs w:val="32"/>
          <w:rtl/>
        </w:rPr>
        <w:t>חִפְּשׂוּהוּ וְהָאִישׁ אֵינֶנּוּ</w:t>
      </w:r>
      <w:r w:rsidRPr="003279A1">
        <w:rPr>
          <w:rFonts w:cs="NarkisimMF" w:hint="cs"/>
          <w:sz w:val="32"/>
          <w:szCs w:val="32"/>
          <w:rtl/>
        </w:rPr>
        <w:t xml:space="preserve">! </w:t>
      </w:r>
      <w:r w:rsidRPr="003279A1">
        <w:rPr>
          <w:rFonts w:cs="NarkisimMF"/>
          <w:sz w:val="32"/>
          <w:szCs w:val="32"/>
          <w:rtl/>
        </w:rPr>
        <w:t>חִפְּשׂוּהוּ אֵצֶל שְׁכֵנִים</w:t>
      </w:r>
      <w:r w:rsidRPr="003279A1">
        <w:rPr>
          <w:rFonts w:cs="NarkisimMF" w:hint="cs"/>
          <w:sz w:val="32"/>
          <w:szCs w:val="32"/>
          <w:rtl/>
        </w:rPr>
        <w:t xml:space="preserve">, </w:t>
      </w:r>
      <w:r w:rsidRPr="003279A1">
        <w:rPr>
          <w:rFonts w:cs="NarkisimMF"/>
          <w:sz w:val="32"/>
          <w:szCs w:val="32"/>
          <w:rtl/>
        </w:rPr>
        <w:t>אוֹ מַכָּרִים</w:t>
      </w:r>
      <w:r w:rsidRPr="003279A1">
        <w:rPr>
          <w:rFonts w:cs="NarkisimMF" w:hint="cs"/>
          <w:sz w:val="32"/>
          <w:szCs w:val="32"/>
          <w:rtl/>
        </w:rPr>
        <w:t xml:space="preserve">. </w:t>
      </w:r>
      <w:r w:rsidRPr="003279A1">
        <w:rPr>
          <w:rFonts w:cs="NarkisimMF"/>
          <w:sz w:val="32"/>
          <w:szCs w:val="32"/>
          <w:rtl/>
        </w:rPr>
        <w:t>ח</w:t>
      </w:r>
      <w:r w:rsidRPr="003279A1">
        <w:rPr>
          <w:rFonts w:cs="NarkisimMF" w:hint="cs"/>
          <w:sz w:val="32"/>
          <w:szCs w:val="32"/>
          <w:rtl/>
        </w:rPr>
        <w:t>ִ</w:t>
      </w:r>
      <w:r w:rsidRPr="003279A1">
        <w:rPr>
          <w:rFonts w:cs="NarkisimMF"/>
          <w:sz w:val="32"/>
          <w:szCs w:val="32"/>
          <w:rtl/>
        </w:rPr>
        <w:t xml:space="preserve">פְּשׂוּ אַחֲרָיו בְּכוּלֵּי מָתָא </w:t>
      </w:r>
      <w:proofErr w:type="spellStart"/>
      <w:r w:rsidRPr="003279A1">
        <w:rPr>
          <w:rFonts w:cs="NarkisimMF"/>
          <w:sz w:val="32"/>
          <w:szCs w:val="32"/>
          <w:rtl/>
        </w:rPr>
        <w:t>קְרָאקָא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וְר' מֹשֶׁה </w:t>
      </w:r>
      <w:proofErr w:type="spellStart"/>
      <w:r w:rsidRPr="003279A1">
        <w:rPr>
          <w:rFonts w:cs="NarkisimMF"/>
          <w:sz w:val="32"/>
          <w:szCs w:val="32"/>
          <w:rtl/>
        </w:rPr>
        <w:t>לֵיתוֹהִי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r w:rsidRPr="003279A1">
        <w:rPr>
          <w:rFonts w:cs="NarkisimMF" w:hint="cs"/>
          <w:sz w:val="32"/>
          <w:szCs w:val="32"/>
          <w:rtl/>
        </w:rPr>
        <w:t>(</w:t>
      </w:r>
      <w:r w:rsidRPr="003279A1">
        <w:rPr>
          <w:rFonts w:cs="NarkisimMF"/>
          <w:sz w:val="32"/>
          <w:szCs w:val="32"/>
          <w:rtl/>
        </w:rPr>
        <w:t>אֵינֶנּוּ</w:t>
      </w:r>
      <w:r w:rsidRPr="003279A1">
        <w:rPr>
          <w:rFonts w:cs="NarkisimMF" w:hint="cs"/>
          <w:sz w:val="32"/>
          <w:szCs w:val="32"/>
          <w:rtl/>
        </w:rPr>
        <w:t xml:space="preserve">)! </w:t>
      </w:r>
      <w:r w:rsidRPr="003279A1">
        <w:rPr>
          <w:rFonts w:cs="NarkisimMF"/>
          <w:sz w:val="32"/>
          <w:szCs w:val="32"/>
          <w:rtl/>
        </w:rPr>
        <w:t xml:space="preserve">הִתְפַּלְּגוּ </w:t>
      </w:r>
      <w:r w:rsidRPr="003279A1">
        <w:rPr>
          <w:rFonts w:cs="NarkisimMF"/>
          <w:sz w:val="32"/>
          <w:szCs w:val="32"/>
          <w:rtl/>
        </w:rPr>
        <w:lastRenderedPageBreak/>
        <w:t xml:space="preserve">הָאֲנָשִׁים לִקְבוּצוֹת וְכָל </w:t>
      </w:r>
      <w:proofErr w:type="spellStart"/>
      <w:r w:rsidRPr="003279A1">
        <w:rPr>
          <w:rFonts w:cs="NarkisimMF"/>
          <w:sz w:val="32"/>
          <w:szCs w:val="32"/>
          <w:rtl/>
        </w:rPr>
        <w:t>גּוּנְדָא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וְגוּנְדָא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קָא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אָזְלָא </w:t>
      </w:r>
      <w:proofErr w:type="spellStart"/>
      <w:r w:rsidRPr="003279A1">
        <w:rPr>
          <w:rFonts w:cs="NarkisimMF"/>
          <w:sz w:val="32"/>
          <w:szCs w:val="32"/>
          <w:rtl/>
        </w:rPr>
        <w:t>לְדוּכְתָּא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וּלְמ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ת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אַחֲרִינָא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r w:rsidRPr="003279A1">
        <w:rPr>
          <w:rFonts w:cs="NarkisimMF" w:hint="cs"/>
          <w:sz w:val="32"/>
          <w:szCs w:val="32"/>
          <w:rtl/>
        </w:rPr>
        <w:t>(</w:t>
      </w:r>
      <w:r w:rsidRPr="003279A1">
        <w:rPr>
          <w:rFonts w:cs="NarkisimMF"/>
          <w:sz w:val="32"/>
          <w:szCs w:val="32"/>
          <w:rtl/>
        </w:rPr>
        <w:t>כָּל קְבוּצָה וּקְבוּצָה שֶׁיֵּלְכוּ ל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>מָקוֹם ו</w:t>
      </w:r>
      <w:r w:rsidRPr="003279A1">
        <w:rPr>
          <w:rFonts w:cs="NarkisimMF" w:hint="cs"/>
          <w:sz w:val="32"/>
          <w:szCs w:val="32"/>
          <w:rtl/>
        </w:rPr>
        <w:t>ּ</w:t>
      </w:r>
      <w:r w:rsidRPr="003279A1">
        <w:rPr>
          <w:rFonts w:cs="NarkisimMF"/>
          <w:sz w:val="32"/>
          <w:szCs w:val="32"/>
          <w:rtl/>
        </w:rPr>
        <w:t>ל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>עִיר אַחֶרֶת</w:t>
      </w:r>
      <w:r w:rsidRPr="003279A1">
        <w:rPr>
          <w:rFonts w:cs="NarkisimMF" w:hint="cs"/>
          <w:sz w:val="32"/>
          <w:szCs w:val="32"/>
          <w:rtl/>
        </w:rPr>
        <w:t xml:space="preserve">). </w:t>
      </w:r>
      <w:r w:rsidRPr="003279A1">
        <w:rPr>
          <w:rFonts w:cs="NarkisimMF"/>
          <w:sz w:val="32"/>
          <w:szCs w:val="32"/>
          <w:rtl/>
        </w:rPr>
        <w:t xml:space="preserve">דִּילְמָא נָפֵיק </w:t>
      </w:r>
      <w:proofErr w:type="spellStart"/>
      <w:r w:rsidRPr="003279A1">
        <w:rPr>
          <w:rFonts w:cs="NarkisimMF"/>
          <w:sz w:val="32"/>
          <w:szCs w:val="32"/>
          <w:rtl/>
        </w:rPr>
        <w:t>ל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>ח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דָא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מִן מָתָא </w:t>
      </w:r>
      <w:proofErr w:type="spellStart"/>
      <w:r w:rsidRPr="003279A1">
        <w:rPr>
          <w:rFonts w:cs="NarkisimMF"/>
          <w:sz w:val="32"/>
          <w:szCs w:val="32"/>
          <w:rtl/>
        </w:rPr>
        <w:t>דְּבִסְחוֹרָא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דִּקְרָאקוֹב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r w:rsidRPr="003279A1">
        <w:rPr>
          <w:rFonts w:cs="NarkisimMF" w:hint="cs"/>
          <w:sz w:val="32"/>
          <w:szCs w:val="32"/>
          <w:rtl/>
        </w:rPr>
        <w:t>(</w:t>
      </w:r>
      <w:r w:rsidRPr="003279A1">
        <w:rPr>
          <w:rFonts w:cs="NarkisimMF"/>
          <w:sz w:val="32"/>
          <w:szCs w:val="32"/>
          <w:rtl/>
        </w:rPr>
        <w:t xml:space="preserve">שֶׁמִּסְּבִיבוֹת </w:t>
      </w:r>
      <w:proofErr w:type="spellStart"/>
      <w:r w:rsidRPr="003279A1">
        <w:rPr>
          <w:rFonts w:cs="NarkisimMF"/>
          <w:sz w:val="32"/>
          <w:szCs w:val="32"/>
          <w:rtl/>
        </w:rPr>
        <w:t>קְרָאקָא</w:t>
      </w:r>
      <w:proofErr w:type="spellEnd"/>
      <w:r w:rsidRPr="003279A1">
        <w:rPr>
          <w:rFonts w:cs="NarkisimMF" w:hint="cs"/>
          <w:sz w:val="32"/>
          <w:szCs w:val="32"/>
          <w:rtl/>
        </w:rPr>
        <w:t>).</w:t>
      </w:r>
    </w:p>
    <w:p w:rsidR="003279A1" w:rsidRPr="003279A1" w:rsidRDefault="003279A1" w:rsidP="003279A1">
      <w:pPr>
        <w:jc w:val="both"/>
        <w:rPr>
          <w:rFonts w:cs="NarkisimMF"/>
          <w:sz w:val="32"/>
          <w:szCs w:val="32"/>
          <w:rtl/>
        </w:rPr>
      </w:pPr>
      <w:r w:rsidRPr="003279A1">
        <w:rPr>
          <w:rFonts w:cs="NarkisimMF"/>
          <w:sz w:val="32"/>
          <w:szCs w:val="32"/>
          <w:rtl/>
        </w:rPr>
        <w:t>כַּעֲבוֹר כַּמָּה יָמִים גִּל</w:t>
      </w:r>
      <w:r w:rsidRPr="003279A1">
        <w:rPr>
          <w:rFonts w:cs="NarkisimMF" w:hint="cs"/>
          <w:sz w:val="32"/>
          <w:szCs w:val="32"/>
          <w:rtl/>
        </w:rPr>
        <w:t>ּ</w:t>
      </w:r>
      <w:r w:rsidRPr="003279A1">
        <w:rPr>
          <w:rFonts w:cs="NarkisimMF"/>
          <w:sz w:val="32"/>
          <w:szCs w:val="32"/>
          <w:rtl/>
        </w:rPr>
        <w:t>וּ אֶת עִקְּבוֹתָיו שֶׁל הָרַב</w:t>
      </w:r>
      <w:r w:rsidRPr="003279A1">
        <w:rPr>
          <w:rFonts w:cs="NarkisimMF" w:hint="cs"/>
          <w:sz w:val="32"/>
          <w:szCs w:val="32"/>
          <w:rtl/>
        </w:rPr>
        <w:t xml:space="preserve">... </w:t>
      </w:r>
      <w:r w:rsidRPr="003279A1">
        <w:rPr>
          <w:rFonts w:cs="NarkisimMF"/>
          <w:sz w:val="32"/>
          <w:szCs w:val="32"/>
          <w:rtl/>
        </w:rPr>
        <w:t xml:space="preserve">בַּחֲדָא מִן </w:t>
      </w:r>
      <w:proofErr w:type="spellStart"/>
      <w:r w:rsidRPr="003279A1">
        <w:rPr>
          <w:rFonts w:cs="NarkisimMF"/>
          <w:sz w:val="32"/>
          <w:szCs w:val="32"/>
          <w:rtl/>
        </w:rPr>
        <w:t>כַּפְרַיָּא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שֶׁבִּסְבִיבוֹת הָעִיר</w:t>
      </w:r>
      <w:r w:rsidRPr="003279A1">
        <w:rPr>
          <w:rFonts w:cs="NarkisimMF" w:hint="cs"/>
          <w:sz w:val="32"/>
          <w:szCs w:val="32"/>
          <w:rtl/>
        </w:rPr>
        <w:t>. "</w:t>
      </w:r>
      <w:r w:rsidRPr="003279A1">
        <w:rPr>
          <w:rFonts w:cs="NarkisimMF"/>
          <w:sz w:val="32"/>
          <w:szCs w:val="32"/>
          <w:rtl/>
        </w:rPr>
        <w:t>מ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 xml:space="preserve">קַמֵּי </w:t>
      </w:r>
      <w:proofErr w:type="spellStart"/>
      <w:r w:rsidRPr="003279A1">
        <w:rPr>
          <w:rFonts w:cs="NarkisimMF"/>
          <w:sz w:val="32"/>
          <w:szCs w:val="32"/>
          <w:rtl/>
        </w:rPr>
        <w:t>תְּלָתָא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יוֹמִין </w:t>
      </w:r>
      <w:proofErr w:type="spellStart"/>
      <w:r w:rsidRPr="003279A1">
        <w:rPr>
          <w:rFonts w:cs="NarkisimMF"/>
          <w:sz w:val="32"/>
          <w:szCs w:val="32"/>
          <w:rtl/>
        </w:rPr>
        <w:t>קָא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אָתָא </w:t>
      </w:r>
      <w:proofErr w:type="spellStart"/>
      <w:r w:rsidRPr="003279A1">
        <w:rPr>
          <w:rFonts w:cs="NarkisimMF"/>
          <w:sz w:val="32"/>
          <w:szCs w:val="32"/>
          <w:rtl/>
        </w:rPr>
        <w:t>לְהָכָא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ח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דָא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יְהוּדָאֵי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דְּאַפֵּיְהו</w:t>
      </w:r>
      <w:proofErr w:type="spellEnd"/>
      <w:r w:rsidRPr="003279A1">
        <w:rPr>
          <w:rFonts w:cs="NarkisimMF"/>
          <w:sz w:val="32"/>
          <w:szCs w:val="32"/>
          <w:rtl/>
        </w:rPr>
        <w:t xml:space="preserve">ּּ </w:t>
      </w:r>
      <w:proofErr w:type="spellStart"/>
      <w:r w:rsidRPr="003279A1">
        <w:rPr>
          <w:rFonts w:cs="NarkisimMF"/>
          <w:sz w:val="32"/>
          <w:szCs w:val="32"/>
          <w:rtl/>
        </w:rPr>
        <w:t>קָא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דָּמְיָין </w:t>
      </w:r>
      <w:r w:rsidRPr="003279A1">
        <w:rPr>
          <w:rFonts w:cs="NarkisimMF" w:hint="cs"/>
          <w:sz w:val="32"/>
          <w:szCs w:val="32"/>
          <w:rtl/>
        </w:rPr>
        <w:t>(</w:t>
      </w:r>
      <w:proofErr w:type="spellStart"/>
      <w:r w:rsidRPr="003279A1">
        <w:rPr>
          <w:rFonts w:cs="NarkisimMF"/>
          <w:sz w:val="32"/>
          <w:szCs w:val="32"/>
          <w:rtl/>
        </w:rPr>
        <w:t>שֶׁתָּאֳרו</w:t>
      </w:r>
      <w:proofErr w:type="spellEnd"/>
      <w:r w:rsidRPr="003279A1">
        <w:rPr>
          <w:rFonts w:cs="NarkisimMF"/>
          <w:sz w:val="32"/>
          <w:szCs w:val="32"/>
          <w:rtl/>
        </w:rPr>
        <w:t>ֹ מַתְאִים</w:t>
      </w:r>
      <w:r w:rsidRPr="003279A1">
        <w:rPr>
          <w:rFonts w:cs="NarkisimMF" w:hint="cs"/>
          <w:sz w:val="32"/>
          <w:szCs w:val="32"/>
          <w:rtl/>
        </w:rPr>
        <w:t xml:space="preserve">) </w:t>
      </w:r>
      <w:r w:rsidRPr="003279A1">
        <w:rPr>
          <w:rFonts w:cs="NarkisimMF"/>
          <w:sz w:val="32"/>
          <w:szCs w:val="32"/>
          <w:rtl/>
        </w:rPr>
        <w:t xml:space="preserve">לְמַאי </w:t>
      </w:r>
      <w:proofErr w:type="spellStart"/>
      <w:r w:rsidRPr="003279A1">
        <w:rPr>
          <w:rFonts w:cs="NarkisimMF"/>
          <w:sz w:val="32"/>
          <w:szCs w:val="32"/>
          <w:rtl/>
        </w:rPr>
        <w:t>דְּאַתּוּן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א</w:t>
      </w:r>
      <w:r w:rsidRPr="003279A1">
        <w:rPr>
          <w:rFonts w:cs="NarkisimMF" w:hint="cs"/>
          <w:sz w:val="32"/>
          <w:szCs w:val="32"/>
          <w:rtl/>
        </w:rPr>
        <w:t>ַ</w:t>
      </w:r>
      <w:r w:rsidRPr="003279A1">
        <w:rPr>
          <w:rFonts w:cs="NarkisimMF"/>
          <w:sz w:val="32"/>
          <w:szCs w:val="32"/>
          <w:rtl/>
        </w:rPr>
        <w:t>מְרִיתוֹן</w:t>
      </w:r>
      <w:proofErr w:type="spellEnd"/>
      <w:r w:rsidRPr="003279A1">
        <w:rPr>
          <w:rFonts w:cs="NarkisimMF" w:hint="cs"/>
          <w:sz w:val="32"/>
          <w:szCs w:val="32"/>
          <w:rtl/>
        </w:rPr>
        <w:t xml:space="preserve">" </w:t>
      </w:r>
      <w:r w:rsidRPr="003279A1">
        <w:rPr>
          <w:rFonts w:cs="NarkisimMF"/>
          <w:sz w:val="32"/>
          <w:szCs w:val="32"/>
          <w:rtl/>
        </w:rPr>
        <w:t>–</w:t>
      </w:r>
      <w:r w:rsidRPr="003279A1">
        <w:rPr>
          <w:rFonts w:cs="NarkisimMF" w:hint="cs"/>
          <w:sz w:val="32"/>
          <w:szCs w:val="32"/>
          <w:rtl/>
        </w:rPr>
        <w:t xml:space="preserve"> </w:t>
      </w:r>
      <w:r w:rsidRPr="003279A1">
        <w:rPr>
          <w:rFonts w:cs="NarkisimMF"/>
          <w:sz w:val="32"/>
          <w:szCs w:val="32"/>
          <w:rtl/>
        </w:rPr>
        <w:t>אָמַר לָהֶם גּוֹי אֶחָד בּ</w:t>
      </w:r>
      <w:r w:rsidRPr="003279A1">
        <w:rPr>
          <w:rFonts w:cs="NarkisimMF" w:hint="cs"/>
          <w:sz w:val="32"/>
          <w:szCs w:val="32"/>
          <w:rtl/>
        </w:rPr>
        <w:t>ַ</w:t>
      </w:r>
      <w:r w:rsidRPr="003279A1">
        <w:rPr>
          <w:rFonts w:cs="NarkisimMF"/>
          <w:sz w:val="32"/>
          <w:szCs w:val="32"/>
          <w:rtl/>
        </w:rPr>
        <w:t>עַל בֵּית מ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לוֹן</w:t>
      </w:r>
      <w:r w:rsidRPr="003279A1">
        <w:rPr>
          <w:rFonts w:cs="NarkisimMF" w:hint="cs"/>
          <w:sz w:val="32"/>
          <w:szCs w:val="32"/>
          <w:rtl/>
        </w:rPr>
        <w:t>, "</w:t>
      </w:r>
      <w:proofErr w:type="spellStart"/>
      <w:r w:rsidRPr="003279A1">
        <w:rPr>
          <w:rFonts w:cs="NarkisimMF"/>
          <w:sz w:val="32"/>
          <w:szCs w:val="32"/>
          <w:rtl/>
        </w:rPr>
        <w:t>וּלְבָעוּתֵיה</w:t>
      </w:r>
      <w:proofErr w:type="spellEnd"/>
      <w:r w:rsidRPr="003279A1">
        <w:rPr>
          <w:rFonts w:cs="NarkisimMF"/>
          <w:sz w:val="32"/>
          <w:szCs w:val="32"/>
          <w:rtl/>
        </w:rPr>
        <w:t xml:space="preserve">ּ </w:t>
      </w:r>
      <w:r w:rsidRPr="003279A1">
        <w:rPr>
          <w:rFonts w:cs="NarkisimMF" w:hint="cs"/>
          <w:sz w:val="32"/>
          <w:szCs w:val="32"/>
          <w:rtl/>
        </w:rPr>
        <w:t>(</w:t>
      </w:r>
      <w:r w:rsidRPr="003279A1">
        <w:rPr>
          <w:rFonts w:cs="NarkisimMF"/>
          <w:sz w:val="32"/>
          <w:szCs w:val="32"/>
          <w:rtl/>
        </w:rPr>
        <w:t>וּלְבַקָּשָׁתוֹ</w:t>
      </w:r>
      <w:r w:rsidRPr="003279A1">
        <w:rPr>
          <w:rFonts w:cs="NarkisimMF" w:hint="cs"/>
          <w:sz w:val="32"/>
          <w:szCs w:val="32"/>
          <w:rtl/>
        </w:rPr>
        <w:t xml:space="preserve">), </w:t>
      </w:r>
      <w:proofErr w:type="spellStart"/>
      <w:r w:rsidRPr="003279A1">
        <w:rPr>
          <w:rFonts w:cs="NarkisimMF"/>
          <w:sz w:val="32"/>
          <w:szCs w:val="32"/>
          <w:rtl/>
        </w:rPr>
        <w:t>קָא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אָגְרִית</w:t>
      </w:r>
      <w:proofErr w:type="spellEnd"/>
      <w:r w:rsidRPr="003279A1">
        <w:rPr>
          <w:rFonts w:cs="NarkisimMF"/>
          <w:sz w:val="32"/>
          <w:szCs w:val="32"/>
          <w:rtl/>
        </w:rPr>
        <w:t xml:space="preserve"> לֵיהּ </w:t>
      </w:r>
      <w:proofErr w:type="spellStart"/>
      <w:r w:rsidRPr="003279A1">
        <w:rPr>
          <w:rFonts w:cs="NarkisimMF"/>
          <w:sz w:val="32"/>
          <w:szCs w:val="32"/>
          <w:rtl/>
        </w:rPr>
        <w:t>חַדְרָא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בְּבֵיתָא</w:t>
      </w:r>
      <w:r w:rsidRPr="003279A1">
        <w:rPr>
          <w:rFonts w:cs="NarkisimMF" w:hint="cs"/>
          <w:sz w:val="32"/>
          <w:szCs w:val="32"/>
          <w:rtl/>
        </w:rPr>
        <w:t>ִ</w:t>
      </w:r>
      <w:r w:rsidRPr="003279A1">
        <w:rPr>
          <w:rFonts w:cs="NarkisimMF"/>
          <w:sz w:val="32"/>
          <w:szCs w:val="32"/>
          <w:rtl/>
        </w:rPr>
        <w:t>י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r w:rsidRPr="003279A1">
        <w:rPr>
          <w:rFonts w:cs="NarkisimMF" w:hint="cs"/>
          <w:sz w:val="32"/>
          <w:szCs w:val="32"/>
          <w:rtl/>
        </w:rPr>
        <w:t>(</w:t>
      </w:r>
      <w:r w:rsidRPr="003279A1">
        <w:rPr>
          <w:rFonts w:cs="NarkisimMF"/>
          <w:sz w:val="32"/>
          <w:szCs w:val="32"/>
          <w:rtl/>
        </w:rPr>
        <w:t>ה</w:t>
      </w:r>
      <w:r w:rsidRPr="003279A1">
        <w:rPr>
          <w:rFonts w:cs="NarkisimMF" w:hint="cs"/>
          <w:sz w:val="32"/>
          <w:szCs w:val="32"/>
          <w:rtl/>
        </w:rPr>
        <w:t>ִ</w:t>
      </w:r>
      <w:r w:rsidRPr="003279A1">
        <w:rPr>
          <w:rFonts w:cs="NarkisimMF"/>
          <w:sz w:val="32"/>
          <w:szCs w:val="32"/>
          <w:rtl/>
        </w:rPr>
        <w:t>ש</w:t>
      </w:r>
      <w:r w:rsidRPr="003279A1">
        <w:rPr>
          <w:rFonts w:cs="NarkisimMF" w:hint="cs"/>
          <w:sz w:val="32"/>
          <w:szCs w:val="32"/>
          <w:rtl/>
        </w:rPr>
        <w:t>ְׂ</w:t>
      </w:r>
      <w:r w:rsidRPr="003279A1">
        <w:rPr>
          <w:rFonts w:cs="NarkisimMF"/>
          <w:sz w:val="32"/>
          <w:szCs w:val="32"/>
          <w:rtl/>
        </w:rPr>
        <w:t>כּ</w:t>
      </w:r>
      <w:r w:rsidRPr="003279A1">
        <w:rPr>
          <w:rFonts w:cs="NarkisimMF" w:hint="cs"/>
          <w:sz w:val="32"/>
          <w:szCs w:val="32"/>
          <w:rtl/>
        </w:rPr>
        <w:t>ַ</w:t>
      </w:r>
      <w:r w:rsidRPr="003279A1">
        <w:rPr>
          <w:rFonts w:cs="NarkisimMF"/>
          <w:sz w:val="32"/>
          <w:szCs w:val="32"/>
          <w:rtl/>
        </w:rPr>
        <w:t>ר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>תִּי לוֹ חֶדֶר בְּבֵיתִי</w:t>
      </w:r>
      <w:r w:rsidRPr="003279A1">
        <w:rPr>
          <w:rFonts w:cs="NarkisimMF" w:hint="cs"/>
          <w:sz w:val="32"/>
          <w:szCs w:val="32"/>
          <w:rtl/>
        </w:rPr>
        <w:t xml:space="preserve">). </w:t>
      </w:r>
      <w:r w:rsidRPr="003279A1">
        <w:rPr>
          <w:rFonts w:cs="NarkisimMF"/>
          <w:sz w:val="32"/>
          <w:szCs w:val="32"/>
          <w:rtl/>
        </w:rPr>
        <w:t>וְהִנֵּה הוּא יוֹשֵׁב כָּאן סָפוּן בּ</w:t>
      </w:r>
      <w:r w:rsidRPr="003279A1">
        <w:rPr>
          <w:rFonts w:cs="NarkisimMF" w:hint="cs"/>
          <w:sz w:val="32"/>
          <w:szCs w:val="32"/>
          <w:rtl/>
        </w:rPr>
        <w:t>ַ</w:t>
      </w:r>
      <w:r w:rsidRPr="003279A1">
        <w:rPr>
          <w:rFonts w:cs="NarkisimMF"/>
          <w:sz w:val="32"/>
          <w:szCs w:val="32"/>
          <w:rtl/>
        </w:rPr>
        <w:t>חֶדֶר כְּב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ר שׁ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>ל</w:t>
      </w:r>
      <w:r w:rsidRPr="003279A1">
        <w:rPr>
          <w:rFonts w:cs="NarkisimMF" w:hint="cs"/>
          <w:sz w:val="32"/>
          <w:szCs w:val="32"/>
          <w:rtl/>
        </w:rPr>
        <w:t>ֹ</w:t>
      </w:r>
      <w:r w:rsidRPr="003279A1">
        <w:rPr>
          <w:rFonts w:cs="NarkisimMF"/>
          <w:sz w:val="32"/>
          <w:szCs w:val="32"/>
          <w:rtl/>
        </w:rPr>
        <w:t>שׁ</w:t>
      </w:r>
      <w:r w:rsidRPr="003279A1">
        <w:rPr>
          <w:rFonts w:cs="NarkisimMF" w:hint="cs"/>
          <w:sz w:val="32"/>
          <w:szCs w:val="32"/>
          <w:rtl/>
        </w:rPr>
        <w:t>ָה</w:t>
      </w:r>
      <w:r w:rsidRPr="003279A1">
        <w:rPr>
          <w:rFonts w:cs="NarkisimMF"/>
          <w:sz w:val="32"/>
          <w:szCs w:val="32"/>
          <w:rtl/>
        </w:rPr>
        <w:t xml:space="preserve"> יָמִים רְצוּפִים</w:t>
      </w:r>
      <w:r w:rsidRPr="003279A1">
        <w:rPr>
          <w:rFonts w:cs="NarkisimMF" w:hint="cs"/>
          <w:sz w:val="32"/>
          <w:szCs w:val="32"/>
          <w:rtl/>
        </w:rPr>
        <w:t>".</w:t>
      </w:r>
    </w:p>
    <w:p w:rsidR="003279A1" w:rsidRPr="003279A1" w:rsidRDefault="003279A1" w:rsidP="003279A1">
      <w:pPr>
        <w:jc w:val="both"/>
        <w:rPr>
          <w:rFonts w:cs="NarkisimMF"/>
          <w:sz w:val="32"/>
          <w:szCs w:val="32"/>
          <w:rtl/>
        </w:rPr>
      </w:pPr>
      <w:r w:rsidRPr="003279A1">
        <w:rPr>
          <w:rFonts w:cs="NarkisimMF"/>
          <w:sz w:val="32"/>
          <w:szCs w:val="32"/>
          <w:rtl/>
        </w:rPr>
        <w:t>הוֹלִיךְ הַגּוֹי אֶת הַמְחַפְּשִׂים אֶל הַחֶדֶר</w:t>
      </w:r>
      <w:r w:rsidRPr="003279A1">
        <w:rPr>
          <w:rFonts w:cs="NarkisimMF" w:hint="cs"/>
          <w:sz w:val="32"/>
          <w:szCs w:val="32"/>
          <w:rtl/>
        </w:rPr>
        <w:t xml:space="preserve">, </w:t>
      </w:r>
      <w:r w:rsidRPr="003279A1">
        <w:rPr>
          <w:rFonts w:cs="NarkisimMF"/>
          <w:sz w:val="32"/>
          <w:szCs w:val="32"/>
          <w:rtl/>
        </w:rPr>
        <w:t>פּ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 xml:space="preserve">תְחוּ אֶת הַדָּלֶת </w:t>
      </w:r>
      <w:proofErr w:type="spellStart"/>
      <w:r w:rsidRPr="003279A1">
        <w:rPr>
          <w:rFonts w:cs="NarkisimMF"/>
          <w:sz w:val="32"/>
          <w:szCs w:val="32"/>
          <w:rtl/>
        </w:rPr>
        <w:t>וְקָא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ח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זו</w:t>
      </w:r>
      <w:r w:rsidRPr="003279A1">
        <w:rPr>
          <w:rFonts w:cs="NarkisimMF" w:hint="cs"/>
          <w:sz w:val="32"/>
          <w:szCs w:val="32"/>
          <w:rtl/>
        </w:rPr>
        <w:t>ּ</w:t>
      </w:r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לְמָר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דְּאַתְרָא </w:t>
      </w:r>
      <w:r w:rsidRPr="003279A1">
        <w:rPr>
          <w:rFonts w:cs="NarkisimMF" w:hint="cs"/>
          <w:sz w:val="32"/>
          <w:szCs w:val="32"/>
          <w:rtl/>
        </w:rPr>
        <w:t xml:space="preserve">ר' </w:t>
      </w:r>
      <w:r w:rsidRPr="003279A1">
        <w:rPr>
          <w:rFonts w:cs="NarkisimMF"/>
          <w:sz w:val="32"/>
          <w:szCs w:val="32"/>
          <w:rtl/>
        </w:rPr>
        <w:t>מֹשֶׁה י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 xml:space="preserve">תֵיב לְגַבֵּי </w:t>
      </w:r>
      <w:proofErr w:type="spellStart"/>
      <w:r w:rsidRPr="003279A1">
        <w:rPr>
          <w:rFonts w:cs="NarkisimMF"/>
          <w:sz w:val="32"/>
          <w:szCs w:val="32"/>
          <w:rtl/>
        </w:rPr>
        <w:t>פָּתוֹרָא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ר</w:t>
      </w:r>
      <w:r w:rsidRPr="003279A1">
        <w:rPr>
          <w:rFonts w:cs="NarkisimMF" w:hint="cs"/>
          <w:sz w:val="32"/>
          <w:szCs w:val="32"/>
          <w:rtl/>
        </w:rPr>
        <w:t>ֵ</w:t>
      </w:r>
      <w:r w:rsidRPr="003279A1">
        <w:rPr>
          <w:rFonts w:cs="NarkisimMF"/>
          <w:sz w:val="32"/>
          <w:szCs w:val="32"/>
          <w:rtl/>
        </w:rPr>
        <w:t>יק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נָא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r w:rsidRPr="003279A1">
        <w:rPr>
          <w:rFonts w:cs="NarkisimMF" w:hint="cs"/>
          <w:sz w:val="32"/>
          <w:szCs w:val="32"/>
          <w:rtl/>
        </w:rPr>
        <w:t>(</w:t>
      </w:r>
      <w:r w:rsidRPr="003279A1">
        <w:rPr>
          <w:rFonts w:cs="NarkisimMF"/>
          <w:sz w:val="32"/>
          <w:szCs w:val="32"/>
          <w:rtl/>
        </w:rPr>
        <w:t>לְיַד שֻׁלְחָן ר</w:t>
      </w:r>
      <w:r w:rsidRPr="003279A1">
        <w:rPr>
          <w:rFonts w:cs="NarkisimMF" w:hint="cs"/>
          <w:sz w:val="32"/>
          <w:szCs w:val="32"/>
          <w:rtl/>
        </w:rPr>
        <w:t>ֵ</w:t>
      </w:r>
      <w:r w:rsidRPr="003279A1">
        <w:rPr>
          <w:rFonts w:cs="NarkisimMF"/>
          <w:sz w:val="32"/>
          <w:szCs w:val="32"/>
          <w:rtl/>
        </w:rPr>
        <w:t>יק</w:t>
      </w:r>
      <w:r w:rsidRPr="003279A1">
        <w:rPr>
          <w:rFonts w:cs="NarkisimMF" w:hint="cs"/>
          <w:sz w:val="32"/>
          <w:szCs w:val="32"/>
          <w:rtl/>
        </w:rPr>
        <w:t xml:space="preserve">). </w:t>
      </w:r>
      <w:proofErr w:type="spellStart"/>
      <w:r w:rsidRPr="003279A1">
        <w:rPr>
          <w:rFonts w:cs="NarkisimMF" w:hint="cs"/>
          <w:sz w:val="32"/>
          <w:szCs w:val="32"/>
          <w:rtl/>
        </w:rPr>
        <w:t>נִשְׁתַּתְּקו</w:t>
      </w:r>
      <w:proofErr w:type="spellEnd"/>
      <w:r w:rsidRPr="003279A1">
        <w:rPr>
          <w:rFonts w:cs="NarkisimMF" w:hint="cs"/>
          <w:sz w:val="32"/>
          <w:szCs w:val="32"/>
          <w:rtl/>
        </w:rPr>
        <w:t xml:space="preserve">ּ </w:t>
      </w:r>
      <w:r w:rsidRPr="003279A1">
        <w:rPr>
          <w:rFonts w:cs="NarkisimMF"/>
          <w:sz w:val="32"/>
          <w:szCs w:val="32"/>
          <w:rtl/>
        </w:rPr>
        <w:t>הָאֲנָשִׁים לְמַרְאֵהוּ</w:t>
      </w:r>
      <w:r w:rsidRPr="003279A1">
        <w:rPr>
          <w:rFonts w:cs="NarkisimMF" w:hint="cs"/>
          <w:sz w:val="32"/>
          <w:szCs w:val="32"/>
          <w:rtl/>
        </w:rPr>
        <w:t xml:space="preserve">! </w:t>
      </w:r>
      <w:r w:rsidRPr="003279A1">
        <w:rPr>
          <w:rFonts w:cs="NarkisimMF"/>
          <w:sz w:val="32"/>
          <w:szCs w:val="32"/>
          <w:rtl/>
        </w:rPr>
        <w:t xml:space="preserve">שׁוּם סֵפֶר לֹא נִרְאָה עַל </w:t>
      </w:r>
      <w:proofErr w:type="spellStart"/>
      <w:r w:rsidRPr="003279A1">
        <w:rPr>
          <w:rFonts w:cs="NarkisimMF"/>
          <w:sz w:val="32"/>
          <w:szCs w:val="32"/>
          <w:rtl/>
        </w:rPr>
        <w:t>הַשֻׁלְחָן</w:t>
      </w:r>
      <w:proofErr w:type="spellEnd"/>
      <w:r w:rsidRPr="003279A1">
        <w:rPr>
          <w:rFonts w:cs="NarkisimMF" w:hint="cs"/>
          <w:sz w:val="32"/>
          <w:szCs w:val="32"/>
          <w:rtl/>
        </w:rPr>
        <w:t xml:space="preserve">, </w:t>
      </w:r>
      <w:r w:rsidRPr="003279A1">
        <w:rPr>
          <w:rFonts w:cs="NarkisimMF"/>
          <w:sz w:val="32"/>
          <w:szCs w:val="32"/>
          <w:rtl/>
        </w:rPr>
        <w:t>שׁוּם שְׁיָרֵי מָזוֹן</w:t>
      </w:r>
      <w:r w:rsidRPr="003279A1">
        <w:rPr>
          <w:rFonts w:cs="NarkisimMF" w:hint="cs"/>
          <w:sz w:val="32"/>
          <w:szCs w:val="32"/>
          <w:rtl/>
        </w:rPr>
        <w:t xml:space="preserve">, </w:t>
      </w:r>
      <w:r w:rsidRPr="003279A1">
        <w:rPr>
          <w:rFonts w:cs="NarkisimMF"/>
          <w:sz w:val="32"/>
          <w:szCs w:val="32"/>
          <w:rtl/>
        </w:rPr>
        <w:t xml:space="preserve">רַק </w:t>
      </w:r>
      <w:r w:rsidRPr="003279A1">
        <w:rPr>
          <w:rFonts w:cs="NarkisimMF" w:hint="cs"/>
          <w:sz w:val="32"/>
          <w:szCs w:val="32"/>
          <w:rtl/>
        </w:rPr>
        <w:t xml:space="preserve">ר' </w:t>
      </w:r>
      <w:r w:rsidRPr="003279A1">
        <w:rPr>
          <w:rFonts w:cs="NarkisimMF"/>
          <w:sz w:val="32"/>
          <w:szCs w:val="32"/>
          <w:rtl/>
        </w:rPr>
        <w:lastRenderedPageBreak/>
        <w:t>מֹשֶׁה שׁ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לֵו וְרָגוּעַ</w:t>
      </w:r>
      <w:r w:rsidRPr="003279A1">
        <w:rPr>
          <w:rFonts w:cs="NarkisimMF" w:hint="cs"/>
          <w:sz w:val="32"/>
          <w:szCs w:val="32"/>
          <w:rtl/>
        </w:rPr>
        <w:t xml:space="preserve">, </w:t>
      </w:r>
      <w:r w:rsidRPr="003279A1">
        <w:rPr>
          <w:rFonts w:cs="NarkisimMF"/>
          <w:sz w:val="32"/>
          <w:szCs w:val="32"/>
          <w:rtl/>
        </w:rPr>
        <w:t>וְהַב</w:t>
      </w:r>
      <w:r w:rsidRPr="003279A1">
        <w:rPr>
          <w:rFonts w:cs="NarkisimMF" w:hint="cs"/>
          <w:sz w:val="32"/>
          <w:szCs w:val="32"/>
          <w:rtl/>
        </w:rPr>
        <w:t>ָּעַ</w:t>
      </w:r>
      <w:r w:rsidRPr="003279A1">
        <w:rPr>
          <w:rFonts w:cs="NarkisimMF"/>
          <w:sz w:val="32"/>
          <w:szCs w:val="32"/>
          <w:rtl/>
        </w:rPr>
        <w:t>ת קְד</w:t>
      </w:r>
      <w:r w:rsidRPr="003279A1">
        <w:rPr>
          <w:rFonts w:cs="NarkisimMF" w:hint="cs"/>
          <w:sz w:val="32"/>
          <w:szCs w:val="32"/>
          <w:rtl/>
        </w:rPr>
        <w:t>ֻ</w:t>
      </w:r>
      <w:r w:rsidRPr="003279A1">
        <w:rPr>
          <w:rFonts w:cs="NarkisimMF"/>
          <w:sz w:val="32"/>
          <w:szCs w:val="32"/>
          <w:rtl/>
        </w:rPr>
        <w:t>ש</w:t>
      </w:r>
      <w:r w:rsidRPr="003279A1">
        <w:rPr>
          <w:rFonts w:cs="NarkisimMF" w:hint="cs"/>
          <w:sz w:val="32"/>
          <w:szCs w:val="32"/>
          <w:rtl/>
        </w:rPr>
        <w:t>ּ</w:t>
      </w:r>
      <w:r w:rsidRPr="003279A1">
        <w:rPr>
          <w:rFonts w:cs="NarkisimMF"/>
          <w:sz w:val="32"/>
          <w:szCs w:val="32"/>
          <w:rtl/>
        </w:rPr>
        <w:t>ָׁה נְסוּכָה עַל פָּנָיו</w:t>
      </w:r>
      <w:r w:rsidRPr="003279A1">
        <w:rPr>
          <w:rFonts w:cs="NarkisimMF" w:hint="cs"/>
          <w:sz w:val="32"/>
          <w:szCs w:val="32"/>
          <w:rtl/>
        </w:rPr>
        <w:t>...</w:t>
      </w:r>
    </w:p>
    <w:p w:rsidR="003279A1" w:rsidRPr="003279A1" w:rsidRDefault="003279A1" w:rsidP="003279A1">
      <w:pPr>
        <w:jc w:val="both"/>
        <w:rPr>
          <w:rFonts w:cs="NarkisimMF"/>
          <w:sz w:val="32"/>
          <w:szCs w:val="32"/>
          <w:rtl/>
        </w:rPr>
      </w:pPr>
      <w:r w:rsidRPr="003279A1">
        <w:rPr>
          <w:rFonts w:cs="NarkisimMF" w:hint="cs"/>
          <w:sz w:val="32"/>
          <w:szCs w:val="32"/>
          <w:rtl/>
        </w:rPr>
        <w:t>"</w:t>
      </w:r>
      <w:proofErr w:type="spellStart"/>
      <w:r w:rsidRPr="003279A1">
        <w:rPr>
          <w:rFonts w:cs="NarkisimMF"/>
          <w:sz w:val="32"/>
          <w:szCs w:val="32"/>
          <w:rtl/>
        </w:rPr>
        <w:t>גְּזֵירָתָא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אִבַּטְלָנָא</w:t>
      </w:r>
      <w:proofErr w:type="spellEnd"/>
      <w:r w:rsidRPr="003279A1">
        <w:rPr>
          <w:rFonts w:cs="NarkisimMF" w:hint="cs"/>
          <w:sz w:val="32"/>
          <w:szCs w:val="32"/>
          <w:rtl/>
        </w:rPr>
        <w:t xml:space="preserve">" </w:t>
      </w:r>
      <w:r w:rsidRPr="003279A1">
        <w:rPr>
          <w:rFonts w:cs="NarkisimMF"/>
          <w:sz w:val="32"/>
          <w:szCs w:val="32"/>
          <w:rtl/>
        </w:rPr>
        <w:t>–</w:t>
      </w:r>
      <w:r w:rsidRPr="003279A1">
        <w:rPr>
          <w:rFonts w:cs="NarkisimMF" w:hint="cs"/>
          <w:sz w:val="32"/>
          <w:szCs w:val="32"/>
          <w:rtl/>
        </w:rPr>
        <w:t xml:space="preserve"> </w:t>
      </w:r>
      <w:r w:rsidRPr="003279A1">
        <w:rPr>
          <w:rFonts w:cs="NarkisimMF"/>
          <w:sz w:val="32"/>
          <w:szCs w:val="32"/>
          <w:rtl/>
        </w:rPr>
        <w:t>אָמַר לָהֶם בְּפַשְׁטוּת</w:t>
      </w:r>
      <w:r w:rsidRPr="003279A1">
        <w:rPr>
          <w:rFonts w:cs="NarkisimMF" w:hint="cs"/>
          <w:sz w:val="32"/>
          <w:szCs w:val="32"/>
          <w:rtl/>
        </w:rPr>
        <w:t>.</w:t>
      </w:r>
    </w:p>
    <w:p w:rsidR="003279A1" w:rsidRPr="003279A1" w:rsidRDefault="00A10B8D" w:rsidP="003279A1">
      <w:pPr>
        <w:jc w:val="both"/>
        <w:rPr>
          <w:rFonts w:cs="NarkisimMF"/>
          <w:sz w:val="32"/>
          <w:szCs w:val="32"/>
          <w:rtl/>
        </w:rPr>
      </w:pPr>
      <w:r>
        <w:rPr>
          <w:rFonts w:cs="NarkisimMF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08416" behindDoc="1" locked="0" layoutInCell="1" allowOverlap="1" wp14:anchorId="5CF6CDE2" wp14:editId="03454F5E">
            <wp:simplePos x="0" y="0"/>
            <wp:positionH relativeFrom="column">
              <wp:posOffset>-1783715</wp:posOffset>
            </wp:positionH>
            <wp:positionV relativeFrom="paragraph">
              <wp:posOffset>-4469130</wp:posOffset>
            </wp:positionV>
            <wp:extent cx="3604260" cy="4419600"/>
            <wp:effectExtent l="0" t="0" r="0" b="0"/>
            <wp:wrapTight wrapText="bothSides">
              <wp:wrapPolygon edited="0">
                <wp:start x="5822" y="0"/>
                <wp:lineTo x="3197" y="745"/>
                <wp:lineTo x="2626" y="1024"/>
                <wp:lineTo x="2626" y="1583"/>
                <wp:lineTo x="1027" y="2234"/>
                <wp:lineTo x="342" y="2793"/>
                <wp:lineTo x="114" y="3259"/>
                <wp:lineTo x="0" y="3910"/>
                <wp:lineTo x="457" y="6052"/>
                <wp:lineTo x="0" y="6517"/>
                <wp:lineTo x="0" y="7262"/>
                <wp:lineTo x="457" y="7541"/>
                <wp:lineTo x="114" y="9031"/>
                <wp:lineTo x="0" y="10893"/>
                <wp:lineTo x="571" y="12010"/>
                <wp:lineTo x="457" y="14990"/>
                <wp:lineTo x="0" y="16293"/>
                <wp:lineTo x="1027" y="17969"/>
                <wp:lineTo x="571" y="18155"/>
                <wp:lineTo x="342" y="20203"/>
                <wp:lineTo x="2854" y="20948"/>
                <wp:lineTo x="7877" y="21414"/>
                <wp:lineTo x="9362" y="21414"/>
                <wp:lineTo x="12330" y="21041"/>
                <wp:lineTo x="16440" y="20762"/>
                <wp:lineTo x="17011" y="20576"/>
                <wp:lineTo x="15526" y="19459"/>
                <wp:lineTo x="20892" y="19272"/>
                <wp:lineTo x="21235" y="18434"/>
                <wp:lineTo x="18723" y="17969"/>
                <wp:lineTo x="20207" y="17969"/>
                <wp:lineTo x="20321" y="17690"/>
                <wp:lineTo x="19636" y="16200"/>
                <wp:lineTo x="18951" y="15921"/>
                <wp:lineTo x="15298" y="14990"/>
                <wp:lineTo x="21463" y="14431"/>
                <wp:lineTo x="21463" y="11359"/>
                <wp:lineTo x="21235" y="9031"/>
                <wp:lineTo x="21235" y="8193"/>
                <wp:lineTo x="20778" y="6052"/>
                <wp:lineTo x="21463" y="4934"/>
                <wp:lineTo x="21463" y="3817"/>
                <wp:lineTo x="21006" y="2886"/>
                <wp:lineTo x="18495" y="2141"/>
                <wp:lineTo x="15983" y="1583"/>
                <wp:lineTo x="16782" y="652"/>
                <wp:lineTo x="16097" y="559"/>
                <wp:lineTo x="6279" y="0"/>
                <wp:lineTo x="5822" y="0"/>
              </wp:wrapPolygon>
            </wp:wrapTight>
            <wp:docPr id="2" name="תמונה 2" descr="C:\Users\yym\Desktop\תמונה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ym\Desktop\תמונה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A1" w:rsidRPr="003279A1">
        <w:rPr>
          <w:rFonts w:cs="NarkisimMF" w:hint="cs"/>
          <w:sz w:val="32"/>
          <w:szCs w:val="32"/>
          <w:rtl/>
        </w:rPr>
        <w:t>"</w:t>
      </w:r>
      <w:proofErr w:type="spellStart"/>
      <w:r w:rsidR="003279A1" w:rsidRPr="003279A1">
        <w:rPr>
          <w:rFonts w:cs="NarkisimMF"/>
          <w:sz w:val="32"/>
          <w:szCs w:val="32"/>
          <w:rtl/>
        </w:rPr>
        <w:t>קָא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בָּעִיתוּן מִינָאִי </w:t>
      </w:r>
      <w:proofErr w:type="spellStart"/>
      <w:r w:rsidR="003279A1" w:rsidRPr="003279A1">
        <w:rPr>
          <w:rFonts w:cs="NarkisimMF"/>
          <w:sz w:val="32"/>
          <w:szCs w:val="32"/>
          <w:rtl/>
        </w:rPr>
        <w:t>עֵטָא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</w:t>
      </w:r>
      <w:r w:rsidR="003279A1" w:rsidRPr="003279A1">
        <w:rPr>
          <w:rFonts w:cs="NarkisimMF" w:hint="cs"/>
          <w:sz w:val="32"/>
          <w:szCs w:val="32"/>
          <w:rtl/>
        </w:rPr>
        <w:t>(</w:t>
      </w:r>
      <w:r w:rsidR="003279A1" w:rsidRPr="003279A1">
        <w:rPr>
          <w:rFonts w:cs="NarkisimMF"/>
          <w:sz w:val="32"/>
          <w:szCs w:val="32"/>
          <w:rtl/>
        </w:rPr>
        <w:t>בִקַּשְׁתֶּם מִמֶּנּ</w:t>
      </w:r>
      <w:r w:rsidR="003279A1" w:rsidRPr="003279A1">
        <w:rPr>
          <w:rFonts w:cs="NarkisimMF" w:hint="cs"/>
          <w:sz w:val="32"/>
          <w:szCs w:val="32"/>
          <w:rtl/>
        </w:rPr>
        <w:t>ִי</w:t>
      </w:r>
      <w:r w:rsidR="003279A1" w:rsidRPr="003279A1">
        <w:rPr>
          <w:rFonts w:cs="NarkisimMF"/>
          <w:sz w:val="32"/>
          <w:szCs w:val="32"/>
          <w:rtl/>
        </w:rPr>
        <w:t xml:space="preserve"> עֵצָה</w:t>
      </w:r>
      <w:r w:rsidR="003279A1" w:rsidRPr="003279A1">
        <w:rPr>
          <w:rFonts w:cs="NarkisimMF" w:hint="cs"/>
          <w:sz w:val="32"/>
          <w:szCs w:val="32"/>
          <w:rtl/>
        </w:rPr>
        <w:t xml:space="preserve">)" </w:t>
      </w:r>
      <w:r w:rsidR="003279A1" w:rsidRPr="003279A1">
        <w:rPr>
          <w:rFonts w:cs="NarkisimMF"/>
          <w:sz w:val="32"/>
          <w:szCs w:val="32"/>
          <w:rtl/>
        </w:rPr>
        <w:t>–</w:t>
      </w:r>
      <w:r w:rsidR="003279A1" w:rsidRPr="003279A1">
        <w:rPr>
          <w:rFonts w:cs="NarkisimMF" w:hint="cs"/>
          <w:sz w:val="32"/>
          <w:szCs w:val="32"/>
          <w:rtl/>
        </w:rPr>
        <w:t xml:space="preserve"> </w:t>
      </w:r>
      <w:r w:rsidR="003279A1" w:rsidRPr="003279A1">
        <w:rPr>
          <w:rFonts w:cs="NarkisimMF"/>
          <w:sz w:val="32"/>
          <w:szCs w:val="32"/>
          <w:rtl/>
        </w:rPr>
        <w:t>הִסְבִּיר לָהֶם הָרַב –</w:t>
      </w:r>
      <w:r w:rsidR="003279A1" w:rsidRPr="003279A1">
        <w:rPr>
          <w:rFonts w:cs="NarkisimMF" w:hint="cs"/>
          <w:sz w:val="32"/>
          <w:szCs w:val="32"/>
          <w:rtl/>
        </w:rPr>
        <w:t xml:space="preserve"> "</w:t>
      </w:r>
      <w:r w:rsidR="003279A1" w:rsidRPr="003279A1">
        <w:rPr>
          <w:rFonts w:cs="NarkisimMF"/>
          <w:sz w:val="32"/>
          <w:szCs w:val="32"/>
          <w:rtl/>
        </w:rPr>
        <w:t>בְּרַם לֵית א</w:t>
      </w:r>
      <w:r w:rsidR="003279A1" w:rsidRPr="003279A1">
        <w:rPr>
          <w:rFonts w:cs="NarkisimMF" w:hint="cs"/>
          <w:sz w:val="32"/>
          <w:szCs w:val="32"/>
          <w:rtl/>
        </w:rPr>
        <w:t>ֲ</w:t>
      </w:r>
      <w:r w:rsidR="003279A1" w:rsidRPr="003279A1">
        <w:rPr>
          <w:rFonts w:cs="NarkisimMF"/>
          <w:sz w:val="32"/>
          <w:szCs w:val="32"/>
          <w:rtl/>
        </w:rPr>
        <w:t xml:space="preserve">נָא יָדַע </w:t>
      </w:r>
      <w:proofErr w:type="spellStart"/>
      <w:r w:rsidR="003279A1" w:rsidRPr="003279A1">
        <w:rPr>
          <w:rFonts w:cs="NarkisimMF"/>
          <w:sz w:val="32"/>
          <w:szCs w:val="32"/>
          <w:rtl/>
        </w:rPr>
        <w:t>אֶסְתַּקְפוּתָא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</w:t>
      </w:r>
      <w:r w:rsidR="003279A1" w:rsidRPr="003279A1">
        <w:rPr>
          <w:rFonts w:cs="NarkisimMF" w:hint="cs"/>
          <w:sz w:val="32"/>
          <w:szCs w:val="32"/>
          <w:rtl/>
        </w:rPr>
        <w:t>(</w:t>
      </w:r>
      <w:r w:rsidR="003279A1" w:rsidRPr="003279A1">
        <w:rPr>
          <w:rFonts w:cs="NarkisimMF"/>
          <w:sz w:val="32"/>
          <w:szCs w:val="32"/>
          <w:rtl/>
        </w:rPr>
        <w:t>אֵינֶנִּי מ</w:t>
      </w:r>
      <w:r w:rsidR="003279A1" w:rsidRPr="003279A1">
        <w:rPr>
          <w:rFonts w:cs="NarkisimMF" w:hint="cs"/>
          <w:sz w:val="32"/>
          <w:szCs w:val="32"/>
          <w:rtl/>
        </w:rPr>
        <w:t>ַ</w:t>
      </w:r>
      <w:r w:rsidR="003279A1" w:rsidRPr="003279A1">
        <w:rPr>
          <w:rFonts w:cs="NarkisimMF"/>
          <w:sz w:val="32"/>
          <w:szCs w:val="32"/>
          <w:rtl/>
        </w:rPr>
        <w:t>כ</w:t>
      </w:r>
      <w:r w:rsidR="003279A1" w:rsidRPr="003279A1">
        <w:rPr>
          <w:rFonts w:cs="NarkisimMF" w:hint="cs"/>
          <w:sz w:val="32"/>
          <w:szCs w:val="32"/>
          <w:rtl/>
        </w:rPr>
        <w:t>ּ</w:t>
      </w:r>
      <w:r w:rsidR="003279A1" w:rsidRPr="003279A1">
        <w:rPr>
          <w:rFonts w:cs="NarkisimMF"/>
          <w:sz w:val="32"/>
          <w:szCs w:val="32"/>
          <w:rtl/>
        </w:rPr>
        <w:t>ִיר תַּחְבּוּלוֹת</w:t>
      </w:r>
      <w:r w:rsidR="003279A1" w:rsidRPr="003279A1">
        <w:rPr>
          <w:rFonts w:cs="NarkisimMF" w:hint="cs"/>
          <w:sz w:val="32"/>
          <w:szCs w:val="32"/>
          <w:rtl/>
        </w:rPr>
        <w:t xml:space="preserve">). </w:t>
      </w:r>
      <w:r w:rsidR="003279A1" w:rsidRPr="003279A1">
        <w:rPr>
          <w:rFonts w:cs="NarkisimMF"/>
          <w:sz w:val="32"/>
          <w:szCs w:val="32"/>
          <w:rtl/>
        </w:rPr>
        <w:t>אֲנִי יוֹדֵעַ רַק דָּבָר אֶחָד</w:t>
      </w:r>
      <w:r w:rsidR="003279A1" w:rsidRPr="003279A1">
        <w:rPr>
          <w:rFonts w:cs="NarkisimMF" w:hint="cs"/>
          <w:sz w:val="32"/>
          <w:szCs w:val="32"/>
          <w:rtl/>
        </w:rPr>
        <w:t xml:space="preserve">, </w:t>
      </w:r>
      <w:r w:rsidR="003279A1" w:rsidRPr="003279A1">
        <w:rPr>
          <w:rFonts w:cs="NarkisimMF"/>
          <w:sz w:val="32"/>
          <w:szCs w:val="32"/>
          <w:rtl/>
        </w:rPr>
        <w:t>שֶׁעָלַי לְהִתְרַחֵק מֵרֹב הֶהָמוֹן</w:t>
      </w:r>
      <w:r w:rsidR="003279A1" w:rsidRPr="003279A1">
        <w:rPr>
          <w:rFonts w:cs="NarkisimMF" w:hint="cs"/>
          <w:sz w:val="32"/>
          <w:szCs w:val="32"/>
          <w:rtl/>
        </w:rPr>
        <w:t xml:space="preserve">, </w:t>
      </w:r>
      <w:proofErr w:type="spellStart"/>
      <w:r w:rsidR="003279A1" w:rsidRPr="003279A1">
        <w:rPr>
          <w:rFonts w:cs="NarkisimMF"/>
          <w:sz w:val="32"/>
          <w:szCs w:val="32"/>
          <w:rtl/>
        </w:rPr>
        <w:t>לְמֵיתַב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="003279A1" w:rsidRPr="003279A1">
        <w:rPr>
          <w:rFonts w:cs="NarkisimMF"/>
          <w:sz w:val="32"/>
          <w:szCs w:val="32"/>
          <w:rtl/>
        </w:rPr>
        <w:t>בִּיחִידוּתָא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="003279A1" w:rsidRPr="003279A1">
        <w:rPr>
          <w:rFonts w:cs="NarkisimMF"/>
          <w:sz w:val="32"/>
          <w:szCs w:val="32"/>
          <w:rtl/>
        </w:rPr>
        <w:t>וּלְאַהְדּו</w:t>
      </w:r>
      <w:r w:rsidR="003279A1" w:rsidRPr="003279A1">
        <w:rPr>
          <w:rFonts w:cs="NarkisimMF" w:hint="cs"/>
          <w:sz w:val="32"/>
          <w:szCs w:val="32"/>
          <w:rtl/>
        </w:rPr>
        <w:t>ּ</w:t>
      </w:r>
      <w:r w:rsidR="003279A1" w:rsidRPr="003279A1">
        <w:rPr>
          <w:rFonts w:cs="NarkisimMF"/>
          <w:sz w:val="32"/>
          <w:szCs w:val="32"/>
          <w:rtl/>
        </w:rPr>
        <w:t>רֵי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לְכוּלָּא </w:t>
      </w:r>
      <w:proofErr w:type="spellStart"/>
      <w:r w:rsidR="003279A1" w:rsidRPr="003279A1">
        <w:rPr>
          <w:rFonts w:cs="NarkisimMF"/>
          <w:sz w:val="32"/>
          <w:szCs w:val="32"/>
          <w:rtl/>
        </w:rPr>
        <w:t>תַּלְמוּדָא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דִּילִי –</w:t>
      </w:r>
      <w:r w:rsidR="003279A1" w:rsidRPr="003279A1">
        <w:rPr>
          <w:rFonts w:cs="NarkisimMF" w:hint="cs"/>
          <w:sz w:val="32"/>
          <w:szCs w:val="32"/>
          <w:rtl/>
        </w:rPr>
        <w:t xml:space="preserve"> </w:t>
      </w:r>
      <w:r w:rsidR="003279A1" w:rsidRPr="003279A1">
        <w:rPr>
          <w:rFonts w:cs="NarkisimMF"/>
          <w:sz w:val="32"/>
          <w:szCs w:val="32"/>
          <w:rtl/>
        </w:rPr>
        <w:t>ו</w:t>
      </w:r>
      <w:r w:rsidR="003279A1" w:rsidRPr="003279A1">
        <w:rPr>
          <w:rFonts w:cs="NarkisimMF" w:hint="cs"/>
          <w:sz w:val="32"/>
          <w:szCs w:val="32"/>
          <w:rtl/>
        </w:rPr>
        <w:t>ְ</w:t>
      </w:r>
      <w:r w:rsidR="003279A1" w:rsidRPr="003279A1">
        <w:rPr>
          <w:rFonts w:cs="NarkisimMF"/>
          <w:sz w:val="32"/>
          <w:szCs w:val="32"/>
          <w:rtl/>
        </w:rPr>
        <w:t>ה</w:t>
      </w:r>
      <w:r w:rsidR="003279A1" w:rsidRPr="003279A1">
        <w:rPr>
          <w:rFonts w:cs="NarkisimMF" w:hint="cs"/>
          <w:sz w:val="32"/>
          <w:szCs w:val="32"/>
          <w:rtl/>
        </w:rPr>
        <w:t>ָ</w:t>
      </w:r>
      <w:r w:rsidR="003279A1" w:rsidRPr="003279A1">
        <w:rPr>
          <w:rFonts w:cs="NarkisimMF"/>
          <w:sz w:val="32"/>
          <w:szCs w:val="32"/>
          <w:rtl/>
        </w:rPr>
        <w:t xml:space="preserve">כִי </w:t>
      </w:r>
      <w:proofErr w:type="spellStart"/>
      <w:r w:rsidR="003279A1" w:rsidRPr="003279A1">
        <w:rPr>
          <w:rFonts w:cs="NarkisimMF"/>
          <w:sz w:val="32"/>
          <w:szCs w:val="32"/>
          <w:rtl/>
        </w:rPr>
        <w:t>עֲבִידְנָא</w:t>
      </w:r>
      <w:proofErr w:type="spellEnd"/>
      <w:r w:rsidR="003279A1" w:rsidRPr="003279A1">
        <w:rPr>
          <w:rFonts w:cs="NarkisimMF" w:hint="cs"/>
          <w:sz w:val="32"/>
          <w:szCs w:val="32"/>
          <w:rtl/>
        </w:rPr>
        <w:t xml:space="preserve">, </w:t>
      </w:r>
      <w:r w:rsidR="003279A1" w:rsidRPr="003279A1">
        <w:rPr>
          <w:rFonts w:cs="NarkisimMF"/>
          <w:sz w:val="32"/>
          <w:szCs w:val="32"/>
          <w:rtl/>
        </w:rPr>
        <w:t xml:space="preserve">חָזַרְתִּי עַל כָּל </w:t>
      </w:r>
      <w:proofErr w:type="spellStart"/>
      <w:r w:rsidR="003279A1" w:rsidRPr="003279A1">
        <w:rPr>
          <w:rFonts w:cs="NarkisimMF"/>
          <w:sz w:val="32"/>
          <w:szCs w:val="32"/>
          <w:rtl/>
        </w:rPr>
        <w:t>הַש</w:t>
      </w:r>
      <w:proofErr w:type="spellEnd"/>
      <w:r w:rsidR="003279A1" w:rsidRPr="003279A1">
        <w:rPr>
          <w:rFonts w:cs="NarkisimMF"/>
          <w:sz w:val="32"/>
          <w:szCs w:val="32"/>
          <w:rtl/>
        </w:rPr>
        <w:t>ַּׁ</w:t>
      </w:r>
      <w:r w:rsidR="003279A1" w:rsidRPr="003279A1">
        <w:rPr>
          <w:rFonts w:cs="NarkisimMF" w:hint="cs"/>
          <w:sz w:val="32"/>
          <w:szCs w:val="32"/>
          <w:rtl/>
        </w:rPr>
        <w:t xml:space="preserve">"ס </w:t>
      </w:r>
      <w:r w:rsidR="003279A1" w:rsidRPr="003279A1">
        <w:rPr>
          <w:rFonts w:cs="NarkisimMF"/>
          <w:sz w:val="32"/>
          <w:szCs w:val="32"/>
          <w:rtl/>
        </w:rPr>
        <w:t>עִם פֵּרוּשׁ ר</w:t>
      </w:r>
      <w:r w:rsidR="003279A1" w:rsidRPr="003279A1">
        <w:rPr>
          <w:rFonts w:cs="NarkisimMF" w:hint="cs"/>
          <w:sz w:val="32"/>
          <w:szCs w:val="32"/>
          <w:rtl/>
        </w:rPr>
        <w:t>ַ</w:t>
      </w:r>
      <w:r w:rsidR="003279A1" w:rsidRPr="003279A1">
        <w:rPr>
          <w:rFonts w:cs="NarkisimMF"/>
          <w:sz w:val="32"/>
          <w:szCs w:val="32"/>
          <w:rtl/>
        </w:rPr>
        <w:t>ש</w:t>
      </w:r>
      <w:r w:rsidR="003279A1" w:rsidRPr="003279A1">
        <w:rPr>
          <w:rFonts w:cs="NarkisimMF" w:hint="cs"/>
          <w:sz w:val="32"/>
          <w:szCs w:val="32"/>
          <w:rtl/>
        </w:rPr>
        <w:t>ּ</w:t>
      </w:r>
      <w:r w:rsidR="003279A1" w:rsidRPr="003279A1">
        <w:rPr>
          <w:rFonts w:cs="NarkisimMF"/>
          <w:sz w:val="32"/>
          <w:szCs w:val="32"/>
          <w:rtl/>
        </w:rPr>
        <w:t>ׁ</w:t>
      </w:r>
      <w:r w:rsidR="003279A1" w:rsidRPr="003279A1">
        <w:rPr>
          <w:rFonts w:cs="NarkisimMF" w:hint="cs"/>
          <w:sz w:val="32"/>
          <w:szCs w:val="32"/>
          <w:rtl/>
        </w:rPr>
        <w:t>ִ"</w:t>
      </w:r>
      <w:r w:rsidR="003279A1" w:rsidRPr="003279A1">
        <w:rPr>
          <w:rFonts w:cs="NarkisimMF"/>
          <w:sz w:val="32"/>
          <w:szCs w:val="32"/>
          <w:rtl/>
        </w:rPr>
        <w:t xml:space="preserve">י עִם כָּל </w:t>
      </w:r>
      <w:proofErr w:type="spellStart"/>
      <w:r w:rsidR="003279A1" w:rsidRPr="003279A1">
        <w:rPr>
          <w:rFonts w:cs="NarkisimMF"/>
          <w:sz w:val="32"/>
          <w:szCs w:val="32"/>
          <w:rtl/>
        </w:rPr>
        <w:t>הלעז</w:t>
      </w:r>
      <w:r w:rsidR="003279A1" w:rsidRPr="003279A1">
        <w:rPr>
          <w:rFonts w:cs="NarkisimMF" w:hint="cs"/>
          <w:sz w:val="32"/>
          <w:szCs w:val="32"/>
          <w:rtl/>
        </w:rPr>
        <w:t>"</w:t>
      </w:r>
      <w:r w:rsidR="003279A1" w:rsidRPr="003279A1">
        <w:rPr>
          <w:rFonts w:cs="NarkisimMF"/>
          <w:sz w:val="32"/>
          <w:szCs w:val="32"/>
          <w:rtl/>
        </w:rPr>
        <w:t>י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ר</w:t>
      </w:r>
      <w:r w:rsidR="003279A1" w:rsidRPr="003279A1">
        <w:rPr>
          <w:rFonts w:cs="NarkisimMF" w:hint="cs"/>
          <w:sz w:val="32"/>
          <w:szCs w:val="32"/>
          <w:rtl/>
        </w:rPr>
        <w:t>ַ</w:t>
      </w:r>
      <w:r w:rsidR="003279A1" w:rsidRPr="003279A1">
        <w:rPr>
          <w:rFonts w:cs="NarkisimMF"/>
          <w:sz w:val="32"/>
          <w:szCs w:val="32"/>
          <w:rtl/>
        </w:rPr>
        <w:t>ש</w:t>
      </w:r>
      <w:r w:rsidR="003279A1" w:rsidRPr="003279A1">
        <w:rPr>
          <w:rFonts w:cs="NarkisimMF" w:hint="cs"/>
          <w:sz w:val="32"/>
          <w:szCs w:val="32"/>
          <w:rtl/>
        </w:rPr>
        <w:t>ּ</w:t>
      </w:r>
      <w:r w:rsidR="003279A1" w:rsidRPr="003279A1">
        <w:rPr>
          <w:rFonts w:cs="NarkisimMF"/>
          <w:sz w:val="32"/>
          <w:szCs w:val="32"/>
          <w:rtl/>
        </w:rPr>
        <w:t>ׁ</w:t>
      </w:r>
      <w:r w:rsidR="003279A1" w:rsidRPr="003279A1">
        <w:rPr>
          <w:rFonts w:cs="NarkisimMF" w:hint="cs"/>
          <w:sz w:val="32"/>
          <w:szCs w:val="32"/>
          <w:rtl/>
        </w:rPr>
        <w:t>ִ"</w:t>
      </w:r>
      <w:r w:rsidR="003279A1" w:rsidRPr="003279A1">
        <w:rPr>
          <w:rFonts w:cs="NarkisimMF"/>
          <w:sz w:val="32"/>
          <w:szCs w:val="32"/>
          <w:rtl/>
        </w:rPr>
        <w:t>י</w:t>
      </w:r>
      <w:r w:rsidR="003279A1" w:rsidRPr="003279A1">
        <w:rPr>
          <w:rFonts w:cs="NarkisimMF" w:hint="cs"/>
          <w:sz w:val="32"/>
          <w:szCs w:val="32"/>
          <w:rtl/>
        </w:rPr>
        <w:t xml:space="preserve">, </w:t>
      </w:r>
      <w:proofErr w:type="spellStart"/>
      <w:r w:rsidR="003279A1" w:rsidRPr="003279A1">
        <w:rPr>
          <w:rFonts w:cs="NarkisimMF"/>
          <w:sz w:val="32"/>
          <w:szCs w:val="32"/>
          <w:rtl/>
        </w:rPr>
        <w:t>וְקָא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="003279A1" w:rsidRPr="003279A1">
        <w:rPr>
          <w:rFonts w:cs="NarkisimMF"/>
          <w:sz w:val="32"/>
          <w:szCs w:val="32"/>
          <w:rtl/>
        </w:rPr>
        <w:t>יָדַעְנָא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דְּחָלִילָה וְחָס אִי לֹא </w:t>
      </w:r>
      <w:proofErr w:type="spellStart"/>
      <w:r w:rsidR="003279A1" w:rsidRPr="003279A1">
        <w:rPr>
          <w:rFonts w:cs="NarkisimMF"/>
          <w:sz w:val="32"/>
          <w:szCs w:val="32"/>
          <w:rtl/>
        </w:rPr>
        <w:t>מַצְל</w:t>
      </w:r>
      <w:r w:rsidR="003279A1" w:rsidRPr="003279A1">
        <w:rPr>
          <w:rFonts w:cs="NarkisimMF" w:hint="cs"/>
          <w:sz w:val="32"/>
          <w:szCs w:val="32"/>
          <w:rtl/>
        </w:rPr>
        <w:t>ַ</w:t>
      </w:r>
      <w:r w:rsidR="003279A1" w:rsidRPr="003279A1">
        <w:rPr>
          <w:rFonts w:cs="NarkisimMF"/>
          <w:sz w:val="32"/>
          <w:szCs w:val="32"/>
          <w:rtl/>
        </w:rPr>
        <w:t>חְנָא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בְּהָכִי </w:t>
      </w:r>
      <w:proofErr w:type="spellStart"/>
      <w:r w:rsidR="003279A1" w:rsidRPr="003279A1">
        <w:rPr>
          <w:rFonts w:cs="NarkisimMF"/>
          <w:sz w:val="32"/>
          <w:szCs w:val="32"/>
          <w:rtl/>
        </w:rPr>
        <w:t>גְּזֵירָתָא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לֹא </w:t>
      </w:r>
      <w:proofErr w:type="spellStart"/>
      <w:r w:rsidR="003279A1" w:rsidRPr="003279A1">
        <w:rPr>
          <w:rFonts w:cs="NarkisimMF"/>
          <w:sz w:val="32"/>
          <w:szCs w:val="32"/>
          <w:rtl/>
        </w:rPr>
        <w:t>מִיתְבַּטְלָא</w:t>
      </w:r>
      <w:proofErr w:type="spellEnd"/>
      <w:r w:rsidR="003279A1" w:rsidRPr="003279A1">
        <w:rPr>
          <w:rFonts w:cs="NarkisimMF" w:hint="cs"/>
          <w:sz w:val="32"/>
          <w:szCs w:val="32"/>
          <w:rtl/>
        </w:rPr>
        <w:t xml:space="preserve">, </w:t>
      </w:r>
      <w:r w:rsidR="003279A1" w:rsidRPr="003279A1">
        <w:rPr>
          <w:rFonts w:cs="NarkisimMF"/>
          <w:sz w:val="32"/>
          <w:szCs w:val="32"/>
          <w:rtl/>
        </w:rPr>
        <w:t>בְּרַם ה</w:t>
      </w:r>
      <w:r w:rsidR="003279A1" w:rsidRPr="003279A1">
        <w:rPr>
          <w:rFonts w:cs="NarkisimMF" w:hint="cs"/>
          <w:sz w:val="32"/>
          <w:szCs w:val="32"/>
          <w:rtl/>
        </w:rPr>
        <w:t>ַ</w:t>
      </w:r>
      <w:r w:rsidR="003279A1" w:rsidRPr="003279A1">
        <w:rPr>
          <w:rFonts w:cs="NarkisimMF"/>
          <w:sz w:val="32"/>
          <w:szCs w:val="32"/>
          <w:rtl/>
        </w:rPr>
        <w:t>שׁ</w:t>
      </w:r>
      <w:r w:rsidR="003279A1" w:rsidRPr="003279A1">
        <w:rPr>
          <w:rFonts w:cs="NarkisimMF" w:hint="cs"/>
          <w:sz w:val="32"/>
          <w:szCs w:val="32"/>
          <w:rtl/>
        </w:rPr>
        <w:t>ְ</w:t>
      </w:r>
      <w:r w:rsidR="003279A1" w:rsidRPr="003279A1">
        <w:rPr>
          <w:rFonts w:cs="NarkisimMF"/>
          <w:sz w:val="32"/>
          <w:szCs w:val="32"/>
          <w:rtl/>
        </w:rPr>
        <w:t xml:space="preserve">תָּא </w:t>
      </w:r>
      <w:proofErr w:type="spellStart"/>
      <w:r w:rsidR="003279A1" w:rsidRPr="003279A1">
        <w:rPr>
          <w:rFonts w:cs="NarkisimMF"/>
          <w:sz w:val="32"/>
          <w:szCs w:val="32"/>
          <w:rtl/>
        </w:rPr>
        <w:t>יָדַעְנָא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="003279A1" w:rsidRPr="003279A1">
        <w:rPr>
          <w:rFonts w:cs="NarkisimMF"/>
          <w:sz w:val="32"/>
          <w:szCs w:val="32"/>
          <w:rtl/>
        </w:rPr>
        <w:t>גְּזֵירָתָא</w:t>
      </w:r>
      <w:proofErr w:type="spellEnd"/>
      <w:r w:rsidR="003279A1"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="003279A1" w:rsidRPr="003279A1">
        <w:rPr>
          <w:rFonts w:cs="NarkisimMF"/>
          <w:sz w:val="32"/>
          <w:szCs w:val="32"/>
          <w:rtl/>
        </w:rPr>
        <w:t>אִיתְבַּטְלָא</w:t>
      </w:r>
      <w:proofErr w:type="spellEnd"/>
      <w:r w:rsidR="003279A1" w:rsidRPr="003279A1">
        <w:rPr>
          <w:rFonts w:cs="NarkisimMF" w:hint="cs"/>
          <w:sz w:val="32"/>
          <w:szCs w:val="32"/>
          <w:rtl/>
        </w:rPr>
        <w:t>!!!</w:t>
      </w:r>
    </w:p>
    <w:p w:rsidR="003279A1" w:rsidRPr="003279A1" w:rsidRDefault="003279A1" w:rsidP="003279A1">
      <w:pPr>
        <w:jc w:val="both"/>
        <w:rPr>
          <w:rFonts w:cs="NarkisimMF"/>
          <w:sz w:val="32"/>
          <w:szCs w:val="32"/>
          <w:rtl/>
        </w:rPr>
      </w:pPr>
      <w:r w:rsidRPr="003279A1">
        <w:rPr>
          <w:rFonts w:cs="NarkisimMF"/>
          <w:sz w:val="32"/>
          <w:szCs w:val="32"/>
          <w:rtl/>
        </w:rPr>
        <w:t xml:space="preserve">הִשְׁתּוֹמְמוּ הָאֲנָשִׁים </w:t>
      </w:r>
      <w:proofErr w:type="spellStart"/>
      <w:r w:rsidRPr="003279A1">
        <w:rPr>
          <w:rFonts w:cs="NarkisimMF"/>
          <w:sz w:val="32"/>
          <w:szCs w:val="32"/>
          <w:rtl/>
        </w:rPr>
        <w:t>וְקָא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ה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ד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>רו</w:t>
      </w:r>
      <w:r w:rsidRPr="003279A1">
        <w:rPr>
          <w:rFonts w:cs="NarkisimMF" w:hint="cs"/>
          <w:sz w:val="32"/>
          <w:szCs w:val="32"/>
          <w:rtl/>
        </w:rPr>
        <w:t>ּ</w:t>
      </w:r>
      <w:r w:rsidRPr="003279A1">
        <w:rPr>
          <w:rFonts w:cs="NarkisimMF"/>
          <w:sz w:val="32"/>
          <w:szCs w:val="32"/>
          <w:rtl/>
        </w:rPr>
        <w:t xml:space="preserve"> לִקְרָאקוֹב</w:t>
      </w:r>
      <w:r w:rsidRPr="003279A1">
        <w:rPr>
          <w:rFonts w:cs="NarkisimMF" w:hint="cs"/>
          <w:sz w:val="32"/>
          <w:szCs w:val="32"/>
          <w:rtl/>
        </w:rPr>
        <w:t xml:space="preserve">, </w:t>
      </w:r>
      <w:r w:rsidRPr="003279A1">
        <w:rPr>
          <w:rFonts w:cs="NarkisimMF"/>
          <w:sz w:val="32"/>
          <w:szCs w:val="32"/>
          <w:rtl/>
        </w:rPr>
        <w:t>מוֹדָעוֹת חֲדָשׁוֹת הָיוּ תְּלוּיוֹת עַל פִּתְחֵי הַבָּתִּים וּב</w:t>
      </w:r>
      <w:r w:rsidRPr="003279A1">
        <w:rPr>
          <w:rFonts w:cs="NarkisimMF" w:hint="cs"/>
          <w:sz w:val="32"/>
          <w:szCs w:val="32"/>
          <w:rtl/>
        </w:rPr>
        <w:t>ַ</w:t>
      </w:r>
      <w:r w:rsidRPr="003279A1">
        <w:rPr>
          <w:rFonts w:cs="NarkisimMF"/>
          <w:sz w:val="32"/>
          <w:szCs w:val="32"/>
          <w:rtl/>
        </w:rPr>
        <w:t>מ</w:t>
      </w:r>
      <w:r w:rsidRPr="003279A1">
        <w:rPr>
          <w:rFonts w:cs="NarkisimMF" w:hint="cs"/>
          <w:sz w:val="32"/>
          <w:szCs w:val="32"/>
          <w:rtl/>
        </w:rPr>
        <w:t>ְּ</w:t>
      </w:r>
      <w:r w:rsidRPr="003279A1">
        <w:rPr>
          <w:rFonts w:cs="NarkisimMF"/>
          <w:sz w:val="32"/>
          <w:szCs w:val="32"/>
          <w:rtl/>
        </w:rPr>
        <w:t xml:space="preserve">קוֹמוֹת </w:t>
      </w:r>
      <w:proofErr w:type="spellStart"/>
      <w:r w:rsidRPr="003279A1">
        <w:rPr>
          <w:rFonts w:cs="NarkisimMF"/>
          <w:sz w:val="32"/>
          <w:szCs w:val="32"/>
          <w:rtl/>
        </w:rPr>
        <w:t>הַצִּבּוּרִיִּים</w:t>
      </w:r>
      <w:proofErr w:type="spellEnd"/>
      <w:r w:rsidRPr="003279A1">
        <w:rPr>
          <w:rFonts w:cs="NarkisimMF" w:hint="cs"/>
          <w:sz w:val="32"/>
          <w:szCs w:val="32"/>
          <w:rtl/>
        </w:rPr>
        <w:t>: "</w:t>
      </w:r>
      <w:proofErr w:type="spellStart"/>
      <w:r w:rsidRPr="003279A1">
        <w:rPr>
          <w:rFonts w:cs="NarkisimMF"/>
          <w:sz w:val="32"/>
          <w:szCs w:val="32"/>
          <w:rtl/>
        </w:rPr>
        <w:t>מַלְכוּתָא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קָא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מוֹדָעְנָא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דִּגְזֵר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תָא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קָא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רַמְיָא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בְּשִׁגְגָתָא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וְלֵית כָּל </w:t>
      </w:r>
      <w:proofErr w:type="spellStart"/>
      <w:r w:rsidRPr="003279A1">
        <w:rPr>
          <w:rFonts w:cs="NarkisimMF"/>
          <w:sz w:val="32"/>
          <w:szCs w:val="32"/>
          <w:rtl/>
        </w:rPr>
        <w:t>אִיסּוּרָא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לְמִיגְרָס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בְּתַלְמוּדָא</w:t>
      </w:r>
      <w:proofErr w:type="spellEnd"/>
      <w:r w:rsidRPr="003279A1">
        <w:rPr>
          <w:rFonts w:cs="NarkisimMF" w:hint="cs"/>
          <w:sz w:val="32"/>
          <w:szCs w:val="32"/>
          <w:rtl/>
        </w:rPr>
        <w:t xml:space="preserve">, </w:t>
      </w:r>
      <w:r w:rsidRPr="003279A1">
        <w:rPr>
          <w:rFonts w:cs="NarkisimMF"/>
          <w:sz w:val="32"/>
          <w:szCs w:val="32"/>
          <w:rtl/>
        </w:rPr>
        <w:t>וְלֵית צ</w:t>
      </w:r>
      <w:r w:rsidRPr="003279A1">
        <w:rPr>
          <w:rFonts w:cs="NarkisimMF" w:hint="cs"/>
          <w:sz w:val="32"/>
          <w:szCs w:val="32"/>
          <w:rtl/>
        </w:rPr>
        <w:t>ְ</w:t>
      </w:r>
      <w:r w:rsidRPr="003279A1">
        <w:rPr>
          <w:rFonts w:cs="NarkisimMF"/>
          <w:sz w:val="32"/>
          <w:szCs w:val="32"/>
          <w:rtl/>
        </w:rPr>
        <w:t>ר</w:t>
      </w:r>
      <w:r w:rsidRPr="003279A1">
        <w:rPr>
          <w:rFonts w:cs="NarkisimMF" w:hint="cs"/>
          <w:sz w:val="32"/>
          <w:szCs w:val="32"/>
          <w:rtl/>
        </w:rPr>
        <w:t>וֹ</w:t>
      </w:r>
      <w:r w:rsidRPr="003279A1">
        <w:rPr>
          <w:rFonts w:cs="NarkisimMF"/>
          <w:sz w:val="32"/>
          <w:szCs w:val="32"/>
          <w:rtl/>
        </w:rPr>
        <w:t xml:space="preserve">ךְ כְּלָל </w:t>
      </w:r>
      <w:r w:rsidRPr="003279A1">
        <w:rPr>
          <w:rFonts w:cs="NarkisimMF" w:hint="cs"/>
          <w:sz w:val="32"/>
          <w:szCs w:val="32"/>
          <w:rtl/>
        </w:rPr>
        <w:t>(</w:t>
      </w:r>
      <w:r w:rsidRPr="003279A1">
        <w:rPr>
          <w:rFonts w:cs="NarkisimMF"/>
          <w:sz w:val="32"/>
          <w:szCs w:val="32"/>
          <w:rtl/>
        </w:rPr>
        <w:t>וְאֵין צ</w:t>
      </w:r>
      <w:r w:rsidRPr="003279A1">
        <w:rPr>
          <w:rFonts w:cs="NarkisimMF" w:hint="cs"/>
          <w:sz w:val="32"/>
          <w:szCs w:val="32"/>
          <w:rtl/>
        </w:rPr>
        <w:t>ֹ</w:t>
      </w:r>
      <w:r w:rsidRPr="003279A1">
        <w:rPr>
          <w:rFonts w:cs="NarkisimMF"/>
          <w:sz w:val="32"/>
          <w:szCs w:val="32"/>
          <w:rtl/>
        </w:rPr>
        <w:t>ר</w:t>
      </w:r>
      <w:r w:rsidRPr="003279A1">
        <w:rPr>
          <w:rFonts w:cs="NarkisimMF" w:hint="cs"/>
          <w:sz w:val="32"/>
          <w:szCs w:val="32"/>
          <w:rtl/>
        </w:rPr>
        <w:t>ֶ</w:t>
      </w:r>
      <w:r w:rsidRPr="003279A1">
        <w:rPr>
          <w:rFonts w:cs="NarkisimMF"/>
          <w:sz w:val="32"/>
          <w:szCs w:val="32"/>
          <w:rtl/>
        </w:rPr>
        <w:t>ךְ כְּלָל</w:t>
      </w:r>
      <w:r w:rsidRPr="003279A1">
        <w:rPr>
          <w:rFonts w:cs="NarkisimMF" w:hint="cs"/>
          <w:sz w:val="32"/>
          <w:szCs w:val="32"/>
          <w:rtl/>
        </w:rPr>
        <w:t xml:space="preserve">) </w:t>
      </w:r>
      <w:proofErr w:type="spellStart"/>
      <w:r w:rsidRPr="003279A1">
        <w:rPr>
          <w:rFonts w:cs="NarkisimMF"/>
          <w:sz w:val="32"/>
          <w:szCs w:val="32"/>
          <w:rtl/>
        </w:rPr>
        <w:t>לְא</w:t>
      </w:r>
      <w:r w:rsidRPr="003279A1">
        <w:rPr>
          <w:rFonts w:cs="NarkisimMF" w:hint="cs"/>
          <w:sz w:val="32"/>
          <w:szCs w:val="32"/>
          <w:rtl/>
        </w:rPr>
        <w:t>ַ</w:t>
      </w:r>
      <w:r w:rsidRPr="003279A1">
        <w:rPr>
          <w:rFonts w:cs="NarkisimMF"/>
          <w:sz w:val="32"/>
          <w:szCs w:val="32"/>
          <w:rtl/>
        </w:rPr>
        <w:t>ת</w:t>
      </w:r>
      <w:r w:rsidRPr="003279A1">
        <w:rPr>
          <w:rFonts w:cs="NarkisimMF" w:hint="cs"/>
          <w:sz w:val="32"/>
          <w:szCs w:val="32"/>
          <w:rtl/>
        </w:rPr>
        <w:t>ּ</w:t>
      </w:r>
      <w:r w:rsidRPr="003279A1">
        <w:rPr>
          <w:rFonts w:cs="NarkisimMF"/>
          <w:sz w:val="32"/>
          <w:szCs w:val="32"/>
          <w:rtl/>
        </w:rPr>
        <w:t>ו</w:t>
      </w:r>
      <w:r w:rsidRPr="003279A1">
        <w:rPr>
          <w:rFonts w:cs="NarkisimMF" w:hint="cs"/>
          <w:sz w:val="32"/>
          <w:szCs w:val="32"/>
          <w:rtl/>
        </w:rPr>
        <w:t>ּ</w:t>
      </w:r>
      <w:r w:rsidRPr="003279A1">
        <w:rPr>
          <w:rFonts w:cs="NarkisimMF"/>
          <w:sz w:val="32"/>
          <w:szCs w:val="32"/>
          <w:rtl/>
        </w:rPr>
        <w:t>יֵי</w:t>
      </w:r>
      <w:proofErr w:type="spellEnd"/>
      <w:r w:rsidRPr="003279A1">
        <w:rPr>
          <w:rFonts w:cs="NarkisimMF"/>
          <w:sz w:val="32"/>
          <w:szCs w:val="32"/>
          <w:rtl/>
        </w:rPr>
        <w:t xml:space="preserve"> לְסִפְרֵי </w:t>
      </w:r>
      <w:proofErr w:type="spellStart"/>
      <w:r w:rsidRPr="003279A1">
        <w:rPr>
          <w:rFonts w:cs="NarkisimMF"/>
          <w:sz w:val="32"/>
          <w:szCs w:val="32"/>
          <w:rtl/>
        </w:rPr>
        <w:t>תַּלְמוּדָא</w:t>
      </w:r>
      <w:proofErr w:type="spellEnd"/>
      <w:r w:rsidRPr="003279A1">
        <w:rPr>
          <w:rFonts w:cs="NarkisimMF"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sz w:val="32"/>
          <w:szCs w:val="32"/>
          <w:rtl/>
        </w:rPr>
        <w:t>לְאוֹקְדֵי</w:t>
      </w:r>
      <w:proofErr w:type="spellEnd"/>
      <w:r w:rsidRPr="003279A1">
        <w:rPr>
          <w:rFonts w:cs="NarkisimMF"/>
          <w:sz w:val="32"/>
          <w:szCs w:val="32"/>
          <w:rtl/>
        </w:rPr>
        <w:t xml:space="preserve"> בְּנוֹרָא </w:t>
      </w:r>
      <w:r w:rsidRPr="003279A1">
        <w:rPr>
          <w:rFonts w:cs="NarkisimMF" w:hint="cs"/>
          <w:sz w:val="32"/>
          <w:szCs w:val="32"/>
          <w:rtl/>
        </w:rPr>
        <w:t>(</w:t>
      </w:r>
      <w:r w:rsidRPr="003279A1">
        <w:rPr>
          <w:rFonts w:cs="NarkisimMF"/>
          <w:sz w:val="32"/>
          <w:szCs w:val="32"/>
          <w:rtl/>
        </w:rPr>
        <w:t>לִשְׂרֹף בּ</w:t>
      </w:r>
      <w:r w:rsidRPr="003279A1">
        <w:rPr>
          <w:rFonts w:cs="NarkisimMF" w:hint="cs"/>
          <w:sz w:val="32"/>
          <w:szCs w:val="32"/>
          <w:rtl/>
        </w:rPr>
        <w:t>ָ</w:t>
      </w:r>
      <w:r w:rsidRPr="003279A1">
        <w:rPr>
          <w:rFonts w:cs="NarkisimMF"/>
          <w:sz w:val="32"/>
          <w:szCs w:val="32"/>
          <w:rtl/>
        </w:rPr>
        <w:t>אֵשׁ</w:t>
      </w:r>
      <w:r w:rsidRPr="003279A1">
        <w:rPr>
          <w:rFonts w:cs="NarkisimMF" w:hint="cs"/>
          <w:sz w:val="32"/>
          <w:szCs w:val="32"/>
          <w:rtl/>
        </w:rPr>
        <w:t>)"...</w:t>
      </w:r>
    </w:p>
    <w:p w:rsidR="00290E07" w:rsidRDefault="00290E07" w:rsidP="003279A1">
      <w:pPr>
        <w:jc w:val="center"/>
        <w:rPr>
          <w:rFonts w:cs="NarkisimMF"/>
          <w:b/>
          <w:bCs/>
          <w:sz w:val="32"/>
          <w:szCs w:val="32"/>
          <w:rtl/>
        </w:rPr>
        <w:sectPr w:rsidR="00290E07" w:rsidSect="00290E07">
          <w:type w:val="continuous"/>
          <w:pgSz w:w="11906" w:h="16838"/>
          <w:pgMar w:top="562" w:right="792" w:bottom="1138" w:left="792" w:header="720" w:footer="720" w:gutter="0"/>
          <w:cols w:num="2" w:space="720"/>
          <w:titlePg/>
          <w:bidi/>
          <w:rtlGutter/>
          <w:docGrid w:linePitch="360"/>
        </w:sectPr>
      </w:pPr>
    </w:p>
    <w:p w:rsidR="003279A1" w:rsidRDefault="003279A1" w:rsidP="003279A1">
      <w:pPr>
        <w:jc w:val="center"/>
        <w:rPr>
          <w:rFonts w:cs="NarkisimMF"/>
          <w:b/>
          <w:bCs/>
          <w:sz w:val="32"/>
          <w:szCs w:val="32"/>
          <w:rtl/>
        </w:rPr>
      </w:pPr>
      <w:r w:rsidRPr="003279A1">
        <w:rPr>
          <w:rFonts w:cs="NarkisimMF"/>
          <w:b/>
          <w:bCs/>
          <w:sz w:val="32"/>
          <w:szCs w:val="32"/>
          <w:rtl/>
        </w:rPr>
        <w:lastRenderedPageBreak/>
        <w:t>ה</w:t>
      </w:r>
      <w:r w:rsidRPr="003279A1">
        <w:rPr>
          <w:rFonts w:cs="NarkisimMF" w:hint="cs"/>
          <w:b/>
          <w:bCs/>
          <w:sz w:val="32"/>
          <w:szCs w:val="32"/>
          <w:rtl/>
        </w:rPr>
        <w:t>ִ</w:t>
      </w:r>
      <w:r w:rsidRPr="003279A1">
        <w:rPr>
          <w:rFonts w:cs="NarkisimMF"/>
          <w:b/>
          <w:bCs/>
          <w:sz w:val="32"/>
          <w:szCs w:val="32"/>
          <w:rtl/>
        </w:rPr>
        <w:t xml:space="preserve">בִּיטוּ הָאֲנָשִׁים זֶה בָּזֶה בִּתְמִיהָה </w:t>
      </w:r>
      <w:r w:rsidRPr="003279A1">
        <w:rPr>
          <w:rFonts w:cs="NarkisimMF" w:hint="cs"/>
          <w:b/>
          <w:bCs/>
          <w:sz w:val="32"/>
          <w:szCs w:val="32"/>
          <w:rtl/>
        </w:rPr>
        <w:t>"</w:t>
      </w:r>
      <w:r w:rsidRPr="003279A1">
        <w:rPr>
          <w:rFonts w:cs="NarkisimMF"/>
          <w:b/>
          <w:bCs/>
          <w:sz w:val="32"/>
          <w:szCs w:val="32"/>
          <w:rtl/>
        </w:rPr>
        <w:t>ה</w:t>
      </w:r>
      <w:r w:rsidRPr="003279A1">
        <w:rPr>
          <w:rFonts w:cs="NarkisimMF" w:hint="cs"/>
          <w:b/>
          <w:bCs/>
          <w:sz w:val="32"/>
          <w:szCs w:val="32"/>
          <w:rtl/>
        </w:rPr>
        <w:t>ַ</w:t>
      </w:r>
      <w:r w:rsidRPr="003279A1">
        <w:rPr>
          <w:rFonts w:cs="NarkisimMF"/>
          <w:b/>
          <w:bCs/>
          <w:sz w:val="32"/>
          <w:szCs w:val="32"/>
          <w:rtl/>
        </w:rPr>
        <w:t>שׁ</w:t>
      </w:r>
      <w:r w:rsidRPr="003279A1">
        <w:rPr>
          <w:rFonts w:cs="NarkisimMF" w:hint="cs"/>
          <w:b/>
          <w:bCs/>
          <w:sz w:val="32"/>
          <w:szCs w:val="32"/>
          <w:rtl/>
        </w:rPr>
        <w:t>ְ</w:t>
      </w:r>
      <w:r w:rsidRPr="003279A1">
        <w:rPr>
          <w:rFonts w:cs="NarkisimMF"/>
          <w:b/>
          <w:bCs/>
          <w:sz w:val="32"/>
          <w:szCs w:val="32"/>
          <w:rtl/>
        </w:rPr>
        <w:t>תָּא פְּשִׁיטָא לָן</w:t>
      </w:r>
      <w:r w:rsidRPr="003279A1">
        <w:rPr>
          <w:rFonts w:cs="NarkisimMF" w:hint="cs"/>
          <w:b/>
          <w:bCs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b/>
          <w:bCs/>
          <w:sz w:val="32"/>
          <w:szCs w:val="32"/>
          <w:rtl/>
        </w:rPr>
        <w:t>אַמַּאי</w:t>
      </w:r>
      <w:proofErr w:type="spellEnd"/>
      <w:r w:rsidRPr="003279A1">
        <w:rPr>
          <w:rFonts w:cs="NarkisimMF"/>
          <w:b/>
          <w:bCs/>
          <w:sz w:val="32"/>
          <w:szCs w:val="32"/>
          <w:rtl/>
        </w:rPr>
        <w:t xml:space="preserve"> בָּחַר בֵּיהּ ר</w:t>
      </w:r>
      <w:r w:rsidRPr="003279A1">
        <w:rPr>
          <w:rFonts w:cs="NarkisimMF" w:hint="cs"/>
          <w:b/>
          <w:bCs/>
          <w:sz w:val="32"/>
          <w:szCs w:val="32"/>
          <w:rtl/>
        </w:rPr>
        <w:t>ַ</w:t>
      </w:r>
      <w:r w:rsidRPr="003279A1">
        <w:rPr>
          <w:rFonts w:cs="NarkisimMF"/>
          <w:b/>
          <w:bCs/>
          <w:sz w:val="32"/>
          <w:szCs w:val="32"/>
          <w:rtl/>
        </w:rPr>
        <w:t>ב</w:t>
      </w:r>
      <w:r w:rsidRPr="003279A1">
        <w:rPr>
          <w:rFonts w:cs="NarkisimMF" w:hint="cs"/>
          <w:b/>
          <w:bCs/>
          <w:sz w:val="32"/>
          <w:szCs w:val="32"/>
          <w:rtl/>
        </w:rPr>
        <w:t>ּ</w:t>
      </w:r>
      <w:r w:rsidRPr="003279A1">
        <w:rPr>
          <w:rFonts w:cs="NarkisimMF"/>
          <w:b/>
          <w:bCs/>
          <w:sz w:val="32"/>
          <w:szCs w:val="32"/>
          <w:rtl/>
        </w:rPr>
        <w:t xml:space="preserve">ֵנוּ </w:t>
      </w:r>
      <w:proofErr w:type="spellStart"/>
      <w:r w:rsidRPr="003279A1">
        <w:rPr>
          <w:rFonts w:cs="NarkisimMF"/>
          <w:b/>
          <w:bCs/>
          <w:sz w:val="32"/>
          <w:szCs w:val="32"/>
          <w:rtl/>
        </w:rPr>
        <w:t>ה</w:t>
      </w:r>
      <w:r w:rsidRPr="003279A1">
        <w:rPr>
          <w:rFonts w:cs="NarkisimMF" w:hint="cs"/>
          <w:b/>
          <w:bCs/>
          <w:sz w:val="32"/>
          <w:szCs w:val="32"/>
          <w:rtl/>
        </w:rPr>
        <w:t>ַ"</w:t>
      </w:r>
      <w:r w:rsidRPr="003279A1">
        <w:rPr>
          <w:rFonts w:cs="NarkisimMF"/>
          <w:b/>
          <w:bCs/>
          <w:sz w:val="32"/>
          <w:szCs w:val="32"/>
          <w:rtl/>
        </w:rPr>
        <w:t>מ</w:t>
      </w:r>
      <w:r w:rsidRPr="003279A1">
        <w:rPr>
          <w:rFonts w:cs="NarkisimMF" w:hint="cs"/>
          <w:b/>
          <w:bCs/>
          <w:sz w:val="32"/>
          <w:szCs w:val="32"/>
          <w:rtl/>
        </w:rPr>
        <w:t>ְ</w:t>
      </w:r>
      <w:r w:rsidRPr="003279A1">
        <w:rPr>
          <w:rFonts w:cs="NarkisimMF"/>
          <w:b/>
          <w:bCs/>
          <w:sz w:val="32"/>
          <w:szCs w:val="32"/>
          <w:rtl/>
        </w:rPr>
        <w:t>ג</w:t>
      </w:r>
      <w:r w:rsidRPr="003279A1">
        <w:rPr>
          <w:rFonts w:cs="NarkisimMF" w:hint="cs"/>
          <w:b/>
          <w:bCs/>
          <w:sz w:val="32"/>
          <w:szCs w:val="32"/>
          <w:rtl/>
        </w:rPr>
        <w:t>ַ</w:t>
      </w:r>
      <w:r w:rsidRPr="003279A1">
        <w:rPr>
          <w:rFonts w:cs="NarkisimMF"/>
          <w:b/>
          <w:bCs/>
          <w:sz w:val="32"/>
          <w:szCs w:val="32"/>
          <w:rtl/>
        </w:rPr>
        <w:t>לּ</w:t>
      </w:r>
      <w:r w:rsidRPr="003279A1">
        <w:rPr>
          <w:rFonts w:cs="NarkisimMF" w:hint="cs"/>
          <w:b/>
          <w:bCs/>
          <w:sz w:val="32"/>
          <w:szCs w:val="32"/>
          <w:rtl/>
        </w:rPr>
        <w:t>ֶ</w:t>
      </w:r>
      <w:r w:rsidRPr="003279A1">
        <w:rPr>
          <w:rFonts w:cs="NarkisimMF"/>
          <w:b/>
          <w:bCs/>
          <w:sz w:val="32"/>
          <w:szCs w:val="32"/>
          <w:rtl/>
        </w:rPr>
        <w:t>ה</w:t>
      </w:r>
      <w:proofErr w:type="spellEnd"/>
      <w:r w:rsidRPr="003279A1">
        <w:rPr>
          <w:rFonts w:cs="NarkisimMF"/>
          <w:b/>
          <w:bCs/>
          <w:sz w:val="32"/>
          <w:szCs w:val="32"/>
          <w:rtl/>
        </w:rPr>
        <w:t xml:space="preserve"> עֲמֻקּוֹת</w:t>
      </w:r>
      <w:r w:rsidRPr="003279A1">
        <w:rPr>
          <w:rFonts w:cs="NarkisimMF" w:hint="cs"/>
          <w:b/>
          <w:bCs/>
          <w:sz w:val="32"/>
          <w:szCs w:val="32"/>
          <w:rtl/>
        </w:rPr>
        <w:t xml:space="preserve">" </w:t>
      </w:r>
      <w:proofErr w:type="spellStart"/>
      <w:r w:rsidRPr="003279A1">
        <w:rPr>
          <w:rFonts w:cs="NarkisimMF"/>
          <w:b/>
          <w:bCs/>
          <w:sz w:val="32"/>
          <w:szCs w:val="32"/>
          <w:rtl/>
        </w:rPr>
        <w:t>לְמֵיתַב</w:t>
      </w:r>
      <w:proofErr w:type="spellEnd"/>
      <w:r w:rsidRPr="003279A1">
        <w:rPr>
          <w:rFonts w:cs="NarkisimMF"/>
          <w:b/>
          <w:bCs/>
          <w:sz w:val="32"/>
          <w:szCs w:val="32"/>
          <w:rtl/>
        </w:rPr>
        <w:t xml:space="preserve"> </w:t>
      </w:r>
      <w:proofErr w:type="spellStart"/>
      <w:r w:rsidRPr="003279A1">
        <w:rPr>
          <w:rFonts w:cs="NarkisimMF"/>
          <w:b/>
          <w:bCs/>
          <w:sz w:val="32"/>
          <w:szCs w:val="32"/>
          <w:rtl/>
        </w:rPr>
        <w:t>תְּחוֹתֵיה</w:t>
      </w:r>
      <w:proofErr w:type="spellEnd"/>
      <w:r w:rsidRPr="003279A1">
        <w:rPr>
          <w:rFonts w:cs="NarkisimMF"/>
          <w:b/>
          <w:bCs/>
          <w:sz w:val="32"/>
          <w:szCs w:val="32"/>
          <w:rtl/>
        </w:rPr>
        <w:t>ּ</w:t>
      </w:r>
      <w:r w:rsidRPr="003279A1">
        <w:rPr>
          <w:rFonts w:cs="NarkisimMF" w:hint="cs"/>
          <w:b/>
          <w:bCs/>
          <w:sz w:val="32"/>
          <w:szCs w:val="32"/>
          <w:rtl/>
        </w:rPr>
        <w:t xml:space="preserve"> </w:t>
      </w:r>
      <w:r w:rsidRPr="003279A1">
        <w:rPr>
          <w:rFonts w:cs="NarkisimMF"/>
          <w:b/>
          <w:bCs/>
          <w:sz w:val="32"/>
          <w:szCs w:val="32"/>
          <w:rtl/>
        </w:rPr>
        <w:t>וּלְהַמְשִׁיךְ אֶת דּ</w:t>
      </w:r>
      <w:r w:rsidRPr="003279A1">
        <w:rPr>
          <w:rFonts w:cs="NarkisimMF" w:hint="cs"/>
          <w:b/>
          <w:bCs/>
          <w:sz w:val="32"/>
          <w:szCs w:val="32"/>
          <w:rtl/>
        </w:rPr>
        <w:t>ַ</w:t>
      </w:r>
      <w:r w:rsidRPr="003279A1">
        <w:rPr>
          <w:rFonts w:cs="NarkisimMF"/>
          <w:b/>
          <w:bCs/>
          <w:sz w:val="32"/>
          <w:szCs w:val="32"/>
          <w:rtl/>
        </w:rPr>
        <w:t>ר</w:t>
      </w:r>
      <w:r w:rsidRPr="003279A1">
        <w:rPr>
          <w:rFonts w:cs="NarkisimMF" w:hint="cs"/>
          <w:b/>
          <w:bCs/>
          <w:sz w:val="32"/>
          <w:szCs w:val="32"/>
          <w:rtl/>
        </w:rPr>
        <w:t>ְ</w:t>
      </w:r>
      <w:r w:rsidRPr="003279A1">
        <w:rPr>
          <w:rFonts w:cs="NarkisimMF"/>
          <w:b/>
          <w:bCs/>
          <w:sz w:val="32"/>
          <w:szCs w:val="32"/>
          <w:rtl/>
        </w:rPr>
        <w:t>כ</w:t>
      </w:r>
      <w:r w:rsidRPr="003279A1">
        <w:rPr>
          <w:rFonts w:cs="NarkisimMF" w:hint="cs"/>
          <w:b/>
          <w:bCs/>
          <w:sz w:val="32"/>
          <w:szCs w:val="32"/>
          <w:rtl/>
        </w:rPr>
        <w:t>ּ</w:t>
      </w:r>
      <w:r w:rsidRPr="003279A1">
        <w:rPr>
          <w:rFonts w:cs="NarkisimMF"/>
          <w:b/>
          <w:bCs/>
          <w:sz w:val="32"/>
          <w:szCs w:val="32"/>
          <w:rtl/>
        </w:rPr>
        <w:t>ו</w:t>
      </w:r>
      <w:r w:rsidRPr="003279A1">
        <w:rPr>
          <w:rFonts w:cs="NarkisimMF" w:hint="cs"/>
          <w:b/>
          <w:bCs/>
          <w:sz w:val="32"/>
          <w:szCs w:val="32"/>
          <w:rtl/>
        </w:rPr>
        <w:t>ֹ</w:t>
      </w:r>
      <w:r w:rsidRPr="003279A1">
        <w:rPr>
          <w:rFonts w:cs="NarkisimMF"/>
          <w:b/>
          <w:bCs/>
          <w:sz w:val="32"/>
          <w:szCs w:val="32"/>
          <w:rtl/>
        </w:rPr>
        <w:t xml:space="preserve"> הַקְּדוֹשָׁה וְהַנִּסְתֶּרֶת</w:t>
      </w:r>
      <w:r w:rsidRPr="003279A1">
        <w:rPr>
          <w:rFonts w:cs="NarkisimMF" w:hint="cs"/>
          <w:b/>
          <w:bCs/>
          <w:sz w:val="32"/>
          <w:szCs w:val="32"/>
          <w:rtl/>
        </w:rPr>
        <w:t xml:space="preserve">" </w:t>
      </w:r>
      <w:r w:rsidRPr="003279A1">
        <w:rPr>
          <w:rFonts w:cs="NarkisimMF"/>
          <w:b/>
          <w:bCs/>
          <w:sz w:val="32"/>
          <w:szCs w:val="32"/>
          <w:rtl/>
        </w:rPr>
        <w:t>–</w:t>
      </w:r>
      <w:r w:rsidRPr="003279A1">
        <w:rPr>
          <w:rFonts w:cs="NarkisimMF" w:hint="cs"/>
          <w:b/>
          <w:bCs/>
          <w:sz w:val="32"/>
          <w:szCs w:val="32"/>
          <w:rtl/>
        </w:rPr>
        <w:t xml:space="preserve"> </w:t>
      </w:r>
      <w:r w:rsidRPr="003279A1">
        <w:rPr>
          <w:rFonts w:cs="NarkisimMF"/>
          <w:b/>
          <w:bCs/>
          <w:sz w:val="32"/>
          <w:szCs w:val="32"/>
          <w:rtl/>
        </w:rPr>
        <w:t>מִלְמֵל מִישֶׁהוּ</w:t>
      </w:r>
      <w:r w:rsidRPr="003279A1">
        <w:rPr>
          <w:rFonts w:cs="NarkisimMF" w:hint="cs"/>
          <w:b/>
          <w:bCs/>
          <w:sz w:val="32"/>
          <w:szCs w:val="32"/>
          <w:rtl/>
        </w:rPr>
        <w:t xml:space="preserve">, </w:t>
      </w:r>
      <w:r w:rsidRPr="003279A1">
        <w:rPr>
          <w:rFonts w:cs="NarkisimMF"/>
          <w:b/>
          <w:bCs/>
          <w:sz w:val="32"/>
          <w:szCs w:val="32"/>
          <w:rtl/>
        </w:rPr>
        <w:t>וְכָל הָאֲנָשִׁים הָאֲחֵרִים נָדוּ בְּרָאשֵׁיהֶם בְּהַסְכָּמָה</w:t>
      </w:r>
      <w:r w:rsidRPr="003279A1">
        <w:rPr>
          <w:rFonts w:cs="NarkisimMF" w:hint="cs"/>
          <w:b/>
          <w:bCs/>
          <w:sz w:val="32"/>
          <w:szCs w:val="32"/>
          <w:rtl/>
        </w:rPr>
        <w:t>.</w:t>
      </w:r>
    </w:p>
    <w:p w:rsidR="00CC69BE" w:rsidRDefault="00834FF2" w:rsidP="00CC69BE">
      <w:pPr>
        <w:pageBreakBefore/>
        <w:jc w:val="both"/>
        <w:rPr>
          <w:sz w:val="28"/>
          <w:rtl/>
        </w:rPr>
      </w:pPr>
      <w:r>
        <w:rPr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FD8C96" wp14:editId="1E0747DC">
                <wp:simplePos x="0" y="0"/>
                <wp:positionH relativeFrom="column">
                  <wp:posOffset>27305</wp:posOffset>
                </wp:positionH>
                <wp:positionV relativeFrom="paragraph">
                  <wp:posOffset>1002665</wp:posOffset>
                </wp:positionV>
                <wp:extent cx="2961005" cy="229235"/>
                <wp:effectExtent l="0" t="4445" r="4445" b="4445"/>
                <wp:wrapNone/>
                <wp:docPr id="4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F07" w:rsidRPr="00C12CBB" w:rsidRDefault="00284F07" w:rsidP="00284F07">
                            <w:pPr>
                              <w:spacing w:after="0" w:line="240" w:lineRule="auto"/>
                              <w:jc w:val="center"/>
                              <w:rPr>
                                <w:rFonts w:cs="Caligraph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סמן את התרגום הנכון!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.15pt;margin-top:78.95pt;width:233.15pt;height:18.0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vAtgIAALs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" filled="f" stroked="f">
                <v:textbox style="mso-fit-shape-to-text:t">
                  <w:txbxContent>
                    <w:p w:rsidR="00284F07" w:rsidRPr="00C12CBB" w:rsidRDefault="00284F07" w:rsidP="00284F07">
                      <w:pPr>
                        <w:spacing w:after="0" w:line="240" w:lineRule="auto"/>
                        <w:jc w:val="center"/>
                        <w:rPr>
                          <w:rFonts w:cs="Caligraph"/>
                          <w:b/>
                          <w:bCs/>
                        </w:rPr>
                      </w:pPr>
                      <w:r>
                        <w:rPr>
                          <w:rFonts w:cs="Caligraph" w:hint="cs"/>
                          <w:b/>
                          <w:bCs/>
                          <w:rtl/>
                        </w:rPr>
                        <w:t>סמן את התרגום הנכון!</w:t>
                      </w:r>
                    </w:p>
                  </w:txbxContent>
                </v:textbox>
              </v:shape>
            </w:pict>
          </mc:Fallback>
        </mc:AlternateContent>
      </w:r>
      <w:r w:rsidR="00CC69BE">
        <w:rPr>
          <w:noProof/>
          <w:sz w:val="28"/>
          <w:rtl/>
        </w:rPr>
        <w:drawing>
          <wp:anchor distT="0" distB="0" distL="114300" distR="114300" simplePos="0" relativeHeight="251681792" behindDoc="0" locked="0" layoutInCell="1" allowOverlap="1" wp14:anchorId="185C95F2" wp14:editId="32F12248">
            <wp:simplePos x="0" y="0"/>
            <wp:positionH relativeFrom="column">
              <wp:posOffset>143510</wp:posOffset>
            </wp:positionH>
            <wp:positionV relativeFrom="paragraph">
              <wp:posOffset>-100330</wp:posOffset>
            </wp:positionV>
            <wp:extent cx="2654300" cy="1111250"/>
            <wp:effectExtent l="19050" t="0" r="0" b="0"/>
            <wp:wrapNone/>
            <wp:docPr id="1" name="תמונה 1" descr="C:\Documents and Settings\user\Desktop\תמונ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תמונה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BCF4ED" wp14:editId="570D20F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0" cy="7854950"/>
                <wp:effectExtent l="8255" t="8890" r="10795" b="13335"/>
                <wp:wrapNone/>
                <wp:docPr id="4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5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0;margin-top:0;width:0;height:618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5EHwIAADw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">
                <w10:wrap anchorx="margin" anchory="margin"/>
              </v:shape>
            </w:pict>
          </mc:Fallback>
        </mc:AlternateContent>
      </w:r>
      <w:r w:rsidR="00CC69BE">
        <w:rPr>
          <w:noProof/>
          <w:sz w:val="28"/>
          <w:rtl/>
        </w:rPr>
        <w:drawing>
          <wp:anchor distT="0" distB="0" distL="114300" distR="114300" simplePos="0" relativeHeight="251669504" behindDoc="0" locked="0" layoutInCell="1" allowOverlap="1" wp14:anchorId="2DB63052" wp14:editId="4168810C">
            <wp:simplePos x="0" y="0"/>
            <wp:positionH relativeFrom="column">
              <wp:posOffset>3586528</wp:posOffset>
            </wp:positionH>
            <wp:positionV relativeFrom="paragraph">
              <wp:posOffset>-103445</wp:posOffset>
            </wp:positionV>
            <wp:extent cx="2844919" cy="1138687"/>
            <wp:effectExtent l="0" t="0" r="0" b="0"/>
            <wp:wrapNone/>
            <wp:docPr id="27" name="תמונה 5" descr="C:\Documents and Settings\user\Desktop\תמונה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תמונה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19" cy="113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9BE" w:rsidRDefault="00834FF2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2B793B" wp14:editId="5BD6BE66">
                <wp:simplePos x="0" y="0"/>
                <wp:positionH relativeFrom="column">
                  <wp:posOffset>3622675</wp:posOffset>
                </wp:positionH>
                <wp:positionV relativeFrom="paragraph">
                  <wp:posOffset>5683250</wp:posOffset>
                </wp:positionV>
                <wp:extent cx="2827655" cy="229235"/>
                <wp:effectExtent l="4445" t="2540" r="0" b="0"/>
                <wp:wrapNone/>
                <wp:docPr id="4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F07" w:rsidRPr="00C12CBB" w:rsidRDefault="00284F07" w:rsidP="00284F07">
                            <w:pPr>
                              <w:spacing w:after="0" w:line="240" w:lineRule="auto"/>
                              <w:jc w:val="center"/>
                              <w:rPr>
                                <w:rFonts w:cs="Caligraph"/>
                                <w:b/>
                                <w:bCs/>
                              </w:rPr>
                            </w:pP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כתוב בלשון התפילה</w:t>
                            </w:r>
                            <w:r w:rsidRPr="00C12CBB"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את</w:t>
                            </w:r>
                            <w:r w:rsidRPr="00C12CBB"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תרגומם</w:t>
                            </w:r>
                            <w:r w:rsidRPr="00C12CBB"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של</w:t>
                            </w:r>
                            <w:r w:rsidRPr="00C12CBB"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מלים</w:t>
                            </w:r>
                            <w:r w:rsidRPr="00C12CBB"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אלו</w:t>
                            </w:r>
                            <w:r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27" type="#_x0000_t202" style="position:absolute;left:0;text-align:left;margin-left:285.25pt;margin-top:447.5pt;width:222.65pt;height:18.0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VE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" filled="f" stroked="f">
                <v:textbox style="mso-fit-shape-to-text:t">
                  <w:txbxContent>
                    <w:p w:rsidR="00284F07" w:rsidRPr="00C12CBB" w:rsidRDefault="00284F07" w:rsidP="00284F07">
                      <w:pPr>
                        <w:spacing w:after="0" w:line="240" w:lineRule="auto"/>
                        <w:jc w:val="center"/>
                        <w:rPr>
                          <w:rFonts w:cs="Caligraph"/>
                          <w:b/>
                          <w:bCs/>
                        </w:rPr>
                      </w:pP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כתוב בלשון התפילה</w:t>
                      </w:r>
                      <w:r w:rsidRPr="00C12CBB">
                        <w:rPr>
                          <w:rFonts w:cs="Caligraph"/>
                          <w:b/>
                          <w:bCs/>
                          <w:rtl/>
                        </w:rPr>
                        <w:t xml:space="preserve"> </w:t>
                      </w: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את</w:t>
                      </w:r>
                      <w:r w:rsidRPr="00C12CBB">
                        <w:rPr>
                          <w:rFonts w:cs="Caligraph"/>
                          <w:b/>
                          <w:bCs/>
                          <w:rtl/>
                        </w:rPr>
                        <w:t xml:space="preserve"> </w:t>
                      </w: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תרגומם</w:t>
                      </w:r>
                      <w:r w:rsidRPr="00C12CBB">
                        <w:rPr>
                          <w:rFonts w:cs="Caligraph"/>
                          <w:b/>
                          <w:bCs/>
                          <w:rtl/>
                        </w:rPr>
                        <w:t xml:space="preserve"> </w:t>
                      </w: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של</w:t>
                      </w:r>
                      <w:r w:rsidRPr="00C12CBB">
                        <w:rPr>
                          <w:rFonts w:cs="Caligraph"/>
                          <w:b/>
                          <w:bCs/>
                          <w:rtl/>
                        </w:rPr>
                        <w:t xml:space="preserve"> </w:t>
                      </w: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מלים</w:t>
                      </w:r>
                      <w:r w:rsidRPr="00C12CBB">
                        <w:rPr>
                          <w:rFonts w:cs="Caligraph"/>
                          <w:b/>
                          <w:bCs/>
                          <w:rtl/>
                        </w:rPr>
                        <w:t xml:space="preserve"> </w:t>
                      </w: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אלו</w:t>
                      </w:r>
                      <w:r>
                        <w:rPr>
                          <w:rFonts w:cs="Caligraph" w:hint="cs"/>
                          <w:b/>
                          <w:bCs/>
                          <w:rtl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533375" wp14:editId="0AE9F8A2">
                <wp:simplePos x="0" y="0"/>
                <wp:positionH relativeFrom="column">
                  <wp:posOffset>3584575</wp:posOffset>
                </wp:positionH>
                <wp:positionV relativeFrom="paragraph">
                  <wp:posOffset>690245</wp:posOffset>
                </wp:positionV>
                <wp:extent cx="2961005" cy="229235"/>
                <wp:effectExtent l="4445" t="0" r="0" b="3810"/>
                <wp:wrapNone/>
                <wp:docPr id="4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F07" w:rsidRPr="00C12CBB" w:rsidRDefault="00284F07" w:rsidP="00284F07">
                            <w:pPr>
                              <w:spacing w:after="0" w:line="240" w:lineRule="auto"/>
                              <w:jc w:val="center"/>
                              <w:rPr>
                                <w:rFonts w:cs="Caligraph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מתח קו בין המילים של הפסוק לתרגומם ב"אונקלוס"!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282.25pt;margin-top:54.35pt;width:233.15pt;height:18.0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mL1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" filled="f" stroked="f">
                <v:textbox style="mso-fit-shape-to-text:t">
                  <w:txbxContent>
                    <w:p w:rsidR="00284F07" w:rsidRPr="00C12CBB" w:rsidRDefault="00284F07" w:rsidP="00284F07">
                      <w:pPr>
                        <w:spacing w:after="0" w:line="240" w:lineRule="auto"/>
                        <w:jc w:val="center"/>
                        <w:rPr>
                          <w:rFonts w:cs="Caligraph"/>
                          <w:b/>
                          <w:bCs/>
                        </w:rPr>
                      </w:pPr>
                      <w:r>
                        <w:rPr>
                          <w:rFonts w:cs="Caligraph" w:hint="cs"/>
                          <w:b/>
                          <w:bCs/>
                          <w:rtl/>
                        </w:rPr>
                        <w:t>מתח קו בין המילים של הפסוק לתרגומם ב"אונקלוס"!</w:t>
                      </w:r>
                    </w:p>
                  </w:txbxContent>
                </v:textbox>
              </v:shape>
            </w:pict>
          </mc:Fallback>
        </mc:AlternateContent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834FF2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40C42" wp14:editId="49871CAA">
                <wp:simplePos x="0" y="0"/>
                <wp:positionH relativeFrom="column">
                  <wp:posOffset>-318135</wp:posOffset>
                </wp:positionH>
                <wp:positionV relativeFrom="paragraph">
                  <wp:posOffset>302986</wp:posOffset>
                </wp:positionV>
                <wp:extent cx="3482975" cy="3556635"/>
                <wp:effectExtent l="0" t="0" r="0" b="5715"/>
                <wp:wrapNone/>
                <wp:docPr id="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355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4"/>
                              <w:gridCol w:w="815"/>
                              <w:gridCol w:w="1201"/>
                              <w:gridCol w:w="358"/>
                              <w:gridCol w:w="1660"/>
                            </w:tblGrid>
                            <w:tr w:rsidR="00036D0A" w:rsidRPr="00EF3C4B" w:rsidTr="00036D0A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מִינֵּיהּ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מִכֶּם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מִמֶּנוּ</w:t>
                                  </w:r>
                                </w:p>
                              </w:tc>
                            </w:tr>
                            <w:tr w:rsidR="00036D0A" w:rsidRPr="00EF3C4B" w:rsidTr="00036D0A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סוּמְקָא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שָׁחוֹר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אָדוֹם</w:t>
                                  </w:r>
                                </w:p>
                              </w:tc>
                            </w:tr>
                            <w:tr w:rsidR="00036D0A" w:rsidRPr="00EF3C4B" w:rsidTr="00036D0A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שָׁדָא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לָקַח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זָרַק</w:t>
                                  </w:r>
                                </w:p>
                              </w:tc>
                            </w:tr>
                            <w:tr w:rsidR="00036D0A" w:rsidRPr="00EF3C4B" w:rsidTr="00036D0A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אוֹרְתָּא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תּוֹרָה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לִפְנוֹת עֶרֶב</w:t>
                                  </w:r>
                                </w:p>
                              </w:tc>
                            </w:tr>
                            <w:tr w:rsidR="00036D0A" w:rsidRPr="00EF3C4B" w:rsidTr="00036D0A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בִּיעַתוּתָא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בְּשִׂמְחָה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פַּחַד</w:t>
                                  </w:r>
                                </w:p>
                              </w:tc>
                            </w:tr>
                            <w:tr w:rsidR="00036D0A" w:rsidRPr="00EF3C4B" w:rsidTr="00036D0A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הָכִי </w:t>
                                  </w:r>
                                  <w:proofErr w:type="spellStart"/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נַמִּי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אַף כָּךְ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מִנַּיִן לְךָ</w:t>
                                  </w:r>
                                </w:p>
                              </w:tc>
                            </w:tr>
                            <w:tr w:rsidR="00036D0A" w:rsidRPr="00EF3C4B" w:rsidTr="00036D0A">
                              <w:trPr>
                                <w:jc w:val="center"/>
                              </w:trPr>
                              <w:tc>
                                <w:tcPr>
                                  <w:tcW w:w="1394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טָשֵׁי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תֵּשַׁע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jc w:val="right"/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Wingdings" w:hAnsi="Wingdings" w:cs="Wingdings"/>
                                      <w:sz w:val="26"/>
                                      <w:szCs w:val="26"/>
                                    </w:rPr>
                                    <w:t>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:rsidR="00036D0A" w:rsidRDefault="00036D0A">
                                  <w:pPr>
                                    <w:spacing w:line="552" w:lineRule="auto"/>
                                    <w:rPr>
                                      <w:rFonts w:cs="Guttman Hodes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Guttman Hodes" w:hint="cs"/>
                                      <w:b/>
                                      <w:sz w:val="26"/>
                                      <w:szCs w:val="26"/>
                                      <w:rtl/>
                                    </w:rPr>
                                    <w:t>נֶחְבָּא</w:t>
                                  </w:r>
                                </w:p>
                              </w:tc>
                            </w:tr>
                          </w:tbl>
                          <w:p w:rsidR="00CC69BE" w:rsidRDefault="00CC69BE" w:rsidP="00CC69B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-25.05pt;margin-top:23.85pt;width:274.25pt;height:28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PBug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" filled="f" stroked="f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94"/>
                        <w:gridCol w:w="815"/>
                        <w:gridCol w:w="1201"/>
                        <w:gridCol w:w="358"/>
                        <w:gridCol w:w="1660"/>
                      </w:tblGrid>
                      <w:tr w:rsidR="00036D0A" w:rsidRPr="00EF3C4B" w:rsidTr="00036D0A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מִינֵּיהּ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מִכֶּם</w:t>
                            </w:r>
                          </w:p>
                        </w:tc>
                        <w:tc>
                          <w:tcPr>
                            <w:tcW w:w="358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מִמֶּנוּ</w:t>
                            </w:r>
                          </w:p>
                        </w:tc>
                      </w:tr>
                      <w:tr w:rsidR="00036D0A" w:rsidRPr="00EF3C4B" w:rsidTr="00036D0A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סוּמְקָא</w:t>
                            </w:r>
                            <w:proofErr w:type="spellEnd"/>
                          </w:p>
                        </w:tc>
                        <w:tc>
                          <w:tcPr>
                            <w:tcW w:w="815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שָׁחוֹר</w:t>
                            </w:r>
                          </w:p>
                        </w:tc>
                        <w:tc>
                          <w:tcPr>
                            <w:tcW w:w="358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אָדוֹם</w:t>
                            </w:r>
                          </w:p>
                        </w:tc>
                      </w:tr>
                      <w:tr w:rsidR="00036D0A" w:rsidRPr="00EF3C4B" w:rsidTr="00036D0A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שָׁדָא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לָקַח</w:t>
                            </w:r>
                          </w:p>
                        </w:tc>
                        <w:tc>
                          <w:tcPr>
                            <w:tcW w:w="358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זָרַק</w:t>
                            </w:r>
                          </w:p>
                        </w:tc>
                      </w:tr>
                      <w:tr w:rsidR="00036D0A" w:rsidRPr="00EF3C4B" w:rsidTr="00036D0A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אוֹרְתָּא</w:t>
                            </w:r>
                            <w:proofErr w:type="spellEnd"/>
                          </w:p>
                        </w:tc>
                        <w:tc>
                          <w:tcPr>
                            <w:tcW w:w="815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תּוֹרָה</w:t>
                            </w:r>
                          </w:p>
                        </w:tc>
                        <w:tc>
                          <w:tcPr>
                            <w:tcW w:w="358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לִפְנוֹת עֶרֶב</w:t>
                            </w:r>
                          </w:p>
                        </w:tc>
                      </w:tr>
                      <w:tr w:rsidR="00036D0A" w:rsidRPr="00EF3C4B" w:rsidTr="00036D0A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בִּיעַתוּתָא</w:t>
                            </w:r>
                            <w:proofErr w:type="spellEnd"/>
                          </w:p>
                        </w:tc>
                        <w:tc>
                          <w:tcPr>
                            <w:tcW w:w="815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בְּשִׂמְחָה</w:t>
                            </w:r>
                          </w:p>
                        </w:tc>
                        <w:tc>
                          <w:tcPr>
                            <w:tcW w:w="358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פַּחַד</w:t>
                            </w:r>
                          </w:p>
                        </w:tc>
                      </w:tr>
                      <w:tr w:rsidR="00036D0A" w:rsidRPr="00EF3C4B" w:rsidTr="00036D0A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הָכִי </w:t>
                            </w:r>
                            <w:proofErr w:type="spellStart"/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נַמִּי</w:t>
                            </w:r>
                            <w:proofErr w:type="spellEnd"/>
                          </w:p>
                        </w:tc>
                        <w:tc>
                          <w:tcPr>
                            <w:tcW w:w="815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אַף כָּךְ</w:t>
                            </w:r>
                          </w:p>
                        </w:tc>
                        <w:tc>
                          <w:tcPr>
                            <w:tcW w:w="358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מִנַּיִן לְךָ</w:t>
                            </w:r>
                          </w:p>
                        </w:tc>
                      </w:tr>
                      <w:tr w:rsidR="00036D0A" w:rsidRPr="00EF3C4B" w:rsidTr="00036D0A">
                        <w:trPr>
                          <w:jc w:val="center"/>
                        </w:trPr>
                        <w:tc>
                          <w:tcPr>
                            <w:tcW w:w="1394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Cs/>
                                <w:sz w:val="26"/>
                                <w:szCs w:val="26"/>
                                <w:rtl/>
                              </w:rPr>
                              <w:t>טָשֵׁי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תֵּשַׁע</w:t>
                            </w:r>
                          </w:p>
                        </w:tc>
                        <w:tc>
                          <w:tcPr>
                            <w:tcW w:w="358" w:type="dxa"/>
                          </w:tcPr>
                          <w:p w:rsidR="00036D0A" w:rsidRDefault="00036D0A">
                            <w:pPr>
                              <w:spacing w:line="552" w:lineRule="auto"/>
                              <w:jc w:val="right"/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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036D0A" w:rsidRDefault="00036D0A">
                            <w:pPr>
                              <w:spacing w:line="552" w:lineRule="auto"/>
                              <w:rPr>
                                <w:rFonts w:cs="Guttman Hode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Guttman Hodes" w:hint="cs"/>
                                <w:b/>
                                <w:sz w:val="26"/>
                                <w:szCs w:val="26"/>
                                <w:rtl/>
                              </w:rPr>
                              <w:t>נֶחְבָּא</w:t>
                            </w:r>
                          </w:p>
                        </w:tc>
                      </w:tr>
                    </w:tbl>
                    <w:p w:rsidR="00CC69BE" w:rsidRDefault="00CC69BE" w:rsidP="00CC69BE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6373AF" wp14:editId="0559D6D2">
                <wp:simplePos x="0" y="0"/>
                <wp:positionH relativeFrom="column">
                  <wp:posOffset>3288665</wp:posOffset>
                </wp:positionH>
                <wp:positionV relativeFrom="paragraph">
                  <wp:posOffset>74930</wp:posOffset>
                </wp:positionV>
                <wp:extent cx="3475355" cy="3665855"/>
                <wp:effectExtent l="635" t="0" r="635" b="190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355" cy="366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69BE" w:rsidRDefault="00CC69BE" w:rsidP="00CC69BE">
                            <w:pPr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88"/>
                              <w:gridCol w:w="689"/>
                              <w:gridCol w:w="1080"/>
                              <w:gridCol w:w="925"/>
                              <w:gridCol w:w="1234"/>
                            </w:tblGrid>
                            <w:tr w:rsidR="00E267DA" w:rsidRPr="00800B73" w:rsidTr="00E267DA">
                              <w:trPr>
                                <w:jc w:val="center"/>
                              </w:trPr>
                              <w:tc>
                                <w:tcPr>
                                  <w:tcW w:w="1488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proofErr w:type="spellStart"/>
                                  <w:r w:rsidRPr="00E267DA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>וְהָיְתָה</w:t>
                                  </w:r>
                                  <w:proofErr w:type="spellEnd"/>
                                  <w:r w:rsidRPr="00E267DA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E267DA" w:rsidRPr="005A0D7F" w:rsidRDefault="00E267DA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E267DA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קיַם</w:t>
                                  </w:r>
                                </w:p>
                              </w:tc>
                            </w:tr>
                            <w:tr w:rsidR="00E267DA" w:rsidRPr="00800B73" w:rsidTr="00E267DA">
                              <w:trPr>
                                <w:jc w:val="center"/>
                              </w:trPr>
                              <w:tc>
                                <w:tcPr>
                                  <w:tcW w:w="1488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E267DA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 xml:space="preserve">לּוֹ 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E267DA" w:rsidRPr="005A0D7F" w:rsidRDefault="00E267DA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E267DA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בתרוהי</w:t>
                                  </w:r>
                                  <w:proofErr w:type="spellEnd"/>
                                  <w:r w:rsidRPr="00E267DA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267DA" w:rsidRPr="00800B73" w:rsidTr="00E267DA">
                              <w:trPr>
                                <w:jc w:val="center"/>
                              </w:trPr>
                              <w:tc>
                                <w:tcPr>
                                  <w:tcW w:w="1488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E267DA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 xml:space="preserve">וּלְזַרְעוֹ 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E267DA" w:rsidRPr="005A0D7F" w:rsidRDefault="00E267DA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E267DA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ולבנוהי</w:t>
                                  </w:r>
                                  <w:proofErr w:type="spellEnd"/>
                                  <w:r w:rsidRPr="00E267DA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267DA" w:rsidRPr="00800B73" w:rsidTr="00E267DA">
                              <w:trPr>
                                <w:jc w:val="center"/>
                              </w:trPr>
                              <w:tc>
                                <w:tcPr>
                                  <w:tcW w:w="1488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E267DA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 xml:space="preserve">אַחֲרָיו 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E267DA" w:rsidRPr="005A0D7F" w:rsidRDefault="00E267DA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E267DA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ותהי </w:t>
                                  </w:r>
                                </w:p>
                              </w:tc>
                            </w:tr>
                            <w:tr w:rsidR="00E267DA" w:rsidRPr="00800B73" w:rsidTr="00E267DA">
                              <w:trPr>
                                <w:jc w:val="center"/>
                              </w:trPr>
                              <w:tc>
                                <w:tcPr>
                                  <w:tcW w:w="1488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E267DA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 xml:space="preserve">בְּרִית 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E267DA" w:rsidRPr="005A0D7F" w:rsidRDefault="00E267DA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E267DA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כהנת</w:t>
                                  </w:r>
                                  <w:proofErr w:type="spellEnd"/>
                                  <w:r w:rsidRPr="00E267DA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267DA" w:rsidRPr="00800B73" w:rsidTr="00E267DA">
                              <w:trPr>
                                <w:jc w:val="center"/>
                              </w:trPr>
                              <w:tc>
                                <w:tcPr>
                                  <w:tcW w:w="1488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proofErr w:type="spellStart"/>
                                  <w:r w:rsidRPr="00E267DA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>כְּהֻנַּת</w:t>
                                  </w:r>
                                  <w:proofErr w:type="spellEnd"/>
                                  <w:r w:rsidRPr="00E267DA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E267DA" w:rsidRPr="005A0D7F" w:rsidRDefault="00E267DA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E267DA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ליה </w:t>
                                  </w:r>
                                </w:p>
                              </w:tc>
                            </w:tr>
                            <w:tr w:rsidR="00E267DA" w:rsidRPr="00800B73" w:rsidTr="00E267DA">
                              <w:trPr>
                                <w:jc w:val="center"/>
                              </w:trPr>
                              <w:tc>
                                <w:tcPr>
                                  <w:tcW w:w="1488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jc w:val="right"/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E267DA">
                                    <w:rPr>
                                      <w:rFonts w:cs="Guttman Stam1"/>
                                      <w:b/>
                                      <w:sz w:val="34"/>
                                      <w:szCs w:val="34"/>
                                      <w:rtl/>
                                    </w:rPr>
                                    <w:t xml:space="preserve">עוֹלָם 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</w:pPr>
                                  <w:r w:rsidRPr="004066C2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E267DA" w:rsidRPr="005A0D7F" w:rsidRDefault="00E267DA" w:rsidP="003B6B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Guttman-Toledo"/>
                                      <w:b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vAlign w:val="center"/>
                                </w:tcPr>
                                <w:p w:rsidR="00E267DA" w:rsidRDefault="00E267DA" w:rsidP="003B6B3B">
                                  <w:pPr>
                                    <w:spacing w:line="360" w:lineRule="auto"/>
                                    <w:jc w:val="right"/>
                                  </w:pPr>
                                  <w:r w:rsidRPr="002938D4">
                                    <w:rPr>
                                      <w:rFonts w:ascii="Wingdings 2" w:hAnsi="Wingdings 2" w:cs="Wingdings 2"/>
                                      <w:sz w:val="27"/>
                                      <w:szCs w:val="27"/>
                                    </w:rPr>
                                    <w:t>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67DA" w:rsidRPr="00E267DA" w:rsidRDefault="00E267DA" w:rsidP="00E267DA">
                                  <w:pPr>
                                    <w:spacing w:line="360" w:lineRule="auto"/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E267DA">
                                    <w:rPr>
                                      <w:rFonts w:ascii="Times New Roman" w:hAnsi="Times New Roman" w:cs="Caligraph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עלם</w:t>
                                  </w:r>
                                </w:p>
                              </w:tc>
                            </w:tr>
                          </w:tbl>
                          <w:p w:rsidR="00CC69BE" w:rsidRDefault="00CC69BE" w:rsidP="00CC69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258.95pt;margin-top:5.9pt;width:273.65pt;height:28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" filled="f" stroked="f">
                <v:textbox>
                  <w:txbxContent>
                    <w:p w:rsidR="00CC69BE" w:rsidRDefault="00CC69BE" w:rsidP="00CC69BE">
                      <w:pPr>
                        <w:rPr>
                          <w:rtl/>
                        </w:rPr>
                      </w:pPr>
                    </w:p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88"/>
                        <w:gridCol w:w="689"/>
                        <w:gridCol w:w="1080"/>
                        <w:gridCol w:w="925"/>
                        <w:gridCol w:w="1234"/>
                      </w:tblGrid>
                      <w:tr w:rsidR="00E267DA" w:rsidRPr="00800B73" w:rsidTr="00E267DA">
                        <w:trPr>
                          <w:jc w:val="center"/>
                        </w:trPr>
                        <w:tc>
                          <w:tcPr>
                            <w:tcW w:w="1488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E267DA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>וְהָיְתָה</w:t>
                            </w:r>
                            <w:proofErr w:type="spellEnd"/>
                            <w:r w:rsidRPr="00E267DA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89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E267DA" w:rsidRPr="005A0D7F" w:rsidRDefault="00E267DA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267DA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קיַם</w:t>
                            </w:r>
                          </w:p>
                        </w:tc>
                      </w:tr>
                      <w:tr w:rsidR="00E267DA" w:rsidRPr="00800B73" w:rsidTr="00E267DA">
                        <w:trPr>
                          <w:jc w:val="center"/>
                        </w:trPr>
                        <w:tc>
                          <w:tcPr>
                            <w:tcW w:w="1488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r w:rsidRPr="00E267DA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 xml:space="preserve">לּוֹ </w:t>
                            </w:r>
                          </w:p>
                        </w:tc>
                        <w:tc>
                          <w:tcPr>
                            <w:tcW w:w="689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E267DA" w:rsidRPr="005A0D7F" w:rsidRDefault="00E267DA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267DA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בתרוהי</w:t>
                            </w:r>
                            <w:proofErr w:type="spellEnd"/>
                            <w:r w:rsidRPr="00E267DA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E267DA" w:rsidRPr="00800B73" w:rsidTr="00E267DA">
                        <w:trPr>
                          <w:jc w:val="center"/>
                        </w:trPr>
                        <w:tc>
                          <w:tcPr>
                            <w:tcW w:w="1488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r w:rsidRPr="00E267DA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 xml:space="preserve">וּלְזַרְעוֹ </w:t>
                            </w:r>
                          </w:p>
                        </w:tc>
                        <w:tc>
                          <w:tcPr>
                            <w:tcW w:w="689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E267DA" w:rsidRPr="005A0D7F" w:rsidRDefault="00E267DA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267DA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ולבנוהי</w:t>
                            </w:r>
                            <w:proofErr w:type="spellEnd"/>
                            <w:r w:rsidRPr="00E267DA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E267DA" w:rsidRPr="00800B73" w:rsidTr="00E267DA">
                        <w:trPr>
                          <w:jc w:val="center"/>
                        </w:trPr>
                        <w:tc>
                          <w:tcPr>
                            <w:tcW w:w="1488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r w:rsidRPr="00E267DA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 xml:space="preserve">אַחֲרָיו </w:t>
                            </w:r>
                          </w:p>
                        </w:tc>
                        <w:tc>
                          <w:tcPr>
                            <w:tcW w:w="689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E267DA" w:rsidRPr="005A0D7F" w:rsidRDefault="00E267DA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267DA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ותהי </w:t>
                            </w:r>
                          </w:p>
                        </w:tc>
                      </w:tr>
                      <w:tr w:rsidR="00E267DA" w:rsidRPr="00800B73" w:rsidTr="00E267DA">
                        <w:trPr>
                          <w:jc w:val="center"/>
                        </w:trPr>
                        <w:tc>
                          <w:tcPr>
                            <w:tcW w:w="1488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r w:rsidRPr="00E267DA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 xml:space="preserve">בְּרִית </w:t>
                            </w:r>
                          </w:p>
                        </w:tc>
                        <w:tc>
                          <w:tcPr>
                            <w:tcW w:w="689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E267DA" w:rsidRPr="005A0D7F" w:rsidRDefault="00E267DA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267DA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כהנת</w:t>
                            </w:r>
                            <w:proofErr w:type="spellEnd"/>
                            <w:r w:rsidRPr="00E267DA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E267DA" w:rsidRPr="00800B73" w:rsidTr="00E267DA">
                        <w:trPr>
                          <w:jc w:val="center"/>
                        </w:trPr>
                        <w:tc>
                          <w:tcPr>
                            <w:tcW w:w="1488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E267DA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>כְּהֻנַּת</w:t>
                            </w:r>
                            <w:proofErr w:type="spellEnd"/>
                            <w:r w:rsidRPr="00E267DA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89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E267DA" w:rsidRPr="005A0D7F" w:rsidRDefault="00E267DA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267DA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ליה </w:t>
                            </w:r>
                          </w:p>
                        </w:tc>
                      </w:tr>
                      <w:tr w:rsidR="00E267DA" w:rsidRPr="00800B73" w:rsidTr="00E267DA">
                        <w:trPr>
                          <w:jc w:val="center"/>
                        </w:trPr>
                        <w:tc>
                          <w:tcPr>
                            <w:tcW w:w="1488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jc w:val="right"/>
                              <w:rPr>
                                <w:rFonts w:cs="Guttman Stam1"/>
                                <w:b/>
                                <w:sz w:val="34"/>
                                <w:szCs w:val="34"/>
                              </w:rPr>
                            </w:pPr>
                            <w:r w:rsidRPr="00E267DA">
                              <w:rPr>
                                <w:rFonts w:cs="Guttman Stam1"/>
                                <w:b/>
                                <w:sz w:val="34"/>
                                <w:szCs w:val="34"/>
                                <w:rtl/>
                              </w:rPr>
                              <w:t xml:space="preserve">עוֹלָם </w:t>
                            </w:r>
                          </w:p>
                        </w:tc>
                        <w:tc>
                          <w:tcPr>
                            <w:tcW w:w="689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</w:pPr>
                            <w:r w:rsidRPr="004066C2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E267DA" w:rsidRPr="005A0D7F" w:rsidRDefault="00E267DA" w:rsidP="003B6B3B">
                            <w:pPr>
                              <w:spacing w:line="360" w:lineRule="auto"/>
                              <w:jc w:val="center"/>
                              <w:rPr>
                                <w:rFonts w:cs="Guttman-Toledo"/>
                                <w:b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vAlign w:val="center"/>
                          </w:tcPr>
                          <w:p w:rsidR="00E267DA" w:rsidRDefault="00E267DA" w:rsidP="003B6B3B">
                            <w:pPr>
                              <w:spacing w:line="360" w:lineRule="auto"/>
                              <w:jc w:val="right"/>
                            </w:pPr>
                            <w:r w:rsidRPr="002938D4">
                              <w:rPr>
                                <w:rFonts w:ascii="Wingdings 2" w:hAnsi="Wingdings 2" w:cs="Wingdings 2"/>
                                <w:sz w:val="27"/>
                                <w:szCs w:val="27"/>
                              </w:rPr>
                              <w:t>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67DA" w:rsidRPr="00E267DA" w:rsidRDefault="00E267DA" w:rsidP="00E267DA">
                            <w:pPr>
                              <w:spacing w:line="360" w:lineRule="auto"/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267DA">
                              <w:rPr>
                                <w:rFonts w:ascii="Times New Roman" w:hAnsi="Times New Roman" w:cs="Caligraph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עלם</w:t>
                            </w:r>
                          </w:p>
                        </w:tc>
                      </w:tr>
                    </w:tbl>
                    <w:p w:rsidR="00CC69BE" w:rsidRDefault="00CC69BE" w:rsidP="00CC69BE"/>
                  </w:txbxContent>
                </v:textbox>
              </v:shape>
            </w:pict>
          </mc:Fallback>
        </mc:AlternateContent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834FF2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92EC63" wp14:editId="39837159">
                <wp:simplePos x="0" y="0"/>
                <wp:positionH relativeFrom="column">
                  <wp:posOffset>3174365</wp:posOffset>
                </wp:positionH>
                <wp:positionV relativeFrom="paragraph">
                  <wp:posOffset>192405</wp:posOffset>
                </wp:positionV>
                <wp:extent cx="191770" cy="227330"/>
                <wp:effectExtent l="635" t="3175" r="7620" b="7620"/>
                <wp:wrapNone/>
                <wp:docPr id="3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2273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249.95pt;margin-top:15.15pt;width:15.1pt;height:1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" fillcolor="white [3212]" stroked="f"/>
            </w:pict>
          </mc:Fallback>
        </mc:AlternateContent>
      </w:r>
    </w:p>
    <w:p w:rsidR="00CC69BE" w:rsidRDefault="00A91A56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w:drawing>
          <wp:anchor distT="0" distB="0" distL="114300" distR="114300" simplePos="0" relativeHeight="251659263" behindDoc="0" locked="0" layoutInCell="1" allowOverlap="1" wp14:anchorId="02A045F1" wp14:editId="59A7E386">
            <wp:simplePos x="0" y="0"/>
            <wp:positionH relativeFrom="column">
              <wp:posOffset>143927</wp:posOffset>
            </wp:positionH>
            <wp:positionV relativeFrom="paragraph">
              <wp:posOffset>169232</wp:posOffset>
            </wp:positionV>
            <wp:extent cx="2765093" cy="1201003"/>
            <wp:effectExtent l="19050" t="0" r="0" b="0"/>
            <wp:wrapNone/>
            <wp:docPr id="10" name="תמונה 2" descr="C:\Documents and Settings\user\Desktop\תמונSSSSSSS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תמונSSSSSSSה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93" cy="12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9BE">
        <w:rPr>
          <w:noProof/>
          <w:sz w:val="28"/>
          <w:rtl/>
        </w:rPr>
        <w:drawing>
          <wp:anchor distT="0" distB="0" distL="114300" distR="114300" simplePos="0" relativeHeight="251668480" behindDoc="0" locked="0" layoutInCell="1" allowOverlap="1" wp14:anchorId="18D075A2" wp14:editId="103D8C30">
            <wp:simplePos x="0" y="0"/>
            <wp:positionH relativeFrom="column">
              <wp:posOffset>3649538</wp:posOffset>
            </wp:positionH>
            <wp:positionV relativeFrom="paragraph">
              <wp:posOffset>129222</wp:posOffset>
            </wp:positionV>
            <wp:extent cx="2814485" cy="1200647"/>
            <wp:effectExtent l="19050" t="0" r="4915" b="0"/>
            <wp:wrapNone/>
            <wp:docPr id="25" name="תמונה 3" descr="C:\Documents and Settings\user\Desktop\תמונה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תמונה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1362" r="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85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FF2"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7DA17" wp14:editId="0DB6773B">
                <wp:simplePos x="0" y="0"/>
                <wp:positionH relativeFrom="column">
                  <wp:posOffset>22860</wp:posOffset>
                </wp:positionH>
                <wp:positionV relativeFrom="margin">
                  <wp:align>center</wp:align>
                </wp:positionV>
                <wp:extent cx="6510020" cy="635"/>
                <wp:effectExtent l="5715" t="12065" r="8890" b="6350"/>
                <wp:wrapNone/>
                <wp:docPr id="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0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left:0;text-align:left;margin-left:1.8pt;margin-top:0;width:512.6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6a7IQIAAD4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">
                <w10:wrap anchory="margin"/>
              </v:shape>
            </w:pict>
          </mc:Fallback>
        </mc:AlternateContent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284F07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w:drawing>
          <wp:anchor distT="0" distB="0" distL="114300" distR="114300" simplePos="0" relativeHeight="251679744" behindDoc="0" locked="0" layoutInCell="1" allowOverlap="1" wp14:anchorId="2C08C1DD" wp14:editId="6702144C">
            <wp:simplePos x="0" y="0"/>
            <wp:positionH relativeFrom="column">
              <wp:posOffset>3345749</wp:posOffset>
            </wp:positionH>
            <wp:positionV relativeFrom="paragraph">
              <wp:posOffset>204982</wp:posOffset>
            </wp:positionV>
            <wp:extent cx="3370997" cy="1307920"/>
            <wp:effectExtent l="0" t="0" r="0" b="0"/>
            <wp:wrapNone/>
            <wp:docPr id="35" name="תמונה 8" descr="C:\Documents and Settings\user\Desktop\תמונה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תמונה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30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9BE" w:rsidRDefault="00834FF2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D19FB8" wp14:editId="65E93633">
                <wp:simplePos x="0" y="0"/>
                <wp:positionH relativeFrom="column">
                  <wp:posOffset>3808095</wp:posOffset>
                </wp:positionH>
                <wp:positionV relativeFrom="paragraph">
                  <wp:posOffset>97790</wp:posOffset>
                </wp:positionV>
                <wp:extent cx="2474595" cy="762000"/>
                <wp:effectExtent l="0" t="0" r="0" b="254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3F65" w:rsidRDefault="00313F65" w:rsidP="007D09E0">
                            <w:pPr>
                              <w:spacing w:after="0"/>
                              <w:jc w:val="center"/>
                              <w:rPr>
                                <w:rFonts w:cs="IW_Agat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IW_Agat"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>בְּרַחֲמָנוּתֶךָ</w:t>
                            </w:r>
                          </w:p>
                          <w:p w:rsidR="00CC69BE" w:rsidRPr="009D5F3E" w:rsidRDefault="00313F65" w:rsidP="007D09E0">
                            <w:pPr>
                              <w:spacing w:after="0"/>
                              <w:jc w:val="center"/>
                              <w:rPr>
                                <w:rFonts w:cs="IW_Agat"/>
                                <w:sz w:val="46"/>
                                <w:szCs w:val="46"/>
                              </w:rPr>
                            </w:pPr>
                            <w:proofErr w:type="spellStart"/>
                            <w:r>
                              <w:rPr>
                                <w:rFonts w:cs="IW_Agat"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>דְסַגִיאִין</w:t>
                            </w:r>
                            <w:proofErr w:type="spellEnd"/>
                            <w:r>
                              <w:rPr>
                                <w:rFonts w:cs="IW_Agat"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IW_Agat"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>רָחִים</w:t>
                            </w:r>
                            <w:proofErr w:type="spellEnd"/>
                            <w:r>
                              <w:rPr>
                                <w:rFonts w:cs="IW_Agat"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 עָלָן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299.85pt;margin-top:7.7pt;width:194.85pt;height:6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" filled="f" stroked="f">
                <v:textbox>
                  <w:txbxContent>
                    <w:p w:rsidR="00313F65" w:rsidRDefault="00313F65" w:rsidP="007D09E0">
                      <w:pPr>
                        <w:spacing w:after="0"/>
                        <w:jc w:val="center"/>
                        <w:rPr>
                          <w:rFonts w:cs="IW_Agat"/>
                          <w:b/>
                          <w:bCs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IW_Agat" w:hint="cs"/>
                          <w:b/>
                          <w:bCs/>
                          <w:sz w:val="46"/>
                          <w:szCs w:val="46"/>
                          <w:rtl/>
                        </w:rPr>
                        <w:t>בְּרַחֲמָנוּתֶךָ</w:t>
                      </w:r>
                    </w:p>
                    <w:p w:rsidR="00CC69BE" w:rsidRPr="009D5F3E" w:rsidRDefault="00313F65" w:rsidP="007D09E0">
                      <w:pPr>
                        <w:spacing w:after="0"/>
                        <w:jc w:val="center"/>
                        <w:rPr>
                          <w:rFonts w:cs="IW_Agat"/>
                          <w:sz w:val="46"/>
                          <w:szCs w:val="46"/>
                        </w:rPr>
                      </w:pPr>
                      <w:proofErr w:type="spellStart"/>
                      <w:r>
                        <w:rPr>
                          <w:rFonts w:cs="IW_Agat" w:hint="cs"/>
                          <w:b/>
                          <w:bCs/>
                          <w:sz w:val="46"/>
                          <w:szCs w:val="46"/>
                          <w:rtl/>
                        </w:rPr>
                        <w:t>דְסַגִיאִין</w:t>
                      </w:r>
                      <w:proofErr w:type="spellEnd"/>
                      <w:r>
                        <w:rPr>
                          <w:rFonts w:cs="IW_Agat" w:hint="cs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IW_Agat" w:hint="cs"/>
                          <w:b/>
                          <w:bCs/>
                          <w:sz w:val="46"/>
                          <w:szCs w:val="46"/>
                          <w:rtl/>
                        </w:rPr>
                        <w:t>רָחִים</w:t>
                      </w:r>
                      <w:proofErr w:type="spellEnd"/>
                      <w:r>
                        <w:rPr>
                          <w:rFonts w:cs="IW_Agat" w:hint="cs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 עָלָן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D132FF" wp14:editId="7A9E2CC3">
                <wp:simplePos x="0" y="0"/>
                <wp:positionH relativeFrom="column">
                  <wp:posOffset>-254635</wp:posOffset>
                </wp:positionH>
                <wp:positionV relativeFrom="paragraph">
                  <wp:posOffset>-1270</wp:posOffset>
                </wp:positionV>
                <wp:extent cx="1229995" cy="1626870"/>
                <wp:effectExtent l="635" t="3175" r="0" b="0"/>
                <wp:wrapNone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162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69BE" w:rsidRDefault="00CC69BE" w:rsidP="00CC69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-20.05pt;margin-top:-.1pt;width:96.85pt;height:128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coCuwIAAMM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" filled="f" stroked="f">
                <v:textbox>
                  <w:txbxContent>
                    <w:p w:rsidR="00CC69BE" w:rsidRDefault="00CC69BE" w:rsidP="00CC69BE"/>
                  </w:txbxContent>
                </v:textbox>
              </v:shape>
            </w:pict>
          </mc:Fallback>
        </mc:AlternateContent>
      </w:r>
      <w:r>
        <w:rPr>
          <w:rFonts w:cs="NarkisShulamitMF"/>
          <w:noProof/>
          <w:sz w:val="34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2823A9" wp14:editId="1BECD6C0">
                <wp:simplePos x="0" y="0"/>
                <wp:positionH relativeFrom="column">
                  <wp:posOffset>981710</wp:posOffset>
                </wp:positionH>
                <wp:positionV relativeFrom="paragraph">
                  <wp:posOffset>-1270</wp:posOffset>
                </wp:positionV>
                <wp:extent cx="2241550" cy="765810"/>
                <wp:effectExtent l="17780" t="22225" r="17145" b="21590"/>
                <wp:wrapNone/>
                <wp:docPr id="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0" cy="7658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9BE" w:rsidRPr="00145CDA" w:rsidRDefault="00CC69BE" w:rsidP="00CC69BE">
                            <w:pPr>
                              <w:spacing w:after="0"/>
                              <w:jc w:val="center"/>
                              <w:rPr>
                                <w:rFonts w:cs="TempletMF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CC69BE" w:rsidRPr="00145CDA" w:rsidRDefault="00313F65" w:rsidP="00313F65">
                            <w:pPr>
                              <w:spacing w:after="0"/>
                              <w:jc w:val="center"/>
                              <w:rPr>
                                <w:rFonts w:cs="TempletMF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cs="TempletMF" w:hint="cs"/>
                                <w:sz w:val="74"/>
                                <w:szCs w:val="74"/>
                                <w:rtl/>
                              </w:rPr>
                              <w:t>פֵּשַׁלְיָא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1" o:spid="_x0000_s1033" type="#_x0000_t176" style="position:absolute;left:0;text-align:left;margin-left:77.3pt;margin-top:-.1pt;width:176.5pt;height:6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" strokeweight="2.25pt">
                <v:textbox>
                  <w:txbxContent>
                    <w:p w:rsidR="00CC69BE" w:rsidRPr="00145CDA" w:rsidRDefault="00CC69BE" w:rsidP="00CC69BE">
                      <w:pPr>
                        <w:spacing w:after="0"/>
                        <w:jc w:val="center"/>
                        <w:rPr>
                          <w:rFonts w:cs="TempletMF"/>
                          <w:sz w:val="6"/>
                          <w:szCs w:val="6"/>
                          <w:rtl/>
                        </w:rPr>
                      </w:pPr>
                    </w:p>
                    <w:p w:rsidR="00CC69BE" w:rsidRPr="00145CDA" w:rsidRDefault="00313F65" w:rsidP="00313F65">
                      <w:pPr>
                        <w:spacing w:after="0"/>
                        <w:jc w:val="center"/>
                        <w:rPr>
                          <w:rFonts w:cs="TempletMF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cs="TempletMF" w:hint="cs"/>
                          <w:sz w:val="74"/>
                          <w:szCs w:val="74"/>
                          <w:rtl/>
                        </w:rPr>
                        <w:t>פֵּשַׁלְיָא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C69BE" w:rsidRDefault="00313F65" w:rsidP="00CC69BE">
      <w:pPr>
        <w:jc w:val="both"/>
        <w:rPr>
          <w:sz w:val="28"/>
          <w:rtl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7F73ABF" wp14:editId="129597AB">
            <wp:simplePos x="0" y="0"/>
            <wp:positionH relativeFrom="column">
              <wp:posOffset>-35560</wp:posOffset>
            </wp:positionH>
            <wp:positionV relativeFrom="paragraph">
              <wp:posOffset>64135</wp:posOffset>
            </wp:positionV>
            <wp:extent cx="902970" cy="1153795"/>
            <wp:effectExtent l="0" t="0" r="0" b="8255"/>
            <wp:wrapNone/>
            <wp:docPr id="45" name="תמונה 45" descr="תירס לא מקול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תירס לא מקולף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BE" w:rsidRDefault="00834FF2" w:rsidP="00CC69BE">
      <w:pPr>
        <w:jc w:val="both"/>
        <w:rPr>
          <w:sz w:val="28"/>
          <w:rtl/>
        </w:rPr>
      </w:pPr>
      <w:r>
        <w:rPr>
          <w:rFonts w:cs="NarkisShulamitMF"/>
          <w:noProof/>
          <w:sz w:val="34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E82C47" wp14:editId="58F75943">
                <wp:simplePos x="0" y="0"/>
                <wp:positionH relativeFrom="column">
                  <wp:posOffset>981710</wp:posOffset>
                </wp:positionH>
                <wp:positionV relativeFrom="paragraph">
                  <wp:posOffset>236220</wp:posOffset>
                </wp:positionV>
                <wp:extent cx="1060450" cy="765810"/>
                <wp:effectExtent l="17780" t="16510" r="17145" b="17780"/>
                <wp:wrapNone/>
                <wp:docPr id="3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0" cy="7658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9BE" w:rsidRPr="00145CDA" w:rsidRDefault="00CC69BE" w:rsidP="00CC69BE">
                            <w:pPr>
                              <w:spacing w:line="240" w:lineRule="auto"/>
                              <w:jc w:val="center"/>
                              <w:rPr>
                                <w:rFonts w:cs="TempletMF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145CDA">
                              <w:rPr>
                                <w:rFonts w:cs="TempletMF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מקור:</w:t>
                            </w:r>
                          </w:p>
                          <w:p w:rsidR="00CC69BE" w:rsidRPr="00145CDA" w:rsidRDefault="00313F65" w:rsidP="00CC69BE">
                            <w:pPr>
                              <w:spacing w:after="0" w:line="240" w:lineRule="auto"/>
                              <w:jc w:val="center"/>
                              <w:rPr>
                                <w:rFonts w:cs="TempletM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TempletMF" w:hint="cs"/>
                                <w:sz w:val="32"/>
                                <w:szCs w:val="32"/>
                                <w:rtl/>
                              </w:rPr>
                              <w:t>ע"ז לח:</w:t>
                            </w:r>
                          </w:p>
                          <w:p w:rsidR="00CC69BE" w:rsidRPr="006F1A1F" w:rsidRDefault="00CC69BE" w:rsidP="00CC69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" o:spid="_x0000_s1034" type="#_x0000_t176" style="position:absolute;left:0;text-align:left;margin-left:77.3pt;margin-top:18.6pt;width:83.5pt;height:6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" strokeweight="2.25pt">
                <v:textbox>
                  <w:txbxContent>
                    <w:p w:rsidR="00CC69BE" w:rsidRPr="00145CDA" w:rsidRDefault="00CC69BE" w:rsidP="00CC69BE">
                      <w:pPr>
                        <w:spacing w:line="240" w:lineRule="auto"/>
                        <w:jc w:val="center"/>
                        <w:rPr>
                          <w:rFonts w:cs="TempletMF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145CDA">
                        <w:rPr>
                          <w:rFonts w:cs="TempletMF" w:hint="cs"/>
                          <w:b/>
                          <w:bCs/>
                          <w:sz w:val="32"/>
                          <w:szCs w:val="32"/>
                          <w:rtl/>
                        </w:rPr>
                        <w:t>מקור:</w:t>
                      </w:r>
                    </w:p>
                    <w:p w:rsidR="00CC69BE" w:rsidRPr="00145CDA" w:rsidRDefault="00313F65" w:rsidP="00CC69BE">
                      <w:pPr>
                        <w:spacing w:after="0" w:line="240" w:lineRule="auto"/>
                        <w:jc w:val="center"/>
                        <w:rPr>
                          <w:rFonts w:cs="TempletMF"/>
                          <w:sz w:val="14"/>
                          <w:szCs w:val="14"/>
                        </w:rPr>
                      </w:pPr>
                      <w:r>
                        <w:rPr>
                          <w:rFonts w:cs="TempletMF" w:hint="cs"/>
                          <w:sz w:val="32"/>
                          <w:szCs w:val="32"/>
                          <w:rtl/>
                        </w:rPr>
                        <w:t>ע"ז לח:</w:t>
                      </w:r>
                    </w:p>
                    <w:p w:rsidR="00CC69BE" w:rsidRPr="006F1A1F" w:rsidRDefault="00CC69BE" w:rsidP="00CC69BE"/>
                  </w:txbxContent>
                </v:textbox>
              </v:shape>
            </w:pict>
          </mc:Fallback>
        </mc:AlternateContent>
      </w:r>
      <w:r>
        <w:rPr>
          <w:rFonts w:cs="NarkisShulamitMF"/>
          <w:noProof/>
          <w:sz w:val="34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284565" wp14:editId="37FAF64E">
                <wp:simplePos x="0" y="0"/>
                <wp:positionH relativeFrom="column">
                  <wp:posOffset>2162810</wp:posOffset>
                </wp:positionH>
                <wp:positionV relativeFrom="paragraph">
                  <wp:posOffset>236220</wp:posOffset>
                </wp:positionV>
                <wp:extent cx="1060450" cy="765810"/>
                <wp:effectExtent l="17780" t="16510" r="17145" b="17780"/>
                <wp:wrapNone/>
                <wp:docPr id="3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0" cy="7658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9BE" w:rsidRPr="00145CDA" w:rsidRDefault="00CC69BE" w:rsidP="00CC69BE">
                            <w:pPr>
                              <w:spacing w:line="240" w:lineRule="auto"/>
                              <w:jc w:val="center"/>
                              <w:rPr>
                                <w:rFonts w:cs="TempletMF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145CDA">
                              <w:rPr>
                                <w:rFonts w:cs="TempletMF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תרגום:</w:t>
                            </w:r>
                          </w:p>
                          <w:p w:rsidR="00CC69BE" w:rsidRPr="00145CDA" w:rsidRDefault="00313F65" w:rsidP="00CC69BE">
                            <w:pPr>
                              <w:spacing w:after="0" w:line="240" w:lineRule="auto"/>
                              <w:jc w:val="center"/>
                              <w:rPr>
                                <w:rFonts w:cs="TempletM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TempletMF" w:hint="cs"/>
                                <w:sz w:val="32"/>
                                <w:szCs w:val="32"/>
                                <w:rtl/>
                              </w:rPr>
                              <w:t>שְׁעוּעִית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" o:spid="_x0000_s1035" type="#_x0000_t176" style="position:absolute;left:0;text-align:left;margin-left:170.3pt;margin-top:18.6pt;width:83.5pt;height:6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" strokeweight="2.25pt">
                <v:textbox>
                  <w:txbxContent>
                    <w:p w:rsidR="00CC69BE" w:rsidRPr="00145CDA" w:rsidRDefault="00CC69BE" w:rsidP="00CC69BE">
                      <w:pPr>
                        <w:spacing w:line="240" w:lineRule="auto"/>
                        <w:jc w:val="center"/>
                        <w:rPr>
                          <w:rFonts w:cs="TempletMF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145CDA">
                        <w:rPr>
                          <w:rFonts w:cs="TempletMF" w:hint="cs"/>
                          <w:b/>
                          <w:bCs/>
                          <w:sz w:val="32"/>
                          <w:szCs w:val="32"/>
                          <w:rtl/>
                        </w:rPr>
                        <w:t>תרגום:</w:t>
                      </w:r>
                    </w:p>
                    <w:p w:rsidR="00CC69BE" w:rsidRPr="00145CDA" w:rsidRDefault="00313F65" w:rsidP="00CC69BE">
                      <w:pPr>
                        <w:spacing w:after="0" w:line="240" w:lineRule="auto"/>
                        <w:jc w:val="center"/>
                        <w:rPr>
                          <w:rFonts w:cs="TempletMF"/>
                          <w:sz w:val="14"/>
                          <w:szCs w:val="14"/>
                        </w:rPr>
                      </w:pPr>
                      <w:r>
                        <w:rPr>
                          <w:rFonts w:cs="TempletMF" w:hint="cs"/>
                          <w:sz w:val="32"/>
                          <w:szCs w:val="32"/>
                          <w:rtl/>
                        </w:rPr>
                        <w:t>שְׁעוּעִית</w:t>
                      </w:r>
                    </w:p>
                  </w:txbxContent>
                </v:textbox>
              </v:shape>
            </w:pict>
          </mc:Fallback>
        </mc:AlternateContent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Pr="006B35D1" w:rsidRDefault="00CC69BE" w:rsidP="00CC69BE">
      <w:pPr>
        <w:jc w:val="both"/>
        <w:rPr>
          <w:rFonts w:cs="IW_Agat"/>
          <w:sz w:val="12"/>
          <w:szCs w:val="6"/>
          <w:rtl/>
        </w:rPr>
      </w:pPr>
    </w:p>
    <w:p w:rsidR="00CC69BE" w:rsidRPr="006B35D1" w:rsidRDefault="007D09E0" w:rsidP="00313F65">
      <w:pPr>
        <w:jc w:val="both"/>
        <w:rPr>
          <w:rFonts w:cs="IW_Agat"/>
          <w:sz w:val="28"/>
          <w:rtl/>
        </w:rPr>
      </w:pPr>
      <w:r>
        <w:rPr>
          <w:rFonts w:cs="IW_Agat" w:hint="cs"/>
          <w:b/>
          <w:bCs/>
          <w:sz w:val="36"/>
          <w:szCs w:val="30"/>
          <w:rtl/>
        </w:rPr>
        <w:t xml:space="preserve"> </w:t>
      </w:r>
      <w:r w:rsidR="00CC69BE" w:rsidRPr="006B35D1">
        <w:rPr>
          <w:rFonts w:cs="IW_Agat" w:hint="cs"/>
          <w:b/>
          <w:bCs/>
          <w:sz w:val="36"/>
          <w:szCs w:val="30"/>
          <w:rtl/>
        </w:rPr>
        <w:t>________</w:t>
      </w:r>
      <w:r w:rsidRPr="006B35D1">
        <w:rPr>
          <w:rFonts w:cs="IW_Agat" w:hint="cs"/>
          <w:b/>
          <w:bCs/>
          <w:sz w:val="36"/>
          <w:szCs w:val="30"/>
          <w:rtl/>
        </w:rPr>
        <w:t>______________</w:t>
      </w:r>
      <w:r w:rsidR="00313F65">
        <w:rPr>
          <w:rFonts w:cs="IW_Agat" w:hint="cs"/>
          <w:b/>
          <w:bCs/>
          <w:sz w:val="36"/>
          <w:szCs w:val="30"/>
          <w:rtl/>
        </w:rPr>
        <w:t>__________</w:t>
      </w:r>
      <w:r w:rsidRPr="006B35D1">
        <w:rPr>
          <w:rFonts w:cs="IW_Agat" w:hint="cs"/>
          <w:b/>
          <w:bCs/>
          <w:sz w:val="36"/>
          <w:szCs w:val="30"/>
          <w:rtl/>
        </w:rPr>
        <w:t>______</w:t>
      </w:r>
    </w:p>
    <w:p w:rsidR="00774AE4" w:rsidRDefault="00774AE4" w:rsidP="00774AE4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66B2881" wp14:editId="07FDD414">
            <wp:simplePos x="0" y="0"/>
            <wp:positionH relativeFrom="column">
              <wp:posOffset>-19685</wp:posOffset>
            </wp:positionH>
            <wp:positionV relativeFrom="paragraph">
              <wp:posOffset>64770</wp:posOffset>
            </wp:positionV>
            <wp:extent cx="6623685" cy="1518920"/>
            <wp:effectExtent l="0" t="0" r="5715" b="5080"/>
            <wp:wrapNone/>
            <wp:docPr id="19" name="תמונה 19" descr="תמונה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 descr="תמונה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BDB671" wp14:editId="1C0CE937">
                <wp:simplePos x="0" y="0"/>
                <wp:positionH relativeFrom="column">
                  <wp:posOffset>26035</wp:posOffset>
                </wp:positionH>
                <wp:positionV relativeFrom="paragraph">
                  <wp:posOffset>168910</wp:posOffset>
                </wp:positionV>
                <wp:extent cx="6609715" cy="1704340"/>
                <wp:effectExtent l="0" t="0" r="0" b="3810"/>
                <wp:wrapNone/>
                <wp:docPr id="13" name="תיבת טקסט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9715" cy="169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AE4" w:rsidRDefault="00774AE4" w:rsidP="00774AE4">
                            <w:pPr>
                              <w:spacing w:before="240" w:after="0"/>
                              <w:jc w:val="center"/>
                              <w:rPr>
                                <w:rFonts w:ascii="Calibri" w:eastAsia="Times New Roman" w:cs="BokertovBlack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alibri" w:eastAsia="Times New Roman" w:cs="BokertovBlack" w:hint="cs"/>
                                <w:sz w:val="50"/>
                                <w:szCs w:val="50"/>
                                <w:rtl/>
                              </w:rPr>
                              <w:t xml:space="preserve">שם התלמיד __________________ </w:t>
                            </w:r>
                          </w:p>
                          <w:p w:rsidR="00774AE4" w:rsidRDefault="00774AE4" w:rsidP="00774AE4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Wingdings" w:eastAsia="Times New Roman" w:hAnsi="Wingdings" w:cs="Wingdings"/>
                                <w:sz w:val="32"/>
                                <w:szCs w:val="32"/>
                              </w:rPr>
                              <w:t></w:t>
                            </w:r>
                            <w:r>
                              <w:rPr>
                                <w:rFonts w:ascii="Calibri" w:eastAsia="Times New Roman" w:hAnsi="Calibri" w:cs="BokertovBlack" w:hint="cs"/>
                                <w:sz w:val="44"/>
                                <w:szCs w:val="44"/>
                                <w:rtl/>
                              </w:rPr>
                              <w:t xml:space="preserve"> כיתה ג'1   </w:t>
                            </w:r>
                            <w:r>
                              <w:rPr>
                                <w:rFonts w:ascii="Wingdings" w:eastAsia="Times New Roman" w:hAnsi="Wingdings" w:cs="Wingdings"/>
                                <w:sz w:val="32"/>
                                <w:szCs w:val="32"/>
                              </w:rPr>
                              <w:t></w:t>
                            </w:r>
                            <w:r>
                              <w:rPr>
                                <w:rFonts w:ascii="Calibri" w:eastAsia="Times New Roman" w:hAnsi="Calibri" w:cs="BokertovBlack" w:hint="cs"/>
                                <w:sz w:val="44"/>
                                <w:szCs w:val="44"/>
                                <w:rtl/>
                              </w:rPr>
                              <w:t xml:space="preserve"> כיתה ג'2   </w:t>
                            </w:r>
                            <w:r>
                              <w:rPr>
                                <w:rFonts w:ascii="Wingdings" w:eastAsia="Times New Roman" w:hAnsi="Wingdings" w:cs="Wingdings"/>
                                <w:sz w:val="32"/>
                                <w:szCs w:val="32"/>
                              </w:rPr>
                              <w:t></w:t>
                            </w:r>
                            <w:r>
                              <w:rPr>
                                <w:rFonts w:ascii="Calibri" w:eastAsia="Times New Roman" w:hAnsi="Calibri" w:cs="BokertovBlack" w:hint="cs"/>
                                <w:sz w:val="44"/>
                                <w:szCs w:val="44"/>
                                <w:rtl/>
                              </w:rPr>
                              <w:t xml:space="preserve"> כיתה ד'   </w:t>
                            </w:r>
                            <w:r>
                              <w:rPr>
                                <w:rFonts w:ascii="Wingdings" w:eastAsia="Times New Roman" w:hAnsi="Wingdings" w:cs="Wingdings"/>
                                <w:sz w:val="32"/>
                                <w:szCs w:val="32"/>
                              </w:rPr>
                              <w:t></w:t>
                            </w:r>
                            <w:r>
                              <w:rPr>
                                <w:rFonts w:ascii="Calibri" w:eastAsia="Times New Roman" w:hAnsi="Calibri" w:cs="BokertovBlack" w:hint="cs"/>
                                <w:sz w:val="44"/>
                                <w:szCs w:val="44"/>
                                <w:rtl/>
                              </w:rPr>
                              <w:t xml:space="preserve"> כיתה ה'   </w:t>
                            </w:r>
                            <w:r>
                              <w:rPr>
                                <w:rFonts w:ascii="Wingdings" w:eastAsia="Times New Roman" w:hAnsi="Wingdings" w:cs="Wingdings"/>
                                <w:sz w:val="32"/>
                                <w:szCs w:val="32"/>
                              </w:rPr>
                              <w:t></w:t>
                            </w:r>
                            <w:r>
                              <w:rPr>
                                <w:rFonts w:ascii="Calibri" w:eastAsia="Times New Roman" w:hAnsi="Calibri" w:cs="BokertovBlack" w:hint="cs"/>
                                <w:sz w:val="44"/>
                                <w:szCs w:val="44"/>
                                <w:rtl/>
                              </w:rPr>
                              <w:t xml:space="preserve"> כיתה ו'</w:t>
                            </w:r>
                          </w:p>
                          <w:p w:rsidR="00774AE4" w:rsidRDefault="00774AE4" w:rsidP="00774AE4">
                            <w:pPr>
                              <w:spacing w:before="240" w:after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Wingdings" w:eastAsia="Times New Roman" w:hAnsi="Wingdings" w:cs="Wingdings"/>
                                <w:sz w:val="30"/>
                                <w:szCs w:val="30"/>
                              </w:rPr>
                              <w:t></w:t>
                            </w:r>
                            <w:r>
                              <w:rPr>
                                <w:rFonts w:ascii="Calibri" w:eastAsia="Times New Roman" w:hAnsi="Calibri" w:cs="BokertovBlack" w:hint="cs"/>
                                <w:sz w:val="42"/>
                                <w:szCs w:val="42"/>
                                <w:rtl/>
                              </w:rPr>
                              <w:t xml:space="preserve"> עשיתי את העבודות בלי עזרה מילדים אחרים!</w:t>
                            </w:r>
                          </w:p>
                          <w:p w:rsidR="00774AE4" w:rsidRDefault="00774AE4" w:rsidP="00774AE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3" o:spid="_x0000_s1036" type="#_x0000_t202" style="position:absolute;left:0;text-align:left;margin-left:2.05pt;margin-top:13.3pt;width:520.45pt;height:134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" filled="f" stroked="f" strokecolor="black [3213]">
                <v:textbox style="mso-fit-shape-to-text:t">
                  <w:txbxContent>
                    <w:p w:rsidR="00774AE4" w:rsidRDefault="00774AE4" w:rsidP="00774AE4">
                      <w:pPr>
                        <w:spacing w:before="240" w:after="0"/>
                        <w:jc w:val="center"/>
                        <w:rPr>
                          <w:rFonts w:ascii="Calibri" w:eastAsia="Times New Roman" w:cs="BokertovBlack"/>
                          <w:sz w:val="50"/>
                          <w:szCs w:val="50"/>
                        </w:rPr>
                      </w:pPr>
                      <w:r>
                        <w:rPr>
                          <w:rFonts w:ascii="Calibri" w:eastAsia="Times New Roman" w:cs="BokertovBlack" w:hint="cs"/>
                          <w:sz w:val="50"/>
                          <w:szCs w:val="50"/>
                          <w:rtl/>
                        </w:rPr>
                        <w:t xml:space="preserve">שם התלמיד __________________ </w:t>
                      </w:r>
                    </w:p>
                    <w:p w:rsidR="00774AE4" w:rsidRDefault="00774AE4" w:rsidP="00774AE4">
                      <w:pPr>
                        <w:spacing w:after="0"/>
                        <w:jc w:val="center"/>
                      </w:pPr>
                      <w:r>
                        <w:rPr>
                          <w:rFonts w:ascii="Wingdings" w:eastAsia="Times New Roman" w:hAnsi="Wingdings" w:cs="Wingdings"/>
                          <w:sz w:val="32"/>
                          <w:szCs w:val="32"/>
                        </w:rPr>
                        <w:t></w:t>
                      </w:r>
                      <w:r>
                        <w:rPr>
                          <w:rFonts w:ascii="Calibri" w:eastAsia="Times New Roman" w:hAnsi="Calibri" w:cs="BokertovBlack" w:hint="cs"/>
                          <w:sz w:val="44"/>
                          <w:szCs w:val="44"/>
                          <w:rtl/>
                        </w:rPr>
                        <w:t xml:space="preserve"> כיתה ג'1   </w:t>
                      </w:r>
                      <w:r>
                        <w:rPr>
                          <w:rFonts w:ascii="Wingdings" w:eastAsia="Times New Roman" w:hAnsi="Wingdings" w:cs="Wingdings"/>
                          <w:sz w:val="32"/>
                          <w:szCs w:val="32"/>
                        </w:rPr>
                        <w:t></w:t>
                      </w:r>
                      <w:r>
                        <w:rPr>
                          <w:rFonts w:ascii="Calibri" w:eastAsia="Times New Roman" w:hAnsi="Calibri" w:cs="BokertovBlack" w:hint="cs"/>
                          <w:sz w:val="44"/>
                          <w:szCs w:val="44"/>
                          <w:rtl/>
                        </w:rPr>
                        <w:t xml:space="preserve"> כיתה ג'2   </w:t>
                      </w:r>
                      <w:r>
                        <w:rPr>
                          <w:rFonts w:ascii="Wingdings" w:eastAsia="Times New Roman" w:hAnsi="Wingdings" w:cs="Wingdings"/>
                          <w:sz w:val="32"/>
                          <w:szCs w:val="32"/>
                        </w:rPr>
                        <w:t></w:t>
                      </w:r>
                      <w:r>
                        <w:rPr>
                          <w:rFonts w:ascii="Calibri" w:eastAsia="Times New Roman" w:hAnsi="Calibri" w:cs="BokertovBlack" w:hint="cs"/>
                          <w:sz w:val="44"/>
                          <w:szCs w:val="44"/>
                          <w:rtl/>
                        </w:rPr>
                        <w:t xml:space="preserve"> כיתה ד'   </w:t>
                      </w:r>
                      <w:r>
                        <w:rPr>
                          <w:rFonts w:ascii="Wingdings" w:eastAsia="Times New Roman" w:hAnsi="Wingdings" w:cs="Wingdings"/>
                          <w:sz w:val="32"/>
                          <w:szCs w:val="32"/>
                        </w:rPr>
                        <w:t></w:t>
                      </w:r>
                      <w:r>
                        <w:rPr>
                          <w:rFonts w:ascii="Calibri" w:eastAsia="Times New Roman" w:hAnsi="Calibri" w:cs="BokertovBlack" w:hint="cs"/>
                          <w:sz w:val="44"/>
                          <w:szCs w:val="44"/>
                          <w:rtl/>
                        </w:rPr>
                        <w:t xml:space="preserve"> כיתה ה'   </w:t>
                      </w:r>
                      <w:r>
                        <w:rPr>
                          <w:rFonts w:ascii="Wingdings" w:eastAsia="Times New Roman" w:hAnsi="Wingdings" w:cs="Wingdings"/>
                          <w:sz w:val="32"/>
                          <w:szCs w:val="32"/>
                        </w:rPr>
                        <w:t></w:t>
                      </w:r>
                      <w:r>
                        <w:rPr>
                          <w:rFonts w:ascii="Calibri" w:eastAsia="Times New Roman" w:hAnsi="Calibri" w:cs="BokertovBlack" w:hint="cs"/>
                          <w:sz w:val="44"/>
                          <w:szCs w:val="44"/>
                          <w:rtl/>
                        </w:rPr>
                        <w:t xml:space="preserve"> כיתה ו'</w:t>
                      </w:r>
                    </w:p>
                    <w:p w:rsidR="00774AE4" w:rsidRDefault="00774AE4" w:rsidP="00774AE4">
                      <w:pPr>
                        <w:spacing w:before="240" w:after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Wingdings" w:eastAsia="Times New Roman" w:hAnsi="Wingdings" w:cs="Wingdings"/>
                          <w:sz w:val="30"/>
                          <w:szCs w:val="30"/>
                        </w:rPr>
                        <w:t></w:t>
                      </w:r>
                      <w:r>
                        <w:rPr>
                          <w:rFonts w:ascii="Calibri" w:eastAsia="Times New Roman" w:hAnsi="Calibri" w:cs="BokertovBlack" w:hint="cs"/>
                          <w:sz w:val="42"/>
                          <w:szCs w:val="42"/>
                          <w:rtl/>
                        </w:rPr>
                        <w:t xml:space="preserve"> עשיתי את העבודות בלי עזרה מילדים אחרים!</w:t>
                      </w:r>
                    </w:p>
                    <w:p w:rsidR="00774AE4" w:rsidRDefault="00774AE4" w:rsidP="00774AE4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4AE4" w:rsidRDefault="00774AE4" w:rsidP="00774AE4">
      <w:pPr>
        <w:jc w:val="both"/>
        <w:rPr>
          <w:sz w:val="28"/>
          <w:rtl/>
        </w:rPr>
      </w:pPr>
    </w:p>
    <w:p w:rsidR="00774AE4" w:rsidRDefault="00774AE4" w:rsidP="00774AE4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834FF2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70D473" wp14:editId="4592FB7F">
                <wp:simplePos x="0" y="0"/>
                <wp:positionH relativeFrom="margin">
                  <wp:posOffset>3268345</wp:posOffset>
                </wp:positionH>
                <wp:positionV relativeFrom="margin">
                  <wp:posOffset>41275</wp:posOffset>
                </wp:positionV>
                <wp:extent cx="0" cy="5543550"/>
                <wp:effectExtent l="8890" t="12065" r="10160" b="6985"/>
                <wp:wrapNone/>
                <wp:docPr id="3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4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left:0;text-align:left;margin-left:257.35pt;margin-top:3.25pt;width:0;height:436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anwHwIAADw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">
                <w10:wrap anchorx="margin" anchory="margin"/>
              </v:shape>
            </w:pict>
          </mc:Fallback>
        </mc:AlternateContent>
      </w:r>
      <w:r w:rsidR="00CC69BE">
        <w:rPr>
          <w:rFonts w:hint="cs"/>
          <w:noProof/>
          <w:sz w:val="28"/>
          <w:rtl/>
        </w:rPr>
        <w:drawing>
          <wp:anchor distT="0" distB="0" distL="114300" distR="114300" simplePos="0" relativeHeight="251667456" behindDoc="0" locked="0" layoutInCell="1" allowOverlap="1" wp14:anchorId="32C7080F" wp14:editId="188D07E2">
            <wp:simplePos x="0" y="0"/>
            <wp:positionH relativeFrom="column">
              <wp:posOffset>143510</wp:posOffset>
            </wp:positionH>
            <wp:positionV relativeFrom="paragraph">
              <wp:posOffset>-125730</wp:posOffset>
            </wp:positionV>
            <wp:extent cx="2817495" cy="1295400"/>
            <wp:effectExtent l="19050" t="0" r="1905" b="0"/>
            <wp:wrapNone/>
            <wp:docPr id="6" name="תמונה 2" descr="C:\Documents and Settings\user\Desktop\תמונ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תמונה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988" t="5046" r="13411" b="5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9BE">
        <w:rPr>
          <w:rFonts w:hint="cs"/>
          <w:noProof/>
          <w:sz w:val="28"/>
          <w:rtl/>
        </w:rPr>
        <w:drawing>
          <wp:anchor distT="0" distB="0" distL="114300" distR="114300" simplePos="0" relativeHeight="251666432" behindDoc="0" locked="0" layoutInCell="1" allowOverlap="1" wp14:anchorId="75743A2C" wp14:editId="06E8985C">
            <wp:simplePos x="0" y="0"/>
            <wp:positionH relativeFrom="column">
              <wp:posOffset>3648710</wp:posOffset>
            </wp:positionH>
            <wp:positionV relativeFrom="paragraph">
              <wp:posOffset>-125730</wp:posOffset>
            </wp:positionV>
            <wp:extent cx="2723515" cy="1200150"/>
            <wp:effectExtent l="19050" t="0" r="635" b="0"/>
            <wp:wrapNone/>
            <wp:docPr id="5" name="תמונה 1" descr="C:\Documents and Settings\user\Desktop\תמונה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תמונה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57249" r="2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834FF2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29A3F7" wp14:editId="6C840A74">
                <wp:simplePos x="0" y="0"/>
                <wp:positionH relativeFrom="column">
                  <wp:posOffset>-236855</wp:posOffset>
                </wp:positionH>
                <wp:positionV relativeFrom="paragraph">
                  <wp:posOffset>162560</wp:posOffset>
                </wp:positionV>
                <wp:extent cx="3505200" cy="4625340"/>
                <wp:effectExtent l="0" t="1270" r="635" b="2540"/>
                <wp:wrapNone/>
                <wp:docPr id="2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462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F07" w:rsidRPr="00C12CBB" w:rsidRDefault="00284F07" w:rsidP="00284F07">
                            <w:pPr>
                              <w:spacing w:line="240" w:lineRule="auto"/>
                              <w:jc w:val="center"/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</w:pP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רבוע</w:t>
                            </w:r>
                            <w:r w:rsidRPr="00C12CBB">
                              <w:rPr>
                                <w:rFonts w:cs="Caligraph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12CBB"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קסם</w:t>
                            </w:r>
                          </w:p>
                          <w:p w:rsidR="00416CBC" w:rsidRPr="00416CBC" w:rsidRDefault="00416CBC" w:rsidP="00416CBC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cs="Guttman Hodes"/>
                                <w:sz w:val="38"/>
                                <w:szCs w:val="38"/>
                                <w:rtl/>
                              </w:rPr>
                            </w:pPr>
                            <w:r w:rsidRPr="00416CBC">
                              <w:rPr>
                                <w:rFonts w:cs="Guttman Hodes" w:hint="eastAsia"/>
                                <w:sz w:val="38"/>
                                <w:szCs w:val="38"/>
                                <w:rtl/>
                              </w:rPr>
                              <w:t>תַּרְגֵם</w:t>
                            </w:r>
                            <w:r w:rsidRPr="00416CBC">
                              <w:rPr>
                                <w:rFonts w:cs="Guttman Hodes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 w:rsidRPr="00416CBC">
                              <w:rPr>
                                <w:rFonts w:cs="Guttman Hodes" w:hint="eastAsia"/>
                                <w:sz w:val="38"/>
                                <w:szCs w:val="38"/>
                                <w:rtl/>
                              </w:rPr>
                              <w:t>הַמִּילָה</w:t>
                            </w:r>
                            <w:r w:rsidRPr="00416CBC">
                              <w:rPr>
                                <w:rFonts w:cs="Guttman Hodes"/>
                                <w:sz w:val="38"/>
                                <w:szCs w:val="38"/>
                                <w:rtl/>
                              </w:rPr>
                              <w:t xml:space="preserve">: </w:t>
                            </w:r>
                            <w:r w:rsidRPr="00416CBC">
                              <w:rPr>
                                <w:rFonts w:cs="Guttman Hodes" w:hint="eastAsia"/>
                                <w:sz w:val="38"/>
                                <w:szCs w:val="38"/>
                                <w:rtl/>
                              </w:rPr>
                              <w:t>יַקִּיר</w:t>
                            </w:r>
                            <w:r w:rsidRPr="00416CBC">
                              <w:rPr>
                                <w:rFonts w:cs="Guttman Hodes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 w:rsidRPr="00416CBC">
                              <w:rPr>
                                <w:rFonts w:cs="Guttman Hodes"/>
                                <w:rtl/>
                              </w:rPr>
                              <w:t>(</w:t>
                            </w:r>
                            <w:r w:rsidRPr="00416CBC">
                              <w:rPr>
                                <w:rFonts w:cs="Guttman Hodes" w:hint="eastAsia"/>
                                <w:rtl/>
                              </w:rPr>
                              <w:t>בְּלָשׁוֹן</w:t>
                            </w:r>
                            <w:r w:rsidRPr="00416CBC">
                              <w:rPr>
                                <w:rFonts w:cs="Guttman Hodes"/>
                                <w:rtl/>
                              </w:rPr>
                              <w:t xml:space="preserve"> </w:t>
                            </w:r>
                            <w:r w:rsidRPr="00416CBC">
                              <w:rPr>
                                <w:rFonts w:cs="Guttman Hodes" w:hint="eastAsia"/>
                                <w:rtl/>
                              </w:rPr>
                              <w:t>צִוּוּי</w:t>
                            </w:r>
                            <w:r w:rsidRPr="00416CBC">
                              <w:rPr>
                                <w:rFonts w:cs="Guttman Hodes"/>
                                <w:rtl/>
                              </w:rPr>
                              <w:t>)</w:t>
                            </w:r>
                          </w:p>
                          <w:p w:rsidR="00416CBC" w:rsidRPr="00416CBC" w:rsidRDefault="00416CBC" w:rsidP="00416CBC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cs="Guttman Hodes"/>
                                <w:sz w:val="38"/>
                                <w:szCs w:val="38"/>
                                <w:rtl/>
                              </w:rPr>
                            </w:pPr>
                            <w:r w:rsidRPr="00416CBC">
                              <w:rPr>
                                <w:rFonts w:cs="Guttman Hodes" w:hint="eastAsia"/>
                                <w:sz w:val="38"/>
                                <w:szCs w:val="38"/>
                                <w:rtl/>
                              </w:rPr>
                              <w:t>תַּרְגֵם</w:t>
                            </w:r>
                            <w:r w:rsidRPr="00416CBC">
                              <w:rPr>
                                <w:rFonts w:cs="Guttman Hodes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 w:rsidRPr="00416CBC">
                              <w:rPr>
                                <w:rFonts w:cs="Guttman Hodes" w:hint="eastAsia"/>
                                <w:sz w:val="38"/>
                                <w:szCs w:val="38"/>
                                <w:rtl/>
                              </w:rPr>
                              <w:t>הַמִּילָה</w:t>
                            </w:r>
                            <w:r w:rsidRPr="00416CBC">
                              <w:rPr>
                                <w:rFonts w:cs="Guttman Hodes"/>
                                <w:sz w:val="38"/>
                                <w:szCs w:val="38"/>
                                <w:rtl/>
                              </w:rPr>
                              <w:t xml:space="preserve">: </w:t>
                            </w:r>
                            <w:r w:rsidRPr="00416CBC">
                              <w:rPr>
                                <w:rFonts w:cs="Guttman Hodes" w:hint="eastAsia"/>
                                <w:sz w:val="38"/>
                                <w:szCs w:val="38"/>
                                <w:rtl/>
                              </w:rPr>
                              <w:t>בֵּיתָא</w:t>
                            </w:r>
                          </w:p>
                          <w:p w:rsidR="00CC69BE" w:rsidRPr="00786CC6" w:rsidRDefault="00416CBC" w:rsidP="00416CBC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cs="Guttman Hodes"/>
                                <w:sz w:val="38"/>
                                <w:szCs w:val="38"/>
                                <w:rtl/>
                              </w:rPr>
                            </w:pPr>
                            <w:r w:rsidRPr="00416CBC">
                              <w:rPr>
                                <w:rFonts w:cs="Guttman Hodes" w:hint="eastAsia"/>
                                <w:sz w:val="38"/>
                                <w:szCs w:val="38"/>
                                <w:rtl/>
                              </w:rPr>
                              <w:t>גַּבְרָא</w:t>
                            </w:r>
                            <w:r w:rsidRPr="00416CBC">
                              <w:rPr>
                                <w:rFonts w:cs="Guttman Hodes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416CBC">
                              <w:rPr>
                                <w:rFonts w:cs="Guttman Hodes" w:hint="eastAsia"/>
                                <w:sz w:val="38"/>
                                <w:szCs w:val="38"/>
                                <w:rtl/>
                              </w:rPr>
                              <w:t>דְנָצִי</w:t>
                            </w:r>
                            <w:proofErr w:type="spellEnd"/>
                            <w:r w:rsidRPr="00416CBC">
                              <w:rPr>
                                <w:rFonts w:cs="Guttman Hodes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 w:rsidRPr="00416CBC">
                              <w:rPr>
                                <w:rFonts w:cs="Guttman Hodes" w:hint="eastAsia"/>
                                <w:sz w:val="38"/>
                                <w:szCs w:val="38"/>
                                <w:rtl/>
                              </w:rPr>
                              <w:t>עִם</w:t>
                            </w:r>
                            <w:r w:rsidRPr="00416CBC">
                              <w:rPr>
                                <w:rFonts w:cs="Guttman Hodes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 w:rsidRPr="00416CBC">
                              <w:rPr>
                                <w:rFonts w:cs="Guttman Hodes" w:hint="eastAsia"/>
                                <w:sz w:val="38"/>
                                <w:szCs w:val="38"/>
                                <w:rtl/>
                              </w:rPr>
                              <w:t>אֲבִירָם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thickThinSmallGap" w:sz="24" w:space="0" w:color="auto"/>
                                <w:left w:val="thickThinSmallGap" w:sz="24" w:space="0" w:color="auto"/>
                                <w:bottom w:val="thickThinSmallGap" w:sz="24" w:space="0" w:color="auto"/>
                                <w:right w:val="thickThinSmallGap" w:sz="24" w:space="0" w:color="auto"/>
                                <w:insideH w:val="dotDotDash" w:sz="12" w:space="0" w:color="auto"/>
                                <w:insideV w:val="dotDotDash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79"/>
                              <w:gridCol w:w="980"/>
                              <w:gridCol w:w="980"/>
                            </w:tblGrid>
                            <w:tr w:rsidR="00284F07" w:rsidRPr="003F2A67" w:rsidTr="00467DBB">
                              <w:trPr>
                                <w:trHeight w:val="1290"/>
                                <w:jc w:val="center"/>
                              </w:trPr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284F07" w:rsidRPr="00C12CBB" w:rsidRDefault="00284F07" w:rsidP="00467DBB">
                                  <w:pPr>
                                    <w:jc w:val="center"/>
                                    <w:rPr>
                                      <w:rFonts w:cs="BN Alien"/>
                                      <w:color w:val="FFFFFF" w:themeColor="background1"/>
                                      <w:sz w:val="92"/>
                                      <w:szCs w:val="92"/>
                                      <w:rtl/>
                                    </w:rPr>
                                  </w:pPr>
                                  <w:r w:rsidRPr="00C12CBB">
                                    <w:rPr>
                                      <w:rFonts w:cs="BN Alien" w:hint="cs"/>
                                      <w:color w:val="FFFFFF" w:themeColor="background1"/>
                                      <w:sz w:val="92"/>
                                      <w:szCs w:val="92"/>
                                      <w:rtl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284F07" w:rsidRPr="00C12CBB" w:rsidRDefault="00284F07" w:rsidP="00467DBB">
                                  <w:pPr>
                                    <w:jc w:val="center"/>
                                    <w:rPr>
                                      <w:rFonts w:cs="BN Alien"/>
                                      <w:color w:val="FFFFFF" w:themeColor="background1"/>
                                      <w:sz w:val="92"/>
                                      <w:szCs w:val="92"/>
                                      <w:rtl/>
                                    </w:rPr>
                                  </w:pPr>
                                  <w:r w:rsidRPr="00C12CBB">
                                    <w:rPr>
                                      <w:rFonts w:cs="BN Alien" w:hint="cs"/>
                                      <w:color w:val="FFFFFF" w:themeColor="background1"/>
                                      <w:sz w:val="92"/>
                                      <w:szCs w:val="92"/>
                                      <w:rtl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284F07" w:rsidRPr="00C12CBB" w:rsidRDefault="00284F07" w:rsidP="00467DBB">
                                  <w:pPr>
                                    <w:jc w:val="center"/>
                                    <w:rPr>
                                      <w:rFonts w:cs="BN Alien"/>
                                      <w:color w:val="FFFFFF" w:themeColor="background1"/>
                                      <w:sz w:val="92"/>
                                      <w:szCs w:val="92"/>
                                      <w:rtl/>
                                    </w:rPr>
                                  </w:pPr>
                                  <w:r w:rsidRPr="00C12CBB">
                                    <w:rPr>
                                      <w:rFonts w:cs="BN Alien" w:hint="cs"/>
                                      <w:color w:val="FFFFFF" w:themeColor="background1"/>
                                      <w:sz w:val="92"/>
                                      <w:szCs w:val="92"/>
                                      <w:rtl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284F07" w:rsidRPr="003F2A67" w:rsidTr="00467DBB">
                              <w:trPr>
                                <w:trHeight w:val="1290"/>
                                <w:jc w:val="center"/>
                              </w:trPr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284F07" w:rsidRPr="008B7987" w:rsidRDefault="00284F07" w:rsidP="00467DB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N Alien"/>
                                      <w:sz w:val="46"/>
                                      <w:szCs w:val="4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284F07" w:rsidRPr="008B7987" w:rsidRDefault="00284F07" w:rsidP="00467DB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N Alien"/>
                                      <w:sz w:val="46"/>
                                      <w:szCs w:val="4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284F07" w:rsidRPr="008B7987" w:rsidRDefault="00284F07" w:rsidP="00467DB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N Alien"/>
                                      <w:sz w:val="46"/>
                                      <w:szCs w:val="4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84F07" w:rsidRPr="003F2A67" w:rsidTr="00467DBB">
                              <w:trPr>
                                <w:trHeight w:val="1290"/>
                                <w:jc w:val="center"/>
                              </w:trPr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284F07" w:rsidRPr="008B7987" w:rsidRDefault="00284F07" w:rsidP="00467DB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N Alien"/>
                                      <w:sz w:val="46"/>
                                      <w:szCs w:val="4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284F07" w:rsidRPr="008B7987" w:rsidRDefault="00284F07" w:rsidP="00467DB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N Alien"/>
                                      <w:sz w:val="46"/>
                                      <w:szCs w:val="4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284F07" w:rsidRPr="008B7987" w:rsidRDefault="00284F07" w:rsidP="00467DB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N Alien"/>
                                      <w:sz w:val="46"/>
                                      <w:szCs w:val="4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C69BE" w:rsidRPr="008B7987" w:rsidRDefault="00CC69BE" w:rsidP="00284F07">
                            <w:pPr>
                              <w:spacing w:after="0"/>
                              <w:rPr>
                                <w:rFonts w:cs="BN Alien"/>
                                <w:b/>
                                <w:bCs/>
                                <w:sz w:val="76"/>
                                <w:szCs w:val="7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left:0;text-align:left;margin-left:-18.65pt;margin-top:12.8pt;width:276pt;height:36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xDvQIAAMQ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" filled="f" stroked="f">
                <v:textbox>
                  <w:txbxContent>
                    <w:p w:rsidR="00284F07" w:rsidRPr="00C12CBB" w:rsidRDefault="00284F07" w:rsidP="00284F07">
                      <w:pPr>
                        <w:spacing w:line="240" w:lineRule="auto"/>
                        <w:jc w:val="center"/>
                        <w:rPr>
                          <w:rFonts w:cs="Caligraph"/>
                          <w:b/>
                          <w:bCs/>
                          <w:rtl/>
                        </w:rPr>
                      </w:pP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רבוע</w:t>
                      </w:r>
                      <w:r w:rsidRPr="00C12CBB">
                        <w:rPr>
                          <w:rFonts w:cs="Caligraph"/>
                          <w:b/>
                          <w:bCs/>
                          <w:rtl/>
                        </w:rPr>
                        <w:t xml:space="preserve"> </w:t>
                      </w:r>
                      <w:r w:rsidRPr="00C12CBB">
                        <w:rPr>
                          <w:rFonts w:cs="Caligraph" w:hint="cs"/>
                          <w:b/>
                          <w:bCs/>
                          <w:rtl/>
                        </w:rPr>
                        <w:t>קסם</w:t>
                      </w:r>
                    </w:p>
                    <w:p w:rsidR="00416CBC" w:rsidRPr="00416CBC" w:rsidRDefault="00416CBC" w:rsidP="00416CBC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cs="Guttman Hodes"/>
                          <w:sz w:val="38"/>
                          <w:szCs w:val="38"/>
                          <w:rtl/>
                        </w:rPr>
                      </w:pPr>
                      <w:r w:rsidRPr="00416CBC">
                        <w:rPr>
                          <w:rFonts w:cs="Guttman Hodes" w:hint="eastAsia"/>
                          <w:sz w:val="38"/>
                          <w:szCs w:val="38"/>
                          <w:rtl/>
                        </w:rPr>
                        <w:t>תַּרְגֵם</w:t>
                      </w:r>
                      <w:r w:rsidRPr="00416CBC">
                        <w:rPr>
                          <w:rFonts w:cs="Guttman Hodes"/>
                          <w:sz w:val="38"/>
                          <w:szCs w:val="38"/>
                          <w:rtl/>
                        </w:rPr>
                        <w:t xml:space="preserve"> </w:t>
                      </w:r>
                      <w:r w:rsidRPr="00416CBC">
                        <w:rPr>
                          <w:rFonts w:cs="Guttman Hodes" w:hint="eastAsia"/>
                          <w:sz w:val="38"/>
                          <w:szCs w:val="38"/>
                          <w:rtl/>
                        </w:rPr>
                        <w:t>הַמִּילָה</w:t>
                      </w:r>
                      <w:r w:rsidRPr="00416CBC">
                        <w:rPr>
                          <w:rFonts w:cs="Guttman Hodes"/>
                          <w:sz w:val="38"/>
                          <w:szCs w:val="38"/>
                          <w:rtl/>
                        </w:rPr>
                        <w:t xml:space="preserve">: </w:t>
                      </w:r>
                      <w:r w:rsidRPr="00416CBC">
                        <w:rPr>
                          <w:rFonts w:cs="Guttman Hodes" w:hint="eastAsia"/>
                          <w:sz w:val="38"/>
                          <w:szCs w:val="38"/>
                          <w:rtl/>
                        </w:rPr>
                        <w:t>יַקִּיר</w:t>
                      </w:r>
                      <w:r w:rsidRPr="00416CBC">
                        <w:rPr>
                          <w:rFonts w:cs="Guttman Hodes"/>
                          <w:sz w:val="38"/>
                          <w:szCs w:val="38"/>
                          <w:rtl/>
                        </w:rPr>
                        <w:t xml:space="preserve"> </w:t>
                      </w:r>
                      <w:r w:rsidRPr="00416CBC">
                        <w:rPr>
                          <w:rFonts w:cs="Guttman Hodes"/>
                          <w:rtl/>
                        </w:rPr>
                        <w:t>(</w:t>
                      </w:r>
                      <w:r w:rsidRPr="00416CBC">
                        <w:rPr>
                          <w:rFonts w:cs="Guttman Hodes" w:hint="eastAsia"/>
                          <w:rtl/>
                        </w:rPr>
                        <w:t>בְּלָשׁוֹן</w:t>
                      </w:r>
                      <w:r w:rsidRPr="00416CBC">
                        <w:rPr>
                          <w:rFonts w:cs="Guttman Hodes"/>
                          <w:rtl/>
                        </w:rPr>
                        <w:t xml:space="preserve"> </w:t>
                      </w:r>
                      <w:r w:rsidRPr="00416CBC">
                        <w:rPr>
                          <w:rFonts w:cs="Guttman Hodes" w:hint="eastAsia"/>
                          <w:rtl/>
                        </w:rPr>
                        <w:t>צִוּוּי</w:t>
                      </w:r>
                      <w:r w:rsidRPr="00416CBC">
                        <w:rPr>
                          <w:rFonts w:cs="Guttman Hodes"/>
                          <w:rtl/>
                        </w:rPr>
                        <w:t>)</w:t>
                      </w:r>
                    </w:p>
                    <w:p w:rsidR="00416CBC" w:rsidRPr="00416CBC" w:rsidRDefault="00416CBC" w:rsidP="00416CBC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cs="Guttman Hodes"/>
                          <w:sz w:val="38"/>
                          <w:szCs w:val="38"/>
                          <w:rtl/>
                        </w:rPr>
                      </w:pPr>
                      <w:r w:rsidRPr="00416CBC">
                        <w:rPr>
                          <w:rFonts w:cs="Guttman Hodes" w:hint="eastAsia"/>
                          <w:sz w:val="38"/>
                          <w:szCs w:val="38"/>
                          <w:rtl/>
                        </w:rPr>
                        <w:t>תַּרְגֵם</w:t>
                      </w:r>
                      <w:r w:rsidRPr="00416CBC">
                        <w:rPr>
                          <w:rFonts w:cs="Guttman Hodes"/>
                          <w:sz w:val="38"/>
                          <w:szCs w:val="38"/>
                          <w:rtl/>
                        </w:rPr>
                        <w:t xml:space="preserve"> </w:t>
                      </w:r>
                      <w:r w:rsidRPr="00416CBC">
                        <w:rPr>
                          <w:rFonts w:cs="Guttman Hodes" w:hint="eastAsia"/>
                          <w:sz w:val="38"/>
                          <w:szCs w:val="38"/>
                          <w:rtl/>
                        </w:rPr>
                        <w:t>הַמִּילָה</w:t>
                      </w:r>
                      <w:r w:rsidRPr="00416CBC">
                        <w:rPr>
                          <w:rFonts w:cs="Guttman Hodes"/>
                          <w:sz w:val="38"/>
                          <w:szCs w:val="38"/>
                          <w:rtl/>
                        </w:rPr>
                        <w:t xml:space="preserve">: </w:t>
                      </w:r>
                      <w:r w:rsidRPr="00416CBC">
                        <w:rPr>
                          <w:rFonts w:cs="Guttman Hodes" w:hint="eastAsia"/>
                          <w:sz w:val="38"/>
                          <w:szCs w:val="38"/>
                          <w:rtl/>
                        </w:rPr>
                        <w:t>בֵּיתָא</w:t>
                      </w:r>
                    </w:p>
                    <w:p w:rsidR="00CC69BE" w:rsidRPr="00786CC6" w:rsidRDefault="00416CBC" w:rsidP="00416CBC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cs="Guttman Hodes"/>
                          <w:sz w:val="38"/>
                          <w:szCs w:val="38"/>
                          <w:rtl/>
                        </w:rPr>
                      </w:pPr>
                      <w:r w:rsidRPr="00416CBC">
                        <w:rPr>
                          <w:rFonts w:cs="Guttman Hodes" w:hint="eastAsia"/>
                          <w:sz w:val="38"/>
                          <w:szCs w:val="38"/>
                          <w:rtl/>
                        </w:rPr>
                        <w:t>גַּבְרָא</w:t>
                      </w:r>
                      <w:r w:rsidRPr="00416CBC">
                        <w:rPr>
                          <w:rFonts w:cs="Guttman Hodes"/>
                          <w:sz w:val="38"/>
                          <w:szCs w:val="38"/>
                          <w:rtl/>
                        </w:rPr>
                        <w:t xml:space="preserve"> </w:t>
                      </w:r>
                      <w:proofErr w:type="spellStart"/>
                      <w:r w:rsidRPr="00416CBC">
                        <w:rPr>
                          <w:rFonts w:cs="Guttman Hodes" w:hint="eastAsia"/>
                          <w:sz w:val="38"/>
                          <w:szCs w:val="38"/>
                          <w:rtl/>
                        </w:rPr>
                        <w:t>דְנָצִי</w:t>
                      </w:r>
                      <w:proofErr w:type="spellEnd"/>
                      <w:r w:rsidRPr="00416CBC">
                        <w:rPr>
                          <w:rFonts w:cs="Guttman Hodes"/>
                          <w:sz w:val="38"/>
                          <w:szCs w:val="38"/>
                          <w:rtl/>
                        </w:rPr>
                        <w:t xml:space="preserve"> </w:t>
                      </w:r>
                      <w:r w:rsidRPr="00416CBC">
                        <w:rPr>
                          <w:rFonts w:cs="Guttman Hodes" w:hint="eastAsia"/>
                          <w:sz w:val="38"/>
                          <w:szCs w:val="38"/>
                          <w:rtl/>
                        </w:rPr>
                        <w:t>עִם</w:t>
                      </w:r>
                      <w:r w:rsidRPr="00416CBC">
                        <w:rPr>
                          <w:rFonts w:cs="Guttman Hodes"/>
                          <w:sz w:val="38"/>
                          <w:szCs w:val="38"/>
                          <w:rtl/>
                        </w:rPr>
                        <w:t xml:space="preserve"> </w:t>
                      </w:r>
                      <w:r w:rsidRPr="00416CBC">
                        <w:rPr>
                          <w:rFonts w:cs="Guttman Hodes" w:hint="eastAsia"/>
                          <w:sz w:val="38"/>
                          <w:szCs w:val="38"/>
                          <w:rtl/>
                        </w:rPr>
                        <w:t>אֲבִירָם</w:t>
                      </w:r>
                    </w:p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thickThin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ckThinSmallGap" w:sz="24" w:space="0" w:color="auto"/>
                          <w:insideH w:val="dotDotDash" w:sz="12" w:space="0" w:color="auto"/>
                          <w:insideV w:val="dotDotDash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79"/>
                        <w:gridCol w:w="980"/>
                        <w:gridCol w:w="980"/>
                      </w:tblGrid>
                      <w:tr w:rsidR="00284F07" w:rsidRPr="003F2A67" w:rsidTr="00467DBB">
                        <w:trPr>
                          <w:trHeight w:val="1290"/>
                          <w:jc w:val="center"/>
                        </w:trPr>
                        <w:tc>
                          <w:tcPr>
                            <w:tcW w:w="979" w:type="dxa"/>
                            <w:vAlign w:val="center"/>
                          </w:tcPr>
                          <w:p w:rsidR="00284F07" w:rsidRPr="00C12CBB" w:rsidRDefault="00284F07" w:rsidP="00467DBB">
                            <w:pPr>
                              <w:jc w:val="center"/>
                              <w:rPr>
                                <w:rFonts w:cs="BN Alien"/>
                                <w:color w:val="FFFFFF" w:themeColor="background1"/>
                                <w:sz w:val="92"/>
                                <w:szCs w:val="92"/>
                                <w:rtl/>
                              </w:rPr>
                            </w:pPr>
                            <w:r w:rsidRPr="00C12CBB">
                              <w:rPr>
                                <w:rFonts w:cs="BN Alien" w:hint="cs"/>
                                <w:color w:val="FFFFFF" w:themeColor="background1"/>
                                <w:sz w:val="92"/>
                                <w:szCs w:val="92"/>
                                <w:rtl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284F07" w:rsidRPr="00C12CBB" w:rsidRDefault="00284F07" w:rsidP="00467DBB">
                            <w:pPr>
                              <w:jc w:val="center"/>
                              <w:rPr>
                                <w:rFonts w:cs="BN Alien"/>
                                <w:color w:val="FFFFFF" w:themeColor="background1"/>
                                <w:sz w:val="92"/>
                                <w:szCs w:val="92"/>
                                <w:rtl/>
                              </w:rPr>
                            </w:pPr>
                            <w:r w:rsidRPr="00C12CBB">
                              <w:rPr>
                                <w:rFonts w:cs="BN Alien" w:hint="cs"/>
                                <w:color w:val="FFFFFF" w:themeColor="background1"/>
                                <w:sz w:val="92"/>
                                <w:szCs w:val="92"/>
                                <w:rtl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284F07" w:rsidRPr="00C12CBB" w:rsidRDefault="00284F07" w:rsidP="00467DBB">
                            <w:pPr>
                              <w:jc w:val="center"/>
                              <w:rPr>
                                <w:rFonts w:cs="BN Alien"/>
                                <w:color w:val="FFFFFF" w:themeColor="background1"/>
                                <w:sz w:val="92"/>
                                <w:szCs w:val="92"/>
                                <w:rtl/>
                              </w:rPr>
                            </w:pPr>
                            <w:r w:rsidRPr="00C12CBB">
                              <w:rPr>
                                <w:rFonts w:cs="BN Alien" w:hint="cs"/>
                                <w:color w:val="FFFFFF" w:themeColor="background1"/>
                                <w:sz w:val="92"/>
                                <w:szCs w:val="92"/>
                                <w:rtl/>
                              </w:rPr>
                              <w:t>?</w:t>
                            </w:r>
                          </w:p>
                        </w:tc>
                      </w:tr>
                      <w:tr w:rsidR="00284F07" w:rsidRPr="003F2A67" w:rsidTr="00467DBB">
                        <w:trPr>
                          <w:trHeight w:val="1290"/>
                          <w:jc w:val="center"/>
                        </w:trPr>
                        <w:tc>
                          <w:tcPr>
                            <w:tcW w:w="979" w:type="dxa"/>
                            <w:vAlign w:val="center"/>
                          </w:tcPr>
                          <w:p w:rsidR="00284F07" w:rsidRPr="008B7987" w:rsidRDefault="00284F07" w:rsidP="00467DBB">
                            <w:pPr>
                              <w:spacing w:line="276" w:lineRule="auto"/>
                              <w:jc w:val="center"/>
                              <w:rPr>
                                <w:rFonts w:cs="BN Alien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284F07" w:rsidRPr="008B7987" w:rsidRDefault="00284F07" w:rsidP="00467DBB">
                            <w:pPr>
                              <w:spacing w:line="276" w:lineRule="auto"/>
                              <w:jc w:val="center"/>
                              <w:rPr>
                                <w:rFonts w:cs="BN Alien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284F07" w:rsidRPr="008B7987" w:rsidRDefault="00284F07" w:rsidP="00467DBB">
                            <w:pPr>
                              <w:spacing w:line="276" w:lineRule="auto"/>
                              <w:jc w:val="center"/>
                              <w:rPr>
                                <w:rFonts w:cs="BN Alien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</w:tc>
                      </w:tr>
                      <w:tr w:rsidR="00284F07" w:rsidRPr="003F2A67" w:rsidTr="00467DBB">
                        <w:trPr>
                          <w:trHeight w:val="1290"/>
                          <w:jc w:val="center"/>
                        </w:trPr>
                        <w:tc>
                          <w:tcPr>
                            <w:tcW w:w="979" w:type="dxa"/>
                            <w:vAlign w:val="center"/>
                          </w:tcPr>
                          <w:p w:rsidR="00284F07" w:rsidRPr="008B7987" w:rsidRDefault="00284F07" w:rsidP="00467DBB">
                            <w:pPr>
                              <w:spacing w:line="276" w:lineRule="auto"/>
                              <w:jc w:val="center"/>
                              <w:rPr>
                                <w:rFonts w:cs="BN Alien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284F07" w:rsidRPr="008B7987" w:rsidRDefault="00284F07" w:rsidP="00467DBB">
                            <w:pPr>
                              <w:spacing w:line="276" w:lineRule="auto"/>
                              <w:jc w:val="center"/>
                              <w:rPr>
                                <w:rFonts w:cs="BN Alien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284F07" w:rsidRPr="008B7987" w:rsidRDefault="00284F07" w:rsidP="00467DBB">
                            <w:pPr>
                              <w:spacing w:line="276" w:lineRule="auto"/>
                              <w:jc w:val="center"/>
                              <w:rPr>
                                <w:rFonts w:cs="BN Alien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CC69BE" w:rsidRPr="008B7987" w:rsidRDefault="00CC69BE" w:rsidP="00284F07">
                      <w:pPr>
                        <w:spacing w:after="0"/>
                        <w:rPr>
                          <w:rFonts w:cs="BN Alien"/>
                          <w:b/>
                          <w:bCs/>
                          <w:sz w:val="76"/>
                          <w:szCs w:val="7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1E82C" wp14:editId="1884A658">
                <wp:simplePos x="0" y="0"/>
                <wp:positionH relativeFrom="column">
                  <wp:posOffset>3257550</wp:posOffset>
                </wp:positionH>
                <wp:positionV relativeFrom="paragraph">
                  <wp:posOffset>158750</wp:posOffset>
                </wp:positionV>
                <wp:extent cx="3505200" cy="4491355"/>
                <wp:effectExtent l="0" t="0" r="1905" b="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449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F07" w:rsidRPr="00C12CBB" w:rsidRDefault="00284F07" w:rsidP="00284F07">
                            <w:pPr>
                              <w:spacing w:line="240" w:lineRule="auto"/>
                              <w:jc w:val="center"/>
                              <w:rPr>
                                <w:rFonts w:cs="Caligraph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Caligraph" w:hint="cs"/>
                                <w:b/>
                                <w:bCs/>
                                <w:rtl/>
                              </w:rPr>
                              <w:t>מצא את תרגומם של מילים אלו!</w:t>
                            </w:r>
                          </w:p>
                          <w:p w:rsidR="00CC69BE" w:rsidRPr="0040792A" w:rsidRDefault="00A10B8D" w:rsidP="00CC69BE">
                            <w:pPr>
                              <w:spacing w:after="0"/>
                              <w:jc w:val="center"/>
                              <w:rPr>
                                <w:rFonts w:cs="MFrankril-T"/>
                                <w:sz w:val="50"/>
                                <w:szCs w:val="50"/>
                                <w:rtl/>
                              </w:rPr>
                            </w:pPr>
                            <w:r>
                              <w:rPr>
                                <w:rFonts w:cs="MFrankril-T" w:hint="cs"/>
                                <w:sz w:val="46"/>
                                <w:szCs w:val="46"/>
                                <w:rtl/>
                              </w:rPr>
                              <w:t>א</w:t>
                            </w:r>
                            <w:r>
                              <w:rPr>
                                <w:rFonts w:cs="MFrankril-T" w:hint="eastAsia"/>
                                <w:sz w:val="46"/>
                                <w:szCs w:val="46"/>
                                <w:rtl/>
                              </w:rPr>
                              <w:t>ִ</w:t>
                            </w:r>
                            <w:r>
                              <w:rPr>
                                <w:rFonts w:cs="MFrankril-T" w:hint="cs"/>
                                <w:sz w:val="46"/>
                                <w:szCs w:val="46"/>
                                <w:rtl/>
                              </w:rPr>
                              <w:t>י</w:t>
                            </w:r>
                            <w:r w:rsidR="00416CBC">
                              <w:rPr>
                                <w:rFonts w:cs="MFrankril-T" w:hint="cs"/>
                                <w:sz w:val="46"/>
                                <w:szCs w:val="46"/>
                                <w:rtl/>
                              </w:rPr>
                              <w:t xml:space="preserve"> / </w:t>
                            </w:r>
                            <w:proofErr w:type="spellStart"/>
                            <w:r w:rsidR="00416CBC">
                              <w:rPr>
                                <w:rFonts w:cs="MFrankril-T" w:hint="cs"/>
                                <w:sz w:val="46"/>
                                <w:szCs w:val="46"/>
                                <w:rtl/>
                              </w:rPr>
                              <w:t>סוּמְקָא</w:t>
                            </w:r>
                            <w:proofErr w:type="spellEnd"/>
                            <w:r w:rsidR="00416CBC">
                              <w:rPr>
                                <w:rFonts w:cs="MFrankril-T" w:hint="cs"/>
                                <w:sz w:val="46"/>
                                <w:szCs w:val="46"/>
                                <w:rtl/>
                              </w:rPr>
                              <w:t xml:space="preserve"> / סֵיפָא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11"/>
                              <w:gridCol w:w="711"/>
                              <w:gridCol w:w="711"/>
                              <w:gridCol w:w="711"/>
                            </w:tblGrid>
                            <w:tr w:rsidR="00416CBC" w:rsidRPr="003F2A67" w:rsidTr="00F03FF4">
                              <w:trPr>
                                <w:jc w:val="center"/>
                              </w:trPr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416CBC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א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646B5F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י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646B5F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מ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646B5F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י</w:t>
                                  </w:r>
                                </w:p>
                              </w:tc>
                            </w:tr>
                            <w:tr w:rsidR="00416CBC" w:rsidRPr="003F2A67" w:rsidTr="00F03FF4">
                              <w:trPr>
                                <w:jc w:val="center"/>
                              </w:trPr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646B5F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ב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416CBC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ד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646B5F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י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646B5F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נ</w:t>
                                  </w:r>
                                </w:p>
                              </w:tc>
                            </w:tr>
                            <w:tr w:rsidR="00416CBC" w:rsidRPr="003F2A67" w:rsidTr="00F03FF4">
                              <w:trPr>
                                <w:jc w:val="center"/>
                              </w:trPr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A10B8D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ה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416CBC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ס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416CBC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ו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416CBC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פ</w:t>
                                  </w:r>
                                </w:p>
                              </w:tc>
                            </w:tr>
                            <w:tr w:rsidR="00416CBC" w:rsidRPr="003F2A67" w:rsidTr="00F03FF4">
                              <w:trPr>
                                <w:jc w:val="center"/>
                              </w:trPr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646B5F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מ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A10B8D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א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646B5F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צ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416CBC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מ</w:t>
                                  </w:r>
                                </w:p>
                              </w:tc>
                            </w:tr>
                            <w:tr w:rsidR="00416CBC" w:rsidRPr="003F2A67" w:rsidTr="00F03FF4">
                              <w:trPr>
                                <w:jc w:val="center"/>
                              </w:trPr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646B5F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ר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646B5F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י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A10B8D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מ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416CBC" w:rsidRPr="00A10B8D" w:rsidRDefault="00646B5F">
                                  <w:pPr>
                                    <w:jc w:val="center"/>
                                    <w:rPr>
                                      <w:rFonts w:cs="BN Alien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A10B8D">
                                    <w:rPr>
                                      <w:rFonts w:cs="BN Alien" w:hint="cs"/>
                                      <w:b/>
                                      <w:bCs/>
                                      <w:color w:val="000000" w:themeColor="text1"/>
                                      <w:sz w:val="46"/>
                                      <w:szCs w:val="46"/>
                                      <w:rtl/>
                                    </w:rPr>
                                    <w:t>מ</w:t>
                                  </w:r>
                                </w:p>
                              </w:tc>
                            </w:tr>
                          </w:tbl>
                          <w:p w:rsidR="00284F07" w:rsidRPr="00AE3E14" w:rsidRDefault="00284F07" w:rsidP="00284F07">
                            <w:pPr>
                              <w:spacing w:before="240" w:after="0" w:line="240" w:lineRule="auto"/>
                              <w:jc w:val="center"/>
                              <w:rPr>
                                <w:rFonts w:cs="MFrankril-T"/>
                                <w:sz w:val="54"/>
                                <w:szCs w:val="54"/>
                                <w:rtl/>
                              </w:rPr>
                            </w:pPr>
                            <w:r w:rsidRPr="00AE3E14">
                              <w:rPr>
                                <w:rFonts w:cs="MFrankril-T" w:hint="cs"/>
                                <w:sz w:val="54"/>
                                <w:szCs w:val="54"/>
                                <w:rtl/>
                              </w:rPr>
                              <w:t>איזה משפט מצאת באותיות שנשארו?</w:t>
                            </w:r>
                          </w:p>
                          <w:p w:rsidR="00284F07" w:rsidRPr="00AE3E14" w:rsidRDefault="00284F07" w:rsidP="00646B5F">
                            <w:pPr>
                              <w:spacing w:before="240" w:after="0"/>
                              <w:jc w:val="center"/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</w:pP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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</w:p>
                          <w:p w:rsidR="00CC69BE" w:rsidRPr="0040792A" w:rsidRDefault="00284F07" w:rsidP="00646B5F">
                            <w:pPr>
                              <w:spacing w:after="0"/>
                              <w:jc w:val="center"/>
                              <w:rPr>
                                <w:rFonts w:cs="BN Alien"/>
                                <w:b/>
                                <w:bCs/>
                                <w:sz w:val="82"/>
                                <w:szCs w:val="82"/>
                                <w:rtl/>
                              </w:rPr>
                            </w:pP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  <w:r w:rsidRPr="00AE3E14">
                              <w:rPr>
                                <w:rFonts w:ascii="Wingdings 2" w:hAnsi="Wingdings 2" w:cs="Wingdings 2"/>
                                <w:b/>
                                <w:bCs/>
                                <w:sz w:val="79"/>
                                <w:szCs w:val="79"/>
                              </w:rPr>
                              <w:t>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left:0;text-align:left;margin-left:256.5pt;margin-top:12.5pt;width:276pt;height:35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YzvAIAAMM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" filled="f" stroked="f">
                <v:textbox>
                  <w:txbxContent>
                    <w:p w:rsidR="00284F07" w:rsidRPr="00C12CBB" w:rsidRDefault="00284F07" w:rsidP="00284F07">
                      <w:pPr>
                        <w:spacing w:line="240" w:lineRule="auto"/>
                        <w:jc w:val="center"/>
                        <w:rPr>
                          <w:rFonts w:cs="Caligraph"/>
                          <w:b/>
                          <w:bCs/>
                        </w:rPr>
                      </w:pPr>
                      <w:r>
                        <w:rPr>
                          <w:rFonts w:cs="Caligraph" w:hint="cs"/>
                          <w:b/>
                          <w:bCs/>
                          <w:rtl/>
                        </w:rPr>
                        <w:t>מצא את תרגומם של מילים אלו!</w:t>
                      </w:r>
                    </w:p>
                    <w:p w:rsidR="00CC69BE" w:rsidRPr="0040792A" w:rsidRDefault="00A10B8D" w:rsidP="00CC69BE">
                      <w:pPr>
                        <w:spacing w:after="0"/>
                        <w:jc w:val="center"/>
                        <w:rPr>
                          <w:rFonts w:cs="MFrankril-T"/>
                          <w:sz w:val="50"/>
                          <w:szCs w:val="50"/>
                          <w:rtl/>
                        </w:rPr>
                      </w:pPr>
                      <w:r>
                        <w:rPr>
                          <w:rFonts w:cs="MFrankril-T" w:hint="cs"/>
                          <w:sz w:val="46"/>
                          <w:szCs w:val="46"/>
                          <w:rtl/>
                        </w:rPr>
                        <w:t>א</w:t>
                      </w:r>
                      <w:r>
                        <w:rPr>
                          <w:rFonts w:cs="MFrankril-T" w:hint="eastAsia"/>
                          <w:sz w:val="46"/>
                          <w:szCs w:val="46"/>
                          <w:rtl/>
                        </w:rPr>
                        <w:t>ִ</w:t>
                      </w:r>
                      <w:r>
                        <w:rPr>
                          <w:rFonts w:cs="MFrankril-T" w:hint="cs"/>
                          <w:sz w:val="46"/>
                          <w:szCs w:val="46"/>
                          <w:rtl/>
                        </w:rPr>
                        <w:t>י</w:t>
                      </w:r>
                      <w:r w:rsidR="00416CBC">
                        <w:rPr>
                          <w:rFonts w:cs="MFrankril-T" w:hint="cs"/>
                          <w:sz w:val="46"/>
                          <w:szCs w:val="46"/>
                          <w:rtl/>
                        </w:rPr>
                        <w:t xml:space="preserve"> / </w:t>
                      </w:r>
                      <w:proofErr w:type="spellStart"/>
                      <w:r w:rsidR="00416CBC">
                        <w:rPr>
                          <w:rFonts w:cs="MFrankril-T" w:hint="cs"/>
                          <w:sz w:val="46"/>
                          <w:szCs w:val="46"/>
                          <w:rtl/>
                        </w:rPr>
                        <w:t>סוּמְקָא</w:t>
                      </w:r>
                      <w:proofErr w:type="spellEnd"/>
                      <w:r w:rsidR="00416CBC">
                        <w:rPr>
                          <w:rFonts w:cs="MFrankril-T" w:hint="cs"/>
                          <w:sz w:val="46"/>
                          <w:szCs w:val="46"/>
                          <w:rtl/>
                        </w:rPr>
                        <w:t xml:space="preserve"> / סֵיפָא</w:t>
                      </w:r>
                    </w:p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11"/>
                        <w:gridCol w:w="711"/>
                        <w:gridCol w:w="711"/>
                        <w:gridCol w:w="711"/>
                      </w:tblGrid>
                      <w:tr w:rsidR="00416CBC" w:rsidRPr="003F2A67" w:rsidTr="00F03FF4">
                        <w:trPr>
                          <w:jc w:val="center"/>
                        </w:trPr>
                        <w:tc>
                          <w:tcPr>
                            <w:tcW w:w="711" w:type="dxa"/>
                          </w:tcPr>
                          <w:p w:rsidR="00416CBC" w:rsidRPr="00A10B8D" w:rsidRDefault="00416CBC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א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646B5F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י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646B5F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מ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646B5F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י</w:t>
                            </w:r>
                          </w:p>
                        </w:tc>
                      </w:tr>
                      <w:tr w:rsidR="00416CBC" w:rsidRPr="003F2A67" w:rsidTr="00F03FF4">
                        <w:trPr>
                          <w:jc w:val="center"/>
                        </w:trPr>
                        <w:tc>
                          <w:tcPr>
                            <w:tcW w:w="711" w:type="dxa"/>
                          </w:tcPr>
                          <w:p w:rsidR="00416CBC" w:rsidRPr="00A10B8D" w:rsidRDefault="00646B5F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ב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416CBC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ד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646B5F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י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646B5F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נ</w:t>
                            </w:r>
                          </w:p>
                        </w:tc>
                      </w:tr>
                      <w:tr w:rsidR="00416CBC" w:rsidRPr="003F2A67" w:rsidTr="00F03FF4">
                        <w:trPr>
                          <w:jc w:val="center"/>
                        </w:trPr>
                        <w:tc>
                          <w:tcPr>
                            <w:tcW w:w="711" w:type="dxa"/>
                          </w:tcPr>
                          <w:p w:rsidR="00416CBC" w:rsidRPr="00A10B8D" w:rsidRDefault="00A10B8D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ה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416CBC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ס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416CBC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ו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416CBC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פ</w:t>
                            </w:r>
                          </w:p>
                        </w:tc>
                      </w:tr>
                      <w:tr w:rsidR="00416CBC" w:rsidRPr="003F2A67" w:rsidTr="00F03FF4">
                        <w:trPr>
                          <w:jc w:val="center"/>
                        </w:trPr>
                        <w:tc>
                          <w:tcPr>
                            <w:tcW w:w="711" w:type="dxa"/>
                          </w:tcPr>
                          <w:p w:rsidR="00416CBC" w:rsidRPr="00A10B8D" w:rsidRDefault="00646B5F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מ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A10B8D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א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646B5F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צ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416CBC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מ</w:t>
                            </w:r>
                          </w:p>
                        </w:tc>
                      </w:tr>
                      <w:tr w:rsidR="00416CBC" w:rsidRPr="003F2A67" w:rsidTr="00F03FF4">
                        <w:trPr>
                          <w:jc w:val="center"/>
                        </w:trPr>
                        <w:tc>
                          <w:tcPr>
                            <w:tcW w:w="711" w:type="dxa"/>
                          </w:tcPr>
                          <w:p w:rsidR="00416CBC" w:rsidRPr="00A10B8D" w:rsidRDefault="00646B5F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ר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646B5F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י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A10B8D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מ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416CBC" w:rsidRPr="00A10B8D" w:rsidRDefault="00646B5F">
                            <w:pPr>
                              <w:jc w:val="center"/>
                              <w:rPr>
                                <w:rFonts w:cs="BN Alien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A10B8D">
                              <w:rPr>
                                <w:rFonts w:cs="BN Alien" w:hint="c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מ</w:t>
                            </w:r>
                          </w:p>
                        </w:tc>
                      </w:tr>
                    </w:tbl>
                    <w:p w:rsidR="00284F07" w:rsidRPr="00AE3E14" w:rsidRDefault="00284F07" w:rsidP="00284F07">
                      <w:pPr>
                        <w:spacing w:before="240" w:after="0" w:line="240" w:lineRule="auto"/>
                        <w:jc w:val="center"/>
                        <w:rPr>
                          <w:rFonts w:cs="MFrankril-T"/>
                          <w:sz w:val="54"/>
                          <w:szCs w:val="54"/>
                          <w:rtl/>
                        </w:rPr>
                      </w:pPr>
                      <w:r w:rsidRPr="00AE3E14">
                        <w:rPr>
                          <w:rFonts w:cs="MFrankril-T" w:hint="cs"/>
                          <w:sz w:val="54"/>
                          <w:szCs w:val="54"/>
                          <w:rtl/>
                        </w:rPr>
                        <w:t>איזה משפט מצאת באותיות שנשארו?</w:t>
                      </w:r>
                    </w:p>
                    <w:p w:rsidR="00284F07" w:rsidRPr="00AE3E14" w:rsidRDefault="00284F07" w:rsidP="00646B5F">
                      <w:pPr>
                        <w:spacing w:before="240" w:after="0"/>
                        <w:jc w:val="center"/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</w:pP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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</w:p>
                    <w:p w:rsidR="00CC69BE" w:rsidRPr="0040792A" w:rsidRDefault="00284F07" w:rsidP="00646B5F">
                      <w:pPr>
                        <w:spacing w:after="0"/>
                        <w:jc w:val="center"/>
                        <w:rPr>
                          <w:rFonts w:cs="BN Alien"/>
                          <w:b/>
                          <w:bCs/>
                          <w:sz w:val="82"/>
                          <w:szCs w:val="82"/>
                          <w:rtl/>
                        </w:rPr>
                      </w:pP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  <w:r w:rsidRPr="00AE3E14">
                        <w:rPr>
                          <w:rFonts w:ascii="Wingdings 2" w:hAnsi="Wingdings 2" w:cs="Wingdings 2"/>
                          <w:b/>
                          <w:bCs/>
                          <w:sz w:val="79"/>
                          <w:szCs w:val="79"/>
                        </w:rPr>
                        <w:t></w:t>
                      </w:r>
                    </w:p>
                  </w:txbxContent>
                </v:textbox>
              </v:shape>
            </w:pict>
          </mc:Fallback>
        </mc:AlternateContent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1C7A45" w:rsidP="00CC69BE">
      <w:pPr>
        <w:jc w:val="both"/>
        <w:rPr>
          <w:sz w:val="28"/>
          <w:rtl/>
        </w:rPr>
      </w:pPr>
      <w:r>
        <w:rPr>
          <w:noProof/>
          <w:sz w:val="28"/>
          <w:rtl/>
        </w:rPr>
        <w:drawing>
          <wp:anchor distT="0" distB="0" distL="114300" distR="114300" simplePos="0" relativeHeight="251696128" behindDoc="0" locked="0" layoutInCell="1" allowOverlap="1" wp14:anchorId="33EE46F3" wp14:editId="5724AEF8">
            <wp:simplePos x="0" y="0"/>
            <wp:positionH relativeFrom="margin">
              <wp:align>center</wp:align>
            </wp:positionH>
            <wp:positionV relativeFrom="paragraph">
              <wp:posOffset>312051</wp:posOffset>
            </wp:positionV>
            <wp:extent cx="4566598" cy="1119116"/>
            <wp:effectExtent l="19050" t="0" r="5402" b="0"/>
            <wp:wrapNone/>
            <wp:docPr id="4" name="תמונה 1" descr="C:\Documents and Settings\user\Desktop\תמונ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תמונה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98" cy="11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FF2"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594001" wp14:editId="3BF92D05">
                <wp:simplePos x="0" y="0"/>
                <wp:positionH relativeFrom="column">
                  <wp:posOffset>13970</wp:posOffset>
                </wp:positionH>
                <wp:positionV relativeFrom="margin">
                  <wp:posOffset>5722620</wp:posOffset>
                </wp:positionV>
                <wp:extent cx="6510020" cy="635"/>
                <wp:effectExtent l="12065" t="6985" r="12065" b="11430"/>
                <wp:wrapNone/>
                <wp:docPr id="2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0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left:0;text-align:left;margin-left:1.1pt;margin-top:450.6pt;width:512.6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UjIQIAAD4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">
                <w10:wrap anchory="margin"/>
              </v:shape>
            </w:pict>
          </mc:Fallback>
        </mc:AlternateContent>
      </w:r>
    </w:p>
    <w:p w:rsidR="00CC69BE" w:rsidRDefault="00C12270" w:rsidP="00CC69BE">
      <w:pPr>
        <w:jc w:val="both"/>
        <w:rPr>
          <w:sz w:val="28"/>
          <w:rtl/>
        </w:rPr>
      </w:pPr>
      <w:r>
        <w:rPr>
          <w:rFonts w:cs="David"/>
          <w:noProof/>
          <w:sz w:val="28"/>
          <w:szCs w:val="28"/>
          <w:rtl/>
        </w:rPr>
        <w:drawing>
          <wp:anchor distT="0" distB="0" distL="114300" distR="114300" simplePos="0" relativeHeight="251705344" behindDoc="1" locked="0" layoutInCell="1" allowOverlap="1" wp14:anchorId="6140FDAB" wp14:editId="155075B2">
            <wp:simplePos x="0" y="0"/>
            <wp:positionH relativeFrom="column">
              <wp:posOffset>-374015</wp:posOffset>
            </wp:positionH>
            <wp:positionV relativeFrom="paragraph">
              <wp:posOffset>271145</wp:posOffset>
            </wp:positionV>
            <wp:extent cx="1538605" cy="2573020"/>
            <wp:effectExtent l="0" t="0" r="4445" b="0"/>
            <wp:wrapTight wrapText="bothSides">
              <wp:wrapPolygon edited="0">
                <wp:start x="10163" y="0"/>
                <wp:lineTo x="7488" y="2399"/>
                <wp:lineTo x="5349" y="2879"/>
                <wp:lineTo x="1605" y="4478"/>
                <wp:lineTo x="802" y="5917"/>
                <wp:lineTo x="802" y="6717"/>
                <wp:lineTo x="2942" y="10235"/>
                <wp:lineTo x="0" y="11194"/>
                <wp:lineTo x="0" y="12154"/>
                <wp:lineTo x="1070" y="12794"/>
                <wp:lineTo x="10965" y="15352"/>
                <wp:lineTo x="1337" y="18871"/>
                <wp:lineTo x="1605" y="19990"/>
                <wp:lineTo x="12302" y="20630"/>
                <wp:lineTo x="9628" y="20950"/>
                <wp:lineTo x="9628" y="21429"/>
                <wp:lineTo x="10965" y="21429"/>
                <wp:lineTo x="14174" y="21429"/>
                <wp:lineTo x="21128" y="20790"/>
                <wp:lineTo x="21395" y="19350"/>
                <wp:lineTo x="21395" y="18071"/>
                <wp:lineTo x="13372" y="17911"/>
                <wp:lineTo x="13372" y="12794"/>
                <wp:lineTo x="17116" y="12794"/>
                <wp:lineTo x="19790" y="11674"/>
                <wp:lineTo x="19255" y="10235"/>
                <wp:lineTo x="20593" y="9595"/>
                <wp:lineTo x="20593" y="8636"/>
                <wp:lineTo x="19255" y="7676"/>
                <wp:lineTo x="20058" y="6557"/>
                <wp:lineTo x="19790" y="5757"/>
                <wp:lineTo x="17918" y="5117"/>
                <wp:lineTo x="16581" y="2239"/>
                <wp:lineTo x="13372" y="320"/>
                <wp:lineTo x="12302" y="0"/>
                <wp:lineTo x="10163" y="0"/>
              </wp:wrapPolygon>
            </wp:wrapTight>
            <wp:docPr id="48" name="תמונה 48" descr="C:\Users\yym\Pictures\תמונות - קליפרט\צמחים\עצים\TREEC0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ym\Pictures\תמונות - קליפרט\צמחים\עצים\TREEC028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Default="00CC69BE" w:rsidP="00CC69BE">
      <w:pPr>
        <w:jc w:val="both"/>
        <w:rPr>
          <w:sz w:val="28"/>
          <w:rtl/>
        </w:rPr>
      </w:pPr>
    </w:p>
    <w:p w:rsidR="00CC69BE" w:rsidRPr="00725D27" w:rsidRDefault="00725D27" w:rsidP="00725D27">
      <w:pPr>
        <w:jc w:val="both"/>
        <w:rPr>
          <w:rFonts w:cs="NephilimMF"/>
          <w:sz w:val="38"/>
          <w:szCs w:val="38"/>
          <w:rtl/>
        </w:rPr>
      </w:pPr>
      <w:r w:rsidRPr="00725D27">
        <w:rPr>
          <w:rFonts w:cs="NephilimMF" w:hint="cs"/>
          <w:sz w:val="38"/>
          <w:szCs w:val="38"/>
          <w:rtl/>
        </w:rPr>
        <w:t>לְבָתַר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שְׁנִין</w:t>
      </w:r>
      <w:r w:rsidRPr="00725D27">
        <w:rPr>
          <w:rFonts w:cs="NephilimMF"/>
          <w:sz w:val="38"/>
          <w:szCs w:val="38"/>
          <w:rtl/>
        </w:rPr>
        <w:t xml:space="preserve"> </w:t>
      </w:r>
      <w:proofErr w:type="spellStart"/>
      <w:r w:rsidRPr="00725D27">
        <w:rPr>
          <w:rFonts w:cs="NephilimMF" w:hint="cs"/>
          <w:sz w:val="38"/>
          <w:szCs w:val="38"/>
          <w:rtl/>
        </w:rPr>
        <w:t>טוּבָא</w:t>
      </w:r>
      <w:proofErr w:type="spellEnd"/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דַּהֲוֵי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דָּר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יְהוּדָה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בְּבֵיתָא</w:t>
      </w:r>
      <w:r w:rsidRPr="00725D27">
        <w:rPr>
          <w:rFonts w:cs="NephilimMF"/>
          <w:sz w:val="38"/>
          <w:szCs w:val="38"/>
          <w:rtl/>
        </w:rPr>
        <w:t xml:space="preserve"> </w:t>
      </w:r>
      <w:proofErr w:type="spellStart"/>
      <w:r w:rsidRPr="00725D27">
        <w:rPr>
          <w:rFonts w:cs="NephilimMF" w:hint="cs"/>
          <w:sz w:val="38"/>
          <w:szCs w:val="38"/>
          <w:rtl/>
        </w:rPr>
        <w:t>זוּטְרָא</w:t>
      </w:r>
      <w:proofErr w:type="spellEnd"/>
      <w:r w:rsidRPr="00725D27">
        <w:rPr>
          <w:rFonts w:cs="NephilimMF" w:hint="cs"/>
          <w:sz w:val="38"/>
          <w:szCs w:val="38"/>
          <w:rtl/>
        </w:rPr>
        <w:t xml:space="preserve">, </w:t>
      </w:r>
      <w:proofErr w:type="spellStart"/>
      <w:r w:rsidRPr="00725D27">
        <w:rPr>
          <w:rFonts w:cs="NephilimMF" w:hint="cs"/>
          <w:sz w:val="38"/>
          <w:szCs w:val="38"/>
          <w:rtl/>
        </w:rPr>
        <w:t>בְּשַׁעְתָּא</w:t>
      </w:r>
      <w:proofErr w:type="spellEnd"/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טָבָא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זָבַן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וִילָה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וְאָזַל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לְהָתָם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עִם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בְּנֵי</w:t>
      </w:r>
      <w:r w:rsidRPr="00725D27">
        <w:rPr>
          <w:rFonts w:cs="NephilimMF"/>
          <w:sz w:val="38"/>
          <w:szCs w:val="38"/>
          <w:rtl/>
        </w:rPr>
        <w:t xml:space="preserve"> </w:t>
      </w:r>
      <w:proofErr w:type="spellStart"/>
      <w:r w:rsidRPr="00725D27">
        <w:rPr>
          <w:rFonts w:cs="NephilimMF" w:hint="cs"/>
          <w:sz w:val="38"/>
          <w:szCs w:val="38"/>
          <w:rtl/>
        </w:rPr>
        <w:t>בֵּיתֵיה</w:t>
      </w:r>
      <w:proofErr w:type="spellEnd"/>
      <w:r w:rsidRPr="00725D27">
        <w:rPr>
          <w:rFonts w:cs="NephilimMF" w:hint="cs"/>
          <w:sz w:val="38"/>
          <w:szCs w:val="38"/>
          <w:rtl/>
        </w:rPr>
        <w:t>ּ</w:t>
      </w:r>
      <w:r w:rsidRPr="00725D27">
        <w:rPr>
          <w:rFonts w:cs="NephilimMF"/>
          <w:sz w:val="38"/>
          <w:szCs w:val="38"/>
          <w:rtl/>
        </w:rPr>
        <w:t xml:space="preserve"> </w:t>
      </w:r>
      <w:proofErr w:type="spellStart"/>
      <w:r w:rsidRPr="00725D27">
        <w:rPr>
          <w:rFonts w:cs="NephilimMF" w:hint="cs"/>
          <w:sz w:val="38"/>
          <w:szCs w:val="38"/>
          <w:rtl/>
        </w:rPr>
        <w:t>וְהָוֵי</w:t>
      </w:r>
      <w:proofErr w:type="spellEnd"/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לְהוּ</w:t>
      </w:r>
      <w:r w:rsidRPr="00725D27">
        <w:rPr>
          <w:rFonts w:cs="NephilimMF"/>
          <w:sz w:val="38"/>
          <w:szCs w:val="38"/>
          <w:rtl/>
        </w:rPr>
        <w:t xml:space="preserve"> </w:t>
      </w:r>
      <w:proofErr w:type="spellStart"/>
      <w:r w:rsidRPr="00725D27">
        <w:rPr>
          <w:rFonts w:cs="NephilimMF" w:hint="cs"/>
          <w:sz w:val="38"/>
          <w:szCs w:val="38"/>
          <w:rtl/>
        </w:rPr>
        <w:t>רַוְוחָתָא</w:t>
      </w:r>
      <w:proofErr w:type="spellEnd"/>
      <w:r w:rsidRPr="00725D27">
        <w:rPr>
          <w:rFonts w:cs="NephilimMF" w:hint="cs"/>
          <w:sz w:val="38"/>
          <w:szCs w:val="38"/>
          <w:rtl/>
        </w:rPr>
        <w:t xml:space="preserve">. </w:t>
      </w:r>
      <w:proofErr w:type="spellStart"/>
      <w:r w:rsidRPr="00725D27">
        <w:rPr>
          <w:rFonts w:cs="NephilimMF" w:hint="cs"/>
          <w:sz w:val="38"/>
          <w:szCs w:val="38"/>
          <w:rtl/>
        </w:rPr>
        <w:t>בְּשַׁבְּתָא</w:t>
      </w:r>
      <w:proofErr w:type="spellEnd"/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כַּד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נָפַק</w:t>
      </w:r>
      <w:r w:rsidRPr="00725D27">
        <w:rPr>
          <w:rFonts w:cs="NephilimMF"/>
          <w:sz w:val="38"/>
          <w:szCs w:val="38"/>
          <w:rtl/>
        </w:rPr>
        <w:t xml:space="preserve"> </w:t>
      </w:r>
      <w:proofErr w:type="spellStart"/>
      <w:r w:rsidRPr="00725D27">
        <w:rPr>
          <w:rFonts w:cs="NephilimMF" w:hint="cs"/>
          <w:sz w:val="38"/>
          <w:szCs w:val="38"/>
          <w:rtl/>
        </w:rPr>
        <w:t>לְדַרְתָּא</w:t>
      </w:r>
      <w:proofErr w:type="spellEnd"/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חָזִי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אִילָנֵי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וְעָלָה</w:t>
      </w:r>
      <w:r w:rsidRPr="00725D27">
        <w:rPr>
          <w:rFonts w:cs="NephilimMF"/>
          <w:sz w:val="38"/>
          <w:szCs w:val="38"/>
          <w:rtl/>
        </w:rPr>
        <w:t xml:space="preserve"> </w:t>
      </w:r>
      <w:proofErr w:type="spellStart"/>
      <w:r w:rsidRPr="00725D27">
        <w:rPr>
          <w:rFonts w:cs="NephilimMF" w:hint="cs"/>
          <w:sz w:val="38"/>
          <w:szCs w:val="38"/>
          <w:rtl/>
        </w:rPr>
        <w:t>בְּדַעְתֵּיה</w:t>
      </w:r>
      <w:proofErr w:type="spellEnd"/>
      <w:r w:rsidRPr="00725D27">
        <w:rPr>
          <w:rFonts w:cs="NephilimMF" w:hint="cs"/>
          <w:sz w:val="38"/>
          <w:szCs w:val="38"/>
          <w:rtl/>
        </w:rPr>
        <w:t>ּ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הָא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וִילָה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הָדֵין</w:t>
      </w:r>
      <w:r w:rsidRPr="00725D27">
        <w:rPr>
          <w:rFonts w:cs="NephilimMF"/>
          <w:sz w:val="38"/>
          <w:szCs w:val="38"/>
          <w:rtl/>
        </w:rPr>
        <w:t xml:space="preserve"> </w:t>
      </w:r>
      <w:proofErr w:type="spellStart"/>
      <w:r w:rsidRPr="00725D27">
        <w:rPr>
          <w:rFonts w:cs="NephilimMF" w:hint="cs"/>
          <w:sz w:val="38"/>
          <w:szCs w:val="38"/>
          <w:rtl/>
        </w:rPr>
        <w:t>זָבַנְתִּי</w:t>
      </w:r>
      <w:proofErr w:type="spellEnd"/>
      <w:r w:rsidRPr="00725D27">
        <w:rPr>
          <w:rFonts w:cs="NephilimMF"/>
          <w:sz w:val="38"/>
          <w:szCs w:val="38"/>
          <w:rtl/>
        </w:rPr>
        <w:t xml:space="preserve"> </w:t>
      </w:r>
      <w:proofErr w:type="spellStart"/>
      <w:r w:rsidRPr="00725D27">
        <w:rPr>
          <w:rFonts w:cs="NephilimMF" w:hint="cs"/>
          <w:sz w:val="38"/>
          <w:szCs w:val="38"/>
          <w:rtl/>
        </w:rPr>
        <w:t>מֵאִינַש</w:t>
      </w:r>
      <w:proofErr w:type="spellEnd"/>
      <w:r w:rsidRPr="00725D27">
        <w:rPr>
          <w:rFonts w:cs="NephilimMF" w:hint="cs"/>
          <w:sz w:val="38"/>
          <w:szCs w:val="38"/>
          <w:rtl/>
        </w:rPr>
        <w:t>ׁ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דְּלָא</w:t>
      </w:r>
      <w:r w:rsidRPr="00725D27">
        <w:rPr>
          <w:rFonts w:cs="NephilimMF"/>
          <w:sz w:val="38"/>
          <w:szCs w:val="38"/>
          <w:rtl/>
        </w:rPr>
        <w:t xml:space="preserve"> </w:t>
      </w:r>
      <w:proofErr w:type="spellStart"/>
      <w:r w:rsidRPr="00725D27">
        <w:rPr>
          <w:rFonts w:cs="NephilimMF" w:hint="cs"/>
          <w:sz w:val="38"/>
          <w:szCs w:val="38"/>
          <w:rtl/>
        </w:rPr>
        <w:t>נָטִיר</w:t>
      </w:r>
      <w:proofErr w:type="spellEnd"/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אוֹרָיְיתָא, וְאִם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כֵּן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אֶפְשָׁר</w:t>
      </w:r>
      <w:r w:rsidRPr="00725D27">
        <w:rPr>
          <w:rFonts w:cs="NephilimMF"/>
          <w:sz w:val="38"/>
          <w:szCs w:val="38"/>
          <w:rtl/>
        </w:rPr>
        <w:t xml:space="preserve"> </w:t>
      </w:r>
      <w:proofErr w:type="spellStart"/>
      <w:r w:rsidRPr="00725D27">
        <w:rPr>
          <w:rFonts w:cs="NephilimMF" w:hint="cs"/>
          <w:sz w:val="38"/>
          <w:szCs w:val="38"/>
          <w:rtl/>
        </w:rPr>
        <w:t>דְּהָנֵי</w:t>
      </w:r>
      <w:proofErr w:type="spellEnd"/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אִילָנֵי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נָטְעוּ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לְהוּ</w:t>
      </w:r>
      <w:r w:rsidRPr="00725D27">
        <w:rPr>
          <w:rFonts w:cs="NephilimMF"/>
          <w:sz w:val="38"/>
          <w:szCs w:val="38"/>
          <w:rtl/>
        </w:rPr>
        <w:t xml:space="preserve"> </w:t>
      </w:r>
      <w:proofErr w:type="spellStart"/>
      <w:r w:rsidRPr="00725D27">
        <w:rPr>
          <w:rFonts w:cs="NephilimMF" w:hint="cs"/>
          <w:sz w:val="38"/>
          <w:szCs w:val="38"/>
          <w:rtl/>
        </w:rPr>
        <w:t>בְּשַׁבְּתָא</w:t>
      </w:r>
      <w:proofErr w:type="spellEnd"/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וּבָעִינָן</w:t>
      </w:r>
      <w:r w:rsidRPr="00725D27">
        <w:rPr>
          <w:rFonts w:cs="NephilimMF"/>
          <w:sz w:val="38"/>
          <w:szCs w:val="38"/>
          <w:rtl/>
        </w:rPr>
        <w:t xml:space="preserve"> </w:t>
      </w:r>
      <w:proofErr w:type="spellStart"/>
      <w:r w:rsidRPr="00725D27">
        <w:rPr>
          <w:rFonts w:cs="NephilimMF" w:hint="cs"/>
          <w:sz w:val="38"/>
          <w:szCs w:val="38"/>
          <w:rtl/>
        </w:rPr>
        <w:t>לְמִיעֲקַר</w:t>
      </w:r>
      <w:proofErr w:type="spellEnd"/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לְהוּ, מַה</w:t>
      </w:r>
      <w:r w:rsidRPr="00725D27">
        <w:rPr>
          <w:rFonts w:cs="NephilimMF"/>
          <w:sz w:val="38"/>
          <w:szCs w:val="38"/>
          <w:rtl/>
        </w:rPr>
        <w:t xml:space="preserve"> </w:t>
      </w:r>
      <w:r w:rsidRPr="00725D27">
        <w:rPr>
          <w:rFonts w:cs="NephilimMF" w:hint="cs"/>
          <w:sz w:val="38"/>
          <w:szCs w:val="38"/>
          <w:rtl/>
        </w:rPr>
        <w:t>הַדִּין?</w:t>
      </w:r>
      <w:r w:rsidR="00CC69BE" w:rsidRPr="00725D27">
        <w:rPr>
          <w:rFonts w:cs="NephilimMF" w:hint="cs"/>
          <w:sz w:val="38"/>
          <w:szCs w:val="38"/>
          <w:rtl/>
        </w:rPr>
        <w:t xml:space="preserve"> </w:t>
      </w:r>
    </w:p>
    <w:p w:rsidR="00CC69BE" w:rsidRPr="00725D27" w:rsidRDefault="00284F07" w:rsidP="00725D27">
      <w:pPr>
        <w:jc w:val="center"/>
        <w:rPr>
          <w:rFonts w:cs="Petel"/>
          <w:sz w:val="40"/>
          <w:szCs w:val="40"/>
          <w:rtl/>
        </w:rPr>
      </w:pPr>
      <w:r w:rsidRPr="00725D27">
        <w:rPr>
          <w:rFonts w:cs="Petel" w:hint="cs"/>
          <w:sz w:val="40"/>
          <w:szCs w:val="40"/>
          <w:rtl/>
        </w:rPr>
        <w:t>מקור לתשובה במשנה ברורה:</w:t>
      </w:r>
      <w:r w:rsidR="00725D27" w:rsidRPr="00725D27">
        <w:rPr>
          <w:rFonts w:cs="David" w:hint="cs"/>
          <w:sz w:val="26"/>
          <w:szCs w:val="26"/>
          <w:rtl/>
        </w:rPr>
        <w:t xml:space="preserve"> </w:t>
      </w:r>
      <w:r w:rsidR="00725D27" w:rsidRPr="00725D27">
        <w:rPr>
          <w:rFonts w:cs="Petel" w:hint="cs"/>
          <w:sz w:val="40"/>
          <w:szCs w:val="40"/>
          <w:rtl/>
        </w:rPr>
        <w:t>סי' שי"ח ס"א ב"ה ד"ה אחת</w:t>
      </w:r>
      <w:bookmarkStart w:id="0" w:name="_GoBack"/>
      <w:bookmarkEnd w:id="0"/>
    </w:p>
    <w:sectPr w:rsidR="00CC69BE" w:rsidRPr="00725D27" w:rsidSect="00290E07">
      <w:type w:val="continuous"/>
      <w:pgSz w:w="11906" w:h="16838"/>
      <w:pgMar w:top="562" w:right="792" w:bottom="1138" w:left="792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041" w:rsidRDefault="006D6041" w:rsidP="00CC69BE">
      <w:pPr>
        <w:spacing w:after="0" w:line="240" w:lineRule="auto"/>
      </w:pPr>
      <w:r>
        <w:separator/>
      </w:r>
    </w:p>
  </w:endnote>
  <w:endnote w:type="continuationSeparator" w:id="0">
    <w:p w:rsidR="006D6041" w:rsidRDefault="006D6041" w:rsidP="00CC6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lidayPi BT">
    <w:panose1 w:val="050C0102010209020202"/>
    <w:charset w:val="02"/>
    <w:family w:val="swiss"/>
    <w:pitch w:val="variable"/>
    <w:sig w:usb0="00000000" w:usb1="10000000" w:usb2="00000000" w:usb3="00000000" w:csb0="80000000" w:csb1="00000000"/>
  </w:font>
  <w:font w:name="NarkisimMF">
    <w:panose1 w:val="05000000000000000000"/>
    <w:charset w:val="B1"/>
    <w:family w:val="auto"/>
    <w:pitch w:val="variable"/>
    <w:sig w:usb0="00000801" w:usb1="00000000" w:usb2="00000000" w:usb3="00000000" w:csb0="00000020" w:csb1="00000000"/>
  </w:font>
  <w:font w:name="S-Stam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BN Begilophim">
    <w:panose1 w:val="02000000000000000000"/>
    <w:charset w:val="00"/>
    <w:family w:val="auto"/>
    <w:pitch w:val="variable"/>
    <w:sig w:usb0="00000803" w:usb1="00000000" w:usb2="00000000" w:usb3="00000000" w:csb0="00000021" w:csb1="00000000"/>
  </w:font>
  <w:font w:name="NarkisTamMF-Black">
    <w:panose1 w:val="05000000000000000000"/>
    <w:charset w:val="B1"/>
    <w:family w:val="auto"/>
    <w:pitch w:val="variable"/>
    <w:sig w:usb0="00000801" w:usb1="00000000" w:usb2="00000000" w:usb3="00000000" w:csb0="00000020" w:csb1="00000000"/>
  </w:font>
  <w:font w:name="DesignerDivid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graph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Guttman Hodes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Guttman Stam1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uttman-Toledo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IW_Agat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NarkisShulamitMF">
    <w:panose1 w:val="05000000000000000000"/>
    <w:charset w:val="B1"/>
    <w:family w:val="auto"/>
    <w:pitch w:val="variable"/>
    <w:sig w:usb0="00000801" w:usb1="00000000" w:usb2="00000000" w:usb3="00000000" w:csb0="00000020" w:csb1="00000000"/>
  </w:font>
  <w:font w:name="TempletMF">
    <w:panose1 w:val="05000000000000000000"/>
    <w:charset w:val="B1"/>
    <w:family w:val="auto"/>
    <w:pitch w:val="variable"/>
    <w:sig w:usb0="00000801" w:usb1="00000000" w:usb2="00000000" w:usb3="00000000" w:csb0="00000020" w:csb1="00000000"/>
  </w:font>
  <w:font w:name="BokertovBlack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BN Alien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MFrankril-T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NephilimMF">
    <w:panose1 w:val="05000000000000000000"/>
    <w:charset w:val="B1"/>
    <w:family w:val="auto"/>
    <w:pitch w:val="variable"/>
    <w:sig w:usb0="00000801" w:usb1="00000000" w:usb2="00000000" w:usb3="00000000" w:csb0="00000020" w:csb1="00000000"/>
  </w:font>
  <w:font w:name="Petel">
    <w:panose1 w:val="00000400000000000000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041" w:rsidRDefault="006D6041" w:rsidP="00CC69BE">
      <w:pPr>
        <w:spacing w:after="0" w:line="240" w:lineRule="auto"/>
      </w:pPr>
      <w:r>
        <w:separator/>
      </w:r>
    </w:p>
  </w:footnote>
  <w:footnote w:type="continuationSeparator" w:id="0">
    <w:p w:rsidR="006D6041" w:rsidRDefault="006D6041" w:rsidP="00CC6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583" w:rsidRDefault="00705583" w:rsidP="00705583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547E437" wp14:editId="620B09CA">
              <wp:simplePos x="0" y="0"/>
              <wp:positionH relativeFrom="column">
                <wp:posOffset>-485140</wp:posOffset>
              </wp:positionH>
              <wp:positionV relativeFrom="paragraph">
                <wp:posOffset>-443230</wp:posOffset>
              </wp:positionV>
              <wp:extent cx="7543800" cy="10679430"/>
              <wp:effectExtent l="0" t="0" r="0" b="7620"/>
              <wp:wrapNone/>
              <wp:docPr id="78" name="קבוצה 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78795"/>
                        <a:chOff x="0" y="0"/>
                        <a:chExt cx="7543800" cy="10679429"/>
                      </a:xfrm>
                    </wpg:grpSpPr>
                    <pic:pic xmlns:pic="http://schemas.openxmlformats.org/drawingml/2006/picture">
                      <pic:nvPicPr>
                        <pic:cNvPr id="68" name="תמונה 68" descr="D:\התמונות שלי\תמנתי\ספריות נוספות שאטרסטוק1\שונות\קבצים שחולצו וקטורסטוק\vectorstock_1540712\vectorstock_1540712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5081" b="66864"/>
                        <a:stretch/>
                      </pic:blipFill>
                      <pic:spPr bwMode="auto">
                        <a:xfrm>
                          <a:off x="0" y="0"/>
                          <a:ext cx="75438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תמונה 69" descr="D:\התמונות שלי\תמנתי\ספריות נוספות שאטרסטוק1\שונות\קבצים שחולצו וקטורסטוק\vectorstock_1540712\vectorstock_1540712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5085" b="66792"/>
                        <a:stretch/>
                      </pic:blipFill>
                      <pic:spPr bwMode="auto">
                        <a:xfrm flipV="1">
                          <a:off x="0" y="10071099"/>
                          <a:ext cx="754380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קבוצה 78" o:spid="_x0000_s1026" style="position:absolute;left:0;text-align:left;margin-left:-38.2pt;margin-top:-34.9pt;width:594pt;height:840.9pt;z-index:251664384" coordsize="75438,106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68" o:spid="_x0000_s1027" type="#_x0000_t75" style="position:absolute;width:75438;height:6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WLf/CAAAA2wAAAA8AAABkcnMvZG93bnJldi54bWxET89rwjAUvg/2P4Q32GVo2oEitakM2UA2&#10;EGY9eHw0z7aYvHRJqt1/vxyEHT++3+VmskZcyYfesYJ8noEgbpzuuVVwrD9mKxAhIms0jknBLwXY&#10;VI8PJRba3fibrofYihTCoUAFXYxDIWVoOrIY5m4gTtzZeYsxQd9K7fGWwq2Rr1m2lBZ7Tg0dDrTt&#10;qLkcRqtgXGT1u1/UwQ1fu+1p/2I+40+u1PPT9LYGEWmK/+K7e6cVLNPY9CX9AF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1i3/wgAAANsAAAAPAAAAAAAAAAAAAAAAAJ8C&#10;AABkcnMvZG93bnJldi54bWxQSwUGAAAAAAQABAD3AAAAjgMAAAAA&#10;">
                <v:imagedata r:id="rId2" o:title="vectorstock_1540712" croptop="16437f" cropbottom="43820f" recolortarget="#58201f [1445]"/>
                <v:path arrowok="t"/>
              </v:shape>
              <v:shape id="תמונה 69" o:spid="_x0000_s1028" type="#_x0000_t75" style="position:absolute;top:100710;width:75438;height:6084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g+8TFAAAA2wAAAA8AAABkcnMvZG93bnJldi54bWxEj9FqwkAURN8L/sNyBd/qRh+0SV0lCopS&#10;K1X7AZfsNUnN3g3ZVZO/7wqFPg4zc4aZLVpTiTs1rrSsYDSMQBBnVpecK/g+r1/fQDiPrLGyTAo6&#10;crCY915mmGj74CPdTz4XAcIuQQWF93UipcsKMuiGtiYO3sU2Bn2QTS51g48AN5UcR9FEGiw5LBRY&#10;06qg7Hq6GQXx4dh1dp+mP7uv0eHyuZyeN8sPpQb9Nn0H4an1/+G/9lYrmMTw/BJ+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4PvExQAAANsAAAAPAAAAAAAAAAAAAAAA&#10;AJ8CAABkcnMvZG93bnJldi54bWxQSwUGAAAAAAQABAD3AAAAkQMAAAAA&#10;">
                <v:imagedata r:id="rId2" o:title="vectorstock_1540712" croptop="16440f" cropbottom="43773f" recolortarget="#58201f [1445]"/>
                <v:path arrowok="t"/>
              </v:shape>
            </v:group>
          </w:pict>
        </mc:Fallback>
      </mc:AlternateContent>
    </w:r>
  </w:p>
  <w:p w:rsidR="00CC69BE" w:rsidRPr="00CC69BE" w:rsidRDefault="00CC69BE" w:rsidP="00CC69B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583" w:rsidRDefault="00705583" w:rsidP="00705583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C83754E" wp14:editId="3A3812E5">
              <wp:simplePos x="0" y="0"/>
              <wp:positionH relativeFrom="column">
                <wp:posOffset>-491490</wp:posOffset>
              </wp:positionH>
              <wp:positionV relativeFrom="paragraph">
                <wp:posOffset>-621665</wp:posOffset>
              </wp:positionV>
              <wp:extent cx="7543800" cy="10859770"/>
              <wp:effectExtent l="0" t="0" r="0" b="0"/>
              <wp:wrapNone/>
              <wp:docPr id="50" name="קבוצה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859770"/>
                        <a:chOff x="0" y="0"/>
                        <a:chExt cx="7543800" cy="10859768"/>
                      </a:xfrm>
                    </wpg:grpSpPr>
                    <wpg:grpSp>
                      <wpg:cNvPr id="51" name="קבוצה 51"/>
                      <wpg:cNvGrpSpPr/>
                      <wpg:grpSpPr>
                        <a:xfrm>
                          <a:off x="0" y="0"/>
                          <a:ext cx="7543800" cy="10859768"/>
                          <a:chOff x="0" y="0"/>
                          <a:chExt cx="7543800" cy="10860355"/>
                        </a:xfrm>
                      </wpg:grpSpPr>
                      <wpg:grpSp>
                        <wpg:cNvPr id="56" name="קבוצה 56"/>
                        <wpg:cNvGrpSpPr/>
                        <wpg:grpSpPr>
                          <a:xfrm>
                            <a:off x="0" y="0"/>
                            <a:ext cx="7543800" cy="10860355"/>
                            <a:chOff x="0" y="0"/>
                            <a:chExt cx="7543800" cy="10860355"/>
                          </a:xfrm>
                        </wpg:grpSpPr>
                        <wpg:grpSp>
                          <wpg:cNvPr id="58" name="קבוצה 58"/>
                          <wpg:cNvGrpSpPr/>
                          <wpg:grpSpPr>
                            <a:xfrm>
                              <a:off x="0" y="0"/>
                              <a:ext cx="7543800" cy="10860355"/>
                              <a:chOff x="0" y="0"/>
                              <a:chExt cx="7543800" cy="10860653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תמונה 60" descr="D:\התמונות שלי\תמנתי\ספריות נוספות שאטרסטוק1\שונות\קבצים שחולצו וקטורסטוק\vectorstock_1540712\vectorstock_1540712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duotone>
                                  <a:schemeClr val="accent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1404" b="66913"/>
                              <a:stretch/>
                            </pic:blipFill>
                            <pic:spPr bwMode="auto">
                              <a:xfrm flipV="1">
                                <a:off x="0" y="9985599"/>
                                <a:ext cx="7543800" cy="875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61" name="קבוצה 61"/>
                            <wpg:cNvGrpSpPr/>
                            <wpg:grpSpPr>
                              <a:xfrm>
                                <a:off x="0" y="0"/>
                                <a:ext cx="7543800" cy="2390792"/>
                                <a:chOff x="0" y="0"/>
                                <a:chExt cx="7543800" cy="2390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תמונה 62" descr="D:\התמונות שלי\תמנתי\ספריות נוספות שאטרסטוק1\שונות\קבצים שחולצו וקטורסטוק\vectorstock_1540712\vectorstock_154071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26" b="66777"/>
                                <a:stretch/>
                              </pic:blipFill>
                              <pic:spPr bwMode="auto">
                                <a:xfrm>
                                  <a:off x="0" y="180931"/>
                                  <a:ext cx="7543800" cy="2209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63" name="קבוצה 63"/>
                              <wpg:cNvGrpSpPr/>
                              <wpg:grpSpPr>
                                <a:xfrm>
                                  <a:off x="525432" y="356779"/>
                                  <a:ext cx="3086351" cy="2034013"/>
                                  <a:chOff x="525432" y="356779"/>
                                  <a:chExt cx="3086351" cy="2034013"/>
                                </a:xfrm>
                              </wpg:grpSpPr>
                              <wps:wsp>
                                <wps:cNvPr id="65" name="תיבת טקסט 134"/>
                                <wps:cNvSpPr txBox="1"/>
                                <wps:spPr>
                                  <a:xfrm>
                                    <a:off x="525432" y="1319980"/>
                                    <a:ext cx="3060071" cy="10708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705583" w:rsidRDefault="00705583" w:rsidP="00705583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BN Begilophim" w:hAnsi="BN Begilophim" w:cs="NarkisTamMF-Black"/>
                                          <w:bCs/>
                                          <w:color w:val="FFFFFF" w:themeColor="background1"/>
                                          <w:spacing w:val="10"/>
                                          <w:sz w:val="102"/>
                                          <w:szCs w:val="102"/>
                                          <w14:glow w14:rad="101600">
                                            <w14:schemeClr w14:val="tx1">
                                              <w14:alpha w14:val="60000"/>
                                            </w14:schemeClr>
                                          </w14:glow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rgbClr w14:val="FFFFFF"/>
                                                </w14:gs>
                                                <w14:gs w14:pos="7001">
                                                  <w14:srgbClr w14:val="E6E6E6"/>
                                                </w14:gs>
                                                <w14:gs w14:pos="32001">
                                                  <w14:srgbClr w14:val="7D8496"/>
                                                </w14:gs>
                                                <w14:gs w14:pos="47000">
                                                  <w14:srgbClr w14:val="E6E6E6"/>
                                                </w14:gs>
                                                <w14:gs w14:pos="85001">
                                                  <w14:srgbClr w14:val="7D8496"/>
                                                </w14:gs>
                                                <w14:gs w14:pos="100000">
                                                  <w14:srgbClr w14:val="E6E6E6"/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57150" w14:contourW="25400" w14:prstMaterial="matte">
                                            <w14:bevelT w14:w="38100" w14:h="38100" w14:prst="circle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>
                                        <w:rPr>
                                          <w:rFonts w:ascii="BN Begilophim" w:hAnsi="BN Begilophim" w:cs="NarkisTamMF-Black" w:hint="cs"/>
                                          <w:bCs/>
                                          <w:color w:val="FFFFFF" w:themeColor="background1"/>
                                          <w:spacing w:val="10"/>
                                          <w:sz w:val="102"/>
                                          <w:szCs w:val="102"/>
                                          <w:rtl/>
                                          <w14:glow w14:rad="101600">
                                            <w14:schemeClr w14:val="tx1">
                                              <w14:alpha w14:val="60000"/>
                                            </w14:schemeClr>
                                          </w14:glow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rgbClr w14:val="FFFFFF"/>
                                                </w14:gs>
                                                <w14:gs w14:pos="7001">
                                                  <w14:srgbClr w14:val="E6E6E6"/>
                                                </w14:gs>
                                                <w14:gs w14:pos="32001">
                                                  <w14:srgbClr w14:val="7D8496"/>
                                                </w14:gs>
                                                <w14:gs w14:pos="47000">
                                                  <w14:srgbClr w14:val="E6E6E6"/>
                                                </w14:gs>
                                                <w14:gs w14:pos="85001">
                                                  <w14:srgbClr w14:val="7D8496"/>
                                                </w14:gs>
                                                <w14:gs w14:pos="100000">
                                                  <w14:srgbClr w14:val="E6E6E6"/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57150" w14:contourW="25400" w14:prstMaterial="matte">
                                            <w14:bevelT w14:w="38100" w14:h="38100" w14:prst="circle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דתלמודא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  <a:scene3d>
                                    <a:camera prst="orthographicFront"/>
                                    <a:lightRig rig="soft" dir="tl">
                                      <a:rot lat="0" lon="0" rev="0"/>
                                    </a:lightRig>
                                  </a:scene3d>
                                  <a:sp3d extrusionH="57150" contourW="25400" prstMaterial="matte">
                                    <a:bevelT w="38100" h="38100"/>
                                    <a:contourClr>
                                      <a:schemeClr val="accent2">
                                        <a:tint val="20000"/>
                                      </a:schemeClr>
                                    </a:contourClr>
                                  </a:sp3d>
                                </wps:bodyPr>
                              </wps:wsp>
                              <wps:wsp>
                                <wps:cNvPr id="66" name="תיבת טקסט 135"/>
                                <wps:cNvSpPr txBox="1"/>
                                <wps:spPr>
                                  <a:xfrm>
                                    <a:off x="3213980" y="356779"/>
                                    <a:ext cx="397803" cy="6563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705583" w:rsidRDefault="00705583" w:rsidP="00705583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BN Begilophim" w:hAnsi="BN Begilophim" w:cs="BN Begilophim"/>
                                          <w:bCs/>
                                          <w:color w:val="000000" w:themeColor="text1"/>
                                          <w:spacing w:val="10"/>
                                          <w:sz w:val="120"/>
                                          <w:szCs w:val="120"/>
                                          <w14:glow w14:rad="101600">
                                            <w14:schemeClr w14:val="tx1">
                                              <w14:alpha w14:val="60000"/>
                                            </w14:schemeClr>
                                          </w14:glow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>
                                                    <w14:lumMod w14:val="75000"/>
                                                  </w14:schemeClr>
                                                </w14:gs>
                                                <w14:gs w14:pos="51000">
                                                  <w14:schemeClr w14:val="tx1">
                                                    <w14:tint w14:val="44500"/>
                                                    <w14:satMod w14:val="160000"/>
                                                    <w14:lumMod w14:val="34000"/>
                                                  </w14:schemeClr>
                                                </w14:gs>
                                                <w14:gs w14:pos="100000">
                                                  <w14:srgbClr w14:val="FFFF00"/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57150" w14:contourW="25400" w14:prstMaterial="matte">
                                            <w14:bevelT w14:w="38100" w14:h="38100" w14:prst="circle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>
                                        <w:rPr>
                                          <w:rFonts w:ascii="BN Begilophim" w:hAnsi="BN Begilophim" w:cs="BN Begilophim"/>
                                          <w:bCs/>
                                          <w:color w:val="000000" w:themeColor="text1"/>
                                          <w:spacing w:val="10"/>
                                          <w:sz w:val="62"/>
                                          <w:szCs w:val="62"/>
                                          <w:rtl/>
                                          <w14:glow w14:rad="101600">
                                            <w14:schemeClr w14:val="tx1">
                                              <w14:alpha w14:val="60000"/>
                                            </w14:schemeClr>
                                          </w14:glow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>
                                                    <w14:lumMod w14:val="75000"/>
                                                  </w14:schemeClr>
                                                </w14:gs>
                                                <w14:gs w14:pos="51000">
                                                  <w14:schemeClr w14:val="tx1">
                                                    <w14:tint w14:val="44500"/>
                                                    <w14:satMod w14:val="160000"/>
                                                    <w14:lumMod w14:val="34000"/>
                                                  </w14:schemeClr>
                                                </w14:gs>
                                                <w14:gs w14:pos="100000">
                                                  <w14:srgbClr w14:val="FFFF00"/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57150" w14:contourW="25400" w14:prstMaterial="matte">
                                            <w14:bevelT w14:w="38100" w14:h="38100" w14:prst="circle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  <a:scene3d>
                                    <a:camera prst="orthographicFront"/>
                                    <a:lightRig rig="soft" dir="tl">
                                      <a:rot lat="0" lon="0" rev="0"/>
                                    </a:lightRig>
                                  </a:scene3d>
                                  <a:sp3d extrusionH="57150" contourW="25400" prstMaterial="matte">
                                    <a:bevelT w="38100" h="38100"/>
                                    <a:contourClr>
                                      <a:schemeClr val="accent2">
                                        <a:tint val="20000"/>
                                      </a:schemeClr>
                                    </a:contourClr>
                                  </a:sp3d>
                                </wps:bodyPr>
                              </wps:wsp>
                            </wpg:grpSp>
                            <wps:wsp>
                              <wps:cNvPr id="64" name="תיבת טקסט 140"/>
                              <wps:cNvSpPr txBox="1"/>
                              <wps:spPr>
                                <a:xfrm>
                                  <a:off x="177800" y="0"/>
                                  <a:ext cx="3805733" cy="18469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05583" w:rsidRDefault="00705583" w:rsidP="00705583">
                                    <w:pPr>
                                      <w:spacing w:line="240" w:lineRule="auto"/>
                                      <w:jc w:val="right"/>
                                      <w:rPr>
                                        <w:rFonts w:ascii="BN Begilophim" w:hAnsi="BN Begilophim" w:cs="NarkisTamMF-Black"/>
                                        <w:b/>
                                        <w:color w:val="FFFFFF" w:themeColor="background1"/>
                                        <w:spacing w:val="10"/>
                                        <w:w w:val="66"/>
                                        <w:sz w:val="236"/>
                                        <w:szCs w:val="236"/>
                                        <w14:glow w14:rad="101600">
                                          <w14:schemeClr w14:val="tx1">
                                            <w14:alpha w14:val="60000"/>
                                          </w14:schemeClr>
                                        </w14:glow>
                                        <w14:shadow w14:blurRad="76200" w14:dist="50800" w14:dir="5400000" w14:sx="100000" w14:sy="100000" w14:kx="0" w14:ky="0" w14:algn="tl">
                                          <w14:schemeClr w14:val="tx1">
                                            <w14:alpha w14:val="27000"/>
                                          </w14:scheme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FFFFFF"/>
                                              </w14:gs>
                                              <w14:gs w14:pos="7001">
                                                <w14:srgbClr w14:val="E6E6E6"/>
                                              </w14:gs>
                                              <w14:gs w14:pos="32001">
                                                <w14:srgbClr w14:val="7D8496"/>
                                              </w14:gs>
                                              <w14:gs w14:pos="47000">
                                                <w14:srgbClr w14:val="E6E6E6"/>
                                              </w14:gs>
                                              <w14:gs w14:pos="85001">
                                                <w14:srgbClr w14:val="7D8496"/>
                                              </w14:gs>
                                              <w14:gs w14:pos="100000">
                                                <w14:srgbClr w14:val="E6E6E6"/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57150" w14:contourW="25400" w14:prstMaterial="matte">
                                          <w14:bevelT w14:w="38100" w14:h="38100" w14:prst="circle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rFonts w:ascii="BN Begilophim" w:hAnsi="BN Begilophim" w:cs="NarkisTamMF-Black" w:hint="cs"/>
                                        <w:b/>
                                        <w:color w:val="FFFFFF" w:themeColor="background1"/>
                                        <w:spacing w:val="10"/>
                                        <w:w w:val="66"/>
                                        <w:sz w:val="236"/>
                                        <w:szCs w:val="236"/>
                                        <w:rtl/>
                                        <w14:glow w14:rad="101600">
                                          <w14:schemeClr w14:val="tx1">
                                            <w14:alpha w14:val="60000"/>
                                          </w14:schemeClr>
                                        </w14:glow>
                                        <w14:shadow w14:blurRad="76200" w14:dist="50800" w14:dir="5400000" w14:sx="100000" w14:sy="100000" w14:kx="0" w14:ky="0" w14:algn="tl">
                                          <w14:schemeClr w14:val="tx1">
                                            <w14:alpha w14:val="27000"/>
                                          </w14:scheme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FFFFFF"/>
                                              </w14:gs>
                                              <w14:gs w14:pos="7001">
                                                <w14:srgbClr w14:val="E6E6E6"/>
                                              </w14:gs>
                                              <w14:gs w14:pos="32001">
                                                <w14:srgbClr w14:val="7D8496"/>
                                              </w14:gs>
                                              <w14:gs w14:pos="47000">
                                                <w14:srgbClr w14:val="E6E6E6"/>
                                              </w14:gs>
                                              <w14:gs w14:pos="85001">
                                                <w14:srgbClr w14:val="7D8496"/>
                                              </w14:gs>
                                              <w14:gs w14:pos="100000">
                                                <w14:srgbClr w14:val="E6E6E6"/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57150" w14:contourW="25400" w14:prstMaterial="matte">
                                          <w14:bevelT w14:w="38100" w14:h="38100" w14:prst="circle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פתגמין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extrusionH="57150" contourW="25400" prstMaterial="matte">
                                  <a:bevelT w="38100" h="38100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</wpg:grpSp>
                        </wpg:grpSp>
                        <wps:wsp>
                          <wps:cNvPr id="59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911600" y="1054157"/>
                              <a:ext cx="3463925" cy="1515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05583" w:rsidRDefault="00705583" w:rsidP="00705583">
                                <w:pPr>
                                  <w:spacing w:after="0"/>
                                  <w:jc w:val="center"/>
                                  <w:rPr>
                                    <w:rFonts w:ascii="BN Begilophim" w:hAnsi="BN Begilophim" w:cs="NarkisTamMF-Black"/>
                                    <w:b/>
                                    <w:bCs/>
                                    <w:sz w:val="28"/>
                                    <w:szCs w:val="28"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גליון</w:t>
                                </w:r>
                                <w:proofErr w:type="spellEnd"/>
                                <w:r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שבועי בשפה הארמית לילדי ישראל</w:t>
                                </w:r>
                              </w:p>
                              <w:p w:rsidR="00705583" w:rsidRDefault="00705583" w:rsidP="00705583">
                                <w:pPr>
                                  <w:spacing w:after="0"/>
                                  <w:jc w:val="center"/>
                                  <w:rPr>
                                    <w:rFonts w:ascii="BN Begilophim" w:hAnsi="BN Begilophim" w:cs="NarkisTamMF-Black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BN Begilophim" w:hAnsi="BN Begilophim" w:cs="NarkisTamMF-Black" w:hint="cs"/>
                                    <w:sz w:val="20"/>
                                    <w:szCs w:val="20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יו</w:t>
                                </w:r>
                                <w:r>
                                  <w:rPr>
                                    <w:rFonts w:ascii="BN Begilophim" w:hAnsi="BN Begilophim" w:cs="NarkisTamMF-Black" w:hint="cs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"ל ע"י תלמוד תורה </w:t>
                                </w:r>
                                <w:proofErr w:type="spellStart"/>
                                <w:r>
                                  <w:rPr>
                                    <w:rFonts w:ascii="BN Begilophim" w:hAnsi="BN Begilophim" w:cs="NarkisTamMF-Black" w:hint="cs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דחסידי</w:t>
                                </w:r>
                                <w:proofErr w:type="spellEnd"/>
                                <w:r>
                                  <w:rPr>
                                    <w:rFonts w:ascii="BN Begilophim" w:hAnsi="BN Begilophim" w:cs="NarkisTamMF-Black" w:hint="cs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גור "אור שמחה" ערד</w:t>
                                </w:r>
                              </w:p>
                              <w:p w:rsidR="00705583" w:rsidRDefault="00705583" w:rsidP="00705583">
                                <w:pPr>
                                  <w:spacing w:after="0"/>
                                  <w:jc w:val="center"/>
                                  <w:rPr>
                                    <w:rFonts w:ascii="BN Begilophim" w:hAnsi="BN Begilophim" w:cs="NarkisTamMF-Black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DesignerDividers" w:hAnsi="DesignerDividers"/>
                                  </w:rPr>
                                  <w:t>Z</w:t>
                                </w:r>
                              </w:p>
                              <w:p w:rsidR="00705583" w:rsidRDefault="00705583" w:rsidP="002A02DA">
                                <w:pPr>
                                  <w:spacing w:after="0"/>
                                  <w:jc w:val="center"/>
                                  <w:rPr>
                                    <w:rFonts w:ascii="BN Begilophim" w:hAnsi="BN Begilophim" w:cs="NarkisTamMF-Black"/>
                                    <w:b/>
                                    <w:bCs/>
                                    <w:sz w:val="24"/>
                                    <w:szCs w:val="24"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גליון</w:t>
                                </w:r>
                                <w:proofErr w:type="spellEnd"/>
                                <w:r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2A02DA"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335</w:t>
                                </w:r>
                                <w:r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Wingdings" w:hAnsi="Wingdings" w:cs="Wingdings"/>
                                    <w:sz w:val="16"/>
                                    <w:szCs w:val="16"/>
                                  </w:rPr>
                                  <w:t></w:t>
                                </w:r>
                                <w:r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פרשת </w:t>
                                </w:r>
                                <w:proofErr w:type="spellStart"/>
                                <w:r w:rsidR="002A02DA">
                                  <w:rPr>
                                    <w:rFonts w:ascii="BN Begilophim" w:hAnsi="BN Begilophim" w:cs="NarkisTamMF-Black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14:textOutline w14:w="5270" w14:cap="flat" w14:cmpd="sng" w14:algn="ctr">
                                      <w14:solidFill>
                                        <w14:srgbClr w14:val="7D7D7D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פינחס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7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7800" y="10239328"/>
                            <a:ext cx="7197725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5583" w:rsidRDefault="00705583" w:rsidP="00705583">
                              <w:pPr>
                                <w:rPr>
                                  <w:b/>
                                  <w14:textOutline w14:w="5270" w14:cap="flat" w14:cmpd="sng" w14:algn="ctr">
                                    <w14:solidFill>
                                      <w14:srgbClr w14:val="7D7D7D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393939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wpg:grpSp>
                      <wpg:cNvPr id="52" name="קבוצה 52"/>
                      <wpg:cNvGrpSpPr/>
                      <wpg:grpSpPr>
                        <a:xfrm>
                          <a:off x="1358900" y="1054100"/>
                          <a:ext cx="2055153" cy="1037320"/>
                          <a:chOff x="1358900" y="1054100"/>
                          <a:chExt cx="2055153" cy="1037320"/>
                        </a:xfrm>
                      </wpg:grpSpPr>
                      <wps:wsp>
                        <wps:cNvPr id="53" name="תיבת טקסט 135"/>
                        <wps:cNvSpPr txBox="1"/>
                        <wps:spPr>
                          <a:xfrm>
                            <a:off x="3016250" y="1054100"/>
                            <a:ext cx="397803" cy="65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05583" w:rsidRDefault="00705583" w:rsidP="00705583">
                              <w:pPr>
                                <w:spacing w:line="240" w:lineRule="auto"/>
                                <w:jc w:val="center"/>
                                <w:rPr>
                                  <w:rFonts w:ascii="BN Begilophim" w:hAnsi="BN Begilophim" w:cs="BN Begilophim"/>
                                  <w:bCs/>
                                  <w:color w:val="000000" w:themeColor="text1"/>
                                  <w:spacing w:val="10"/>
                                  <w:sz w:val="120"/>
                                  <w:szCs w:val="120"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lumMod w14:val="75000"/>
                                          </w14:schemeClr>
                                        </w14:gs>
                                        <w14:gs w14:pos="51000">
                                          <w14:schemeClr w14:val="tx1">
                                            <w14:tint w14:val="44500"/>
                                            <w14:satMod w14:val="160000"/>
                                            <w14:lumMod w14:val="34000"/>
                                          </w14:schemeClr>
                                        </w14:gs>
                                        <w14:gs w14:pos="100000">
                                          <w14:srgbClr w14:val="FFFF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BN Begilophim" w:hAnsi="BN Begilophim" w:cs="BN Begilophim"/>
                                  <w:bCs/>
                                  <w:color w:val="000000" w:themeColor="text1"/>
                                  <w:spacing w:val="10"/>
                                  <w:sz w:val="62"/>
                                  <w:szCs w:val="62"/>
                                  <w:rtl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lumMod w14:val="75000"/>
                                          </w14:schemeClr>
                                        </w14:gs>
                                        <w14:gs w14:pos="51000">
                                          <w14:schemeClr w14:val="tx1">
                                            <w14:tint w14:val="44500"/>
                                            <w14:satMod w14:val="160000"/>
                                            <w14:lumMod w14:val="34000"/>
                                          </w14:schemeClr>
                                        </w14:gs>
                                        <w14:gs w14:pos="100000">
                                          <w14:srgbClr w14:val="FFFF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extrusionH="57150" contourW="25400" prstMaterial="matte">
                            <a:bevelT w="38100" h="38100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54" name="תיבת טקסט 135"/>
                        <wps:cNvSpPr txBox="1"/>
                        <wps:spPr>
                          <a:xfrm>
                            <a:off x="2639353" y="1435100"/>
                            <a:ext cx="397803" cy="65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05583" w:rsidRDefault="00705583" w:rsidP="00705583">
                              <w:pPr>
                                <w:spacing w:line="240" w:lineRule="auto"/>
                                <w:jc w:val="center"/>
                                <w:rPr>
                                  <w:rFonts w:ascii="BN Begilophim" w:hAnsi="BN Begilophim" w:cs="BN Begilophim"/>
                                  <w:bCs/>
                                  <w:color w:val="000000" w:themeColor="text1"/>
                                  <w:spacing w:val="10"/>
                                  <w:sz w:val="120"/>
                                  <w:szCs w:val="120"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lumMod w14:val="75000"/>
                                          </w14:schemeClr>
                                        </w14:gs>
                                        <w14:gs w14:pos="51000">
                                          <w14:schemeClr w14:val="tx1">
                                            <w14:tint w14:val="44500"/>
                                            <w14:satMod w14:val="160000"/>
                                            <w14:lumMod w14:val="34000"/>
                                          </w14:schemeClr>
                                        </w14:gs>
                                        <w14:gs w14:pos="100000">
                                          <w14:srgbClr w14:val="FFFF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BN Begilophim" w:hAnsi="BN Begilophim" w:cs="BN Begilophim"/>
                                  <w:bCs/>
                                  <w:color w:val="000000" w:themeColor="text1"/>
                                  <w:spacing w:val="10"/>
                                  <w:sz w:val="62"/>
                                  <w:szCs w:val="62"/>
                                  <w:rtl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lumMod w14:val="75000"/>
                                          </w14:schemeClr>
                                        </w14:gs>
                                        <w14:gs w14:pos="51000">
                                          <w14:schemeClr w14:val="tx1">
                                            <w14:tint w14:val="44500"/>
                                            <w14:satMod w14:val="160000"/>
                                            <w14:lumMod w14:val="34000"/>
                                          </w14:schemeClr>
                                        </w14:gs>
                                        <w14:gs w14:pos="100000">
                                          <w14:srgbClr w14:val="FFFF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extrusionH="57150" contourW="25400" prstMaterial="matte">
                            <a:bevelT w="38100" h="38100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55" name="תיבת טקסט 135"/>
                        <wps:cNvSpPr txBox="1"/>
                        <wps:spPr>
                          <a:xfrm>
                            <a:off x="1358900" y="1403350"/>
                            <a:ext cx="397803" cy="65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05583" w:rsidRDefault="00705583" w:rsidP="00705583">
                              <w:pPr>
                                <w:spacing w:line="240" w:lineRule="auto"/>
                                <w:jc w:val="center"/>
                                <w:rPr>
                                  <w:rFonts w:ascii="BN Begilophim" w:hAnsi="BN Begilophim" w:cs="BN Begilophim"/>
                                  <w:bCs/>
                                  <w:color w:val="000000" w:themeColor="text1"/>
                                  <w:spacing w:val="10"/>
                                  <w:sz w:val="120"/>
                                  <w:szCs w:val="120"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lumMod w14:val="75000"/>
                                          </w14:schemeClr>
                                        </w14:gs>
                                        <w14:gs w14:pos="51000">
                                          <w14:schemeClr w14:val="tx1">
                                            <w14:tint w14:val="44500"/>
                                            <w14:satMod w14:val="160000"/>
                                            <w14:lumMod w14:val="34000"/>
                                          </w14:schemeClr>
                                        </w14:gs>
                                        <w14:gs w14:pos="100000">
                                          <w14:srgbClr w14:val="FFFF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BN Begilophim" w:hAnsi="BN Begilophim" w:cs="BN Begilophim"/>
                                  <w:bCs/>
                                  <w:color w:val="000000" w:themeColor="text1"/>
                                  <w:spacing w:val="10"/>
                                  <w:sz w:val="62"/>
                                  <w:szCs w:val="62"/>
                                  <w:rtl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lumMod w14:val="75000"/>
                                          </w14:schemeClr>
                                        </w14:gs>
                                        <w14:gs w14:pos="51000">
                                          <w14:schemeClr w14:val="tx1">
                                            <w14:tint w14:val="44500"/>
                                            <w14:satMod w14:val="160000"/>
                                            <w14:lumMod w14:val="34000"/>
                                          </w14:schemeClr>
                                        </w14:gs>
                                        <w14:gs w14:pos="100000">
                                          <w14:srgbClr w14:val="FFFF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extrusionH="57150" contourW="25400" prstMaterial="matte">
                            <a:bevelT w="38100" h="38100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קבוצה 50" o:spid="_x0000_s1039" style="position:absolute;left:0;text-align:left;margin-left:-38.7pt;margin-top:-48.95pt;width:594pt;height:855.1pt;z-index:251661312;mso-width-relative:margin" coordsize="75438,108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">
              <v:group id="קבוצה 51" o:spid="_x0000_s1040" style="position:absolute;width:75438;height:108597" coordsize="75438,108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group id="קבוצה 56" o:spid="_x0000_s1041" style="position:absolute;width:75438;height:108603" coordsize="75438,108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group id="קבוצה 58" o:spid="_x0000_s1042" style="position:absolute;width:75438;height:108603" coordsize="75438,108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תמונה 60" o:spid="_x0000_s1043" type="#_x0000_t75" style="position:absolute;top:99855;width:75438;height:8751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XSvTBAAAA2wAAAA8AAABkcnMvZG93bnJldi54bWxET01rAjEQvRf8D2GE3mpWC1K2RikFUVov&#10;rqXQ23QzbpZuJiGJ7uqvNwehx8f7XqwG24kzhdg6VjCdFCCIa6dbbhR8HdZPLyBiQtbYOSYFF4qw&#10;Wo4eFlhq1/OezlVqRA7hWKICk5IvpYy1IYtx4jxx5o4uWEwZhkbqgH0Ot52cFcVcWmw5Nxj09G6o&#10;/qtOVsFP6J83lfT0cdyx/23NbHr9/FbqcTy8vYJINKR/8d291QrmeX3+kn+AX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XSvTBAAAA2wAAAA8AAAAAAAAAAAAAAAAAnwIA&#10;AGRycy9kb3ducmV2LnhtbFBLBQYAAAAABAAEAPcAAACNAwAAAAA=&#10;">
                      <v:imagedata r:id="rId2" o:title="vectorstock_1540712" croptop="14027f" cropbottom="43852f" recolortarget="#58201f [1445]"/>
                      <v:path arrowok="t"/>
                    </v:shape>
                    <v:group id="קבוצה 61" o:spid="_x0000_s1044" style="position:absolute;width:75438;height:23907" coordsize="75438,23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shape id="תמונה 62" o:spid="_x0000_s1045" type="#_x0000_t75" style="position:absolute;top:1809;width:75438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pP3FAAAA2wAAAA8AAABkcnMvZG93bnJldi54bWxEj09rAjEUxO+C3yE8wYvUbK1o2RqlLi3o&#10;zT+l0Ntj87pZunlZNqkbv70RCj0OM/MbZrWJthEX6nztWMHjNANBXDpdc6Xg4/z+8AzCB2SNjWNS&#10;cCUPm/VwsMJcu56PdDmFSiQI+xwVmBDaXEpfGrLop64lTt636yyGJLtK6g77BLeNnGXZQlqsOS0Y&#10;bKkwVP6cfq2C+d4U/f4wKZYhHt6ePr+OcYdbpcaj+PoCIlAM/+G/9k4rWMzg/iX9AL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36T9xQAAANsAAAAPAAAAAAAAAAAAAAAA&#10;AJ8CAABkcnMvZG93bnJldi54bWxQSwUGAAAAAAQABAD3AAAAkQMAAAAA&#10;">
                        <v:imagedata r:id="rId2" o:title="vectorstock_1540712" croptop="2442f" cropbottom="43763f" recolortarget="#58201f [1445]"/>
                        <v:path arrowok="t"/>
                      </v:shape>
                      <v:group id="קבוצה 63" o:spid="_x0000_s1046" style="position:absolute;left:5254;top:3567;width:30863;height:20340" coordorigin="5254,3567" coordsize="30863,20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תיבת טקסט 134" o:spid="_x0000_s1047" type="#_x0000_t202" style="position:absolute;left:5254;top:13199;width:30601;height:10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      <v:textbox>
                            <w:txbxContent>
                              <w:p w:rsidR="00705583" w:rsidRDefault="00705583" w:rsidP="00705583">
                                <w:pPr>
                                  <w:spacing w:line="240" w:lineRule="auto"/>
                                  <w:jc w:val="center"/>
                                  <w:rPr>
                                    <w:rFonts w:ascii="BN Begilophim" w:hAnsi="BN Begilophim" w:cs="NarkisTamMF-Black"/>
                                    <w:bCs/>
                                    <w:color w:val="FFFFFF" w:themeColor="background1"/>
                                    <w:spacing w:val="10"/>
                                    <w:sz w:val="102"/>
                                    <w:szCs w:val="102"/>
                                    <w14:glow w14:rad="101600">
                                      <w14:schemeClr w14:val="tx1">
                                        <w14:alpha w14:val="60000"/>
                                      </w14:schemeClr>
                                    </w14:glow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FFFF"/>
                                          </w14:gs>
                                          <w14:gs w14:pos="7001">
                                            <w14:srgbClr w14:val="E6E6E6"/>
                                          </w14:gs>
                                          <w14:gs w14:pos="32001">
                                            <w14:srgbClr w14:val="7D8496"/>
                                          </w14:gs>
                                          <w14:gs w14:pos="47000">
                                            <w14:srgbClr w14:val="E6E6E6"/>
                                          </w14:gs>
                                          <w14:gs w14:pos="85001">
                                            <w14:srgbClr w14:val="7D8496"/>
                                          </w14:gs>
                                          <w14:gs w14:pos="100000">
                                            <w14:srgbClr w14:val="E6E6E6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57150" w14:contourW="25400" w14:prstMaterial="matte">
                                      <w14:bevelT w14:w="38100" w14:h="38100" w14:prst="circle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="BN Begilophim" w:hAnsi="BN Begilophim" w:cs="NarkisTamMF-Black" w:hint="cs"/>
                                    <w:bCs/>
                                    <w:color w:val="FFFFFF" w:themeColor="background1"/>
                                    <w:spacing w:val="10"/>
                                    <w:sz w:val="102"/>
                                    <w:szCs w:val="102"/>
                                    <w:rtl/>
                                    <w14:glow w14:rad="101600">
                                      <w14:schemeClr w14:val="tx1">
                                        <w14:alpha w14:val="60000"/>
                                      </w14:schemeClr>
                                    </w14:glow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FFFF"/>
                                          </w14:gs>
                                          <w14:gs w14:pos="7001">
                                            <w14:srgbClr w14:val="E6E6E6"/>
                                          </w14:gs>
                                          <w14:gs w14:pos="32001">
                                            <w14:srgbClr w14:val="7D8496"/>
                                          </w14:gs>
                                          <w14:gs w14:pos="47000">
                                            <w14:srgbClr w14:val="E6E6E6"/>
                                          </w14:gs>
                                          <w14:gs w14:pos="85001">
                                            <w14:srgbClr w14:val="7D8496"/>
                                          </w14:gs>
                                          <w14:gs w14:pos="100000">
                                            <w14:srgbClr w14:val="E6E6E6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57150" w14:contourW="25400" w14:prstMaterial="matte">
                                      <w14:bevelT w14:w="38100" w14:h="38100" w14:prst="circle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דתלמודא</w:t>
                                </w:r>
                              </w:p>
                            </w:txbxContent>
                          </v:textbox>
                        </v:shape>
                        <v:shape id="תיבת טקסט 135" o:spid="_x0000_s1048" type="#_x0000_t202" style="position:absolute;left:32139;top:3567;width:3978;height:6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    <v:textbox>
                            <w:txbxContent>
                              <w:p w:rsidR="00705583" w:rsidRDefault="00705583" w:rsidP="00705583">
                                <w:pPr>
                                  <w:spacing w:line="240" w:lineRule="auto"/>
                                  <w:jc w:val="center"/>
                                  <w:rPr>
                                    <w:rFonts w:ascii="BN Begilophim" w:hAnsi="BN Begilophim" w:cs="BN Begilophim"/>
                                    <w:bCs/>
                                    <w:color w:val="000000" w:themeColor="text1"/>
                                    <w:spacing w:val="10"/>
                                    <w:sz w:val="120"/>
                                    <w:szCs w:val="120"/>
                                    <w14:glow w14:rad="101600">
                                      <w14:schemeClr w14:val="tx1">
                                        <w14:alpha w14:val="60000"/>
                                      </w14:schemeClr>
                                    </w14:glow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75000"/>
                                            </w14:schemeClr>
                                          </w14:gs>
                                          <w14:gs w14:pos="51000">
                                            <w14:schemeClr w14:val="tx1">
                                              <w14:tint w14:val="44500"/>
                                              <w14:satMod w14:val="160000"/>
                                              <w14:lumMod w14:val="34000"/>
                                            </w14:schemeClr>
                                          </w14:gs>
                                          <w14:gs w14:pos="100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57150" w14:contourW="25400" w14:prstMaterial="matte">
                                      <w14:bevelT w14:w="38100" w14:h="38100" w14:prst="circle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="BN Begilophim" w:hAnsi="BN Begilophim" w:cs="BN Begilophim"/>
                                    <w:bCs/>
                                    <w:color w:val="000000" w:themeColor="text1"/>
                                    <w:spacing w:val="10"/>
                                    <w:sz w:val="62"/>
                                    <w:szCs w:val="62"/>
                                    <w:rtl/>
                                    <w14:glow w14:rad="101600">
                                      <w14:schemeClr w14:val="tx1">
                                        <w14:alpha w14:val="60000"/>
                                      </w14:schemeClr>
                                    </w14:glow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lumMod w14:val="75000"/>
                                            </w14:schemeClr>
                                          </w14:gs>
                                          <w14:gs w14:pos="51000">
                                            <w14:schemeClr w14:val="tx1">
                                              <w14:tint w14:val="44500"/>
                                              <w14:satMod w14:val="160000"/>
                                              <w14:lumMod w14:val="34000"/>
                                            </w14:schemeClr>
                                          </w14:gs>
                                          <w14:gs w14:pos="100000">
                                            <w14:srgbClr w14:val="FFFF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57150" w14:contourW="25400" w14:prstMaterial="matte">
                                      <w14:bevelT w14:w="38100" w14:h="38100" w14:prst="circle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</v:group>
                      <v:shape id="תיבת טקסט 140" o:spid="_x0000_s1049" type="#_x0000_t202" style="position:absolute;left:1778;width:38057;height:18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    <v:textbox>
                          <w:txbxContent>
                            <w:p w:rsidR="00705583" w:rsidRDefault="00705583" w:rsidP="00705583">
                              <w:pPr>
                                <w:spacing w:line="240" w:lineRule="auto"/>
                                <w:jc w:val="right"/>
                                <w:rPr>
                                  <w:rFonts w:ascii="BN Begilophim" w:hAnsi="BN Begilophim" w:cs="NarkisTamMF-Black"/>
                                  <w:b/>
                                  <w:color w:val="FFFFFF" w:themeColor="background1"/>
                                  <w:spacing w:val="10"/>
                                  <w:w w:val="66"/>
                                  <w:sz w:val="236"/>
                                  <w:szCs w:val="236"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chemeClr w14:val="tx1">
                                      <w14:alpha w14:val="27000"/>
                                    </w14:scheme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/>
                                        </w14:gs>
                                        <w14:gs w14:pos="7001">
                                          <w14:srgbClr w14:val="E6E6E6"/>
                                        </w14:gs>
                                        <w14:gs w14:pos="32001">
                                          <w14:srgbClr w14:val="7D8496"/>
                                        </w14:gs>
                                        <w14:gs w14:pos="47000">
                                          <w14:srgbClr w14:val="E6E6E6"/>
                                        </w14:gs>
                                        <w14:gs w14:pos="85001">
                                          <w14:srgbClr w14:val="7D8496"/>
                                        </w14:gs>
                                        <w14:gs w14:pos="100000">
                                          <w14:srgbClr w14:val="E6E6E6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BN Begilophim" w:hAnsi="BN Begilophim" w:cs="NarkisTamMF-Black" w:hint="cs"/>
                                  <w:b/>
                                  <w:color w:val="FFFFFF" w:themeColor="background1"/>
                                  <w:spacing w:val="10"/>
                                  <w:w w:val="66"/>
                                  <w:sz w:val="236"/>
                                  <w:szCs w:val="236"/>
                                  <w:rtl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chemeClr w14:val="tx1">
                                      <w14:alpha w14:val="27000"/>
                                    </w14:scheme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/>
                                        </w14:gs>
                                        <w14:gs w14:pos="7001">
                                          <w14:srgbClr w14:val="E6E6E6"/>
                                        </w14:gs>
                                        <w14:gs w14:pos="32001">
                                          <w14:srgbClr w14:val="7D8496"/>
                                        </w14:gs>
                                        <w14:gs w14:pos="47000">
                                          <w14:srgbClr w14:val="E6E6E6"/>
                                        </w14:gs>
                                        <w14:gs w14:pos="85001">
                                          <w14:srgbClr w14:val="7D8496"/>
                                        </w14:gs>
                                        <w14:gs w14:pos="100000">
                                          <w14:srgbClr w14:val="E6E6E6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25400" w14:prstMaterial="matte">
                                    <w14:bevelT w14:w="38100" w14:h="38100" w14:prst="circle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פתגמין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תיבת טקסט 2" o:spid="_x0000_s1050" type="#_x0000_t202" style="position:absolute;left:39116;top:10541;width:34639;height:151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WVMQA&#10;AADbAAAADwAAAGRycy9kb3ducmV2LnhtbESPQWvCQBSE7wX/w/IEb7qx1Fajq0ih4CEtNQp6fGSf&#10;2WD2bciuGv+9WxB6HGbmG2ax6mwtrtT6yrGC8SgBQVw4XXGpYL/7Gk5B+ICssXZMCu7kYbXsvSww&#10;1e7GW7rmoRQRwj5FBSaEJpXSF4Ys+pFriKN3cq3FEGVbSt3iLcJtLV+T5F1arDguGGzo01Bxzi9W&#10;gc4Oh8nHucm25vh22tQ/Ost/v5Ua9Lv1HESgLvyHn+2NVjCZwd+X+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SllTEAAAA2wAAAA8AAAAAAAAAAAAAAAAAmAIAAGRycy9k&#10;b3ducmV2LnhtbFBLBQYAAAAABAAEAPUAAACJAwAAAAA=&#10;" filled="f" stroked="f">
                    <v:textbox>
                      <w:txbxContent>
                        <w:p w:rsidR="00705583" w:rsidRDefault="00705583" w:rsidP="00705583">
                          <w:pPr>
                            <w:spacing w:after="0"/>
                            <w:jc w:val="center"/>
                            <w:rPr>
                              <w:rFonts w:ascii="BN Begilophim" w:hAnsi="BN Begilophim" w:cs="NarkisTamMF-Black"/>
                              <w:b/>
                              <w:bCs/>
                              <w:sz w:val="28"/>
                              <w:szCs w:val="28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8"/>
                              <w:szCs w:val="28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גליון</w:t>
                          </w:r>
                          <w:proofErr w:type="spellEnd"/>
                          <w:r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8"/>
                              <w:szCs w:val="28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שבועי בשפה הארמית לילדי ישראל</w:t>
                          </w:r>
                        </w:p>
                        <w:p w:rsidR="00705583" w:rsidRDefault="00705583" w:rsidP="00705583">
                          <w:pPr>
                            <w:spacing w:after="0"/>
                            <w:jc w:val="center"/>
                            <w:rPr>
                              <w:rFonts w:ascii="BN Begilophim" w:hAnsi="BN Begilophim" w:cs="NarkisTamMF-Black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N Begilophim" w:hAnsi="BN Begilophim" w:cs="NarkisTamMF-Black" w:hint="cs"/>
                              <w:sz w:val="20"/>
                              <w:szCs w:val="20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יו</w:t>
                          </w:r>
                          <w:r>
                            <w:rPr>
                              <w:rFonts w:ascii="BN Begilophim" w:hAnsi="BN Begilophim" w:cs="NarkisTamMF-Black" w:hint="cs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"ל ע"י תלמוד תורה </w:t>
                          </w:r>
                          <w:proofErr w:type="spellStart"/>
                          <w:r>
                            <w:rPr>
                              <w:rFonts w:ascii="BN Begilophim" w:hAnsi="BN Begilophim" w:cs="NarkisTamMF-Black" w:hint="cs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דחסידי</w:t>
                          </w:r>
                          <w:proofErr w:type="spellEnd"/>
                          <w:r>
                            <w:rPr>
                              <w:rFonts w:ascii="BN Begilophim" w:hAnsi="BN Begilophim" w:cs="NarkisTamMF-Black" w:hint="cs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גור "אור שמחה" ערד</w:t>
                          </w:r>
                        </w:p>
                        <w:p w:rsidR="00705583" w:rsidRDefault="00705583" w:rsidP="00705583">
                          <w:pPr>
                            <w:spacing w:after="0"/>
                            <w:jc w:val="center"/>
                            <w:rPr>
                              <w:rFonts w:ascii="BN Begilophim" w:hAnsi="BN Begilophim" w:cs="NarkisTamMF-Black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DesignerDividers" w:hAnsi="DesignerDividers"/>
                            </w:rPr>
                            <w:t>Z</w:t>
                          </w:r>
                        </w:p>
                        <w:p w:rsidR="00705583" w:rsidRDefault="00705583" w:rsidP="002A02DA">
                          <w:pPr>
                            <w:spacing w:after="0"/>
                            <w:jc w:val="center"/>
                            <w:rPr>
                              <w:rFonts w:ascii="BN Begilophim" w:hAnsi="BN Begilophim" w:cs="NarkisTamMF-Black"/>
                              <w:b/>
                              <w:bCs/>
                              <w:sz w:val="24"/>
                              <w:szCs w:val="24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גליון</w:t>
                          </w:r>
                          <w:proofErr w:type="spellEnd"/>
                          <w:r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2A02DA"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335</w:t>
                          </w:r>
                          <w:r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 w:cs="Wingdings"/>
                              <w:sz w:val="16"/>
                              <w:szCs w:val="16"/>
                            </w:rPr>
                            <w:t></w:t>
                          </w:r>
                          <w:r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פרשת </w:t>
                          </w:r>
                          <w:proofErr w:type="spellStart"/>
                          <w:r w:rsidR="002A02DA">
                            <w:rPr>
                              <w:rFonts w:ascii="BN Begilophim" w:hAnsi="BN Begilophim" w:cs="NarkisTamMF-Black" w:hint="cs"/>
                              <w:b/>
                              <w:bCs/>
                              <w:sz w:val="24"/>
                              <w:szCs w:val="24"/>
                              <w:rtl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פינחס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תיבת טקסט 2" o:spid="_x0000_s1051" type="#_x0000_t202" style="position:absolute;left:1778;top:102393;width:71977;height:582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nvcQA&#10;AADbAAAADwAAAGRycy9kb3ducmV2LnhtbESPQWvCQBSE7wX/w/IEb3WjaCPRVUQoeEilpoIeH9ln&#10;Nph9G7JbTf+9Wyj0OMzMN8xq09tG3KnztWMFk3ECgrh0uuZKwenr/XUBwgdkjY1jUvBDHjbrwcsK&#10;M+0efKR7ESoRIewzVGBCaDMpfWnIoh+7ljh6V9dZDFF2ldQdPiLcNnKaJG/SYs1xwWBLO0Plrfi2&#10;CnR+Ps/TW5sfzWV23TcHnRefH0qNhv12CSJQH/7Df+29VjBP4f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Bp73EAAAA2wAAAA8AAAAAAAAAAAAAAAAAmAIAAGRycy9k&#10;b3ducmV2LnhtbFBLBQYAAAAABAAEAPUAAACJAwAAAAA=&#10;" filled="f" stroked="f">
                  <v:textbox>
                    <w:txbxContent>
                      <w:p w:rsidR="00705583" w:rsidRDefault="00705583" w:rsidP="00705583">
                        <w:pPr>
                          <w:rPr>
                            <w:b/>
                            <w14:textOutline w14:w="5270" w14:cap="flat" w14:cmpd="sng" w14:algn="ctr">
                              <w14:solidFill>
                                <w14:srgbClr w14:val="7D7D7D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393939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  <v:group id="קבוצה 52" o:spid="_x0000_s1052" style="position:absolute;left:13589;top:10541;width:20551;height:10373" coordorigin="13589,10541" coordsize="20551,10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תיבת טקסט 135" o:spid="_x0000_s1053" type="#_x0000_t202" style="position:absolute;left:30162;top:10541;width:3978;height:6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705583" w:rsidRDefault="00705583" w:rsidP="00705583">
                        <w:pPr>
                          <w:spacing w:line="240" w:lineRule="auto"/>
                          <w:jc w:val="center"/>
                          <w:rPr>
                            <w:rFonts w:ascii="BN Begilophim" w:hAnsi="BN Begilophim" w:cs="BN Begilophim"/>
                            <w:bCs/>
                            <w:color w:val="000000" w:themeColor="text1"/>
                            <w:spacing w:val="10"/>
                            <w:sz w:val="120"/>
                            <w:szCs w:val="120"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lumMod w14:val="75000"/>
                                    </w14:schemeClr>
                                  </w14:gs>
                                  <w14:gs w14:pos="51000">
                                    <w14:schemeClr w14:val="tx1">
                                      <w14:tint w14:val="44500"/>
                                      <w14:satMod w14:val="160000"/>
                                      <w14:lumMod w14:val="34000"/>
                                    </w14:schemeClr>
                                  </w14:gs>
                                  <w14:gs w14:pos="100000">
                                    <w14:srgbClr w14:val="FFFF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25400" w14:prstMaterial="matte">
                              <w14:bevelT w14:w="38100" w14:h="38100" w14:prst="circle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BN Begilophim" w:hAnsi="BN Begilophim" w:cs="BN Begilophim"/>
                            <w:bCs/>
                            <w:color w:val="000000" w:themeColor="text1"/>
                            <w:spacing w:val="10"/>
                            <w:sz w:val="62"/>
                            <w:szCs w:val="62"/>
                            <w:rtl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lumMod w14:val="75000"/>
                                    </w14:schemeClr>
                                  </w14:gs>
                                  <w14:gs w14:pos="51000">
                                    <w14:schemeClr w14:val="tx1">
                                      <w14:tint w14:val="44500"/>
                                      <w14:satMod w14:val="160000"/>
                                      <w14:lumMod w14:val="34000"/>
                                    </w14:schemeClr>
                                  </w14:gs>
                                  <w14:gs w14:pos="100000">
                                    <w14:srgbClr w14:val="FFFF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25400" w14:prstMaterial="matte">
                              <w14:bevelT w14:w="38100" w14:h="38100" w14:prst="circle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.</w:t>
                        </w:r>
                      </w:p>
                    </w:txbxContent>
                  </v:textbox>
                </v:shape>
                <v:shape id="תיבת טקסט 135" o:spid="_x0000_s1054" type="#_x0000_t202" style="position:absolute;left:26393;top:14351;width:3978;height:6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705583" w:rsidRDefault="00705583" w:rsidP="00705583">
                        <w:pPr>
                          <w:spacing w:line="240" w:lineRule="auto"/>
                          <w:jc w:val="center"/>
                          <w:rPr>
                            <w:rFonts w:ascii="BN Begilophim" w:hAnsi="BN Begilophim" w:cs="BN Begilophim"/>
                            <w:bCs/>
                            <w:color w:val="000000" w:themeColor="text1"/>
                            <w:spacing w:val="10"/>
                            <w:sz w:val="120"/>
                            <w:szCs w:val="120"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lumMod w14:val="75000"/>
                                    </w14:schemeClr>
                                  </w14:gs>
                                  <w14:gs w14:pos="51000">
                                    <w14:schemeClr w14:val="tx1">
                                      <w14:tint w14:val="44500"/>
                                      <w14:satMod w14:val="160000"/>
                                      <w14:lumMod w14:val="34000"/>
                                    </w14:schemeClr>
                                  </w14:gs>
                                  <w14:gs w14:pos="100000">
                                    <w14:srgbClr w14:val="FFFF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25400" w14:prstMaterial="matte">
                              <w14:bevelT w14:w="38100" w14:h="38100" w14:prst="circle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BN Begilophim" w:hAnsi="BN Begilophim" w:cs="BN Begilophim"/>
                            <w:bCs/>
                            <w:color w:val="000000" w:themeColor="text1"/>
                            <w:spacing w:val="10"/>
                            <w:sz w:val="62"/>
                            <w:szCs w:val="62"/>
                            <w:rtl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lumMod w14:val="75000"/>
                                    </w14:schemeClr>
                                  </w14:gs>
                                  <w14:gs w14:pos="51000">
                                    <w14:schemeClr w14:val="tx1">
                                      <w14:tint w14:val="44500"/>
                                      <w14:satMod w14:val="160000"/>
                                      <w14:lumMod w14:val="34000"/>
                                    </w14:schemeClr>
                                  </w14:gs>
                                  <w14:gs w14:pos="100000">
                                    <w14:srgbClr w14:val="FFFF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25400" w14:prstMaterial="matte">
                              <w14:bevelT w14:w="38100" w14:h="38100" w14:prst="circle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.</w:t>
                        </w:r>
                      </w:p>
                    </w:txbxContent>
                  </v:textbox>
                </v:shape>
                <v:shape id="תיבת טקסט 135" o:spid="_x0000_s1055" type="#_x0000_t202" style="position:absolute;left:13589;top:14033;width:3978;height:6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705583" w:rsidRDefault="00705583" w:rsidP="00705583">
                        <w:pPr>
                          <w:spacing w:line="240" w:lineRule="auto"/>
                          <w:jc w:val="center"/>
                          <w:rPr>
                            <w:rFonts w:ascii="BN Begilophim" w:hAnsi="BN Begilophim" w:cs="BN Begilophim"/>
                            <w:bCs/>
                            <w:color w:val="000000" w:themeColor="text1"/>
                            <w:spacing w:val="10"/>
                            <w:sz w:val="120"/>
                            <w:szCs w:val="120"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lumMod w14:val="75000"/>
                                    </w14:schemeClr>
                                  </w14:gs>
                                  <w14:gs w14:pos="51000">
                                    <w14:schemeClr w14:val="tx1">
                                      <w14:tint w14:val="44500"/>
                                      <w14:satMod w14:val="160000"/>
                                      <w14:lumMod w14:val="34000"/>
                                    </w14:schemeClr>
                                  </w14:gs>
                                  <w14:gs w14:pos="100000">
                                    <w14:srgbClr w14:val="FFFF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25400" w14:prstMaterial="matte">
                              <w14:bevelT w14:w="38100" w14:h="38100" w14:prst="circle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BN Begilophim" w:hAnsi="BN Begilophim" w:cs="BN Begilophim"/>
                            <w:bCs/>
                            <w:color w:val="000000" w:themeColor="text1"/>
                            <w:spacing w:val="10"/>
                            <w:sz w:val="62"/>
                            <w:szCs w:val="62"/>
                            <w:rtl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lumMod w14:val="75000"/>
                                    </w14:schemeClr>
                                  </w14:gs>
                                  <w14:gs w14:pos="51000">
                                    <w14:schemeClr w14:val="tx1">
                                      <w14:tint w14:val="44500"/>
                                      <w14:satMod w14:val="160000"/>
                                      <w14:lumMod w14:val="34000"/>
                                    </w14:schemeClr>
                                  </w14:gs>
                                  <w14:gs w14:pos="100000">
                                    <w14:srgbClr w14:val="FFFF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25400" w14:prstMaterial="matte">
                              <w14:bevelT w14:w="38100" w14:h="38100" w14:prst="circle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.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1439A1B4" wp14:editId="01FD26F3">
          <wp:simplePos x="0" y="0"/>
          <wp:positionH relativeFrom="column">
            <wp:posOffset>3416935</wp:posOffset>
          </wp:positionH>
          <wp:positionV relativeFrom="paragraph">
            <wp:posOffset>-287655</wp:posOffset>
          </wp:positionV>
          <wp:extent cx="3498215" cy="679450"/>
          <wp:effectExtent l="0" t="0" r="6985" b="6350"/>
          <wp:wrapNone/>
          <wp:docPr id="49" name="תמונה 49" descr="shutterstock_11691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1" descr="shutterstock_11691889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EEF"/>
                      </a:clrFrom>
                      <a:clrTo>
                        <a:srgbClr val="FFFEE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441"/>
                  <a:stretch>
                    <a:fillRect/>
                  </a:stretch>
                </pic:blipFill>
                <pic:spPr bwMode="auto">
                  <a:xfrm>
                    <a:off x="0" y="0"/>
                    <a:ext cx="3498215" cy="67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69BE" w:rsidRPr="00705583" w:rsidRDefault="00CC69BE" w:rsidP="0070558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503"/>
    <w:multiLevelType w:val="hybridMultilevel"/>
    <w:tmpl w:val="C5C0D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473DB"/>
    <w:multiLevelType w:val="hybridMultilevel"/>
    <w:tmpl w:val="CB46C4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FF2"/>
    <w:rsid w:val="00036D0A"/>
    <w:rsid w:val="00060590"/>
    <w:rsid w:val="00072AB6"/>
    <w:rsid w:val="00076D38"/>
    <w:rsid w:val="001209A2"/>
    <w:rsid w:val="0013291F"/>
    <w:rsid w:val="00153E40"/>
    <w:rsid w:val="00191CF0"/>
    <w:rsid w:val="00193BBF"/>
    <w:rsid w:val="001C5E36"/>
    <w:rsid w:val="001C7A45"/>
    <w:rsid w:val="001D3D92"/>
    <w:rsid w:val="001E15DB"/>
    <w:rsid w:val="00211F41"/>
    <w:rsid w:val="002779EA"/>
    <w:rsid w:val="00284F07"/>
    <w:rsid w:val="00290E07"/>
    <w:rsid w:val="002A02DA"/>
    <w:rsid w:val="002F204F"/>
    <w:rsid w:val="00313F65"/>
    <w:rsid w:val="003279A1"/>
    <w:rsid w:val="00383D8A"/>
    <w:rsid w:val="00397DDE"/>
    <w:rsid w:val="003A7969"/>
    <w:rsid w:val="003B7F67"/>
    <w:rsid w:val="003C37DB"/>
    <w:rsid w:val="0040792A"/>
    <w:rsid w:val="0041439D"/>
    <w:rsid w:val="00416CBC"/>
    <w:rsid w:val="00417BE2"/>
    <w:rsid w:val="00421C84"/>
    <w:rsid w:val="00437318"/>
    <w:rsid w:val="004A5254"/>
    <w:rsid w:val="004C7F0D"/>
    <w:rsid w:val="004D6074"/>
    <w:rsid w:val="004E6D3E"/>
    <w:rsid w:val="005351D8"/>
    <w:rsid w:val="00573CAC"/>
    <w:rsid w:val="005A0FCD"/>
    <w:rsid w:val="005D7224"/>
    <w:rsid w:val="005F4A27"/>
    <w:rsid w:val="005F6AF4"/>
    <w:rsid w:val="00612634"/>
    <w:rsid w:val="0061789F"/>
    <w:rsid w:val="00646B5F"/>
    <w:rsid w:val="00677EFB"/>
    <w:rsid w:val="00685DE2"/>
    <w:rsid w:val="00691265"/>
    <w:rsid w:val="006D137B"/>
    <w:rsid w:val="006D6041"/>
    <w:rsid w:val="006D6AA6"/>
    <w:rsid w:val="006F1CAF"/>
    <w:rsid w:val="00705583"/>
    <w:rsid w:val="00725D27"/>
    <w:rsid w:val="00734072"/>
    <w:rsid w:val="00774AE4"/>
    <w:rsid w:val="00786CC6"/>
    <w:rsid w:val="007A0A5C"/>
    <w:rsid w:val="007D09E0"/>
    <w:rsid w:val="00817936"/>
    <w:rsid w:val="008258B6"/>
    <w:rsid w:val="00834FF2"/>
    <w:rsid w:val="00856E94"/>
    <w:rsid w:val="00892526"/>
    <w:rsid w:val="008A13D1"/>
    <w:rsid w:val="00902935"/>
    <w:rsid w:val="00902D6F"/>
    <w:rsid w:val="00951218"/>
    <w:rsid w:val="009570ED"/>
    <w:rsid w:val="00991166"/>
    <w:rsid w:val="00A10B8D"/>
    <w:rsid w:val="00A80F8B"/>
    <w:rsid w:val="00A91A56"/>
    <w:rsid w:val="00AB2B8F"/>
    <w:rsid w:val="00AC41E9"/>
    <w:rsid w:val="00AF38D1"/>
    <w:rsid w:val="00B000BC"/>
    <w:rsid w:val="00B0518E"/>
    <w:rsid w:val="00B23A84"/>
    <w:rsid w:val="00B45242"/>
    <w:rsid w:val="00B5260F"/>
    <w:rsid w:val="00BE6211"/>
    <w:rsid w:val="00C054B2"/>
    <w:rsid w:val="00C12270"/>
    <w:rsid w:val="00C22CC3"/>
    <w:rsid w:val="00C74E18"/>
    <w:rsid w:val="00C95537"/>
    <w:rsid w:val="00CB2861"/>
    <w:rsid w:val="00CC69BE"/>
    <w:rsid w:val="00CF5F28"/>
    <w:rsid w:val="00D34571"/>
    <w:rsid w:val="00D70889"/>
    <w:rsid w:val="00D95DB3"/>
    <w:rsid w:val="00DB285A"/>
    <w:rsid w:val="00DB3631"/>
    <w:rsid w:val="00DD3072"/>
    <w:rsid w:val="00E122CE"/>
    <w:rsid w:val="00E267DA"/>
    <w:rsid w:val="00E7065C"/>
    <w:rsid w:val="00E72669"/>
    <w:rsid w:val="00F03FF4"/>
    <w:rsid w:val="00F63761"/>
    <w:rsid w:val="00FE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69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C69B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C69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CC69BE"/>
  </w:style>
  <w:style w:type="paragraph" w:styleId="a7">
    <w:name w:val="footer"/>
    <w:basedOn w:val="a"/>
    <w:link w:val="a8"/>
    <w:uiPriority w:val="99"/>
    <w:unhideWhenUsed/>
    <w:rsid w:val="00CC69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CC69BE"/>
  </w:style>
  <w:style w:type="paragraph" w:styleId="a9">
    <w:name w:val="Balloon Text"/>
    <w:basedOn w:val="a"/>
    <w:link w:val="aa"/>
    <w:uiPriority w:val="99"/>
    <w:semiHidden/>
    <w:unhideWhenUsed/>
    <w:rsid w:val="00191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191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69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C69B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C69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CC69BE"/>
  </w:style>
  <w:style w:type="paragraph" w:styleId="a7">
    <w:name w:val="footer"/>
    <w:basedOn w:val="a"/>
    <w:link w:val="a8"/>
    <w:uiPriority w:val="99"/>
    <w:unhideWhenUsed/>
    <w:rsid w:val="00CC69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CC69BE"/>
  </w:style>
  <w:style w:type="paragraph" w:styleId="a9">
    <w:name w:val="Balloon Text"/>
    <w:basedOn w:val="a"/>
    <w:link w:val="aa"/>
    <w:uiPriority w:val="99"/>
    <w:semiHidden/>
    <w:unhideWhenUsed/>
    <w:rsid w:val="00191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191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6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9.jpeg"/><Relationship Id="rId22" Type="http://schemas.openxmlformats.org/officeDocument/2006/relationships/image" Target="media/image17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ym\Documents\&#1502;&#1500;&#1488;&#1498;%20&#1514;''&#1514;\&#1488;&#1512;&#1502;&#1497;&#1514;\&#1514;&#1513;&#1506;''&#1490;\&#1506;&#1500;&#1493;&#1503;%20&#1514;&#1513;&#1506;&#1490;%20&#1506;&#1501;%20&#1514;&#1497;&#1511;&#1493;&#1504;&#1497;&#1501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עלון תשעג עם תיקונים</Template>
  <TotalTime>70</TotalTime>
  <Pages>4</Pages>
  <Words>849</Words>
  <Characters>4246</Characters>
  <Application>Microsoft Office Word</Application>
  <DocSecurity>0</DocSecurity>
  <Lines>35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israel</dc:creator>
  <cp:lastModifiedBy>MMY</cp:lastModifiedBy>
  <cp:revision>8</cp:revision>
  <cp:lastPrinted>2017-07-14T07:51:00Z</cp:lastPrinted>
  <dcterms:created xsi:type="dcterms:W3CDTF">2016-09-01T11:09:00Z</dcterms:created>
  <dcterms:modified xsi:type="dcterms:W3CDTF">2021-06-20T15:43:00Z</dcterms:modified>
</cp:coreProperties>
</file>