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9BE" w:rsidRPr="00CC69BE" w:rsidRDefault="00CC69BE" w:rsidP="00CC69BE">
      <w:pPr>
        <w:spacing w:after="0"/>
        <w:jc w:val="both"/>
        <w:rPr>
          <w:sz w:val="214"/>
          <w:szCs w:val="208"/>
          <w:rtl/>
        </w:rPr>
      </w:pPr>
    </w:p>
    <w:p w:rsidR="00B5260F" w:rsidRPr="00B5260F" w:rsidRDefault="00B5260F" w:rsidP="000D4590">
      <w:pPr>
        <w:jc w:val="center"/>
        <w:rPr>
          <w:rFonts w:cs="NarkisimMF"/>
          <w:sz w:val="70"/>
          <w:szCs w:val="64"/>
          <w:rtl/>
        </w:rPr>
      </w:pPr>
      <w:r w:rsidRPr="00B5260F">
        <w:rPr>
          <w:rFonts w:ascii="HolidayPi BT" w:hAnsi="HolidayPi BT" w:cs="HolidayPi BT"/>
          <w:sz w:val="58"/>
          <w:szCs w:val="58"/>
        </w:rPr>
        <w:t></w:t>
      </w:r>
      <w:r>
        <w:rPr>
          <w:rFonts w:cs="S-Stam" w:hint="cs"/>
          <w:b/>
          <w:bCs/>
          <w:sz w:val="78"/>
          <w:szCs w:val="72"/>
          <w:rtl/>
        </w:rPr>
        <w:t xml:space="preserve"> </w:t>
      </w:r>
      <w:r w:rsidR="000D4590" w:rsidRPr="000D4590">
        <w:rPr>
          <w:rFonts w:cs="S-Stam" w:hint="cs"/>
          <w:b/>
          <w:bCs/>
          <w:sz w:val="78"/>
          <w:szCs w:val="72"/>
          <w:rtl/>
        </w:rPr>
        <w:t>הַרֶגַע</w:t>
      </w:r>
      <w:r w:rsidR="000D4590" w:rsidRPr="000D4590">
        <w:rPr>
          <w:rFonts w:cs="S-Stam"/>
          <w:b/>
          <w:bCs/>
          <w:sz w:val="78"/>
          <w:szCs w:val="72"/>
          <w:rtl/>
        </w:rPr>
        <w:t xml:space="preserve"> </w:t>
      </w:r>
      <w:r w:rsidR="000D4590" w:rsidRPr="000D4590">
        <w:rPr>
          <w:rFonts w:cs="S-Stam" w:hint="cs"/>
          <w:b/>
          <w:bCs/>
          <w:sz w:val="78"/>
          <w:szCs w:val="72"/>
          <w:rtl/>
        </w:rPr>
        <w:t>הַנָּכוֹן</w:t>
      </w:r>
      <w:r w:rsidR="0084499D">
        <w:rPr>
          <w:rFonts w:cs="S-Stam" w:hint="cs"/>
          <w:b/>
          <w:bCs/>
          <w:sz w:val="78"/>
          <w:szCs w:val="72"/>
          <w:rtl/>
        </w:rPr>
        <w:t xml:space="preserve"> - א'</w:t>
      </w:r>
      <w:r>
        <w:rPr>
          <w:rFonts w:cs="S-Stam" w:hint="cs"/>
          <w:b/>
          <w:bCs/>
          <w:sz w:val="78"/>
          <w:szCs w:val="72"/>
          <w:rtl/>
        </w:rPr>
        <w:t xml:space="preserve"> </w:t>
      </w:r>
      <w:r w:rsidRPr="00B5260F">
        <w:rPr>
          <w:rFonts w:ascii="HolidayPi BT" w:hAnsi="HolidayPi BT" w:cs="HolidayPi BT"/>
          <w:sz w:val="58"/>
          <w:szCs w:val="58"/>
        </w:rPr>
        <w:t></w:t>
      </w:r>
    </w:p>
    <w:p w:rsidR="000D4590" w:rsidRDefault="000D4590" w:rsidP="000D4590">
      <w:pPr>
        <w:jc w:val="both"/>
        <w:rPr>
          <w:rFonts w:cs="NarkisimMF"/>
          <w:sz w:val="36"/>
          <w:szCs w:val="36"/>
          <w:rtl/>
        </w:rPr>
        <w:sectPr w:rsidR="000D4590" w:rsidSect="00CC69BE">
          <w:headerReference w:type="default" r:id="rId8"/>
          <w:headerReference w:type="first" r:id="rId9"/>
          <w:pgSz w:w="11906" w:h="16838"/>
          <w:pgMar w:top="562" w:right="792" w:bottom="1138" w:left="792" w:header="720" w:footer="720" w:gutter="0"/>
          <w:cols w:space="720"/>
          <w:titlePg/>
          <w:bidi/>
          <w:rtlGutter/>
          <w:docGrid w:linePitch="360"/>
        </w:sectPr>
      </w:pPr>
    </w:p>
    <w:p w:rsidR="000D4590" w:rsidRPr="000D4590" w:rsidRDefault="000D4590" w:rsidP="000D4590">
      <w:pPr>
        <w:jc w:val="both"/>
        <w:rPr>
          <w:rFonts w:cs="NarkisimMF"/>
          <w:sz w:val="32"/>
          <w:szCs w:val="32"/>
          <w:rtl/>
        </w:rPr>
      </w:pPr>
      <w:r w:rsidRPr="000D4590">
        <w:rPr>
          <w:rFonts w:cs="NarkisimMF" w:hint="cs"/>
          <w:sz w:val="32"/>
          <w:szCs w:val="32"/>
          <w:rtl/>
        </w:rPr>
        <w:t>שַׁבָּת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קָשָׁה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עָבְרָה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עַל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יַעְנְקִי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אַבְרֶמ</w:t>
      </w:r>
      <w:proofErr w:type="spellEnd"/>
      <w:r w:rsidRPr="000D4590">
        <w:rPr>
          <w:rFonts w:cs="NarkisimMF" w:hint="cs"/>
          <w:sz w:val="32"/>
          <w:szCs w:val="32"/>
          <w:rtl/>
        </w:rPr>
        <w:t>ָ</w:t>
      </w:r>
      <w:r w:rsidRPr="000D4590">
        <w:rPr>
          <w:rFonts w:cs="NarkisimMF"/>
          <w:sz w:val="32"/>
          <w:szCs w:val="32"/>
          <w:rtl/>
        </w:rPr>
        <w:t>'</w:t>
      </w:r>
      <w:r w:rsidRPr="000D4590">
        <w:rPr>
          <w:rFonts w:cs="NarkisimMF" w:hint="cs"/>
          <w:sz w:val="32"/>
          <w:szCs w:val="32"/>
          <w:rtl/>
        </w:rPr>
        <w:t>לֶה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וְעַל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אֲבִיהֶם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ר</w:t>
      </w:r>
      <w:r w:rsidRPr="000D4590">
        <w:rPr>
          <w:rFonts w:cs="NarkisimMF"/>
          <w:sz w:val="32"/>
          <w:szCs w:val="32"/>
          <w:rtl/>
        </w:rPr>
        <w:t xml:space="preserve">' </w:t>
      </w:r>
      <w:r w:rsidRPr="000D4590">
        <w:rPr>
          <w:rFonts w:cs="NarkisimMF" w:hint="cs"/>
          <w:sz w:val="32"/>
          <w:szCs w:val="32"/>
          <w:rtl/>
        </w:rPr>
        <w:t>יְהוּדָה</w:t>
      </w:r>
      <w:r w:rsidRPr="000D4590">
        <w:rPr>
          <w:rFonts w:cs="NarkisimMF"/>
          <w:sz w:val="32"/>
          <w:szCs w:val="32"/>
          <w:rtl/>
        </w:rPr>
        <w:t xml:space="preserve">. </w:t>
      </w:r>
      <w:proofErr w:type="spellStart"/>
      <w:r w:rsidRPr="000D4590">
        <w:rPr>
          <w:rFonts w:cs="NarkisimMF" w:hint="cs"/>
          <w:sz w:val="32"/>
          <w:szCs w:val="32"/>
          <w:rtl/>
        </w:rPr>
        <w:t>אִמָּא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שֶׁלָּהֶם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אֻשְׁפְּזָה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בְּבֵי</w:t>
      </w:r>
      <w:r w:rsidRPr="000D4590">
        <w:rPr>
          <w:rFonts w:cs="NarkisimMF"/>
          <w:sz w:val="32"/>
          <w:szCs w:val="32"/>
          <w:rtl/>
        </w:rPr>
        <w:t xml:space="preserve">- </w:t>
      </w:r>
      <w:r w:rsidRPr="000D4590">
        <w:rPr>
          <w:rFonts w:cs="NarkisimMF" w:hint="cs"/>
          <w:sz w:val="32"/>
          <w:szCs w:val="32"/>
          <w:rtl/>
        </w:rPr>
        <w:t>קְצִירֵי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וּמְרִיעֵי</w:t>
      </w:r>
      <w:proofErr w:type="spellEnd"/>
      <w:r w:rsidRPr="000D4590">
        <w:rPr>
          <w:rFonts w:cs="NarkisimMF"/>
          <w:sz w:val="32"/>
          <w:szCs w:val="32"/>
          <w:rtl/>
        </w:rPr>
        <w:t xml:space="preserve"> (</w:t>
      </w:r>
      <w:r w:rsidRPr="000D4590">
        <w:rPr>
          <w:rFonts w:cs="NarkisimMF" w:hint="cs"/>
          <w:sz w:val="32"/>
          <w:szCs w:val="32"/>
          <w:rtl/>
        </w:rPr>
        <w:t>בְּבֵית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חוֹלִים</w:t>
      </w:r>
      <w:r w:rsidRPr="000D4590">
        <w:rPr>
          <w:rFonts w:cs="NarkisimMF"/>
          <w:sz w:val="32"/>
          <w:szCs w:val="32"/>
          <w:rtl/>
        </w:rPr>
        <w:t xml:space="preserve">) </w:t>
      </w:r>
      <w:r w:rsidRPr="000D4590">
        <w:rPr>
          <w:rFonts w:cs="NarkisimMF" w:hint="cs"/>
          <w:sz w:val="32"/>
          <w:szCs w:val="32"/>
          <w:rtl/>
        </w:rPr>
        <w:t>בְּיוֹם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שִׁשִּׁי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הָאַחֲרוֹן</w:t>
      </w:r>
      <w:r w:rsidRPr="000D4590">
        <w:rPr>
          <w:rFonts w:cs="NarkisimMF"/>
          <w:sz w:val="32"/>
          <w:szCs w:val="32"/>
          <w:rtl/>
        </w:rPr>
        <w:t>.</w:t>
      </w:r>
    </w:p>
    <w:p w:rsidR="000D4590" w:rsidRPr="000D4590" w:rsidRDefault="000D4590" w:rsidP="000D4590">
      <w:pPr>
        <w:jc w:val="both"/>
        <w:rPr>
          <w:rFonts w:cs="NarkisimMF"/>
          <w:sz w:val="32"/>
          <w:szCs w:val="32"/>
          <w:rtl/>
        </w:rPr>
      </w:pPr>
      <w:r w:rsidRPr="000D4590">
        <w:rPr>
          <w:rFonts w:cs="NarkisimMF" w:hint="cs"/>
          <w:sz w:val="32"/>
          <w:szCs w:val="32"/>
          <w:rtl/>
        </w:rPr>
        <w:t>כֻּלָּא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שַׁבַּתָּא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קָא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צָלוּ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יְנוּקֵי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לְאַסְוָותָא</w:t>
      </w:r>
      <w:proofErr w:type="spellEnd"/>
      <w:r w:rsidRPr="000D4590">
        <w:rPr>
          <w:rFonts w:cs="NarkisimMF"/>
          <w:sz w:val="32"/>
          <w:szCs w:val="32"/>
          <w:rtl/>
        </w:rPr>
        <w:t xml:space="preserve"> (</w:t>
      </w:r>
      <w:r w:rsidRPr="000D4590">
        <w:rPr>
          <w:rFonts w:cs="NarkisimMF" w:hint="cs"/>
          <w:sz w:val="32"/>
          <w:szCs w:val="32"/>
          <w:rtl/>
        </w:rPr>
        <w:t>לִרְפוּאָתָהּ</w:t>
      </w:r>
      <w:r w:rsidRPr="000D4590">
        <w:rPr>
          <w:rFonts w:cs="NarkisimMF"/>
          <w:sz w:val="32"/>
          <w:szCs w:val="32"/>
          <w:rtl/>
        </w:rPr>
        <w:t xml:space="preserve">) </w:t>
      </w:r>
      <w:r w:rsidRPr="000D4590">
        <w:rPr>
          <w:rFonts w:cs="NarkisimMF" w:hint="cs"/>
          <w:sz w:val="32"/>
          <w:szCs w:val="32"/>
          <w:rtl/>
        </w:rPr>
        <w:t>וְנִסּוּ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לְהִתְגַּבֵּר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עַל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גַּעְגּוּעֵיהֶם</w:t>
      </w:r>
      <w:r w:rsidRPr="000D4590">
        <w:rPr>
          <w:rFonts w:cs="NarkisimMF"/>
          <w:sz w:val="32"/>
          <w:szCs w:val="32"/>
          <w:rtl/>
        </w:rPr>
        <w:t xml:space="preserve">, </w:t>
      </w:r>
      <w:r w:rsidRPr="000D4590">
        <w:rPr>
          <w:rFonts w:cs="NarkisimMF" w:hint="cs"/>
          <w:sz w:val="32"/>
          <w:szCs w:val="32"/>
          <w:rtl/>
        </w:rPr>
        <w:t>בְּרַם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אִמֵּיהו</w:t>
      </w:r>
      <w:proofErr w:type="spellEnd"/>
      <w:r w:rsidRPr="000D4590">
        <w:rPr>
          <w:rFonts w:cs="NarkisimMF" w:hint="cs"/>
          <w:sz w:val="32"/>
          <w:szCs w:val="32"/>
          <w:rtl/>
        </w:rPr>
        <w:t>ּ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הַוְיָא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קָא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חֲסֵרָא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לְהוּ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לַחֲדָא</w:t>
      </w:r>
      <w:proofErr w:type="spellEnd"/>
      <w:r w:rsidRPr="000D4590">
        <w:rPr>
          <w:rFonts w:cs="NarkisimMF"/>
          <w:sz w:val="32"/>
          <w:szCs w:val="32"/>
          <w:rtl/>
        </w:rPr>
        <w:t xml:space="preserve"> (</w:t>
      </w:r>
      <w:r w:rsidRPr="000D4590">
        <w:rPr>
          <w:rFonts w:cs="NarkisimMF" w:hint="cs"/>
          <w:sz w:val="32"/>
          <w:szCs w:val="32"/>
          <w:rtl/>
        </w:rPr>
        <w:t>מְאֹד</w:t>
      </w:r>
      <w:r w:rsidRPr="000D4590">
        <w:rPr>
          <w:rFonts w:cs="NarkisimMF"/>
          <w:sz w:val="32"/>
          <w:szCs w:val="32"/>
          <w:rtl/>
        </w:rPr>
        <w:t xml:space="preserve">), </w:t>
      </w:r>
      <w:r w:rsidRPr="000D4590">
        <w:rPr>
          <w:rFonts w:cs="NarkisimMF" w:hint="cs"/>
          <w:sz w:val="32"/>
          <w:szCs w:val="32"/>
          <w:rtl/>
        </w:rPr>
        <w:t>וְאַבָּא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צָרִיךְ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הָיָה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לְהִתְאַמֵּץ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לְנַטּוּרָא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לְחֶדְוָותָא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דְּשַׁבְּתָא</w:t>
      </w:r>
      <w:proofErr w:type="spellEnd"/>
      <w:r w:rsidRPr="000D4590">
        <w:rPr>
          <w:rFonts w:cs="NarkisimMF"/>
          <w:sz w:val="32"/>
          <w:szCs w:val="32"/>
          <w:rtl/>
        </w:rPr>
        <w:t xml:space="preserve"> (</w:t>
      </w:r>
      <w:r w:rsidRPr="000D4590">
        <w:rPr>
          <w:rFonts w:cs="NarkisimMF" w:hint="cs"/>
          <w:sz w:val="32"/>
          <w:szCs w:val="32"/>
          <w:rtl/>
        </w:rPr>
        <w:t>לִשְׁמֹר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אֶת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שִׂמְחַת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הַשַּׁבָּת</w:t>
      </w:r>
      <w:r w:rsidRPr="000D4590">
        <w:rPr>
          <w:rFonts w:cs="NarkisimMF"/>
          <w:sz w:val="32"/>
          <w:szCs w:val="32"/>
          <w:rtl/>
        </w:rPr>
        <w:t xml:space="preserve">) </w:t>
      </w:r>
      <w:proofErr w:type="spellStart"/>
      <w:r w:rsidRPr="000D4590">
        <w:rPr>
          <w:rFonts w:cs="NarkisimMF" w:hint="cs"/>
          <w:sz w:val="32"/>
          <w:szCs w:val="32"/>
          <w:rtl/>
        </w:rPr>
        <w:t>בַּחֲלָלָא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דְּבֵיתָא</w:t>
      </w:r>
      <w:proofErr w:type="spellEnd"/>
      <w:r w:rsidRPr="000D4590">
        <w:rPr>
          <w:rFonts w:cs="NarkisimMF"/>
          <w:sz w:val="32"/>
          <w:szCs w:val="32"/>
          <w:rtl/>
        </w:rPr>
        <w:t xml:space="preserve">. </w:t>
      </w:r>
      <w:r w:rsidRPr="000D4590">
        <w:rPr>
          <w:rFonts w:cs="NarkisimMF" w:hint="cs"/>
          <w:sz w:val="32"/>
          <w:szCs w:val="32"/>
          <w:rtl/>
        </w:rPr>
        <w:t>גַּם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לוֹ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הָיָה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קָשֶׁה</w:t>
      </w:r>
      <w:r w:rsidRPr="000D4590">
        <w:rPr>
          <w:rFonts w:cs="NarkisimMF"/>
          <w:sz w:val="32"/>
          <w:szCs w:val="32"/>
          <w:rtl/>
        </w:rPr>
        <w:t xml:space="preserve">. </w:t>
      </w:r>
      <w:proofErr w:type="spellStart"/>
      <w:r w:rsidRPr="000D4590">
        <w:rPr>
          <w:rFonts w:cs="NarkisimMF" w:hint="cs"/>
          <w:sz w:val="32"/>
          <w:szCs w:val="32"/>
          <w:rtl/>
        </w:rPr>
        <w:t>בְּפַנְיָא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דְּמַעֲלֵי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שַׁבְּתָא</w:t>
      </w:r>
      <w:r w:rsidRPr="000D4590">
        <w:rPr>
          <w:rFonts w:cs="NarkisimMF"/>
          <w:sz w:val="32"/>
          <w:szCs w:val="32"/>
          <w:rtl/>
        </w:rPr>
        <w:t xml:space="preserve"> (</w:t>
      </w:r>
      <w:proofErr w:type="spellStart"/>
      <w:r w:rsidRPr="000D4590">
        <w:rPr>
          <w:rFonts w:cs="NarkisimMF" w:hint="cs"/>
          <w:sz w:val="32"/>
          <w:szCs w:val="32"/>
          <w:rtl/>
        </w:rPr>
        <w:t>בער</w:t>
      </w:r>
      <w:r w:rsidRPr="000D4590">
        <w:rPr>
          <w:rFonts w:cs="NarkisimMF"/>
          <w:sz w:val="32"/>
          <w:szCs w:val="32"/>
          <w:rtl/>
        </w:rPr>
        <w:t>"</w:t>
      </w:r>
      <w:r w:rsidRPr="000D4590">
        <w:rPr>
          <w:rFonts w:cs="NarkisimMF" w:hint="cs"/>
          <w:sz w:val="32"/>
          <w:szCs w:val="32"/>
          <w:rtl/>
        </w:rPr>
        <w:t>ש</w:t>
      </w:r>
      <w:proofErr w:type="spellEnd"/>
      <w:r w:rsidRPr="000D4590">
        <w:rPr>
          <w:rFonts w:cs="NarkisimMF"/>
          <w:sz w:val="32"/>
          <w:szCs w:val="32"/>
          <w:rtl/>
        </w:rPr>
        <w:t xml:space="preserve">) </w:t>
      </w:r>
      <w:proofErr w:type="spellStart"/>
      <w:r w:rsidRPr="000D4590">
        <w:rPr>
          <w:rFonts w:cs="NarkisimMF" w:hint="cs"/>
          <w:sz w:val="32"/>
          <w:szCs w:val="32"/>
          <w:rtl/>
        </w:rPr>
        <w:t>קָא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עַיְילָא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דְבִיתְהו</w:t>
      </w:r>
      <w:proofErr w:type="spellEnd"/>
      <w:r w:rsidRPr="000D4590">
        <w:rPr>
          <w:rFonts w:cs="NarkisimMF" w:hint="cs"/>
          <w:sz w:val="32"/>
          <w:szCs w:val="32"/>
          <w:rtl/>
        </w:rPr>
        <w:t>ּ</w:t>
      </w:r>
      <w:r w:rsidRPr="000D4590">
        <w:rPr>
          <w:rFonts w:cs="NarkisimMF"/>
          <w:sz w:val="32"/>
          <w:szCs w:val="32"/>
          <w:rtl/>
        </w:rPr>
        <w:t xml:space="preserve"> (</w:t>
      </w:r>
      <w:r w:rsidRPr="000D4590">
        <w:rPr>
          <w:rFonts w:cs="NarkisimMF" w:hint="cs"/>
          <w:sz w:val="32"/>
          <w:szCs w:val="32"/>
          <w:rtl/>
        </w:rPr>
        <w:t>אִשְׁתּוֹ</w:t>
      </w:r>
      <w:r w:rsidRPr="000D4590">
        <w:rPr>
          <w:rFonts w:cs="NarkisimMF"/>
          <w:sz w:val="32"/>
          <w:szCs w:val="32"/>
          <w:rtl/>
        </w:rPr>
        <w:t xml:space="preserve">) </w:t>
      </w:r>
      <w:r w:rsidRPr="000D4590">
        <w:rPr>
          <w:rFonts w:cs="NarkisimMF" w:hint="cs"/>
          <w:sz w:val="32"/>
          <w:szCs w:val="32"/>
          <w:rtl/>
        </w:rPr>
        <w:t>לְבֵית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הַחוֹלִים</w:t>
      </w:r>
      <w:r w:rsidRPr="000D4590">
        <w:rPr>
          <w:rFonts w:cs="NarkisimMF"/>
          <w:sz w:val="32"/>
          <w:szCs w:val="32"/>
          <w:rtl/>
        </w:rPr>
        <w:t>,</w:t>
      </w:r>
      <w:r w:rsidRPr="000D4590">
        <w:rPr>
          <w:rFonts w:cs="NarkisimMF" w:hint="cs"/>
          <w:sz w:val="32"/>
          <w:szCs w:val="32"/>
          <w:rtl/>
        </w:rPr>
        <w:t xml:space="preserve"> וּבַעֲלָהּ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ר' יְהוּדָה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אֶשְׁתָּעֵי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עִם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אַסְיָין</w:t>
      </w:r>
      <w:proofErr w:type="spellEnd"/>
      <w:r w:rsidRPr="000D4590">
        <w:rPr>
          <w:rFonts w:cs="NarkisimMF"/>
          <w:sz w:val="32"/>
          <w:szCs w:val="32"/>
          <w:rtl/>
        </w:rPr>
        <w:t xml:space="preserve"> (</w:t>
      </w:r>
      <w:r w:rsidRPr="000D4590">
        <w:rPr>
          <w:rFonts w:cs="NarkisimMF" w:hint="cs"/>
          <w:sz w:val="32"/>
          <w:szCs w:val="32"/>
          <w:rtl/>
        </w:rPr>
        <w:t>דִּבֵּר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עִם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הָרוֹפְאִים</w:t>
      </w:r>
      <w:r w:rsidRPr="000D4590">
        <w:rPr>
          <w:rFonts w:cs="NarkisimMF"/>
          <w:sz w:val="32"/>
          <w:szCs w:val="32"/>
          <w:rtl/>
        </w:rPr>
        <w:t xml:space="preserve">) </w:t>
      </w:r>
      <w:r w:rsidRPr="000D4590">
        <w:rPr>
          <w:rFonts w:cs="NarkisimMF" w:hint="cs"/>
          <w:sz w:val="32"/>
          <w:szCs w:val="32"/>
          <w:rtl/>
        </w:rPr>
        <w:t>וְשָׁמַע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מִינֵיְהו</w:t>
      </w:r>
      <w:proofErr w:type="spellEnd"/>
      <w:r w:rsidRPr="000D4590">
        <w:rPr>
          <w:rFonts w:cs="NarkisimMF" w:hint="cs"/>
          <w:sz w:val="32"/>
          <w:szCs w:val="32"/>
          <w:rtl/>
        </w:rPr>
        <w:t>ּ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עַל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הַמַּצָּב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הֶחָמוּר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דְּאִיתְּתֵיה</w:t>
      </w:r>
      <w:proofErr w:type="spellEnd"/>
      <w:r w:rsidRPr="000D4590">
        <w:rPr>
          <w:rFonts w:cs="NarkisimMF" w:hint="cs"/>
          <w:sz w:val="32"/>
          <w:szCs w:val="32"/>
          <w:rtl/>
        </w:rPr>
        <w:t>ּ</w:t>
      </w:r>
      <w:r w:rsidRPr="000D4590">
        <w:rPr>
          <w:rFonts w:cs="NarkisimMF"/>
          <w:sz w:val="32"/>
          <w:szCs w:val="32"/>
          <w:rtl/>
        </w:rPr>
        <w:t>.</w:t>
      </w:r>
    </w:p>
    <w:p w:rsidR="000D4590" w:rsidRPr="000D4590" w:rsidRDefault="000D4590" w:rsidP="000D4590">
      <w:pPr>
        <w:jc w:val="both"/>
        <w:rPr>
          <w:rFonts w:cs="NarkisimMF"/>
          <w:sz w:val="32"/>
          <w:szCs w:val="32"/>
          <w:rtl/>
        </w:rPr>
      </w:pPr>
      <w:r w:rsidRPr="000D4590">
        <w:rPr>
          <w:rFonts w:cs="NarkisimMF"/>
          <w:sz w:val="32"/>
          <w:szCs w:val="32"/>
          <w:rtl/>
        </w:rPr>
        <w:t>"</w:t>
      </w:r>
      <w:r w:rsidRPr="000D4590">
        <w:rPr>
          <w:rFonts w:cs="NarkisimMF" w:hint="cs"/>
          <w:sz w:val="32"/>
          <w:szCs w:val="32"/>
          <w:rtl/>
        </w:rPr>
        <w:t>בַּשָּׁבוּעַ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הַבָּא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נַעֲבִיד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לָהּ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נִתּוּח</w:t>
      </w:r>
      <w:proofErr w:type="spellEnd"/>
      <w:r w:rsidRPr="000D4590">
        <w:rPr>
          <w:rFonts w:cs="NarkisimMF" w:hint="cs"/>
          <w:sz w:val="32"/>
          <w:szCs w:val="32"/>
          <w:rtl/>
        </w:rPr>
        <w:t>ַ</w:t>
      </w:r>
      <w:r w:rsidRPr="000D4590">
        <w:rPr>
          <w:rFonts w:cs="NarkisimMF"/>
          <w:sz w:val="32"/>
          <w:szCs w:val="32"/>
          <w:rtl/>
        </w:rPr>
        <w:t xml:space="preserve">" – </w:t>
      </w:r>
      <w:r w:rsidRPr="000D4590">
        <w:rPr>
          <w:rFonts w:cs="NarkisimMF" w:hint="cs"/>
          <w:sz w:val="32"/>
          <w:szCs w:val="32"/>
          <w:rtl/>
        </w:rPr>
        <w:t>אָמַר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הָרוֹפֵא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הַמְטַפֵּל</w:t>
      </w:r>
      <w:r w:rsidRPr="000D4590">
        <w:rPr>
          <w:rFonts w:cs="NarkisimMF"/>
          <w:sz w:val="32"/>
          <w:szCs w:val="32"/>
          <w:rtl/>
        </w:rPr>
        <w:t xml:space="preserve">, </w:t>
      </w:r>
      <w:r w:rsidRPr="000D4590">
        <w:rPr>
          <w:rFonts w:cs="NarkisimMF" w:hint="cs"/>
          <w:sz w:val="32"/>
          <w:szCs w:val="32"/>
          <w:rtl/>
        </w:rPr>
        <w:t>וְכַּד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חֲזָא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לְאַפֵּיהו</w:t>
      </w:r>
      <w:proofErr w:type="spellEnd"/>
      <w:r w:rsidRPr="000D4590">
        <w:rPr>
          <w:rFonts w:cs="NarkisimMF" w:hint="cs"/>
          <w:sz w:val="32"/>
          <w:szCs w:val="32"/>
          <w:rtl/>
        </w:rPr>
        <w:t>ּ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דְּר</w:t>
      </w:r>
      <w:r w:rsidRPr="000D4590">
        <w:rPr>
          <w:rFonts w:cs="NarkisimMF"/>
          <w:sz w:val="32"/>
          <w:szCs w:val="32"/>
          <w:rtl/>
        </w:rPr>
        <w:t xml:space="preserve">' </w:t>
      </w:r>
      <w:r w:rsidRPr="000D4590">
        <w:rPr>
          <w:rFonts w:cs="NarkisimMF" w:hint="cs"/>
          <w:sz w:val="32"/>
          <w:szCs w:val="32"/>
          <w:rtl/>
        </w:rPr>
        <w:t>יְהוּדָה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דַּעֲצִיבָן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וּדְאִיגָן</w:t>
      </w:r>
      <w:proofErr w:type="spellEnd"/>
      <w:r w:rsidRPr="000D4590">
        <w:rPr>
          <w:rFonts w:cs="NarkisimMF"/>
          <w:sz w:val="32"/>
          <w:szCs w:val="32"/>
          <w:rtl/>
        </w:rPr>
        <w:t xml:space="preserve">, </w:t>
      </w:r>
      <w:proofErr w:type="spellStart"/>
      <w:r w:rsidRPr="000D4590">
        <w:rPr>
          <w:rFonts w:cs="NarkisimMF" w:hint="cs"/>
          <w:sz w:val="32"/>
          <w:szCs w:val="32"/>
          <w:rtl/>
        </w:rPr>
        <w:t>קָא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אַטְפֵי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וְאָמַר</w:t>
      </w:r>
      <w:r w:rsidRPr="000D4590">
        <w:rPr>
          <w:rFonts w:cs="NarkisimMF"/>
          <w:sz w:val="32"/>
          <w:szCs w:val="32"/>
          <w:rtl/>
        </w:rPr>
        <w:t>: "</w:t>
      </w:r>
      <w:proofErr w:type="spellStart"/>
      <w:r w:rsidRPr="000D4590">
        <w:rPr>
          <w:rFonts w:cs="NarkisimMF" w:hint="cs"/>
          <w:sz w:val="32"/>
          <w:szCs w:val="32"/>
          <w:rtl/>
        </w:rPr>
        <w:t>הַנִּתּוּח</w:t>
      </w:r>
      <w:proofErr w:type="spellEnd"/>
      <w:r w:rsidRPr="000D4590">
        <w:rPr>
          <w:rFonts w:cs="NarkisimMF" w:hint="cs"/>
          <w:sz w:val="32"/>
          <w:szCs w:val="32"/>
          <w:rtl/>
        </w:rPr>
        <w:t>ַ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אָכֵן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מְסֻכָּן</w:t>
      </w:r>
      <w:r w:rsidRPr="000D4590">
        <w:rPr>
          <w:rFonts w:cs="NarkisimMF"/>
          <w:sz w:val="32"/>
          <w:szCs w:val="32"/>
          <w:rtl/>
        </w:rPr>
        <w:t xml:space="preserve">, </w:t>
      </w:r>
      <w:r w:rsidRPr="000D4590">
        <w:rPr>
          <w:rFonts w:cs="NarkisimMF" w:hint="cs"/>
          <w:sz w:val="32"/>
          <w:szCs w:val="32"/>
          <w:rtl/>
        </w:rPr>
        <w:t>בְּרַם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לְלֹא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נִיתּוּחָא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הָדֵין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תְּהֲוֵי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סַכָּנָתָא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חֲמִירָתָא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טְפֵי</w:t>
      </w:r>
      <w:r w:rsidRPr="000D4590">
        <w:rPr>
          <w:rFonts w:cs="NarkisimMF"/>
          <w:sz w:val="32"/>
          <w:szCs w:val="32"/>
          <w:rtl/>
        </w:rPr>
        <w:t>"...</w:t>
      </w:r>
    </w:p>
    <w:p w:rsidR="000D4590" w:rsidRPr="000D4590" w:rsidRDefault="00FD23C1" w:rsidP="000D4590">
      <w:pPr>
        <w:jc w:val="both"/>
        <w:rPr>
          <w:rFonts w:cs="NarkisimMF"/>
          <w:sz w:val="32"/>
          <w:szCs w:val="32"/>
          <w:rtl/>
        </w:rPr>
      </w:pPr>
      <w:r>
        <w:rPr>
          <w:rFonts w:cs="NarkisimMF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14560" behindDoc="1" locked="0" layoutInCell="1" allowOverlap="1" wp14:anchorId="5208F202" wp14:editId="3C391630">
            <wp:simplePos x="0" y="0"/>
            <wp:positionH relativeFrom="column">
              <wp:posOffset>-1932305</wp:posOffset>
            </wp:positionH>
            <wp:positionV relativeFrom="paragraph">
              <wp:posOffset>-4842510</wp:posOffset>
            </wp:positionV>
            <wp:extent cx="2971800" cy="3752850"/>
            <wp:effectExtent l="0" t="0" r="0" b="0"/>
            <wp:wrapTight wrapText="bothSides">
              <wp:wrapPolygon edited="0">
                <wp:start x="18969" y="658"/>
                <wp:lineTo x="18277" y="1425"/>
                <wp:lineTo x="18277" y="1864"/>
                <wp:lineTo x="18554" y="2631"/>
                <wp:lineTo x="1938" y="2741"/>
                <wp:lineTo x="16338" y="4386"/>
                <wp:lineTo x="7615" y="4934"/>
                <wp:lineTo x="5400" y="5811"/>
                <wp:lineTo x="4985" y="7894"/>
                <wp:lineTo x="4846" y="9101"/>
                <wp:lineTo x="5123" y="9649"/>
                <wp:lineTo x="5815" y="9649"/>
                <wp:lineTo x="3600" y="10636"/>
                <wp:lineTo x="2908" y="11074"/>
                <wp:lineTo x="2908" y="13157"/>
                <wp:lineTo x="1938" y="14363"/>
                <wp:lineTo x="1800" y="15021"/>
                <wp:lineTo x="3462" y="16666"/>
                <wp:lineTo x="3185" y="17872"/>
                <wp:lineTo x="3185" y="18420"/>
                <wp:lineTo x="1246" y="18640"/>
                <wp:lineTo x="1246" y="19297"/>
                <wp:lineTo x="3462" y="20175"/>
                <wp:lineTo x="2215" y="20613"/>
                <wp:lineTo x="0" y="21490"/>
                <wp:lineTo x="21462" y="21490"/>
                <wp:lineTo x="21462" y="21381"/>
                <wp:lineTo x="7892" y="20175"/>
                <wp:lineTo x="21462" y="18859"/>
                <wp:lineTo x="21462" y="18311"/>
                <wp:lineTo x="20769" y="16666"/>
                <wp:lineTo x="21462" y="16337"/>
                <wp:lineTo x="21462" y="15021"/>
                <wp:lineTo x="18554" y="14912"/>
                <wp:lineTo x="18554" y="13157"/>
                <wp:lineTo x="21462" y="13048"/>
                <wp:lineTo x="21462" y="7894"/>
                <wp:lineTo x="18138" y="7894"/>
                <wp:lineTo x="21462" y="7346"/>
                <wp:lineTo x="21462" y="1316"/>
                <wp:lineTo x="19662" y="658"/>
                <wp:lineTo x="18969" y="658"/>
              </wp:wrapPolygon>
            </wp:wrapTight>
            <wp:docPr id="2" name="תמונה 2" descr="C:\Users\yym\Desktop\תמונה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ym\Desktop\תמונה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590" w:rsidRPr="000D4590">
        <w:rPr>
          <w:rFonts w:cs="NarkisimMF" w:hint="cs"/>
          <w:sz w:val="32"/>
          <w:szCs w:val="32"/>
          <w:rtl/>
        </w:rPr>
        <w:t>דִּבְרֵי</w:t>
      </w:r>
      <w:r w:rsidR="000D4590" w:rsidRPr="000D4590">
        <w:rPr>
          <w:rFonts w:cs="NarkisimMF"/>
          <w:sz w:val="32"/>
          <w:szCs w:val="32"/>
          <w:rtl/>
        </w:rPr>
        <w:t xml:space="preserve"> </w:t>
      </w:r>
      <w:r w:rsidR="000D4590" w:rsidRPr="000D4590">
        <w:rPr>
          <w:rFonts w:cs="NarkisimMF" w:hint="cs"/>
          <w:sz w:val="32"/>
          <w:szCs w:val="32"/>
          <w:rtl/>
        </w:rPr>
        <w:t>הָרוֹפֵא</w:t>
      </w:r>
      <w:r w:rsidR="000D4590" w:rsidRPr="000D4590">
        <w:rPr>
          <w:rFonts w:cs="NarkisimMF"/>
          <w:sz w:val="32"/>
          <w:szCs w:val="32"/>
          <w:rtl/>
        </w:rPr>
        <w:t xml:space="preserve"> </w:t>
      </w:r>
      <w:r w:rsidR="000D4590" w:rsidRPr="000D4590">
        <w:rPr>
          <w:rFonts w:cs="NarkisimMF" w:hint="cs"/>
          <w:sz w:val="32"/>
          <w:szCs w:val="32"/>
          <w:rtl/>
        </w:rPr>
        <w:t>לִוּוּ</w:t>
      </w:r>
      <w:r w:rsidR="000D4590" w:rsidRPr="000D4590">
        <w:rPr>
          <w:rFonts w:cs="NarkisimMF"/>
          <w:sz w:val="32"/>
          <w:szCs w:val="32"/>
          <w:rtl/>
        </w:rPr>
        <w:t xml:space="preserve"> </w:t>
      </w:r>
      <w:r w:rsidR="000D4590" w:rsidRPr="000D4590">
        <w:rPr>
          <w:rFonts w:cs="NarkisimMF" w:hint="cs"/>
          <w:sz w:val="32"/>
          <w:szCs w:val="32"/>
          <w:rtl/>
        </w:rPr>
        <w:t>אֶת</w:t>
      </w:r>
      <w:r w:rsidR="000D4590" w:rsidRPr="000D4590">
        <w:rPr>
          <w:rFonts w:cs="NarkisimMF"/>
          <w:sz w:val="32"/>
          <w:szCs w:val="32"/>
          <w:rtl/>
        </w:rPr>
        <w:t xml:space="preserve"> </w:t>
      </w:r>
      <w:r w:rsidR="000D4590" w:rsidRPr="000D4590">
        <w:rPr>
          <w:rFonts w:cs="NarkisimMF" w:hint="cs"/>
          <w:sz w:val="32"/>
          <w:szCs w:val="32"/>
          <w:rtl/>
        </w:rPr>
        <w:t>ר</w:t>
      </w:r>
      <w:r w:rsidR="000D4590" w:rsidRPr="000D4590">
        <w:rPr>
          <w:rFonts w:cs="NarkisimMF"/>
          <w:sz w:val="32"/>
          <w:szCs w:val="32"/>
          <w:rtl/>
        </w:rPr>
        <w:t xml:space="preserve">' </w:t>
      </w:r>
      <w:r w:rsidR="000D4590" w:rsidRPr="000D4590">
        <w:rPr>
          <w:rFonts w:cs="NarkisimMF" w:hint="cs"/>
          <w:sz w:val="32"/>
          <w:szCs w:val="32"/>
          <w:rtl/>
        </w:rPr>
        <w:t>יְהוּדָה</w:t>
      </w:r>
      <w:r w:rsidR="000D4590" w:rsidRPr="000D4590">
        <w:rPr>
          <w:rFonts w:cs="NarkisimMF"/>
          <w:sz w:val="32"/>
          <w:szCs w:val="32"/>
          <w:rtl/>
        </w:rPr>
        <w:t xml:space="preserve"> </w:t>
      </w:r>
      <w:r w:rsidR="000D4590" w:rsidRPr="000D4590">
        <w:rPr>
          <w:rFonts w:cs="NarkisimMF" w:hint="cs"/>
          <w:sz w:val="32"/>
          <w:szCs w:val="32"/>
          <w:rtl/>
        </w:rPr>
        <w:t>בְּמֶשֶׁךְ</w:t>
      </w:r>
      <w:r w:rsidR="000D4590" w:rsidRPr="000D4590">
        <w:rPr>
          <w:rFonts w:cs="NarkisimMF"/>
          <w:sz w:val="32"/>
          <w:szCs w:val="32"/>
          <w:rtl/>
        </w:rPr>
        <w:t xml:space="preserve"> </w:t>
      </w:r>
      <w:r w:rsidR="000D4590" w:rsidRPr="000D4590">
        <w:rPr>
          <w:rFonts w:cs="NarkisimMF" w:hint="cs"/>
          <w:sz w:val="32"/>
          <w:szCs w:val="32"/>
          <w:rtl/>
        </w:rPr>
        <w:t>הַשַּׁבָּת</w:t>
      </w:r>
      <w:r w:rsidR="000D4590" w:rsidRPr="000D4590">
        <w:rPr>
          <w:rFonts w:cs="NarkisimMF"/>
          <w:sz w:val="32"/>
          <w:szCs w:val="32"/>
          <w:rtl/>
        </w:rPr>
        <w:t xml:space="preserve"> </w:t>
      </w:r>
      <w:r w:rsidR="000D4590" w:rsidRPr="000D4590">
        <w:rPr>
          <w:rFonts w:cs="NarkisimMF" w:hint="cs"/>
          <w:sz w:val="32"/>
          <w:szCs w:val="32"/>
          <w:rtl/>
        </w:rPr>
        <w:t>וַאֲפִילוּ</w:t>
      </w:r>
      <w:r w:rsidR="000D4590"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="000D4590" w:rsidRPr="000D4590">
        <w:rPr>
          <w:rFonts w:cs="NarkisimMF" w:hint="cs"/>
          <w:sz w:val="32"/>
          <w:szCs w:val="32"/>
          <w:rtl/>
        </w:rPr>
        <w:t>דְּקָא</w:t>
      </w:r>
      <w:proofErr w:type="spellEnd"/>
      <w:r w:rsidR="000D4590" w:rsidRPr="000D4590">
        <w:rPr>
          <w:rFonts w:cs="NarkisimMF"/>
          <w:sz w:val="32"/>
          <w:szCs w:val="32"/>
          <w:rtl/>
        </w:rPr>
        <w:t xml:space="preserve"> </w:t>
      </w:r>
      <w:r w:rsidR="000D4590" w:rsidRPr="000D4590">
        <w:rPr>
          <w:rFonts w:cs="NarkisimMF" w:hint="cs"/>
          <w:sz w:val="32"/>
          <w:szCs w:val="32"/>
          <w:rtl/>
        </w:rPr>
        <w:t>בָּעֵי</w:t>
      </w:r>
      <w:r w:rsidR="000D4590"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="000D4590" w:rsidRPr="000D4590">
        <w:rPr>
          <w:rFonts w:cs="NarkisimMF" w:hint="cs"/>
          <w:sz w:val="32"/>
          <w:szCs w:val="32"/>
          <w:rtl/>
        </w:rPr>
        <w:t>לְגָרְשִׁינוּן</w:t>
      </w:r>
      <w:proofErr w:type="spellEnd"/>
      <w:r w:rsidR="000D4590"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="000D4590" w:rsidRPr="000D4590">
        <w:rPr>
          <w:rFonts w:cs="NarkisimMF" w:hint="cs"/>
          <w:sz w:val="32"/>
          <w:szCs w:val="32"/>
          <w:rtl/>
        </w:rPr>
        <w:t>מִלִּיבֵּיה</w:t>
      </w:r>
      <w:proofErr w:type="spellEnd"/>
      <w:r w:rsidR="000D4590" w:rsidRPr="000D4590">
        <w:rPr>
          <w:rFonts w:cs="NarkisimMF" w:hint="cs"/>
          <w:sz w:val="32"/>
          <w:szCs w:val="32"/>
          <w:rtl/>
        </w:rPr>
        <w:t>ּ</w:t>
      </w:r>
      <w:r w:rsidR="000D4590"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="000D4590" w:rsidRPr="000D4590">
        <w:rPr>
          <w:rFonts w:cs="NarkisimMF" w:hint="cs"/>
          <w:sz w:val="32"/>
          <w:szCs w:val="32"/>
          <w:rtl/>
        </w:rPr>
        <w:t>וּלְמֶיחֲדֵי</w:t>
      </w:r>
      <w:proofErr w:type="spellEnd"/>
      <w:r w:rsidR="000D4590" w:rsidRPr="000D4590">
        <w:rPr>
          <w:rFonts w:cs="NarkisimMF"/>
          <w:sz w:val="32"/>
          <w:szCs w:val="32"/>
          <w:rtl/>
        </w:rPr>
        <w:t xml:space="preserve"> </w:t>
      </w:r>
      <w:r w:rsidR="000D4590" w:rsidRPr="000D4590">
        <w:rPr>
          <w:rFonts w:cs="NarkisimMF" w:hint="cs"/>
          <w:sz w:val="32"/>
          <w:szCs w:val="32"/>
          <w:rtl/>
        </w:rPr>
        <w:t>עִם</w:t>
      </w:r>
      <w:r w:rsidR="000D4590" w:rsidRPr="000D4590">
        <w:rPr>
          <w:rFonts w:cs="NarkisimMF"/>
          <w:sz w:val="32"/>
          <w:szCs w:val="32"/>
          <w:rtl/>
        </w:rPr>
        <w:t xml:space="preserve"> </w:t>
      </w:r>
      <w:r w:rsidR="000D4590" w:rsidRPr="000D4590">
        <w:rPr>
          <w:rFonts w:cs="NarkisimMF" w:hint="cs"/>
          <w:sz w:val="32"/>
          <w:szCs w:val="32"/>
          <w:rtl/>
        </w:rPr>
        <w:t>בְּנֵי</w:t>
      </w:r>
      <w:r w:rsidR="000D4590"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="000D4590" w:rsidRPr="000D4590">
        <w:rPr>
          <w:rFonts w:cs="NarkisimMF" w:hint="cs"/>
          <w:sz w:val="32"/>
          <w:szCs w:val="32"/>
          <w:rtl/>
        </w:rPr>
        <w:t>בֵּיתֵיה</w:t>
      </w:r>
      <w:proofErr w:type="spellEnd"/>
      <w:r w:rsidR="000D4590" w:rsidRPr="000D4590">
        <w:rPr>
          <w:rFonts w:cs="NarkisimMF" w:hint="cs"/>
          <w:sz w:val="32"/>
          <w:szCs w:val="32"/>
          <w:rtl/>
        </w:rPr>
        <w:t>ּ</w:t>
      </w:r>
      <w:r w:rsidR="000D4590" w:rsidRPr="000D4590">
        <w:rPr>
          <w:rFonts w:cs="NarkisimMF"/>
          <w:sz w:val="32"/>
          <w:szCs w:val="32"/>
          <w:rtl/>
        </w:rPr>
        <w:t xml:space="preserve">, </w:t>
      </w:r>
      <w:r w:rsidR="000D4590" w:rsidRPr="000D4590">
        <w:rPr>
          <w:rFonts w:cs="NarkisimMF" w:hint="cs"/>
          <w:sz w:val="32"/>
          <w:szCs w:val="32"/>
          <w:rtl/>
        </w:rPr>
        <w:t>הִתְגַּנְּבָה</w:t>
      </w:r>
      <w:r w:rsidR="000D4590" w:rsidRPr="000D4590">
        <w:rPr>
          <w:rFonts w:cs="NarkisimMF"/>
          <w:sz w:val="32"/>
          <w:szCs w:val="32"/>
          <w:rtl/>
        </w:rPr>
        <w:t xml:space="preserve"> </w:t>
      </w:r>
      <w:r w:rsidR="000D4590" w:rsidRPr="000D4590">
        <w:rPr>
          <w:rFonts w:cs="NarkisimMF" w:hint="cs"/>
          <w:sz w:val="32"/>
          <w:szCs w:val="32"/>
          <w:rtl/>
        </w:rPr>
        <w:t>הַדְּאָגָה</w:t>
      </w:r>
      <w:r w:rsidR="000D4590" w:rsidRPr="000D4590">
        <w:rPr>
          <w:rFonts w:cs="NarkisimMF"/>
          <w:sz w:val="32"/>
          <w:szCs w:val="32"/>
          <w:rtl/>
        </w:rPr>
        <w:t xml:space="preserve"> </w:t>
      </w:r>
      <w:r w:rsidR="000D4590" w:rsidRPr="000D4590">
        <w:rPr>
          <w:rFonts w:cs="NarkisimMF" w:hint="cs"/>
          <w:sz w:val="32"/>
          <w:szCs w:val="32"/>
          <w:rtl/>
        </w:rPr>
        <w:t>אֶל</w:t>
      </w:r>
      <w:r w:rsidR="000D4590" w:rsidRPr="000D4590">
        <w:rPr>
          <w:rFonts w:cs="NarkisimMF"/>
          <w:sz w:val="32"/>
          <w:szCs w:val="32"/>
          <w:rtl/>
        </w:rPr>
        <w:t xml:space="preserve"> </w:t>
      </w:r>
      <w:r w:rsidR="000D4590" w:rsidRPr="000D4590">
        <w:rPr>
          <w:rFonts w:cs="NarkisimMF" w:hint="cs"/>
          <w:sz w:val="32"/>
          <w:szCs w:val="32"/>
          <w:rtl/>
        </w:rPr>
        <w:t>לִבּוֹ</w:t>
      </w:r>
      <w:r w:rsidR="000D4590"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="000D4590" w:rsidRPr="000D4590">
        <w:rPr>
          <w:rFonts w:cs="NarkisimMF" w:hint="cs"/>
          <w:sz w:val="32"/>
          <w:szCs w:val="32"/>
          <w:rtl/>
        </w:rPr>
        <w:t>זִימְנִין</w:t>
      </w:r>
      <w:proofErr w:type="spellEnd"/>
      <w:r w:rsidR="000D4590"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="000D4590" w:rsidRPr="000D4590">
        <w:rPr>
          <w:rFonts w:cs="NarkisimMF" w:hint="cs"/>
          <w:sz w:val="32"/>
          <w:szCs w:val="32"/>
          <w:rtl/>
        </w:rPr>
        <w:t>טוּבָא</w:t>
      </w:r>
      <w:proofErr w:type="spellEnd"/>
      <w:r w:rsidR="000D4590" w:rsidRPr="000D4590">
        <w:rPr>
          <w:rFonts w:cs="NarkisimMF"/>
          <w:sz w:val="32"/>
          <w:szCs w:val="32"/>
          <w:rtl/>
        </w:rPr>
        <w:t xml:space="preserve"> </w:t>
      </w:r>
      <w:r w:rsidR="000D4590" w:rsidRPr="000D4590">
        <w:rPr>
          <w:rFonts w:cs="NarkisimMF" w:hint="cs"/>
          <w:sz w:val="32"/>
          <w:szCs w:val="32"/>
          <w:rtl/>
        </w:rPr>
        <w:t>וְלָא</w:t>
      </w:r>
      <w:r w:rsidR="000D4590"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="000D4590" w:rsidRPr="000D4590">
        <w:rPr>
          <w:rFonts w:cs="NarkisimMF" w:hint="cs"/>
          <w:sz w:val="32"/>
          <w:szCs w:val="32"/>
          <w:rtl/>
        </w:rPr>
        <w:t>קָא</w:t>
      </w:r>
      <w:proofErr w:type="spellEnd"/>
      <w:r w:rsidR="000D4590"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="000D4590" w:rsidRPr="000D4590">
        <w:rPr>
          <w:rFonts w:cs="NarkisimMF" w:hint="cs"/>
          <w:sz w:val="32"/>
          <w:szCs w:val="32"/>
          <w:rtl/>
        </w:rPr>
        <w:t>יָהַבָא</w:t>
      </w:r>
      <w:proofErr w:type="spellEnd"/>
      <w:r w:rsidR="000D4590" w:rsidRPr="000D4590">
        <w:rPr>
          <w:rFonts w:cs="NarkisimMF"/>
          <w:sz w:val="32"/>
          <w:szCs w:val="32"/>
          <w:rtl/>
        </w:rPr>
        <w:t xml:space="preserve"> </w:t>
      </w:r>
      <w:r w:rsidR="000D4590" w:rsidRPr="000D4590">
        <w:rPr>
          <w:rFonts w:cs="NarkisimMF" w:hint="cs"/>
          <w:sz w:val="32"/>
          <w:szCs w:val="32"/>
          <w:rtl/>
        </w:rPr>
        <w:t>לֵיהּ</w:t>
      </w:r>
      <w:r w:rsidR="000D4590" w:rsidRPr="000D4590">
        <w:rPr>
          <w:rFonts w:cs="NarkisimMF"/>
          <w:sz w:val="32"/>
          <w:szCs w:val="32"/>
          <w:rtl/>
        </w:rPr>
        <w:t xml:space="preserve"> </w:t>
      </w:r>
      <w:r w:rsidR="000D4590" w:rsidRPr="000D4590">
        <w:rPr>
          <w:rFonts w:cs="NarkisimMF" w:hint="cs"/>
          <w:sz w:val="32"/>
          <w:szCs w:val="32"/>
          <w:rtl/>
        </w:rPr>
        <w:t>נִיחוּתָא</w:t>
      </w:r>
      <w:r w:rsidR="000D4590" w:rsidRPr="000D4590">
        <w:rPr>
          <w:rFonts w:cs="NarkisimMF"/>
          <w:sz w:val="32"/>
          <w:szCs w:val="32"/>
          <w:rtl/>
        </w:rPr>
        <w:t>.</w:t>
      </w:r>
    </w:p>
    <w:p w:rsidR="000D4590" w:rsidRPr="000D4590" w:rsidRDefault="000D4590" w:rsidP="000D4590">
      <w:pPr>
        <w:jc w:val="both"/>
        <w:rPr>
          <w:rFonts w:cs="NarkisimMF"/>
          <w:sz w:val="32"/>
          <w:szCs w:val="32"/>
          <w:rtl/>
        </w:rPr>
      </w:pPr>
      <w:proofErr w:type="spellStart"/>
      <w:r w:rsidRPr="000D4590">
        <w:rPr>
          <w:rFonts w:cs="NarkisimMF" w:hint="cs"/>
          <w:sz w:val="32"/>
          <w:szCs w:val="32"/>
          <w:rtl/>
        </w:rPr>
        <w:t>לְהֶדְיָא</w:t>
      </w:r>
      <w:proofErr w:type="spellEnd"/>
      <w:r w:rsidRPr="000D4590">
        <w:rPr>
          <w:rFonts w:cs="NarkisimMF"/>
          <w:sz w:val="32"/>
          <w:szCs w:val="32"/>
          <w:rtl/>
        </w:rPr>
        <w:t xml:space="preserve"> (</w:t>
      </w:r>
      <w:r w:rsidRPr="000D4590">
        <w:rPr>
          <w:rFonts w:cs="NarkisimMF" w:hint="cs"/>
          <w:sz w:val="32"/>
          <w:szCs w:val="32"/>
          <w:rtl/>
        </w:rPr>
        <w:t>מִיָּד</w:t>
      </w:r>
      <w:r w:rsidRPr="000D4590">
        <w:rPr>
          <w:rFonts w:cs="NarkisimMF"/>
          <w:sz w:val="32"/>
          <w:szCs w:val="32"/>
          <w:rtl/>
        </w:rPr>
        <w:t xml:space="preserve">) </w:t>
      </w:r>
      <w:proofErr w:type="spellStart"/>
      <w:r w:rsidRPr="000D4590">
        <w:rPr>
          <w:rFonts w:cs="NarkisimMF" w:hint="cs"/>
          <w:sz w:val="32"/>
          <w:szCs w:val="32"/>
          <w:rtl/>
        </w:rPr>
        <w:t>בְּאַפּוּקֵי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דְּשַׁבְּתָא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קָא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אַבְדִיל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אֲבוּהוֹן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עַל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חַמְרָא</w:t>
      </w:r>
      <w:r w:rsidRPr="000D4590">
        <w:rPr>
          <w:rFonts w:cs="NarkisimMF"/>
          <w:sz w:val="32"/>
          <w:szCs w:val="32"/>
          <w:rtl/>
        </w:rPr>
        <w:t xml:space="preserve">, </w:t>
      </w:r>
      <w:r w:rsidRPr="000D4590">
        <w:rPr>
          <w:rFonts w:cs="NarkisimMF" w:hint="cs"/>
          <w:sz w:val="32"/>
          <w:szCs w:val="32"/>
          <w:rtl/>
        </w:rPr>
        <w:t>וְאָמַר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לִילָדָיו</w:t>
      </w:r>
      <w:r w:rsidRPr="000D4590">
        <w:rPr>
          <w:rFonts w:cs="NarkisimMF"/>
          <w:sz w:val="32"/>
          <w:szCs w:val="32"/>
          <w:rtl/>
        </w:rPr>
        <w:t>: "</w:t>
      </w:r>
      <w:proofErr w:type="spellStart"/>
      <w:r w:rsidRPr="000D4590">
        <w:rPr>
          <w:rFonts w:cs="NarkisimMF" w:hint="cs"/>
          <w:sz w:val="32"/>
          <w:szCs w:val="32"/>
          <w:rtl/>
        </w:rPr>
        <w:t>יְנוּקֵי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יְקָרֵי</w:t>
      </w:r>
      <w:r w:rsidRPr="000D4590">
        <w:rPr>
          <w:rFonts w:cs="NarkisimMF"/>
          <w:sz w:val="32"/>
          <w:szCs w:val="32"/>
          <w:rtl/>
        </w:rPr>
        <w:t xml:space="preserve">, </w:t>
      </w:r>
      <w:proofErr w:type="spellStart"/>
      <w:r w:rsidRPr="000D4590">
        <w:rPr>
          <w:rFonts w:cs="NarkisimMF" w:hint="cs"/>
          <w:sz w:val="32"/>
          <w:szCs w:val="32"/>
          <w:rtl/>
        </w:rPr>
        <w:t>אֲנָן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בָּעִינָן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דְּאִמָּא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תִּתְפַּח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מִמַּחֲלָתָהּ</w:t>
      </w:r>
      <w:r w:rsidRPr="000D4590">
        <w:rPr>
          <w:rFonts w:cs="NarkisimMF"/>
          <w:sz w:val="32"/>
          <w:szCs w:val="32"/>
          <w:rtl/>
        </w:rPr>
        <w:t xml:space="preserve"> (</w:t>
      </w:r>
      <w:r w:rsidRPr="000D4590">
        <w:rPr>
          <w:rFonts w:cs="NarkisimMF" w:hint="cs"/>
          <w:sz w:val="32"/>
          <w:szCs w:val="32"/>
          <w:rtl/>
        </w:rPr>
        <w:t>תֵּרָפֵא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מֵהַמַּחֲלָה</w:t>
      </w:r>
      <w:r w:rsidRPr="000D4590">
        <w:rPr>
          <w:rFonts w:cs="NarkisimMF"/>
          <w:sz w:val="32"/>
          <w:szCs w:val="32"/>
          <w:rtl/>
        </w:rPr>
        <w:t xml:space="preserve">), </w:t>
      </w:r>
      <w:r w:rsidRPr="000D4590">
        <w:rPr>
          <w:rFonts w:cs="NarkisimMF" w:hint="cs"/>
          <w:sz w:val="32"/>
          <w:szCs w:val="32"/>
          <w:rtl/>
        </w:rPr>
        <w:t>מִשּׁוּם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הָכִי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בָּעִינָא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לְמֵיזַל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לְרַבֵּנוּ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הַק</w:t>
      </w:r>
      <w:proofErr w:type="spellEnd"/>
      <w:r w:rsidRPr="000D4590">
        <w:rPr>
          <w:rFonts w:cs="NarkisimMF"/>
          <w:sz w:val="32"/>
          <w:szCs w:val="32"/>
          <w:rtl/>
        </w:rPr>
        <w:t xml:space="preserve">' </w:t>
      </w:r>
      <w:r w:rsidRPr="000D4590">
        <w:rPr>
          <w:rFonts w:cs="NarkisimMF" w:hint="cs"/>
          <w:sz w:val="32"/>
          <w:szCs w:val="32"/>
          <w:rtl/>
        </w:rPr>
        <w:t>רַבִּי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אַהֲרֹן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רֹקַח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מִבֶּעלְזְא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דְּיָתֵיב</w:t>
      </w:r>
      <w:proofErr w:type="spellEnd"/>
      <w:r w:rsidRPr="000D4590">
        <w:rPr>
          <w:rFonts w:cs="NarkisimMF" w:hint="cs"/>
          <w:sz w:val="32"/>
          <w:szCs w:val="32"/>
          <w:rtl/>
        </w:rPr>
        <w:t xml:space="preserve"> הַשְׁתָּא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בִּירוּשָׁלַיִם</w:t>
      </w:r>
      <w:r w:rsidRPr="000D4590">
        <w:rPr>
          <w:rFonts w:cs="NarkisimMF"/>
          <w:sz w:val="32"/>
          <w:szCs w:val="32"/>
          <w:rtl/>
        </w:rPr>
        <w:t xml:space="preserve">, </w:t>
      </w:r>
      <w:proofErr w:type="spellStart"/>
      <w:r w:rsidRPr="000D4590">
        <w:rPr>
          <w:rFonts w:cs="NarkisimMF" w:hint="cs"/>
          <w:sz w:val="32"/>
          <w:szCs w:val="32"/>
          <w:rtl/>
        </w:rPr>
        <w:t>לְמִיבָּעֵי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מִינֵּיהּ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בִּרְכָּתָא</w:t>
      </w:r>
      <w:proofErr w:type="spellEnd"/>
      <w:r w:rsidRPr="000D4590">
        <w:rPr>
          <w:rFonts w:cs="NarkisimMF" w:hint="cs"/>
          <w:sz w:val="32"/>
          <w:szCs w:val="32"/>
          <w:rtl/>
        </w:rPr>
        <w:t xml:space="preserve"> לִרְפוּאָה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שְׁלֵמָה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וּלְהַצְלָחַת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הַנִּתּוּח</w:t>
      </w:r>
      <w:proofErr w:type="spellEnd"/>
      <w:r w:rsidRPr="000D4590">
        <w:rPr>
          <w:rFonts w:cs="NarkisimMF" w:hint="cs"/>
          <w:sz w:val="32"/>
          <w:szCs w:val="32"/>
          <w:rtl/>
        </w:rPr>
        <w:t>ַ</w:t>
      </w:r>
      <w:r w:rsidRPr="000D4590">
        <w:rPr>
          <w:rFonts w:cs="NarkisimMF"/>
          <w:sz w:val="32"/>
          <w:szCs w:val="32"/>
          <w:rtl/>
        </w:rPr>
        <w:t xml:space="preserve">, </w:t>
      </w:r>
      <w:r w:rsidRPr="000D4590">
        <w:rPr>
          <w:rFonts w:cs="NarkisimMF" w:hint="cs"/>
          <w:sz w:val="32"/>
          <w:szCs w:val="32"/>
          <w:rtl/>
        </w:rPr>
        <w:t>וְאַתּוּן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תֵּיזְלוּן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לְמִיגְנָא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הַיָּיא</w:t>
      </w:r>
      <w:proofErr w:type="spellEnd"/>
      <w:r w:rsidRPr="000D4590">
        <w:rPr>
          <w:rFonts w:cs="NarkisimMF"/>
          <w:sz w:val="32"/>
          <w:szCs w:val="32"/>
          <w:rtl/>
        </w:rPr>
        <w:t xml:space="preserve"> (</w:t>
      </w:r>
      <w:r w:rsidRPr="000D4590">
        <w:rPr>
          <w:rFonts w:cs="NarkisimMF" w:hint="cs"/>
          <w:sz w:val="32"/>
          <w:szCs w:val="32"/>
          <w:rtl/>
        </w:rPr>
        <w:t>אַתֶּם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תֵּלְכוּ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לִישׁוֹן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מַהֵר</w:t>
      </w:r>
      <w:r w:rsidRPr="000D4590">
        <w:rPr>
          <w:rFonts w:cs="NarkisimMF"/>
          <w:sz w:val="32"/>
          <w:szCs w:val="32"/>
          <w:rtl/>
        </w:rPr>
        <w:t xml:space="preserve">), </w:t>
      </w:r>
      <w:proofErr w:type="spellStart"/>
      <w:r w:rsidRPr="000D4590">
        <w:rPr>
          <w:rFonts w:cs="NarkisimMF" w:hint="cs"/>
          <w:sz w:val="32"/>
          <w:szCs w:val="32"/>
          <w:rtl/>
        </w:rPr>
        <w:t>וּבְסִיַּעְתָּא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דִּשְׁמַיָּא</w:t>
      </w:r>
      <w:r w:rsidRPr="000D4590">
        <w:rPr>
          <w:rFonts w:cs="NarkisimMF"/>
          <w:sz w:val="32"/>
          <w:szCs w:val="32"/>
          <w:rtl/>
        </w:rPr>
        <w:t xml:space="preserve">, </w:t>
      </w:r>
      <w:r w:rsidRPr="000D4590">
        <w:rPr>
          <w:rFonts w:cs="NarkisimMF" w:hint="cs"/>
          <w:sz w:val="32"/>
          <w:szCs w:val="32"/>
          <w:rtl/>
        </w:rPr>
        <w:t>עַד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דְתִּתְעָרוּן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מִשְׁנַתְכוּן</w:t>
      </w:r>
      <w:proofErr w:type="spellEnd"/>
      <w:r w:rsidRPr="000D4590">
        <w:rPr>
          <w:rFonts w:cs="NarkisimMF" w:hint="cs"/>
          <w:sz w:val="32"/>
          <w:szCs w:val="32"/>
          <w:rtl/>
        </w:rPr>
        <w:t xml:space="preserve"> מָחָר, תִרְאוּ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שֶׁכְּבָר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חָזַרְתִּי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הַבָּיְתָה</w:t>
      </w:r>
      <w:r w:rsidRPr="000D4590">
        <w:rPr>
          <w:rFonts w:cs="NarkisimMF"/>
          <w:sz w:val="32"/>
          <w:szCs w:val="32"/>
          <w:rtl/>
        </w:rPr>
        <w:t>".</w:t>
      </w:r>
    </w:p>
    <w:p w:rsidR="000D4590" w:rsidRPr="000D4590" w:rsidRDefault="000D4590" w:rsidP="000D4590">
      <w:pPr>
        <w:jc w:val="both"/>
        <w:rPr>
          <w:rFonts w:cs="NarkisimMF"/>
          <w:sz w:val="32"/>
          <w:szCs w:val="32"/>
          <w:rtl/>
        </w:rPr>
      </w:pPr>
      <w:r w:rsidRPr="000D4590">
        <w:rPr>
          <w:rFonts w:cs="NarkisimMF"/>
          <w:sz w:val="32"/>
          <w:szCs w:val="32"/>
          <w:rtl/>
        </w:rPr>
        <w:t>"</w:t>
      </w:r>
      <w:r w:rsidRPr="000D4590">
        <w:rPr>
          <w:rFonts w:cs="NarkisimMF" w:hint="cs"/>
          <w:sz w:val="32"/>
          <w:szCs w:val="32"/>
          <w:rtl/>
        </w:rPr>
        <w:t>בְּסֵדֶר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גָּמוּר</w:t>
      </w:r>
      <w:r w:rsidRPr="000D4590">
        <w:rPr>
          <w:rFonts w:cs="NarkisimMF"/>
          <w:sz w:val="32"/>
          <w:szCs w:val="32"/>
          <w:rtl/>
        </w:rPr>
        <w:t xml:space="preserve">, </w:t>
      </w:r>
      <w:r w:rsidRPr="000D4590">
        <w:rPr>
          <w:rFonts w:cs="NarkisimMF" w:hint="cs"/>
          <w:sz w:val="32"/>
          <w:szCs w:val="32"/>
          <w:rtl/>
        </w:rPr>
        <w:t>אַבָּא</w:t>
      </w:r>
      <w:r w:rsidRPr="000D4590">
        <w:rPr>
          <w:rFonts w:cs="NarkisimMF"/>
          <w:sz w:val="32"/>
          <w:szCs w:val="32"/>
          <w:rtl/>
        </w:rPr>
        <w:t xml:space="preserve">" – </w:t>
      </w:r>
      <w:r w:rsidRPr="000D4590">
        <w:rPr>
          <w:rFonts w:cs="NarkisimMF" w:hint="cs"/>
          <w:sz w:val="32"/>
          <w:szCs w:val="32"/>
          <w:rtl/>
        </w:rPr>
        <w:t>אָמַר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יַעְנְקִי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הַבְּכוֹר</w:t>
      </w:r>
      <w:r w:rsidRPr="000D4590">
        <w:rPr>
          <w:rFonts w:cs="NarkisimMF"/>
          <w:sz w:val="32"/>
          <w:szCs w:val="32"/>
          <w:rtl/>
        </w:rPr>
        <w:t>.</w:t>
      </w:r>
    </w:p>
    <w:p w:rsidR="000D4590" w:rsidRPr="000D4590" w:rsidRDefault="000D4590" w:rsidP="000D4590">
      <w:pPr>
        <w:jc w:val="both"/>
        <w:rPr>
          <w:rFonts w:cs="NarkisimMF"/>
          <w:sz w:val="32"/>
          <w:szCs w:val="32"/>
          <w:rtl/>
        </w:rPr>
      </w:pPr>
      <w:r w:rsidRPr="000D4590">
        <w:rPr>
          <w:rFonts w:cs="NarkisimMF"/>
          <w:sz w:val="32"/>
          <w:szCs w:val="32"/>
          <w:rtl/>
        </w:rPr>
        <w:t>"</w:t>
      </w:r>
      <w:r w:rsidRPr="000D4590">
        <w:rPr>
          <w:rFonts w:cs="NarkisimMF" w:hint="cs"/>
          <w:sz w:val="32"/>
          <w:szCs w:val="32"/>
          <w:rtl/>
        </w:rPr>
        <w:t>לָא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נִדְחַל</w:t>
      </w:r>
      <w:proofErr w:type="spellEnd"/>
      <w:r w:rsidRPr="000D4590">
        <w:rPr>
          <w:rFonts w:cs="NarkisimMF"/>
          <w:sz w:val="32"/>
          <w:szCs w:val="32"/>
          <w:rtl/>
        </w:rPr>
        <w:t xml:space="preserve"> (</w:t>
      </w:r>
      <w:r w:rsidRPr="000D4590">
        <w:rPr>
          <w:rFonts w:cs="NarkisimMF" w:hint="cs"/>
          <w:sz w:val="32"/>
          <w:szCs w:val="32"/>
          <w:rtl/>
        </w:rPr>
        <w:t>לֹא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נְפַחֵד</w:t>
      </w:r>
      <w:r w:rsidRPr="000D4590">
        <w:rPr>
          <w:rFonts w:cs="NarkisimMF"/>
          <w:sz w:val="32"/>
          <w:szCs w:val="32"/>
          <w:rtl/>
        </w:rPr>
        <w:t xml:space="preserve">)" – </w:t>
      </w:r>
      <w:r w:rsidRPr="000D4590">
        <w:rPr>
          <w:rFonts w:cs="NarkisimMF" w:hint="cs"/>
          <w:sz w:val="32"/>
          <w:szCs w:val="32"/>
          <w:rtl/>
        </w:rPr>
        <w:t>הִכְרִיז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בִּגְבוּרָה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אָחִיו</w:t>
      </w:r>
      <w:r w:rsidRPr="000D4590">
        <w:rPr>
          <w:rFonts w:cs="NarkisimMF"/>
          <w:sz w:val="32"/>
          <w:szCs w:val="32"/>
          <w:rtl/>
        </w:rPr>
        <w:t xml:space="preserve">, </w:t>
      </w:r>
      <w:proofErr w:type="spellStart"/>
      <w:r w:rsidRPr="000D4590">
        <w:rPr>
          <w:rFonts w:cs="NarkisimMF" w:hint="cs"/>
          <w:sz w:val="32"/>
          <w:szCs w:val="32"/>
          <w:rtl/>
        </w:rPr>
        <w:t>אַבְרֶמ</w:t>
      </w:r>
      <w:proofErr w:type="spellEnd"/>
      <w:r w:rsidRPr="000D4590">
        <w:rPr>
          <w:rFonts w:cs="NarkisimMF" w:hint="cs"/>
          <w:sz w:val="32"/>
          <w:szCs w:val="32"/>
          <w:rtl/>
        </w:rPr>
        <w:t>ָ</w:t>
      </w:r>
      <w:r w:rsidRPr="000D4590">
        <w:rPr>
          <w:rFonts w:cs="NarkisimMF"/>
          <w:sz w:val="32"/>
          <w:szCs w:val="32"/>
          <w:rtl/>
        </w:rPr>
        <w:t>'</w:t>
      </w:r>
      <w:r w:rsidRPr="000D4590">
        <w:rPr>
          <w:rFonts w:cs="NarkisimMF" w:hint="cs"/>
          <w:sz w:val="32"/>
          <w:szCs w:val="32"/>
          <w:rtl/>
        </w:rPr>
        <w:t>לֶה</w:t>
      </w:r>
      <w:r w:rsidRPr="000D4590">
        <w:rPr>
          <w:rFonts w:cs="NarkisimMF"/>
          <w:sz w:val="32"/>
          <w:szCs w:val="32"/>
          <w:rtl/>
        </w:rPr>
        <w:t>.</w:t>
      </w:r>
    </w:p>
    <w:p w:rsidR="000D4590" w:rsidRPr="000D4590" w:rsidRDefault="000D4590" w:rsidP="000D4590">
      <w:pPr>
        <w:jc w:val="both"/>
        <w:rPr>
          <w:rFonts w:cs="NarkisimMF"/>
          <w:sz w:val="32"/>
          <w:szCs w:val="32"/>
          <w:rtl/>
        </w:rPr>
      </w:pPr>
      <w:r w:rsidRPr="000D4590">
        <w:rPr>
          <w:rFonts w:cs="NarkisimMF" w:hint="cs"/>
          <w:sz w:val="32"/>
          <w:szCs w:val="32"/>
          <w:rtl/>
        </w:rPr>
        <w:lastRenderedPageBreak/>
        <w:t>ר</w:t>
      </w:r>
      <w:r w:rsidRPr="000D4590">
        <w:rPr>
          <w:rFonts w:cs="NarkisimMF"/>
          <w:sz w:val="32"/>
          <w:szCs w:val="32"/>
          <w:rtl/>
        </w:rPr>
        <w:t xml:space="preserve">' </w:t>
      </w:r>
      <w:r w:rsidRPr="000D4590">
        <w:rPr>
          <w:rFonts w:cs="NarkisimMF" w:hint="cs"/>
          <w:sz w:val="32"/>
          <w:szCs w:val="32"/>
          <w:rtl/>
        </w:rPr>
        <w:t>יְהוּדָה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קָא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אִיפְטַר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מִן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בְּנֵיְהוּ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וְאָזִיל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לָאוֹטוֹבּוּס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הַנּוֹסֵעַ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יְרוּשָׁלַיְמָה</w:t>
      </w:r>
      <w:proofErr w:type="spellEnd"/>
      <w:r w:rsidRPr="000D4590">
        <w:rPr>
          <w:rFonts w:cs="NarkisimMF"/>
          <w:sz w:val="32"/>
          <w:szCs w:val="32"/>
          <w:rtl/>
        </w:rPr>
        <w:t xml:space="preserve">, </w:t>
      </w:r>
      <w:r w:rsidRPr="000D4590">
        <w:rPr>
          <w:rFonts w:cs="NarkisimMF" w:hint="cs"/>
          <w:sz w:val="32"/>
          <w:szCs w:val="32"/>
          <w:rtl/>
        </w:rPr>
        <w:t>וּבְכוּלָּא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אוֹרְחָא,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מִבֵּיתֵיה</w:t>
      </w:r>
      <w:proofErr w:type="spellEnd"/>
      <w:r w:rsidRPr="000D4590">
        <w:rPr>
          <w:rFonts w:cs="NarkisimMF" w:hint="cs"/>
          <w:sz w:val="32"/>
          <w:szCs w:val="32"/>
          <w:rtl/>
        </w:rPr>
        <w:t>ּ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עַד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יְרוּשָׁלַיִם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קָא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תָּפֵיס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בִּידֵיהּ</w:t>
      </w:r>
      <w:r w:rsidRPr="000D4590">
        <w:rPr>
          <w:rFonts w:cs="NarkisimMF"/>
          <w:sz w:val="32"/>
          <w:szCs w:val="32"/>
          <w:rtl/>
        </w:rPr>
        <w:t xml:space="preserve"> "</w:t>
      </w:r>
      <w:r w:rsidRPr="000D4590">
        <w:rPr>
          <w:rFonts w:cs="NarkisimMF" w:hint="cs"/>
          <w:sz w:val="32"/>
          <w:szCs w:val="32"/>
          <w:rtl/>
        </w:rPr>
        <w:t>סֵפֶר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תְּהִלִּים</w:t>
      </w:r>
      <w:r w:rsidRPr="000D4590">
        <w:rPr>
          <w:rFonts w:cs="NarkisimMF"/>
          <w:sz w:val="32"/>
          <w:szCs w:val="32"/>
          <w:rtl/>
        </w:rPr>
        <w:t xml:space="preserve">" </w:t>
      </w:r>
      <w:r w:rsidRPr="000D4590">
        <w:rPr>
          <w:rFonts w:cs="NarkisimMF" w:hint="cs"/>
          <w:sz w:val="32"/>
          <w:szCs w:val="32"/>
          <w:rtl/>
        </w:rPr>
        <w:t>וּבָעֵי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קַמֵּיה</w:t>
      </w:r>
      <w:proofErr w:type="spellEnd"/>
      <w:r w:rsidRPr="000D4590">
        <w:rPr>
          <w:rFonts w:cs="NarkisimMF" w:hint="cs"/>
          <w:sz w:val="32"/>
          <w:szCs w:val="32"/>
          <w:rtl/>
        </w:rPr>
        <w:t>ּ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קֻדְשָׁא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בְּרִיך</w:t>
      </w:r>
      <w:proofErr w:type="spellEnd"/>
      <w:r w:rsidRPr="000D4590">
        <w:rPr>
          <w:rFonts w:cs="NarkisimMF" w:hint="cs"/>
          <w:sz w:val="32"/>
          <w:szCs w:val="32"/>
          <w:rtl/>
        </w:rPr>
        <w:t>ְ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הוּא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דִּישַׁדֵּר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מִן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שְׁמַיָּא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לְאִיתְּתֵיה</w:t>
      </w:r>
      <w:proofErr w:type="spellEnd"/>
      <w:r w:rsidRPr="000D4590">
        <w:rPr>
          <w:rFonts w:cs="NarkisimMF" w:hint="cs"/>
          <w:sz w:val="32"/>
          <w:szCs w:val="32"/>
          <w:rtl/>
        </w:rPr>
        <w:t>ּ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רְפוּאָה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שְׁלֵמָה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בַּעֲגָלָא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וּבִזְמַן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קָרִיב</w:t>
      </w:r>
      <w:r w:rsidRPr="000D4590">
        <w:rPr>
          <w:rFonts w:cs="NarkisimMF"/>
          <w:sz w:val="32"/>
          <w:szCs w:val="32"/>
          <w:rtl/>
        </w:rPr>
        <w:t>".</w:t>
      </w:r>
    </w:p>
    <w:p w:rsidR="000D4590" w:rsidRPr="000D4590" w:rsidRDefault="008D4704" w:rsidP="000D4590">
      <w:pPr>
        <w:jc w:val="both"/>
        <w:rPr>
          <w:rFonts w:cs="NarkisimMF"/>
          <w:sz w:val="32"/>
          <w:szCs w:val="32"/>
          <w:rtl/>
        </w:rPr>
      </w:pPr>
      <w:r>
        <w:rPr>
          <w:rFonts w:cs="NarkisimMF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15584" behindDoc="1" locked="0" layoutInCell="1" allowOverlap="1" wp14:anchorId="4B3655A0" wp14:editId="7E7FC9DE">
            <wp:simplePos x="0" y="0"/>
            <wp:positionH relativeFrom="column">
              <wp:posOffset>-3694430</wp:posOffset>
            </wp:positionH>
            <wp:positionV relativeFrom="paragraph">
              <wp:posOffset>1235710</wp:posOffset>
            </wp:positionV>
            <wp:extent cx="4324350" cy="3242310"/>
            <wp:effectExtent l="0" t="0" r="0" b="0"/>
            <wp:wrapTight wrapText="bothSides">
              <wp:wrapPolygon edited="0">
                <wp:start x="0" y="0"/>
                <wp:lineTo x="0" y="21448"/>
                <wp:lineTo x="21505" y="21448"/>
                <wp:lineTo x="21505" y="0"/>
                <wp:lineTo x="0" y="0"/>
              </wp:wrapPolygon>
            </wp:wrapTight>
            <wp:docPr id="3" name="תמונה 3" descr="D:\התמונות שלי\יהדות\ירושלים\New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התמונות שלי\יהדות\ירושלים\New0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590" w:rsidRPr="000D4590">
        <w:rPr>
          <w:rFonts w:cs="NarkisimMF" w:hint="cs"/>
          <w:sz w:val="32"/>
          <w:szCs w:val="32"/>
          <w:rtl/>
        </w:rPr>
        <w:t>כַּד</w:t>
      </w:r>
      <w:r w:rsidR="000D4590" w:rsidRPr="000D4590">
        <w:rPr>
          <w:rFonts w:cs="NarkisimMF"/>
          <w:sz w:val="32"/>
          <w:szCs w:val="32"/>
          <w:rtl/>
        </w:rPr>
        <w:t xml:space="preserve"> </w:t>
      </w:r>
      <w:r w:rsidR="000D4590" w:rsidRPr="000D4590">
        <w:rPr>
          <w:rFonts w:cs="NarkisimMF" w:hint="cs"/>
          <w:sz w:val="32"/>
          <w:szCs w:val="32"/>
          <w:rtl/>
        </w:rPr>
        <w:t>אָתָא</w:t>
      </w:r>
      <w:r w:rsidR="000D4590" w:rsidRPr="000D4590">
        <w:rPr>
          <w:rFonts w:cs="NarkisimMF"/>
          <w:sz w:val="32"/>
          <w:szCs w:val="32"/>
          <w:rtl/>
        </w:rPr>
        <w:t xml:space="preserve"> </w:t>
      </w:r>
      <w:r w:rsidR="000D4590" w:rsidRPr="000D4590">
        <w:rPr>
          <w:rFonts w:cs="NarkisimMF" w:hint="cs"/>
          <w:sz w:val="32"/>
          <w:szCs w:val="32"/>
          <w:rtl/>
        </w:rPr>
        <w:t>לִירוּשָׁלַיִם</w:t>
      </w:r>
      <w:r w:rsidR="000D4590" w:rsidRPr="000D4590">
        <w:rPr>
          <w:rFonts w:cs="NarkisimMF"/>
          <w:sz w:val="32"/>
          <w:szCs w:val="32"/>
          <w:rtl/>
        </w:rPr>
        <w:t xml:space="preserve">, </w:t>
      </w:r>
      <w:proofErr w:type="spellStart"/>
      <w:r w:rsidR="000D4590" w:rsidRPr="000D4590">
        <w:rPr>
          <w:rFonts w:cs="NarkisimMF" w:hint="cs"/>
          <w:sz w:val="32"/>
          <w:szCs w:val="32"/>
          <w:rtl/>
        </w:rPr>
        <w:t>קָא</w:t>
      </w:r>
      <w:proofErr w:type="spellEnd"/>
      <w:r w:rsidR="000D4590"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="000D4590" w:rsidRPr="000D4590">
        <w:rPr>
          <w:rFonts w:cs="NarkisimMF" w:hint="cs"/>
          <w:sz w:val="32"/>
          <w:szCs w:val="32"/>
          <w:rtl/>
        </w:rPr>
        <w:t>אוֹחֵי</w:t>
      </w:r>
      <w:proofErr w:type="spellEnd"/>
      <w:r w:rsidR="000D4590" w:rsidRPr="000D4590">
        <w:rPr>
          <w:rFonts w:cs="NarkisimMF"/>
          <w:sz w:val="32"/>
          <w:szCs w:val="32"/>
          <w:rtl/>
        </w:rPr>
        <w:t xml:space="preserve"> (</w:t>
      </w:r>
      <w:r w:rsidR="000D4590" w:rsidRPr="000D4590">
        <w:rPr>
          <w:rFonts w:cs="NarkisimMF" w:hint="cs"/>
          <w:sz w:val="32"/>
          <w:szCs w:val="32"/>
          <w:rtl/>
        </w:rPr>
        <w:t>מִהֵר</w:t>
      </w:r>
      <w:r w:rsidR="000D4590" w:rsidRPr="000D4590">
        <w:rPr>
          <w:rFonts w:cs="NarkisimMF"/>
          <w:sz w:val="32"/>
          <w:szCs w:val="32"/>
          <w:rtl/>
        </w:rPr>
        <w:t xml:space="preserve">) </w:t>
      </w:r>
      <w:r w:rsidR="000D4590" w:rsidRPr="000D4590">
        <w:rPr>
          <w:rFonts w:cs="NarkisimMF" w:hint="cs"/>
          <w:sz w:val="32"/>
          <w:szCs w:val="32"/>
          <w:rtl/>
        </w:rPr>
        <w:t>לִשְׁכוּנַת</w:t>
      </w:r>
      <w:r w:rsidR="000D4590" w:rsidRPr="000D4590">
        <w:rPr>
          <w:rFonts w:cs="NarkisimMF"/>
          <w:sz w:val="32"/>
          <w:szCs w:val="32"/>
          <w:rtl/>
        </w:rPr>
        <w:t xml:space="preserve"> </w:t>
      </w:r>
      <w:r w:rsidR="000D4590" w:rsidRPr="000D4590">
        <w:rPr>
          <w:rFonts w:cs="NarkisimMF" w:hint="cs"/>
          <w:sz w:val="32"/>
          <w:szCs w:val="32"/>
          <w:rtl/>
        </w:rPr>
        <w:t>קַטָּמוֹן</w:t>
      </w:r>
      <w:r w:rsidR="000D4590"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="000D4590" w:rsidRPr="000D4590">
        <w:rPr>
          <w:rFonts w:cs="NarkisimMF" w:hint="cs"/>
          <w:sz w:val="32"/>
          <w:szCs w:val="32"/>
          <w:rtl/>
        </w:rPr>
        <w:t>דְּהָתָם</w:t>
      </w:r>
      <w:proofErr w:type="spellEnd"/>
      <w:r w:rsidR="000D4590" w:rsidRPr="000D4590">
        <w:rPr>
          <w:rFonts w:cs="NarkisimMF"/>
          <w:sz w:val="32"/>
          <w:szCs w:val="32"/>
          <w:rtl/>
        </w:rPr>
        <w:t xml:space="preserve"> </w:t>
      </w:r>
      <w:r w:rsidR="000D4590" w:rsidRPr="000D4590">
        <w:rPr>
          <w:rFonts w:cs="NarkisimMF" w:hint="cs"/>
          <w:sz w:val="32"/>
          <w:szCs w:val="32"/>
          <w:rtl/>
        </w:rPr>
        <w:t>שָׁהוּ</w:t>
      </w:r>
      <w:r w:rsidR="000D4590" w:rsidRPr="000D4590">
        <w:rPr>
          <w:rFonts w:cs="NarkisimMF"/>
          <w:sz w:val="32"/>
          <w:szCs w:val="32"/>
          <w:rtl/>
        </w:rPr>
        <w:t xml:space="preserve"> </w:t>
      </w:r>
      <w:r w:rsidR="000D4590" w:rsidRPr="000D4590">
        <w:rPr>
          <w:rFonts w:cs="NarkisimMF" w:hint="cs"/>
          <w:sz w:val="32"/>
          <w:szCs w:val="32"/>
          <w:rtl/>
        </w:rPr>
        <w:t>הָרַבִּי</w:t>
      </w:r>
      <w:r w:rsidR="000D4590"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="000D4590" w:rsidRPr="000D4590">
        <w:rPr>
          <w:rFonts w:cs="NarkisimMF" w:hint="cs"/>
          <w:sz w:val="32"/>
          <w:szCs w:val="32"/>
          <w:rtl/>
        </w:rPr>
        <w:t>הַק</w:t>
      </w:r>
      <w:proofErr w:type="spellEnd"/>
      <w:r w:rsidR="000D4590" w:rsidRPr="000D4590">
        <w:rPr>
          <w:rFonts w:cs="NarkisimMF"/>
          <w:sz w:val="32"/>
          <w:szCs w:val="32"/>
          <w:rtl/>
        </w:rPr>
        <w:t xml:space="preserve">' </w:t>
      </w:r>
      <w:r w:rsidR="000D4590" w:rsidRPr="000D4590">
        <w:rPr>
          <w:rFonts w:cs="NarkisimMF" w:hint="cs"/>
          <w:sz w:val="32"/>
          <w:szCs w:val="32"/>
          <w:rtl/>
        </w:rPr>
        <w:t>כַּמָּה</w:t>
      </w:r>
      <w:r w:rsidR="000D4590" w:rsidRPr="000D4590">
        <w:rPr>
          <w:rFonts w:cs="NarkisimMF"/>
          <w:sz w:val="32"/>
          <w:szCs w:val="32"/>
          <w:rtl/>
        </w:rPr>
        <w:t xml:space="preserve"> </w:t>
      </w:r>
      <w:r w:rsidR="000D4590" w:rsidRPr="000D4590">
        <w:rPr>
          <w:rFonts w:cs="NarkisimMF" w:hint="cs"/>
          <w:sz w:val="32"/>
          <w:szCs w:val="32"/>
          <w:rtl/>
        </w:rPr>
        <w:t>חֳדָשִׁים</w:t>
      </w:r>
      <w:r w:rsidR="000D4590" w:rsidRPr="000D4590">
        <w:rPr>
          <w:rFonts w:cs="NarkisimMF"/>
          <w:sz w:val="32"/>
          <w:szCs w:val="32"/>
          <w:rtl/>
        </w:rPr>
        <w:t xml:space="preserve"> </w:t>
      </w:r>
      <w:r w:rsidR="000D4590" w:rsidRPr="000D4590">
        <w:rPr>
          <w:rFonts w:cs="NarkisimMF" w:hint="cs"/>
          <w:sz w:val="32"/>
          <w:szCs w:val="32"/>
          <w:rtl/>
        </w:rPr>
        <w:t>בְּשָׁנָה</w:t>
      </w:r>
      <w:r w:rsidR="000D4590" w:rsidRPr="000D4590">
        <w:rPr>
          <w:rFonts w:cs="NarkisimMF"/>
          <w:sz w:val="32"/>
          <w:szCs w:val="32"/>
          <w:rtl/>
        </w:rPr>
        <w:t xml:space="preserve">. </w:t>
      </w:r>
      <w:proofErr w:type="spellStart"/>
      <w:r w:rsidR="000D4590" w:rsidRPr="000D4590">
        <w:rPr>
          <w:rFonts w:cs="NarkisimMF" w:hint="cs"/>
          <w:sz w:val="32"/>
          <w:szCs w:val="32"/>
          <w:rtl/>
        </w:rPr>
        <w:t>כּוּלְּהו</w:t>
      </w:r>
      <w:proofErr w:type="spellEnd"/>
      <w:r w:rsidR="000D4590" w:rsidRPr="000D4590">
        <w:rPr>
          <w:rFonts w:cs="NarkisimMF" w:hint="cs"/>
          <w:sz w:val="32"/>
          <w:szCs w:val="32"/>
          <w:rtl/>
        </w:rPr>
        <w:t>ּ</w:t>
      </w:r>
      <w:r w:rsidR="000D4590" w:rsidRPr="000D4590">
        <w:rPr>
          <w:rFonts w:cs="NarkisimMF"/>
          <w:sz w:val="32"/>
          <w:szCs w:val="32"/>
          <w:rtl/>
        </w:rPr>
        <w:t xml:space="preserve"> </w:t>
      </w:r>
      <w:r w:rsidR="000D4590" w:rsidRPr="000D4590">
        <w:rPr>
          <w:rFonts w:cs="NarkisimMF" w:hint="cs"/>
          <w:sz w:val="32"/>
          <w:szCs w:val="32"/>
          <w:rtl/>
        </w:rPr>
        <w:t>בָּתֵּי</w:t>
      </w:r>
      <w:r w:rsidR="000D4590"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="000D4590" w:rsidRPr="000D4590">
        <w:rPr>
          <w:rFonts w:cs="NarkisimMF" w:hint="cs"/>
          <w:sz w:val="32"/>
          <w:szCs w:val="32"/>
          <w:rtl/>
        </w:rPr>
        <w:t>דִּשְׁכוּנַת</w:t>
      </w:r>
      <w:proofErr w:type="spellEnd"/>
      <w:r w:rsidR="000D4590" w:rsidRPr="000D4590">
        <w:rPr>
          <w:rFonts w:cs="NarkisimMF"/>
          <w:sz w:val="32"/>
          <w:szCs w:val="32"/>
          <w:rtl/>
        </w:rPr>
        <w:t xml:space="preserve"> </w:t>
      </w:r>
      <w:r w:rsidR="000D4590" w:rsidRPr="000D4590">
        <w:rPr>
          <w:rFonts w:cs="NarkisimMF" w:hint="cs"/>
          <w:sz w:val="32"/>
          <w:szCs w:val="32"/>
          <w:rtl/>
        </w:rPr>
        <w:t>קַטָּמוֹן</w:t>
      </w:r>
      <w:r w:rsidR="000D4590"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="000D4590" w:rsidRPr="000D4590">
        <w:rPr>
          <w:rFonts w:cs="NarkisimMF" w:hint="cs"/>
          <w:sz w:val="32"/>
          <w:szCs w:val="32"/>
          <w:rtl/>
        </w:rPr>
        <w:t>קָא</w:t>
      </w:r>
      <w:proofErr w:type="spellEnd"/>
      <w:r w:rsidR="000D4590" w:rsidRPr="000D4590">
        <w:rPr>
          <w:rFonts w:cs="NarkisimMF"/>
          <w:sz w:val="32"/>
          <w:szCs w:val="32"/>
          <w:rtl/>
        </w:rPr>
        <w:t xml:space="preserve"> </w:t>
      </w:r>
      <w:r w:rsidR="000D4590" w:rsidRPr="000D4590">
        <w:rPr>
          <w:rFonts w:cs="NarkisimMF" w:hint="cs"/>
          <w:sz w:val="32"/>
          <w:szCs w:val="32"/>
          <w:rtl/>
        </w:rPr>
        <w:t>מָלְיָין</w:t>
      </w:r>
      <w:r w:rsidR="000D4590"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="000D4590" w:rsidRPr="000D4590">
        <w:rPr>
          <w:rFonts w:cs="NarkisimMF" w:hint="cs"/>
          <w:sz w:val="32"/>
          <w:szCs w:val="32"/>
          <w:rtl/>
        </w:rPr>
        <w:t>בִּיהוּדָאִין</w:t>
      </w:r>
      <w:proofErr w:type="spellEnd"/>
      <w:r w:rsidR="000D4590"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="000D4590" w:rsidRPr="000D4590">
        <w:rPr>
          <w:rFonts w:cs="NarkisimMF" w:hint="cs"/>
          <w:sz w:val="32"/>
          <w:szCs w:val="32"/>
          <w:rtl/>
        </w:rPr>
        <w:t>דְּקָא</w:t>
      </w:r>
      <w:proofErr w:type="spellEnd"/>
      <w:r w:rsidR="000D4590" w:rsidRPr="000D4590">
        <w:rPr>
          <w:rFonts w:cs="NarkisimMF"/>
          <w:sz w:val="32"/>
          <w:szCs w:val="32"/>
          <w:rtl/>
        </w:rPr>
        <w:t xml:space="preserve"> </w:t>
      </w:r>
      <w:r w:rsidR="000D4590" w:rsidRPr="000D4590">
        <w:rPr>
          <w:rFonts w:cs="NarkisimMF" w:hint="cs"/>
          <w:sz w:val="32"/>
          <w:szCs w:val="32"/>
          <w:rtl/>
        </w:rPr>
        <w:t>עָרְקוּ</w:t>
      </w:r>
      <w:r w:rsidR="000D4590" w:rsidRPr="000D4590">
        <w:rPr>
          <w:rFonts w:cs="NarkisimMF"/>
          <w:sz w:val="32"/>
          <w:szCs w:val="32"/>
          <w:rtl/>
        </w:rPr>
        <w:t xml:space="preserve"> (</w:t>
      </w:r>
      <w:r w:rsidR="000D4590" w:rsidRPr="000D4590">
        <w:rPr>
          <w:rFonts w:cs="NarkisimMF" w:hint="cs"/>
          <w:sz w:val="32"/>
          <w:szCs w:val="32"/>
          <w:rtl/>
        </w:rPr>
        <w:t>שֶׁבָּרְחוּ</w:t>
      </w:r>
      <w:r w:rsidR="000D4590" w:rsidRPr="000D4590">
        <w:rPr>
          <w:rFonts w:cs="NarkisimMF"/>
          <w:sz w:val="32"/>
          <w:szCs w:val="32"/>
          <w:rtl/>
        </w:rPr>
        <w:t xml:space="preserve">) </w:t>
      </w:r>
      <w:r w:rsidR="000D4590" w:rsidRPr="000D4590">
        <w:rPr>
          <w:rFonts w:cs="NarkisimMF" w:hint="cs"/>
          <w:sz w:val="32"/>
          <w:szCs w:val="32"/>
          <w:rtl/>
        </w:rPr>
        <w:t>מֵהָעִיר</w:t>
      </w:r>
      <w:r w:rsidR="000D4590" w:rsidRPr="000D4590">
        <w:rPr>
          <w:rFonts w:cs="NarkisimMF"/>
          <w:sz w:val="32"/>
          <w:szCs w:val="32"/>
          <w:rtl/>
        </w:rPr>
        <w:t xml:space="preserve"> </w:t>
      </w:r>
      <w:r w:rsidR="000D4590" w:rsidRPr="000D4590">
        <w:rPr>
          <w:rFonts w:cs="NarkisimMF" w:hint="cs"/>
          <w:sz w:val="32"/>
          <w:szCs w:val="32"/>
          <w:rtl/>
        </w:rPr>
        <w:t>הָעַתִּיקָה</w:t>
      </w:r>
      <w:r w:rsidR="000D4590" w:rsidRPr="000D4590">
        <w:rPr>
          <w:rFonts w:cs="NarkisimMF"/>
          <w:sz w:val="32"/>
          <w:szCs w:val="32"/>
          <w:rtl/>
        </w:rPr>
        <w:t xml:space="preserve"> </w:t>
      </w:r>
      <w:r w:rsidR="000D4590" w:rsidRPr="000D4590">
        <w:rPr>
          <w:rFonts w:cs="NarkisimMF" w:hint="cs"/>
          <w:sz w:val="32"/>
          <w:szCs w:val="32"/>
          <w:rtl/>
        </w:rPr>
        <w:t>בִּזְמַן</w:t>
      </w:r>
      <w:r w:rsidR="000D4590" w:rsidRPr="000D4590">
        <w:rPr>
          <w:rFonts w:cs="NarkisimMF"/>
          <w:sz w:val="32"/>
          <w:szCs w:val="32"/>
          <w:rtl/>
        </w:rPr>
        <w:t xml:space="preserve"> </w:t>
      </w:r>
      <w:r w:rsidR="000D4590" w:rsidRPr="000D4590">
        <w:rPr>
          <w:rFonts w:cs="NarkisimMF" w:hint="cs"/>
          <w:sz w:val="32"/>
          <w:szCs w:val="32"/>
          <w:rtl/>
        </w:rPr>
        <w:t>מִלְחֶמֶת</w:t>
      </w:r>
      <w:r w:rsidR="000D4590" w:rsidRPr="000D4590">
        <w:rPr>
          <w:rFonts w:cs="NarkisimMF"/>
          <w:sz w:val="32"/>
          <w:szCs w:val="32"/>
          <w:rtl/>
        </w:rPr>
        <w:t xml:space="preserve"> </w:t>
      </w:r>
      <w:r w:rsidR="000D4590" w:rsidRPr="000D4590">
        <w:rPr>
          <w:rFonts w:cs="NarkisimMF" w:hint="cs"/>
          <w:sz w:val="32"/>
          <w:szCs w:val="32"/>
          <w:rtl/>
        </w:rPr>
        <w:t>הַשִּׁחְרוּר, כְּשֶׁגוּרְשׁוּ</w:t>
      </w:r>
      <w:r w:rsidR="000D4590" w:rsidRPr="000D4590">
        <w:rPr>
          <w:rFonts w:cs="NarkisimMF"/>
          <w:sz w:val="32"/>
          <w:szCs w:val="32"/>
          <w:rtl/>
        </w:rPr>
        <w:t xml:space="preserve"> </w:t>
      </w:r>
      <w:r w:rsidR="000D4590" w:rsidRPr="000D4590">
        <w:rPr>
          <w:rFonts w:cs="NarkisimMF" w:hint="cs"/>
          <w:sz w:val="32"/>
          <w:szCs w:val="32"/>
          <w:rtl/>
        </w:rPr>
        <w:t>עַל</w:t>
      </w:r>
      <w:r w:rsidR="000D4590" w:rsidRPr="000D4590">
        <w:rPr>
          <w:rFonts w:cs="NarkisimMF"/>
          <w:sz w:val="32"/>
          <w:szCs w:val="32"/>
          <w:rtl/>
        </w:rPr>
        <w:t xml:space="preserve"> </w:t>
      </w:r>
      <w:r w:rsidR="000D4590" w:rsidRPr="000D4590">
        <w:rPr>
          <w:rFonts w:cs="NarkisimMF" w:hint="cs"/>
          <w:sz w:val="32"/>
          <w:szCs w:val="32"/>
          <w:rtl/>
        </w:rPr>
        <w:t>יְדֵי</w:t>
      </w:r>
      <w:r w:rsidR="000D4590" w:rsidRPr="000D4590">
        <w:rPr>
          <w:rFonts w:cs="NarkisimMF"/>
          <w:sz w:val="32"/>
          <w:szCs w:val="32"/>
          <w:rtl/>
        </w:rPr>
        <w:t xml:space="preserve"> </w:t>
      </w:r>
      <w:r w:rsidR="000D4590" w:rsidRPr="000D4590">
        <w:rPr>
          <w:rFonts w:cs="NarkisimMF" w:hint="cs"/>
          <w:sz w:val="32"/>
          <w:szCs w:val="32"/>
          <w:rtl/>
        </w:rPr>
        <w:t>הַיַּרְדֵּנִים</w:t>
      </w:r>
      <w:r w:rsidR="000D4590" w:rsidRPr="000D4590">
        <w:rPr>
          <w:rFonts w:cs="NarkisimMF"/>
          <w:sz w:val="32"/>
          <w:szCs w:val="32"/>
          <w:rtl/>
        </w:rPr>
        <w:t xml:space="preserve"> </w:t>
      </w:r>
      <w:r w:rsidR="000D4590" w:rsidRPr="000D4590">
        <w:rPr>
          <w:rFonts w:cs="NarkisimMF" w:hint="cs"/>
          <w:sz w:val="32"/>
          <w:szCs w:val="32"/>
          <w:rtl/>
        </w:rPr>
        <w:t>הָעֲרָבִים</w:t>
      </w:r>
      <w:r w:rsidR="000D4590" w:rsidRPr="000D4590">
        <w:rPr>
          <w:rFonts w:cs="NarkisimMF"/>
          <w:sz w:val="32"/>
          <w:szCs w:val="32"/>
          <w:rtl/>
        </w:rPr>
        <w:t xml:space="preserve">, </w:t>
      </w:r>
      <w:proofErr w:type="spellStart"/>
      <w:r w:rsidR="000D4590" w:rsidRPr="000D4590">
        <w:rPr>
          <w:rFonts w:cs="NarkisimMF" w:hint="cs"/>
          <w:sz w:val="32"/>
          <w:szCs w:val="32"/>
          <w:rtl/>
        </w:rPr>
        <w:t>וְכּוּלְּהו</w:t>
      </w:r>
      <w:proofErr w:type="spellEnd"/>
      <w:r w:rsidR="000D4590" w:rsidRPr="000D4590">
        <w:rPr>
          <w:rFonts w:cs="NarkisimMF" w:hint="cs"/>
          <w:sz w:val="32"/>
          <w:szCs w:val="32"/>
          <w:rtl/>
        </w:rPr>
        <w:t>ּ</w:t>
      </w:r>
      <w:r w:rsidR="000D4590" w:rsidRPr="000D4590">
        <w:rPr>
          <w:rFonts w:cs="NarkisimMF"/>
          <w:sz w:val="32"/>
          <w:szCs w:val="32"/>
          <w:rtl/>
        </w:rPr>
        <w:t xml:space="preserve"> </w:t>
      </w:r>
      <w:r w:rsidR="000D4590" w:rsidRPr="000D4590">
        <w:rPr>
          <w:rFonts w:cs="NarkisimMF" w:hint="cs"/>
          <w:sz w:val="32"/>
          <w:szCs w:val="32"/>
          <w:rtl/>
        </w:rPr>
        <w:t>הֲווּ</w:t>
      </w:r>
      <w:r w:rsidR="000D4590" w:rsidRPr="000D4590">
        <w:rPr>
          <w:rFonts w:cs="NarkisimMF"/>
          <w:sz w:val="32"/>
          <w:szCs w:val="32"/>
          <w:rtl/>
        </w:rPr>
        <w:t xml:space="preserve"> </w:t>
      </w:r>
      <w:r w:rsidR="000D4590" w:rsidRPr="000D4590">
        <w:rPr>
          <w:rFonts w:cs="NarkisimMF" w:hint="cs"/>
          <w:sz w:val="32"/>
          <w:szCs w:val="32"/>
          <w:rtl/>
        </w:rPr>
        <w:t>חָדוּ</w:t>
      </w:r>
      <w:r w:rsidR="000D4590" w:rsidRPr="000D4590">
        <w:rPr>
          <w:rFonts w:cs="NarkisimMF"/>
          <w:sz w:val="32"/>
          <w:szCs w:val="32"/>
          <w:rtl/>
        </w:rPr>
        <w:t xml:space="preserve"> (</w:t>
      </w:r>
      <w:r w:rsidR="000D4590" w:rsidRPr="000D4590">
        <w:rPr>
          <w:rFonts w:cs="NarkisimMF" w:hint="cs"/>
          <w:sz w:val="32"/>
          <w:szCs w:val="32"/>
          <w:rtl/>
        </w:rPr>
        <w:t>כֻּלָּם</w:t>
      </w:r>
      <w:r w:rsidR="000D4590" w:rsidRPr="000D4590">
        <w:rPr>
          <w:rFonts w:cs="NarkisimMF"/>
          <w:sz w:val="32"/>
          <w:szCs w:val="32"/>
          <w:rtl/>
        </w:rPr>
        <w:t xml:space="preserve"> </w:t>
      </w:r>
      <w:r w:rsidR="000D4590" w:rsidRPr="000D4590">
        <w:rPr>
          <w:rFonts w:cs="NarkisimMF" w:hint="cs"/>
          <w:sz w:val="32"/>
          <w:szCs w:val="32"/>
          <w:rtl/>
        </w:rPr>
        <w:t>שָׂמְחוּ</w:t>
      </w:r>
      <w:r w:rsidR="000D4590" w:rsidRPr="000D4590">
        <w:rPr>
          <w:rFonts w:cs="NarkisimMF"/>
          <w:sz w:val="32"/>
          <w:szCs w:val="32"/>
          <w:rtl/>
        </w:rPr>
        <w:t xml:space="preserve">) </w:t>
      </w:r>
      <w:r w:rsidR="000D4590" w:rsidRPr="000D4590">
        <w:rPr>
          <w:rFonts w:cs="NarkisimMF" w:hint="cs"/>
          <w:sz w:val="32"/>
          <w:szCs w:val="32"/>
          <w:rtl/>
        </w:rPr>
        <w:t>בַּזְּכוּת</w:t>
      </w:r>
      <w:r w:rsidR="000D4590" w:rsidRPr="000D4590">
        <w:rPr>
          <w:rFonts w:cs="NarkisimMF"/>
          <w:sz w:val="32"/>
          <w:szCs w:val="32"/>
          <w:rtl/>
        </w:rPr>
        <w:t xml:space="preserve"> </w:t>
      </w:r>
      <w:r w:rsidR="000D4590" w:rsidRPr="000D4590">
        <w:rPr>
          <w:rFonts w:cs="NarkisimMF" w:hint="cs"/>
          <w:sz w:val="32"/>
          <w:szCs w:val="32"/>
          <w:rtl/>
        </w:rPr>
        <w:t>הַגְּדוֹלָה</w:t>
      </w:r>
      <w:r w:rsidR="000D4590" w:rsidRPr="000D4590">
        <w:rPr>
          <w:rFonts w:cs="NarkisimMF"/>
          <w:sz w:val="32"/>
          <w:szCs w:val="32"/>
          <w:rtl/>
        </w:rPr>
        <w:t xml:space="preserve"> </w:t>
      </w:r>
      <w:r w:rsidR="000D4590" w:rsidRPr="000D4590">
        <w:rPr>
          <w:rFonts w:cs="NarkisimMF" w:hint="cs"/>
          <w:sz w:val="32"/>
          <w:szCs w:val="32"/>
          <w:rtl/>
        </w:rPr>
        <w:t>שֶׁנָּפְלָה</w:t>
      </w:r>
      <w:r w:rsidR="000D4590" w:rsidRPr="000D4590">
        <w:rPr>
          <w:rFonts w:cs="NarkisimMF"/>
          <w:sz w:val="32"/>
          <w:szCs w:val="32"/>
          <w:rtl/>
        </w:rPr>
        <w:t xml:space="preserve"> </w:t>
      </w:r>
      <w:r w:rsidR="000D4590" w:rsidRPr="000D4590">
        <w:rPr>
          <w:rFonts w:cs="NarkisimMF" w:hint="cs"/>
          <w:sz w:val="32"/>
          <w:szCs w:val="32"/>
          <w:rtl/>
        </w:rPr>
        <w:t>בְּחֶלְקָם</w:t>
      </w:r>
      <w:r w:rsidR="000D4590" w:rsidRPr="000D4590">
        <w:rPr>
          <w:rFonts w:cs="NarkisimMF"/>
          <w:sz w:val="32"/>
          <w:szCs w:val="32"/>
          <w:rtl/>
        </w:rPr>
        <w:t xml:space="preserve"> </w:t>
      </w:r>
      <w:r w:rsidR="000D4590" w:rsidRPr="000D4590">
        <w:rPr>
          <w:rFonts w:cs="NarkisimMF" w:hint="cs"/>
          <w:sz w:val="32"/>
          <w:szCs w:val="32"/>
          <w:rtl/>
        </w:rPr>
        <w:t>דְּרַבֵּנוּ</w:t>
      </w:r>
      <w:r w:rsidR="000D4590"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="000D4590" w:rsidRPr="000D4590">
        <w:rPr>
          <w:rFonts w:cs="NarkisimMF" w:hint="cs"/>
          <w:sz w:val="32"/>
          <w:szCs w:val="32"/>
          <w:rtl/>
        </w:rPr>
        <w:t>הַק</w:t>
      </w:r>
      <w:proofErr w:type="spellEnd"/>
      <w:r w:rsidR="000D4590" w:rsidRPr="000D4590">
        <w:rPr>
          <w:rFonts w:cs="NarkisimMF"/>
          <w:sz w:val="32"/>
          <w:szCs w:val="32"/>
          <w:rtl/>
        </w:rPr>
        <w:t xml:space="preserve">' </w:t>
      </w:r>
      <w:proofErr w:type="spellStart"/>
      <w:r w:rsidR="000D4590" w:rsidRPr="000D4590">
        <w:rPr>
          <w:rFonts w:cs="NarkisimMF" w:hint="cs"/>
          <w:sz w:val="32"/>
          <w:szCs w:val="32"/>
          <w:rtl/>
        </w:rPr>
        <w:t>מִבֶּעלְזָא</w:t>
      </w:r>
      <w:proofErr w:type="spellEnd"/>
      <w:r w:rsidR="000D4590"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="000D4590" w:rsidRPr="000D4590">
        <w:rPr>
          <w:rFonts w:cs="NarkisimMF" w:hint="cs"/>
          <w:sz w:val="32"/>
          <w:szCs w:val="32"/>
          <w:rtl/>
        </w:rPr>
        <w:t>הֲוָה</w:t>
      </w:r>
      <w:proofErr w:type="spellEnd"/>
      <w:r w:rsidR="000D4590"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="000D4590" w:rsidRPr="000D4590">
        <w:rPr>
          <w:rFonts w:cs="NarkisimMF" w:hint="cs"/>
          <w:sz w:val="32"/>
          <w:szCs w:val="32"/>
          <w:rtl/>
        </w:rPr>
        <w:t>אוּשְׁפִּיזָא</w:t>
      </w:r>
      <w:proofErr w:type="spellEnd"/>
      <w:r w:rsidR="000D4590"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="000D4590" w:rsidRPr="000D4590">
        <w:rPr>
          <w:rFonts w:cs="NarkisimMF" w:hint="cs"/>
          <w:sz w:val="32"/>
          <w:szCs w:val="32"/>
          <w:rtl/>
        </w:rPr>
        <w:t>דִּלְהוֹן</w:t>
      </w:r>
      <w:proofErr w:type="spellEnd"/>
      <w:r w:rsidR="000D4590" w:rsidRPr="000D4590">
        <w:rPr>
          <w:rFonts w:cs="NarkisimMF"/>
          <w:sz w:val="32"/>
          <w:szCs w:val="32"/>
          <w:rtl/>
        </w:rPr>
        <w:t xml:space="preserve"> </w:t>
      </w:r>
      <w:r w:rsidR="000D4590" w:rsidRPr="000D4590">
        <w:rPr>
          <w:rFonts w:cs="NarkisimMF" w:hint="cs"/>
          <w:sz w:val="32"/>
          <w:szCs w:val="32"/>
          <w:rtl/>
        </w:rPr>
        <w:t>בִּימֵי</w:t>
      </w:r>
      <w:r w:rsidR="000D4590"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="000D4590" w:rsidRPr="000D4590">
        <w:rPr>
          <w:rFonts w:cs="NarkisimMF" w:hint="cs"/>
          <w:sz w:val="32"/>
          <w:szCs w:val="32"/>
          <w:rtl/>
        </w:rPr>
        <w:t>דְּקַיְיטָא</w:t>
      </w:r>
      <w:proofErr w:type="spellEnd"/>
      <w:r w:rsidR="000D4590" w:rsidRPr="000D4590">
        <w:rPr>
          <w:rFonts w:cs="NarkisimMF"/>
          <w:sz w:val="32"/>
          <w:szCs w:val="32"/>
          <w:rtl/>
        </w:rPr>
        <w:t xml:space="preserve"> (</w:t>
      </w:r>
      <w:r w:rsidR="000D4590" w:rsidRPr="000D4590">
        <w:rPr>
          <w:rFonts w:cs="NarkisimMF" w:hint="cs"/>
          <w:sz w:val="32"/>
          <w:szCs w:val="32"/>
          <w:rtl/>
        </w:rPr>
        <w:t>הָיָה</w:t>
      </w:r>
      <w:r w:rsidR="000D4590" w:rsidRPr="000D4590">
        <w:rPr>
          <w:rFonts w:cs="NarkisimMF"/>
          <w:sz w:val="32"/>
          <w:szCs w:val="32"/>
          <w:rtl/>
        </w:rPr>
        <w:t xml:space="preserve"> </w:t>
      </w:r>
      <w:r w:rsidR="000D4590" w:rsidRPr="000D4590">
        <w:rPr>
          <w:rFonts w:cs="NarkisimMF" w:hint="cs"/>
          <w:sz w:val="32"/>
          <w:szCs w:val="32"/>
          <w:rtl/>
        </w:rPr>
        <w:t>אוֹרְחָם</w:t>
      </w:r>
      <w:r w:rsidR="000D4590" w:rsidRPr="000D4590">
        <w:rPr>
          <w:rFonts w:cs="NarkisimMF"/>
          <w:sz w:val="32"/>
          <w:szCs w:val="32"/>
          <w:rtl/>
        </w:rPr>
        <w:t xml:space="preserve"> </w:t>
      </w:r>
      <w:r w:rsidR="000D4590" w:rsidRPr="000D4590">
        <w:rPr>
          <w:rFonts w:cs="NarkisimMF" w:hint="cs"/>
          <w:sz w:val="32"/>
          <w:szCs w:val="32"/>
          <w:rtl/>
        </w:rPr>
        <w:t>בִּימוֹת</w:t>
      </w:r>
      <w:r w:rsidR="000D4590" w:rsidRPr="000D4590">
        <w:rPr>
          <w:rFonts w:cs="NarkisimMF"/>
          <w:sz w:val="32"/>
          <w:szCs w:val="32"/>
          <w:rtl/>
        </w:rPr>
        <w:t xml:space="preserve"> </w:t>
      </w:r>
      <w:r w:rsidR="000D4590" w:rsidRPr="000D4590">
        <w:rPr>
          <w:rFonts w:cs="NarkisimMF" w:hint="cs"/>
          <w:sz w:val="32"/>
          <w:szCs w:val="32"/>
          <w:rtl/>
        </w:rPr>
        <w:t>הַקַּיִץ</w:t>
      </w:r>
      <w:r w:rsidR="000D4590" w:rsidRPr="000D4590">
        <w:rPr>
          <w:rFonts w:cs="NarkisimMF"/>
          <w:sz w:val="32"/>
          <w:szCs w:val="32"/>
          <w:rtl/>
        </w:rPr>
        <w:t xml:space="preserve">), </w:t>
      </w:r>
      <w:proofErr w:type="spellStart"/>
      <w:r w:rsidR="000D4590" w:rsidRPr="000D4590">
        <w:rPr>
          <w:rFonts w:cs="NarkisimMF" w:hint="cs"/>
          <w:sz w:val="32"/>
          <w:szCs w:val="32"/>
          <w:rtl/>
        </w:rPr>
        <w:t>וְקָא</w:t>
      </w:r>
      <w:proofErr w:type="spellEnd"/>
      <w:r w:rsidR="000D4590" w:rsidRPr="000D4590">
        <w:rPr>
          <w:rFonts w:cs="NarkisimMF"/>
          <w:sz w:val="32"/>
          <w:szCs w:val="32"/>
          <w:rtl/>
        </w:rPr>
        <w:t xml:space="preserve"> </w:t>
      </w:r>
      <w:r w:rsidR="000D4590" w:rsidRPr="000D4590">
        <w:rPr>
          <w:rFonts w:cs="NarkisimMF" w:hint="cs"/>
          <w:sz w:val="32"/>
          <w:szCs w:val="32"/>
          <w:rtl/>
        </w:rPr>
        <w:t>צָלֵי</w:t>
      </w:r>
      <w:r w:rsidR="000D4590" w:rsidRPr="000D4590">
        <w:rPr>
          <w:rFonts w:cs="NarkisimMF"/>
          <w:sz w:val="32"/>
          <w:szCs w:val="32"/>
          <w:rtl/>
        </w:rPr>
        <w:t xml:space="preserve"> </w:t>
      </w:r>
      <w:r w:rsidR="000D4590" w:rsidRPr="000D4590">
        <w:rPr>
          <w:rFonts w:cs="NarkisimMF" w:hint="cs"/>
          <w:sz w:val="32"/>
          <w:szCs w:val="32"/>
          <w:rtl/>
        </w:rPr>
        <w:t>וְעָבַד</w:t>
      </w:r>
      <w:r w:rsidR="000D4590"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="000D4590" w:rsidRPr="000D4590">
        <w:rPr>
          <w:rFonts w:cs="NarkisimMF" w:hint="cs"/>
          <w:sz w:val="32"/>
          <w:szCs w:val="32"/>
          <w:rtl/>
        </w:rPr>
        <w:t>לְפָּתוֹרָא</w:t>
      </w:r>
      <w:proofErr w:type="spellEnd"/>
      <w:r w:rsidR="000D4590"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="000D4590" w:rsidRPr="000D4590">
        <w:rPr>
          <w:rFonts w:cs="NarkisimMF" w:hint="cs"/>
          <w:sz w:val="32"/>
          <w:szCs w:val="32"/>
          <w:rtl/>
        </w:rPr>
        <w:t>דִּילֵיה</w:t>
      </w:r>
      <w:proofErr w:type="spellEnd"/>
      <w:r w:rsidR="000D4590" w:rsidRPr="000D4590">
        <w:rPr>
          <w:rFonts w:cs="NarkisimMF" w:hint="cs"/>
          <w:sz w:val="32"/>
          <w:szCs w:val="32"/>
          <w:rtl/>
        </w:rPr>
        <w:t>ּ</w:t>
      </w:r>
      <w:r w:rsidR="000D4590" w:rsidRPr="000D4590">
        <w:rPr>
          <w:rFonts w:cs="NarkisimMF"/>
          <w:sz w:val="32"/>
          <w:szCs w:val="32"/>
          <w:rtl/>
        </w:rPr>
        <w:t xml:space="preserve"> (</w:t>
      </w:r>
      <w:r w:rsidR="000D4590" w:rsidRPr="000D4590">
        <w:rPr>
          <w:rFonts w:cs="NarkisimMF" w:hint="cs"/>
          <w:sz w:val="32"/>
          <w:szCs w:val="32"/>
          <w:rtl/>
        </w:rPr>
        <w:t>וְהִתְפַּלֵּל</w:t>
      </w:r>
      <w:r w:rsidR="000D4590" w:rsidRPr="000D4590">
        <w:rPr>
          <w:rFonts w:cs="NarkisimMF"/>
          <w:sz w:val="32"/>
          <w:szCs w:val="32"/>
          <w:rtl/>
        </w:rPr>
        <w:t xml:space="preserve"> </w:t>
      </w:r>
      <w:r w:rsidR="000D4590" w:rsidRPr="000D4590">
        <w:rPr>
          <w:rFonts w:cs="NarkisimMF" w:hint="cs"/>
          <w:sz w:val="32"/>
          <w:szCs w:val="32"/>
          <w:rtl/>
        </w:rPr>
        <w:t>וְעָרַךְ</w:t>
      </w:r>
      <w:r w:rsidR="000D4590" w:rsidRPr="000D4590">
        <w:rPr>
          <w:rFonts w:cs="NarkisimMF"/>
          <w:sz w:val="32"/>
          <w:szCs w:val="32"/>
          <w:rtl/>
        </w:rPr>
        <w:t xml:space="preserve"> </w:t>
      </w:r>
      <w:r w:rsidR="000D4590" w:rsidRPr="000D4590">
        <w:rPr>
          <w:rFonts w:cs="NarkisimMF" w:hint="cs"/>
          <w:sz w:val="32"/>
          <w:szCs w:val="32"/>
          <w:rtl/>
        </w:rPr>
        <w:t>אֶת</w:t>
      </w:r>
      <w:r w:rsidR="000D4590"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="000D4590" w:rsidRPr="000D4590">
        <w:rPr>
          <w:rFonts w:cs="NarkisimMF" w:hint="cs"/>
          <w:sz w:val="32"/>
          <w:szCs w:val="32"/>
          <w:rtl/>
        </w:rPr>
        <w:t>הַטִּיש</w:t>
      </w:r>
      <w:proofErr w:type="spellEnd"/>
      <w:r w:rsidR="000D4590" w:rsidRPr="000D4590">
        <w:rPr>
          <w:rFonts w:cs="NarkisimMF" w:hint="cs"/>
          <w:sz w:val="32"/>
          <w:szCs w:val="32"/>
          <w:rtl/>
        </w:rPr>
        <w:t>ְׁ</w:t>
      </w:r>
      <w:r w:rsidR="000D4590" w:rsidRPr="000D4590">
        <w:rPr>
          <w:rFonts w:cs="NarkisimMF"/>
          <w:sz w:val="32"/>
          <w:szCs w:val="32"/>
          <w:rtl/>
        </w:rPr>
        <w:t>'</w:t>
      </w:r>
      <w:r w:rsidR="000D4590" w:rsidRPr="000D4590">
        <w:rPr>
          <w:rFonts w:cs="NarkisimMF" w:hint="cs"/>
          <w:sz w:val="32"/>
          <w:szCs w:val="32"/>
          <w:rtl/>
        </w:rPr>
        <w:t>ן</w:t>
      </w:r>
      <w:r w:rsidR="000D4590" w:rsidRPr="000D4590">
        <w:rPr>
          <w:rFonts w:cs="NarkisimMF"/>
          <w:sz w:val="32"/>
          <w:szCs w:val="32"/>
          <w:rtl/>
        </w:rPr>
        <w:t xml:space="preserve"> </w:t>
      </w:r>
      <w:r w:rsidR="000D4590" w:rsidRPr="000D4590">
        <w:rPr>
          <w:rFonts w:cs="NarkisimMF" w:hint="cs"/>
          <w:sz w:val="32"/>
          <w:szCs w:val="32"/>
          <w:rtl/>
        </w:rPr>
        <w:t>שֶׁלּוֹ</w:t>
      </w:r>
      <w:r w:rsidR="000D4590" w:rsidRPr="000D4590">
        <w:rPr>
          <w:rFonts w:cs="NarkisimMF"/>
          <w:sz w:val="32"/>
          <w:szCs w:val="32"/>
          <w:rtl/>
        </w:rPr>
        <w:t xml:space="preserve">) </w:t>
      </w:r>
      <w:proofErr w:type="spellStart"/>
      <w:r w:rsidR="000D4590" w:rsidRPr="000D4590">
        <w:rPr>
          <w:rFonts w:cs="NarkisimMF" w:hint="cs"/>
          <w:sz w:val="32"/>
          <w:szCs w:val="32"/>
          <w:rtl/>
        </w:rPr>
        <w:t>בִּשְׁבִיבוּתֵיהו</w:t>
      </w:r>
      <w:proofErr w:type="spellEnd"/>
      <w:r w:rsidR="000D4590" w:rsidRPr="000D4590">
        <w:rPr>
          <w:rFonts w:cs="NarkisimMF" w:hint="cs"/>
          <w:sz w:val="32"/>
          <w:szCs w:val="32"/>
          <w:rtl/>
        </w:rPr>
        <w:t>ּ</w:t>
      </w:r>
      <w:r w:rsidR="000D4590" w:rsidRPr="000D4590">
        <w:rPr>
          <w:rFonts w:cs="NarkisimMF"/>
          <w:sz w:val="32"/>
          <w:szCs w:val="32"/>
          <w:rtl/>
        </w:rPr>
        <w:t xml:space="preserve"> (</w:t>
      </w:r>
      <w:r w:rsidR="000D4590" w:rsidRPr="000D4590">
        <w:rPr>
          <w:rFonts w:cs="NarkisimMF" w:hint="cs"/>
          <w:sz w:val="32"/>
          <w:szCs w:val="32"/>
          <w:rtl/>
        </w:rPr>
        <w:t>בִּשְׁכֵנוּתָם</w:t>
      </w:r>
      <w:r w:rsidR="000D4590" w:rsidRPr="000D4590">
        <w:rPr>
          <w:rFonts w:cs="NarkisimMF"/>
          <w:sz w:val="32"/>
          <w:szCs w:val="32"/>
          <w:rtl/>
        </w:rPr>
        <w:t>).</w:t>
      </w:r>
    </w:p>
    <w:p w:rsidR="000D4590" w:rsidRPr="000D4590" w:rsidRDefault="000D4590" w:rsidP="000D4590">
      <w:pPr>
        <w:jc w:val="both"/>
        <w:rPr>
          <w:rFonts w:cs="NarkisimMF"/>
          <w:sz w:val="32"/>
          <w:szCs w:val="32"/>
          <w:rtl/>
        </w:rPr>
      </w:pPr>
      <w:r w:rsidRPr="000D4590">
        <w:rPr>
          <w:rFonts w:cs="NarkisimMF" w:hint="cs"/>
          <w:sz w:val="32"/>
          <w:szCs w:val="32"/>
          <w:rtl/>
        </w:rPr>
        <w:t>ר</w:t>
      </w:r>
      <w:r w:rsidRPr="000D4590">
        <w:rPr>
          <w:rFonts w:cs="NarkisimMF"/>
          <w:sz w:val="32"/>
          <w:szCs w:val="32"/>
          <w:rtl/>
        </w:rPr>
        <w:t xml:space="preserve">' </w:t>
      </w:r>
      <w:r w:rsidRPr="000D4590">
        <w:rPr>
          <w:rFonts w:cs="NarkisimMF" w:hint="cs"/>
          <w:sz w:val="32"/>
          <w:szCs w:val="32"/>
          <w:rtl/>
        </w:rPr>
        <w:t>יְהוּדָה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פָּסַע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בִּרְחוֹבוֹת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יְרוּשָׁלַיִם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וְנָשַׁם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אֶת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הָאֲוִיר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הַקָּרִיר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וְהִתְעוֹדֵד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קִמְעָא</w:t>
      </w:r>
      <w:r w:rsidRPr="000D4590">
        <w:rPr>
          <w:rFonts w:cs="NarkisimMF"/>
          <w:sz w:val="32"/>
          <w:szCs w:val="32"/>
          <w:rtl/>
        </w:rPr>
        <w:t xml:space="preserve"> "</w:t>
      </w:r>
      <w:r w:rsidRPr="000D4590">
        <w:rPr>
          <w:rFonts w:cs="NarkisimMF" w:hint="cs"/>
          <w:sz w:val="32"/>
          <w:szCs w:val="32"/>
          <w:rtl/>
        </w:rPr>
        <w:t>הָא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אֲנָא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אָתָא</w:t>
      </w:r>
      <w:r w:rsidRPr="000D4590">
        <w:rPr>
          <w:rFonts w:cs="NarkisimMF"/>
          <w:sz w:val="32"/>
          <w:szCs w:val="32"/>
          <w:rtl/>
        </w:rPr>
        <w:t xml:space="preserve"> (</w:t>
      </w:r>
      <w:r w:rsidRPr="000D4590">
        <w:rPr>
          <w:rFonts w:cs="NarkisimMF" w:hint="cs"/>
          <w:sz w:val="32"/>
          <w:szCs w:val="32"/>
          <w:rtl/>
        </w:rPr>
        <w:t>הֲרֵי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אֲנִי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בָּא</w:t>
      </w:r>
      <w:r w:rsidRPr="000D4590">
        <w:rPr>
          <w:rFonts w:cs="NarkisimMF"/>
          <w:sz w:val="32"/>
          <w:szCs w:val="32"/>
          <w:rtl/>
        </w:rPr>
        <w:t xml:space="preserve">) </w:t>
      </w:r>
      <w:r w:rsidRPr="000D4590">
        <w:rPr>
          <w:rFonts w:cs="NarkisimMF" w:hint="cs"/>
          <w:sz w:val="32"/>
          <w:szCs w:val="32"/>
          <w:rtl/>
        </w:rPr>
        <w:t>הַשְׁתָּא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אֶל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הָרַבִּי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וְהָתָם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אֶשְׁתָּעִינָא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לְכֻּלָּא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עַקְתָא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דִּילִי</w:t>
      </w:r>
      <w:r w:rsidRPr="000D4590">
        <w:rPr>
          <w:rFonts w:cs="NarkisimMF"/>
          <w:sz w:val="32"/>
          <w:szCs w:val="32"/>
          <w:rtl/>
        </w:rPr>
        <w:t xml:space="preserve"> (</w:t>
      </w:r>
      <w:r w:rsidRPr="000D4590">
        <w:rPr>
          <w:rFonts w:cs="NarkisimMF" w:hint="cs"/>
          <w:sz w:val="32"/>
          <w:szCs w:val="32"/>
          <w:rtl/>
        </w:rPr>
        <w:t>אֶת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כָּל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צָרָתִי</w:t>
      </w:r>
      <w:r w:rsidRPr="000D4590">
        <w:rPr>
          <w:rFonts w:cs="NarkisimMF"/>
          <w:sz w:val="32"/>
          <w:szCs w:val="32"/>
          <w:rtl/>
        </w:rPr>
        <w:t xml:space="preserve">), </w:t>
      </w:r>
      <w:r w:rsidRPr="000D4590">
        <w:rPr>
          <w:rFonts w:cs="NarkisimMF" w:hint="cs"/>
          <w:sz w:val="32"/>
          <w:szCs w:val="32"/>
          <w:rtl/>
        </w:rPr>
        <w:t>וּבְעֶזְרַת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ה</w:t>
      </w:r>
      <w:r w:rsidRPr="000D4590">
        <w:rPr>
          <w:rFonts w:cs="NarkisimMF"/>
          <w:sz w:val="32"/>
          <w:szCs w:val="32"/>
          <w:rtl/>
        </w:rPr>
        <w:t xml:space="preserve">' </w:t>
      </w:r>
      <w:r w:rsidRPr="000D4590">
        <w:rPr>
          <w:rFonts w:cs="NarkisimMF" w:hint="cs"/>
          <w:sz w:val="32"/>
          <w:szCs w:val="32"/>
          <w:rtl/>
        </w:rPr>
        <w:t>אֶזְכֶּה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לְבִרְכָּתָא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טָבָא</w:t>
      </w:r>
      <w:r w:rsidRPr="000D4590">
        <w:rPr>
          <w:rFonts w:cs="NarkisimMF"/>
          <w:sz w:val="32"/>
          <w:szCs w:val="32"/>
          <w:rtl/>
        </w:rPr>
        <w:t xml:space="preserve">" – </w:t>
      </w:r>
      <w:r w:rsidRPr="000D4590">
        <w:rPr>
          <w:rFonts w:cs="NarkisimMF" w:hint="cs"/>
          <w:sz w:val="32"/>
          <w:szCs w:val="32"/>
          <w:rtl/>
        </w:rPr>
        <w:t>חָשַׁב</w:t>
      </w:r>
      <w:r w:rsidRPr="000D4590">
        <w:rPr>
          <w:rFonts w:cs="NarkisimMF"/>
          <w:sz w:val="32"/>
          <w:szCs w:val="32"/>
          <w:rtl/>
        </w:rPr>
        <w:t>.</w:t>
      </w:r>
    </w:p>
    <w:p w:rsidR="000D4590" w:rsidRPr="000D4590" w:rsidRDefault="000D4590" w:rsidP="000D4590">
      <w:pPr>
        <w:jc w:val="both"/>
        <w:rPr>
          <w:rFonts w:cs="NarkisimMF"/>
          <w:sz w:val="32"/>
          <w:szCs w:val="32"/>
          <w:rtl/>
        </w:rPr>
      </w:pPr>
      <w:r w:rsidRPr="000D4590">
        <w:rPr>
          <w:rFonts w:cs="NarkisimMF" w:hint="cs"/>
          <w:sz w:val="32"/>
          <w:szCs w:val="32"/>
          <w:rtl/>
        </w:rPr>
        <w:t>כַּעֲבוֹר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דַּקּוֹת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אֲחָדוֹת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קָא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עָיֵיל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ר</w:t>
      </w:r>
      <w:r w:rsidRPr="000D4590">
        <w:rPr>
          <w:rFonts w:cs="NarkisimMF"/>
          <w:sz w:val="32"/>
          <w:szCs w:val="32"/>
          <w:rtl/>
        </w:rPr>
        <w:t xml:space="preserve">' </w:t>
      </w:r>
      <w:r w:rsidRPr="000D4590">
        <w:rPr>
          <w:rFonts w:cs="NarkisimMF" w:hint="cs"/>
          <w:sz w:val="32"/>
          <w:szCs w:val="32"/>
          <w:rtl/>
        </w:rPr>
        <w:t>יִצְחָק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לְגוֹ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בֵּי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מִדְרָשָׁא</w:t>
      </w:r>
      <w:proofErr w:type="spellEnd"/>
      <w:r w:rsidRPr="000D4590">
        <w:rPr>
          <w:rFonts w:cs="NarkisimMF"/>
          <w:sz w:val="32"/>
          <w:szCs w:val="32"/>
          <w:rtl/>
        </w:rPr>
        <w:t xml:space="preserve">. </w:t>
      </w:r>
      <w:proofErr w:type="spellStart"/>
      <w:r w:rsidRPr="000D4590">
        <w:rPr>
          <w:rFonts w:cs="NarkisimMF" w:hint="cs"/>
          <w:sz w:val="32"/>
          <w:szCs w:val="32"/>
          <w:rtl/>
        </w:rPr>
        <w:t>לְהֶדְיָא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קָא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אַרְגִּישׁ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בַּאֲוִירַת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הַקְּדֻשָּׁה</w:t>
      </w:r>
      <w:r w:rsidRPr="000D4590">
        <w:rPr>
          <w:rFonts w:cs="NarkisimMF"/>
          <w:sz w:val="32"/>
          <w:szCs w:val="32"/>
          <w:rtl/>
        </w:rPr>
        <w:t xml:space="preserve">. </w:t>
      </w:r>
      <w:r w:rsidRPr="000D4590">
        <w:rPr>
          <w:rFonts w:cs="NarkisimMF" w:hint="cs"/>
          <w:sz w:val="32"/>
          <w:szCs w:val="32"/>
          <w:rtl/>
        </w:rPr>
        <w:t>חֲסִידִים רַבִּים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קָא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מָלְיָין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לְבֵי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מִדְּרָשָׁא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וְכּוּלְּהו</w:t>
      </w:r>
      <w:proofErr w:type="spellEnd"/>
      <w:r w:rsidRPr="000D4590">
        <w:rPr>
          <w:rFonts w:cs="NarkisimMF" w:hint="cs"/>
          <w:sz w:val="32"/>
          <w:szCs w:val="32"/>
          <w:rtl/>
        </w:rPr>
        <w:t>ּ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מִסְתַּכֵי</w:t>
      </w:r>
      <w:proofErr w:type="spellEnd"/>
      <w:r w:rsidRPr="000D4590">
        <w:rPr>
          <w:rFonts w:cs="NarkisimMF"/>
          <w:sz w:val="32"/>
          <w:szCs w:val="32"/>
          <w:rtl/>
        </w:rPr>
        <w:t xml:space="preserve"> (</w:t>
      </w:r>
      <w:r w:rsidRPr="000D4590">
        <w:rPr>
          <w:rFonts w:cs="NarkisimMF" w:hint="cs"/>
          <w:sz w:val="32"/>
          <w:szCs w:val="32"/>
          <w:rtl/>
        </w:rPr>
        <w:t>כֻּלָּם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מַבִּיטִים</w:t>
      </w:r>
      <w:r w:rsidRPr="000D4590">
        <w:rPr>
          <w:rFonts w:cs="NarkisimMF"/>
          <w:sz w:val="32"/>
          <w:szCs w:val="32"/>
          <w:rtl/>
        </w:rPr>
        <w:t xml:space="preserve">) </w:t>
      </w:r>
      <w:r w:rsidRPr="000D4590">
        <w:rPr>
          <w:rFonts w:cs="NarkisimMF" w:hint="cs"/>
          <w:sz w:val="32"/>
          <w:szCs w:val="32"/>
          <w:rtl/>
        </w:rPr>
        <w:t>לְכִוּוּן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lastRenderedPageBreak/>
        <w:t>אֶחָד</w:t>
      </w:r>
      <w:r w:rsidRPr="000D4590">
        <w:rPr>
          <w:rFonts w:cs="NarkisimMF"/>
          <w:sz w:val="32"/>
          <w:szCs w:val="32"/>
          <w:rtl/>
        </w:rPr>
        <w:t xml:space="preserve">. </w:t>
      </w:r>
      <w:r w:rsidRPr="000D4590">
        <w:rPr>
          <w:rFonts w:cs="NarkisimMF" w:hint="cs"/>
          <w:sz w:val="32"/>
          <w:szCs w:val="32"/>
          <w:rtl/>
        </w:rPr>
        <w:t>ר</w:t>
      </w:r>
      <w:r w:rsidRPr="000D4590">
        <w:rPr>
          <w:rFonts w:cs="NarkisimMF"/>
          <w:sz w:val="32"/>
          <w:szCs w:val="32"/>
          <w:rtl/>
        </w:rPr>
        <w:t xml:space="preserve">' </w:t>
      </w:r>
      <w:r w:rsidRPr="000D4590">
        <w:rPr>
          <w:rFonts w:cs="NarkisimMF" w:hint="cs"/>
          <w:sz w:val="32"/>
          <w:szCs w:val="32"/>
          <w:rtl/>
        </w:rPr>
        <w:t>יְהוּדָה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מִתְקָרֵב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וּמַבִּיט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אֶל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הַמֶּרְכָּז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וְקָא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חָזֵי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לְרַבֵּנוּ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דְּיָתֵיב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בְּרֵישׁ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פָּתוֹרָא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דַּכְיָא</w:t>
      </w:r>
      <w:proofErr w:type="spellEnd"/>
      <w:r w:rsidRPr="000D4590">
        <w:rPr>
          <w:rFonts w:cs="NarkisimMF"/>
          <w:sz w:val="32"/>
          <w:szCs w:val="32"/>
          <w:rtl/>
        </w:rPr>
        <w:t xml:space="preserve"> (</w:t>
      </w:r>
      <w:r w:rsidRPr="000D4590">
        <w:rPr>
          <w:rFonts w:cs="NarkisimMF" w:hint="cs"/>
          <w:sz w:val="32"/>
          <w:szCs w:val="32"/>
          <w:rtl/>
        </w:rPr>
        <w:t>בְּרֹאשׁ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הַשֻּׁלְחָן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הַטָּהוֹר</w:t>
      </w:r>
      <w:r w:rsidRPr="000D4590">
        <w:rPr>
          <w:rFonts w:cs="NarkisimMF"/>
          <w:sz w:val="32"/>
          <w:szCs w:val="32"/>
          <w:rtl/>
        </w:rPr>
        <w:t xml:space="preserve">). </w:t>
      </w:r>
      <w:r w:rsidRPr="000D4590">
        <w:rPr>
          <w:rFonts w:cs="NarkisimMF" w:hint="cs"/>
          <w:sz w:val="32"/>
          <w:szCs w:val="32"/>
          <w:rtl/>
        </w:rPr>
        <w:t>אַפֵּיהוּ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דְהרה</w:t>
      </w:r>
      <w:r w:rsidRPr="000D4590">
        <w:rPr>
          <w:rFonts w:cs="NarkisimMF"/>
          <w:sz w:val="32"/>
          <w:szCs w:val="32"/>
          <w:rtl/>
        </w:rPr>
        <w:t>"</w:t>
      </w:r>
      <w:r w:rsidRPr="000D4590">
        <w:rPr>
          <w:rFonts w:cs="NarkisimMF" w:hint="cs"/>
          <w:sz w:val="32"/>
          <w:szCs w:val="32"/>
          <w:rtl/>
        </w:rPr>
        <w:t>ק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מִבֶּעלְזָא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זַצַ</w:t>
      </w:r>
      <w:r w:rsidRPr="000D4590">
        <w:rPr>
          <w:rFonts w:cs="NarkisimMF"/>
          <w:sz w:val="32"/>
          <w:szCs w:val="32"/>
          <w:rtl/>
        </w:rPr>
        <w:t>"</w:t>
      </w:r>
      <w:r w:rsidRPr="000D4590">
        <w:rPr>
          <w:rFonts w:cs="NarkisimMF" w:hint="cs"/>
          <w:sz w:val="32"/>
          <w:szCs w:val="32"/>
          <w:rtl/>
        </w:rPr>
        <w:t>ל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קוֹרְנִים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בִּקְדֻשָּׁה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וּבְטָהֳרָה</w:t>
      </w:r>
      <w:r w:rsidRPr="000D4590">
        <w:rPr>
          <w:rFonts w:cs="NarkisimMF"/>
          <w:sz w:val="32"/>
          <w:szCs w:val="32"/>
          <w:rtl/>
        </w:rPr>
        <w:t xml:space="preserve">, </w:t>
      </w:r>
      <w:r w:rsidRPr="000D4590">
        <w:rPr>
          <w:rFonts w:cs="NarkisimMF" w:hint="cs"/>
          <w:sz w:val="32"/>
          <w:szCs w:val="32"/>
          <w:rtl/>
        </w:rPr>
        <w:t>וְהָרַבִּי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קָא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אִיתְנֵיה</w:t>
      </w:r>
      <w:proofErr w:type="spellEnd"/>
      <w:r w:rsidRPr="000D4590">
        <w:rPr>
          <w:rFonts w:cs="NarkisimMF" w:hint="cs"/>
          <w:sz w:val="32"/>
          <w:szCs w:val="32"/>
          <w:rtl/>
        </w:rPr>
        <w:t>ּ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אָכַּתִי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בְּגוֹ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שַׁבַּתָּא</w:t>
      </w:r>
      <w:r w:rsidRPr="000D4590">
        <w:rPr>
          <w:rFonts w:cs="NarkisimMF"/>
          <w:sz w:val="32"/>
          <w:szCs w:val="32"/>
          <w:rtl/>
        </w:rPr>
        <w:t xml:space="preserve"> (</w:t>
      </w:r>
      <w:r w:rsidRPr="000D4590">
        <w:rPr>
          <w:rFonts w:cs="NarkisimMF" w:hint="cs"/>
          <w:sz w:val="32"/>
          <w:szCs w:val="32"/>
          <w:rtl/>
        </w:rPr>
        <w:t>נִמְצָא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עֲדַיִן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בְּתוֹךְ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הַשַּׁבָּת</w:t>
      </w:r>
      <w:r w:rsidRPr="000D4590">
        <w:rPr>
          <w:rFonts w:cs="NarkisimMF"/>
          <w:sz w:val="32"/>
          <w:szCs w:val="32"/>
          <w:rtl/>
        </w:rPr>
        <w:t xml:space="preserve">) – </w:t>
      </w:r>
      <w:r w:rsidRPr="000D4590">
        <w:rPr>
          <w:rFonts w:cs="NarkisimMF" w:hint="cs"/>
          <w:sz w:val="32"/>
          <w:szCs w:val="32"/>
          <w:rtl/>
        </w:rPr>
        <w:t>שַׁבָּת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שׁוּבָה</w:t>
      </w:r>
      <w:r w:rsidRPr="000D4590">
        <w:rPr>
          <w:rFonts w:cs="NarkisimMF"/>
          <w:sz w:val="32"/>
          <w:szCs w:val="32"/>
          <w:rtl/>
        </w:rPr>
        <w:t xml:space="preserve">, </w:t>
      </w:r>
      <w:proofErr w:type="spellStart"/>
      <w:r w:rsidRPr="000D4590">
        <w:rPr>
          <w:rFonts w:cs="NarkisimMF" w:hint="cs"/>
          <w:sz w:val="32"/>
          <w:szCs w:val="32"/>
          <w:rtl/>
        </w:rPr>
        <w:t>וְכּוּלְּהו</w:t>
      </w:r>
      <w:proofErr w:type="spellEnd"/>
      <w:r w:rsidRPr="000D4590">
        <w:rPr>
          <w:rFonts w:cs="NarkisimMF" w:hint="cs"/>
          <w:sz w:val="32"/>
          <w:szCs w:val="32"/>
          <w:rtl/>
        </w:rPr>
        <w:t>ּ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אִינְשֵׁי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קָא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אָתוּ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לְמֶיחֲזֵי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בְּאַנְפֵּיה</w:t>
      </w:r>
      <w:proofErr w:type="spellEnd"/>
      <w:r w:rsidRPr="000D4590">
        <w:rPr>
          <w:rFonts w:cs="NarkisimMF" w:hint="cs"/>
          <w:sz w:val="32"/>
          <w:szCs w:val="32"/>
          <w:rtl/>
        </w:rPr>
        <w:t>ּ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דְּרַבֵּנוּ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בְּהַהִיא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שַׁעְתָּא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דִּרְעוּתָא</w:t>
      </w:r>
      <w:proofErr w:type="spellEnd"/>
      <w:r w:rsidRPr="000D4590">
        <w:rPr>
          <w:rFonts w:cs="NarkisimMF"/>
          <w:sz w:val="32"/>
          <w:szCs w:val="32"/>
          <w:rtl/>
        </w:rPr>
        <w:t xml:space="preserve"> (</w:t>
      </w:r>
      <w:r w:rsidRPr="000D4590">
        <w:rPr>
          <w:rFonts w:cs="NarkisimMF" w:hint="cs"/>
          <w:sz w:val="32"/>
          <w:szCs w:val="32"/>
          <w:rtl/>
        </w:rPr>
        <w:t>בִּשְׁעַת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רְצוֹן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זוֹ</w:t>
      </w:r>
      <w:r w:rsidRPr="000D4590">
        <w:rPr>
          <w:rFonts w:cs="NarkisimMF"/>
          <w:sz w:val="32"/>
          <w:szCs w:val="32"/>
          <w:rtl/>
        </w:rPr>
        <w:t>).</w:t>
      </w:r>
    </w:p>
    <w:p w:rsidR="000D4590" w:rsidRPr="000D4590" w:rsidRDefault="000D4590" w:rsidP="000D4590">
      <w:pPr>
        <w:jc w:val="both"/>
        <w:rPr>
          <w:rFonts w:cs="NarkisimMF"/>
          <w:sz w:val="32"/>
          <w:szCs w:val="32"/>
          <w:rtl/>
        </w:rPr>
      </w:pPr>
      <w:r w:rsidRPr="000D4590">
        <w:rPr>
          <w:rFonts w:cs="NarkisimMF" w:hint="cs"/>
          <w:sz w:val="32"/>
          <w:szCs w:val="32"/>
          <w:rtl/>
        </w:rPr>
        <w:t>ר</w:t>
      </w:r>
      <w:r w:rsidRPr="000D4590">
        <w:rPr>
          <w:rFonts w:cs="NarkisimMF"/>
          <w:sz w:val="32"/>
          <w:szCs w:val="32"/>
          <w:rtl/>
        </w:rPr>
        <w:t xml:space="preserve">' </w:t>
      </w:r>
      <w:r w:rsidRPr="000D4590">
        <w:rPr>
          <w:rFonts w:cs="NarkisimMF" w:hint="cs"/>
          <w:sz w:val="32"/>
          <w:szCs w:val="32"/>
          <w:rtl/>
        </w:rPr>
        <w:t>יְהוּדָה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נִרְגָּשׁ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מִמַּרְאֶה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פְּנֵי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הָרַבִּי</w:t>
      </w:r>
      <w:r w:rsidRPr="000D4590">
        <w:rPr>
          <w:rFonts w:cs="NarkisimMF"/>
          <w:sz w:val="32"/>
          <w:szCs w:val="32"/>
          <w:rtl/>
        </w:rPr>
        <w:t xml:space="preserve">, </w:t>
      </w:r>
      <w:r w:rsidRPr="000D4590">
        <w:rPr>
          <w:rFonts w:cs="NarkisimMF" w:hint="cs"/>
          <w:sz w:val="32"/>
          <w:szCs w:val="32"/>
          <w:rtl/>
        </w:rPr>
        <w:t>וְהוּא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עוֹמֵד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וְקָא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שָׁהֵי</w:t>
      </w:r>
      <w:r w:rsidRPr="000D4590">
        <w:rPr>
          <w:rFonts w:cs="NarkisimMF"/>
          <w:sz w:val="32"/>
          <w:szCs w:val="32"/>
          <w:rtl/>
        </w:rPr>
        <w:t xml:space="preserve"> (</w:t>
      </w:r>
      <w:r w:rsidRPr="000D4590">
        <w:rPr>
          <w:rFonts w:cs="NarkisimMF" w:hint="cs"/>
          <w:sz w:val="32"/>
          <w:szCs w:val="32"/>
          <w:rtl/>
        </w:rPr>
        <w:t>וּמְחַכֶּה</w:t>
      </w:r>
      <w:r w:rsidRPr="000D4590">
        <w:rPr>
          <w:rFonts w:cs="NarkisimMF"/>
          <w:sz w:val="32"/>
          <w:szCs w:val="32"/>
          <w:rtl/>
        </w:rPr>
        <w:t xml:space="preserve">) </w:t>
      </w:r>
      <w:proofErr w:type="spellStart"/>
      <w:r w:rsidRPr="000D4590">
        <w:rPr>
          <w:rFonts w:cs="NarkisimMF" w:hint="cs"/>
          <w:sz w:val="32"/>
          <w:szCs w:val="32"/>
          <w:rtl/>
        </w:rPr>
        <w:t>לְזִימְנָא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דְּיֵעוֹל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קַמֵּיה</w:t>
      </w:r>
      <w:proofErr w:type="spellEnd"/>
      <w:r w:rsidRPr="000D4590">
        <w:rPr>
          <w:rFonts w:cs="NarkisimMF" w:hint="cs"/>
          <w:sz w:val="32"/>
          <w:szCs w:val="32"/>
          <w:rtl/>
        </w:rPr>
        <w:t>ּ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דְּרַבֵּיה</w:t>
      </w:r>
      <w:proofErr w:type="spellEnd"/>
      <w:r w:rsidRPr="000D4590">
        <w:rPr>
          <w:rFonts w:cs="NarkisimMF" w:hint="cs"/>
          <w:sz w:val="32"/>
          <w:szCs w:val="32"/>
          <w:rtl/>
        </w:rPr>
        <w:t>ּ</w:t>
      </w:r>
      <w:r w:rsidRPr="000D4590">
        <w:rPr>
          <w:rFonts w:cs="NarkisimMF"/>
          <w:sz w:val="32"/>
          <w:szCs w:val="32"/>
          <w:rtl/>
        </w:rPr>
        <w:t xml:space="preserve">, </w:t>
      </w:r>
      <w:r w:rsidRPr="000D4590">
        <w:rPr>
          <w:rFonts w:cs="NarkisimMF" w:hint="cs"/>
          <w:sz w:val="32"/>
          <w:szCs w:val="32"/>
          <w:rtl/>
        </w:rPr>
        <w:t>וְיַזְכִּיר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לְפָנָיו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אֶת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אִשְׁתּוֹ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שֶׁזְּקוּקָה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לִרְפוּאָה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שְׁלֵמָה, וּלְהַצְלָחָה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בְּנִתּוּח</w:t>
      </w:r>
      <w:proofErr w:type="spellEnd"/>
      <w:r w:rsidRPr="000D4590">
        <w:rPr>
          <w:rFonts w:cs="NarkisimMF" w:hint="cs"/>
          <w:sz w:val="32"/>
          <w:szCs w:val="32"/>
          <w:rtl/>
        </w:rPr>
        <w:t>ַ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הַקָּשָׁה</w:t>
      </w:r>
      <w:r w:rsidRPr="000D4590">
        <w:rPr>
          <w:rFonts w:cs="NarkisimMF"/>
          <w:sz w:val="32"/>
          <w:szCs w:val="32"/>
          <w:rtl/>
        </w:rPr>
        <w:t>.</w:t>
      </w:r>
    </w:p>
    <w:p w:rsidR="000D4590" w:rsidRPr="000D4590" w:rsidRDefault="000D4590" w:rsidP="000D4590">
      <w:pPr>
        <w:jc w:val="both"/>
        <w:rPr>
          <w:rFonts w:cs="NarkisimMF"/>
          <w:sz w:val="32"/>
          <w:szCs w:val="32"/>
          <w:rtl/>
        </w:rPr>
      </w:pPr>
      <w:r w:rsidRPr="000D4590">
        <w:rPr>
          <w:rFonts w:cs="NarkisimMF" w:hint="cs"/>
          <w:sz w:val="32"/>
          <w:szCs w:val="32"/>
          <w:rtl/>
        </w:rPr>
        <w:t>אַךְ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הָרַבִּי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אֵינוֹ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נִפְרַד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כֹּה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מַהֵר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מִשַּׁבָּת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קֹדֶשׁ</w:t>
      </w:r>
      <w:r w:rsidRPr="000D4590">
        <w:rPr>
          <w:rFonts w:cs="NarkisimMF"/>
          <w:sz w:val="32"/>
          <w:szCs w:val="32"/>
          <w:rtl/>
        </w:rPr>
        <w:t xml:space="preserve">, </w:t>
      </w:r>
      <w:proofErr w:type="spellStart"/>
      <w:r w:rsidRPr="000D4590">
        <w:rPr>
          <w:rFonts w:cs="NarkisimMF" w:hint="cs"/>
          <w:sz w:val="32"/>
          <w:szCs w:val="32"/>
          <w:rtl/>
        </w:rPr>
        <w:t>וְזִימְנָא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טוּבָא</w:t>
      </w:r>
      <w:proofErr w:type="spellEnd"/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עָבַר</w:t>
      </w:r>
      <w:r w:rsidRPr="000D4590">
        <w:rPr>
          <w:rFonts w:cs="NarkisimMF"/>
          <w:sz w:val="32"/>
          <w:szCs w:val="32"/>
          <w:rtl/>
        </w:rPr>
        <w:t xml:space="preserve">, </w:t>
      </w:r>
      <w:r w:rsidRPr="000D4590">
        <w:rPr>
          <w:rFonts w:cs="NarkisimMF" w:hint="cs"/>
          <w:sz w:val="32"/>
          <w:szCs w:val="32"/>
          <w:rtl/>
        </w:rPr>
        <w:t>וְר</w:t>
      </w:r>
      <w:r w:rsidRPr="000D4590">
        <w:rPr>
          <w:rFonts w:cs="NarkisimMF"/>
          <w:sz w:val="32"/>
          <w:szCs w:val="32"/>
          <w:rtl/>
        </w:rPr>
        <w:t xml:space="preserve">' </w:t>
      </w:r>
      <w:r w:rsidRPr="000D4590">
        <w:rPr>
          <w:rFonts w:cs="NarkisimMF" w:hint="cs"/>
          <w:sz w:val="32"/>
          <w:szCs w:val="32"/>
          <w:rtl/>
        </w:rPr>
        <w:t>יְהוּדָה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מַתְחִיל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לַחֲשֹׁב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מַה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עִם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יַעְנְקִי</w:t>
      </w:r>
      <w:proofErr w:type="spellEnd"/>
      <w:r w:rsidRPr="000D4590">
        <w:rPr>
          <w:rFonts w:cs="NarkisimMF" w:hint="cs"/>
          <w:sz w:val="32"/>
          <w:szCs w:val="32"/>
          <w:rtl/>
        </w:rPr>
        <w:t>? מַה</w:t>
      </w:r>
      <w:bookmarkStart w:id="0" w:name="_GoBack"/>
      <w:bookmarkEnd w:id="0"/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עִם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אַבְרֶהמֶלֶה</w:t>
      </w:r>
      <w:proofErr w:type="spellEnd"/>
      <w:r w:rsidRPr="000D4590">
        <w:rPr>
          <w:rFonts w:cs="NarkisimMF" w:hint="cs"/>
          <w:sz w:val="32"/>
          <w:szCs w:val="32"/>
          <w:rtl/>
        </w:rPr>
        <w:t>? הֵם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מְחַכִּים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לְבַד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בַּבַּיִת</w:t>
      </w:r>
      <w:r w:rsidRPr="000D4590">
        <w:rPr>
          <w:rFonts w:cs="NarkisimMF"/>
          <w:sz w:val="32"/>
          <w:szCs w:val="32"/>
          <w:rtl/>
        </w:rPr>
        <w:t>...</w:t>
      </w:r>
      <w:r w:rsidRPr="000D4590">
        <w:rPr>
          <w:rFonts w:cs="NarkisimMF" w:hint="cs"/>
          <w:sz w:val="32"/>
          <w:szCs w:val="32"/>
          <w:rtl/>
        </w:rPr>
        <w:t xml:space="preserve"> מַה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אֶעֱשֶׂה</w:t>
      </w:r>
      <w:r w:rsidRPr="000D4590">
        <w:rPr>
          <w:rFonts w:cs="NarkisimMF"/>
          <w:sz w:val="32"/>
          <w:szCs w:val="32"/>
          <w:rtl/>
        </w:rPr>
        <w:t xml:space="preserve"> </w:t>
      </w:r>
      <w:proofErr w:type="spellStart"/>
      <w:r w:rsidRPr="000D4590">
        <w:rPr>
          <w:rFonts w:cs="NarkisimMF" w:hint="cs"/>
          <w:sz w:val="32"/>
          <w:szCs w:val="32"/>
          <w:rtl/>
        </w:rPr>
        <w:t>עַכְשָׁו</w:t>
      </w:r>
      <w:proofErr w:type="spellEnd"/>
      <w:r w:rsidRPr="000D4590">
        <w:rPr>
          <w:rFonts w:cs="NarkisimMF" w:hint="cs"/>
          <w:sz w:val="32"/>
          <w:szCs w:val="32"/>
          <w:rtl/>
        </w:rPr>
        <w:t>?!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הַאִם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כְּדַאי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לִי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לְחַכּוֹת</w:t>
      </w:r>
      <w:r w:rsidRPr="000D4590">
        <w:rPr>
          <w:rFonts w:cs="NarkisimMF"/>
          <w:sz w:val="32"/>
          <w:szCs w:val="32"/>
          <w:rtl/>
        </w:rPr>
        <w:t xml:space="preserve"> </w:t>
      </w:r>
      <w:r w:rsidRPr="000D4590">
        <w:rPr>
          <w:rFonts w:cs="NarkisimMF" w:hint="cs"/>
          <w:sz w:val="32"/>
          <w:szCs w:val="32"/>
          <w:rtl/>
        </w:rPr>
        <w:t>עוֹד</w:t>
      </w:r>
      <w:r w:rsidRPr="000D4590">
        <w:rPr>
          <w:rFonts w:cs="NarkisimMF"/>
          <w:sz w:val="32"/>
          <w:szCs w:val="32"/>
          <w:rtl/>
        </w:rPr>
        <w:t>?</w:t>
      </w:r>
      <w:r w:rsidRPr="000D4590">
        <w:rPr>
          <w:rFonts w:cs="NarkisimMF" w:hint="cs"/>
          <w:sz w:val="32"/>
          <w:szCs w:val="32"/>
          <w:rtl/>
        </w:rPr>
        <w:t>!</w:t>
      </w:r>
      <w:r w:rsidRPr="000D4590">
        <w:rPr>
          <w:rFonts w:cs="NarkisimMF"/>
          <w:sz w:val="32"/>
          <w:szCs w:val="32"/>
          <w:rtl/>
        </w:rPr>
        <w:t xml:space="preserve">  </w:t>
      </w:r>
    </w:p>
    <w:p w:rsidR="000D4590" w:rsidRPr="000D4590" w:rsidRDefault="000D4590" w:rsidP="000D4590">
      <w:pPr>
        <w:jc w:val="both"/>
        <w:rPr>
          <w:rFonts w:cs="NarkisimMF"/>
          <w:sz w:val="32"/>
          <w:szCs w:val="32"/>
          <w:rtl/>
        </w:rPr>
        <w:sectPr w:rsidR="000D4590" w:rsidRPr="000D4590" w:rsidSect="000D4590">
          <w:type w:val="continuous"/>
          <w:pgSz w:w="11906" w:h="16838"/>
          <w:pgMar w:top="562" w:right="792" w:bottom="1138" w:left="792" w:header="720" w:footer="720" w:gutter="0"/>
          <w:cols w:num="2" w:space="720"/>
          <w:titlePg/>
          <w:bidi/>
          <w:rtlGutter/>
          <w:docGrid w:linePitch="360"/>
        </w:sectPr>
      </w:pPr>
    </w:p>
    <w:p w:rsidR="000D4590" w:rsidRPr="00C73885" w:rsidRDefault="000D4590" w:rsidP="000D4590">
      <w:pPr>
        <w:jc w:val="both"/>
        <w:rPr>
          <w:rFonts w:cs="NarkisimMF"/>
          <w:sz w:val="2"/>
          <w:szCs w:val="2"/>
          <w:rtl/>
        </w:rPr>
      </w:pPr>
    </w:p>
    <w:p w:rsidR="00FD23C1" w:rsidRDefault="000D4590" w:rsidP="008D4704">
      <w:pPr>
        <w:jc w:val="center"/>
        <w:rPr>
          <w:rFonts w:cs="NarkisimMF"/>
          <w:b/>
          <w:bCs/>
          <w:sz w:val="32"/>
          <w:szCs w:val="32"/>
          <w:rtl/>
        </w:rPr>
      </w:pPr>
      <w:r w:rsidRPr="006268BE">
        <w:rPr>
          <w:rFonts w:cs="NarkisimMF" w:hint="cs"/>
          <w:b/>
          <w:bCs/>
          <w:sz w:val="32"/>
          <w:szCs w:val="32"/>
          <w:rtl/>
        </w:rPr>
        <w:t>הָבָה</w:t>
      </w:r>
      <w:r w:rsidRPr="006268BE">
        <w:rPr>
          <w:rFonts w:cs="NarkisimMF"/>
          <w:b/>
          <w:bCs/>
          <w:sz w:val="32"/>
          <w:szCs w:val="32"/>
          <w:rtl/>
        </w:rPr>
        <w:t xml:space="preserve"> </w:t>
      </w:r>
      <w:r w:rsidRPr="006268BE">
        <w:rPr>
          <w:rFonts w:cs="NarkisimMF" w:hint="cs"/>
          <w:b/>
          <w:bCs/>
          <w:sz w:val="32"/>
          <w:szCs w:val="32"/>
          <w:rtl/>
        </w:rPr>
        <w:t>וּנְחַכֶּה</w:t>
      </w:r>
      <w:r w:rsidRPr="006268BE">
        <w:rPr>
          <w:rFonts w:cs="NarkisimMF"/>
          <w:b/>
          <w:bCs/>
          <w:sz w:val="32"/>
          <w:szCs w:val="32"/>
          <w:rtl/>
        </w:rPr>
        <w:t xml:space="preserve"> </w:t>
      </w:r>
      <w:r w:rsidRPr="006268BE">
        <w:rPr>
          <w:rFonts w:cs="NarkisimMF" w:hint="cs"/>
          <w:b/>
          <w:bCs/>
          <w:sz w:val="32"/>
          <w:szCs w:val="32"/>
          <w:rtl/>
        </w:rPr>
        <w:t>עִמּוֹ</w:t>
      </w:r>
      <w:r w:rsidRPr="006268BE">
        <w:rPr>
          <w:rFonts w:cs="NarkisimMF"/>
          <w:b/>
          <w:bCs/>
          <w:sz w:val="32"/>
          <w:szCs w:val="32"/>
          <w:rtl/>
        </w:rPr>
        <w:t xml:space="preserve"> </w:t>
      </w:r>
      <w:r w:rsidRPr="006268BE">
        <w:rPr>
          <w:rFonts w:cs="NarkisimMF" w:hint="cs"/>
          <w:b/>
          <w:bCs/>
          <w:sz w:val="32"/>
          <w:szCs w:val="32"/>
          <w:rtl/>
        </w:rPr>
        <w:t>בְּסַבְלָנוּת</w:t>
      </w:r>
      <w:r w:rsidRPr="006268BE">
        <w:rPr>
          <w:rFonts w:cs="NarkisimMF"/>
          <w:b/>
          <w:bCs/>
          <w:sz w:val="32"/>
          <w:szCs w:val="32"/>
          <w:rtl/>
        </w:rPr>
        <w:t xml:space="preserve"> </w:t>
      </w:r>
      <w:r w:rsidRPr="006268BE">
        <w:rPr>
          <w:rFonts w:cs="NarkisimMF" w:hint="cs"/>
          <w:b/>
          <w:bCs/>
          <w:sz w:val="32"/>
          <w:szCs w:val="32"/>
          <w:rtl/>
        </w:rPr>
        <w:t>רַבָּה לְפֶרֶק</w:t>
      </w:r>
      <w:r w:rsidRPr="006268BE">
        <w:rPr>
          <w:rFonts w:cs="NarkisimMF"/>
          <w:b/>
          <w:bCs/>
          <w:sz w:val="32"/>
          <w:szCs w:val="32"/>
          <w:rtl/>
        </w:rPr>
        <w:t xml:space="preserve"> </w:t>
      </w:r>
      <w:r w:rsidRPr="006268BE">
        <w:rPr>
          <w:rFonts w:cs="NarkisimMF" w:hint="cs"/>
          <w:b/>
          <w:bCs/>
          <w:sz w:val="32"/>
          <w:szCs w:val="32"/>
          <w:rtl/>
        </w:rPr>
        <w:t>ב</w:t>
      </w:r>
      <w:r w:rsidRPr="006268BE">
        <w:rPr>
          <w:rFonts w:cs="NarkisimMF"/>
          <w:b/>
          <w:bCs/>
          <w:sz w:val="32"/>
          <w:szCs w:val="32"/>
          <w:rtl/>
        </w:rPr>
        <w:t xml:space="preserve">' </w:t>
      </w:r>
      <w:r w:rsidRPr="006268BE">
        <w:rPr>
          <w:rFonts w:cs="NarkisimMF" w:hint="cs"/>
          <w:b/>
          <w:bCs/>
          <w:sz w:val="32"/>
          <w:szCs w:val="32"/>
          <w:rtl/>
        </w:rPr>
        <w:t>אי</w:t>
      </w:r>
      <w:r w:rsidRPr="006268BE">
        <w:rPr>
          <w:rFonts w:cs="NarkisimMF"/>
          <w:b/>
          <w:bCs/>
          <w:sz w:val="32"/>
          <w:szCs w:val="32"/>
          <w:rtl/>
        </w:rPr>
        <w:t>"</w:t>
      </w:r>
      <w:r w:rsidRPr="006268BE">
        <w:rPr>
          <w:rFonts w:cs="NarkisimMF" w:hint="cs"/>
          <w:b/>
          <w:bCs/>
          <w:sz w:val="32"/>
          <w:szCs w:val="32"/>
          <w:rtl/>
        </w:rPr>
        <w:t>ה</w:t>
      </w:r>
      <w:r w:rsidRPr="006268BE">
        <w:rPr>
          <w:rFonts w:cs="NarkisimMF"/>
          <w:b/>
          <w:bCs/>
          <w:sz w:val="32"/>
          <w:szCs w:val="32"/>
          <w:rtl/>
        </w:rPr>
        <w:t xml:space="preserve"> </w:t>
      </w:r>
      <w:r w:rsidRPr="006268BE">
        <w:rPr>
          <w:rFonts w:cs="NarkisimMF" w:hint="cs"/>
          <w:b/>
          <w:bCs/>
          <w:sz w:val="32"/>
          <w:szCs w:val="32"/>
          <w:rtl/>
        </w:rPr>
        <w:t>בַּשָּׁבוּעַ</w:t>
      </w:r>
      <w:r w:rsidRPr="006268BE">
        <w:rPr>
          <w:rFonts w:cs="NarkisimMF"/>
          <w:b/>
          <w:bCs/>
          <w:sz w:val="32"/>
          <w:szCs w:val="32"/>
          <w:rtl/>
        </w:rPr>
        <w:t xml:space="preserve"> </w:t>
      </w:r>
      <w:r w:rsidRPr="006268BE">
        <w:rPr>
          <w:rFonts w:cs="NarkisimMF" w:hint="cs"/>
          <w:b/>
          <w:bCs/>
          <w:sz w:val="32"/>
          <w:szCs w:val="32"/>
          <w:rtl/>
        </w:rPr>
        <w:t>הַבָּא</w:t>
      </w:r>
      <w:r w:rsidRPr="006268BE">
        <w:rPr>
          <w:rFonts w:cs="NarkisimMF" w:hint="eastAsia"/>
          <w:b/>
          <w:bCs/>
          <w:sz w:val="32"/>
          <w:szCs w:val="32"/>
          <w:rtl/>
        </w:rPr>
        <w:t>ָ</w:t>
      </w:r>
      <w:r w:rsidR="00CC69BE" w:rsidRPr="006268BE">
        <w:rPr>
          <w:rFonts w:cs="NarkisimMF" w:hint="cs"/>
          <w:b/>
          <w:bCs/>
          <w:sz w:val="32"/>
          <w:szCs w:val="32"/>
          <w:rtl/>
        </w:rPr>
        <w:t>ה</w:t>
      </w:r>
    </w:p>
    <w:p w:rsidR="00CC69BE" w:rsidRDefault="004E4E8C" w:rsidP="00CC69BE">
      <w:pPr>
        <w:pageBreakBefore/>
        <w:jc w:val="both"/>
        <w:rPr>
          <w:sz w:val="28"/>
          <w:rtl/>
        </w:rPr>
      </w:pPr>
      <w:r>
        <w:rPr>
          <w:noProof/>
          <w:sz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226122A" wp14:editId="4993B744">
                <wp:simplePos x="0" y="0"/>
                <wp:positionH relativeFrom="column">
                  <wp:posOffset>27305</wp:posOffset>
                </wp:positionH>
                <wp:positionV relativeFrom="paragraph">
                  <wp:posOffset>1002665</wp:posOffset>
                </wp:positionV>
                <wp:extent cx="2961005" cy="229235"/>
                <wp:effectExtent l="0" t="4445" r="4445" b="4445"/>
                <wp:wrapNone/>
                <wp:docPr id="4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1005" cy="22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F07" w:rsidRPr="00C12CBB" w:rsidRDefault="00284F07" w:rsidP="00284F07">
                            <w:pPr>
                              <w:spacing w:after="0" w:line="240" w:lineRule="auto"/>
                              <w:jc w:val="center"/>
                              <w:rPr>
                                <w:rFonts w:cs="Caligraph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Caligraph" w:hint="cs"/>
                                <w:b/>
                                <w:bCs/>
                                <w:rtl/>
                              </w:rPr>
                              <w:t>סמן את התרגום הנכון!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2.15pt;margin-top:78.95pt;width:233.15pt;height:18.05pt;z-index:251699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" filled="f" stroked="f">
                <v:textbox style="mso-fit-shape-to-text:t">
                  <w:txbxContent>
                    <w:p w:rsidR="00284F07" w:rsidRPr="00C12CBB" w:rsidRDefault="00284F07" w:rsidP="00284F07">
                      <w:pPr>
                        <w:spacing w:after="0" w:line="240" w:lineRule="auto"/>
                        <w:jc w:val="center"/>
                        <w:rPr>
                          <w:rFonts w:cs="Caligraph"/>
                          <w:b/>
                          <w:bCs/>
                        </w:rPr>
                      </w:pPr>
                      <w:r>
                        <w:rPr>
                          <w:rFonts w:cs="Caligraph" w:hint="cs"/>
                          <w:b/>
                          <w:bCs/>
                          <w:rtl/>
                        </w:rPr>
                        <w:t>סמן את התרגום הנכון!</w:t>
                      </w:r>
                    </w:p>
                  </w:txbxContent>
                </v:textbox>
              </v:shape>
            </w:pict>
          </mc:Fallback>
        </mc:AlternateContent>
      </w:r>
      <w:r w:rsidR="00CC69BE">
        <w:rPr>
          <w:noProof/>
          <w:sz w:val="28"/>
          <w:rtl/>
        </w:rPr>
        <w:drawing>
          <wp:anchor distT="0" distB="0" distL="114300" distR="114300" simplePos="0" relativeHeight="251681792" behindDoc="0" locked="0" layoutInCell="1" allowOverlap="1" wp14:anchorId="42EA75A8" wp14:editId="37B09296">
            <wp:simplePos x="0" y="0"/>
            <wp:positionH relativeFrom="column">
              <wp:posOffset>143510</wp:posOffset>
            </wp:positionH>
            <wp:positionV relativeFrom="paragraph">
              <wp:posOffset>-100330</wp:posOffset>
            </wp:positionV>
            <wp:extent cx="2654300" cy="1111250"/>
            <wp:effectExtent l="19050" t="0" r="0" b="0"/>
            <wp:wrapNone/>
            <wp:docPr id="1" name="תמונה 1" descr="C:\Documents and Settings\user\Desktop\תמונה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תמונה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6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11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F45532" wp14:editId="37750454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0" cy="7854950"/>
                <wp:effectExtent l="8255" t="8890" r="10795" b="13335"/>
                <wp:wrapNone/>
                <wp:docPr id="4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54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left:0;text-align:left;margin-left:0;margin-top:0;width:0;height:618.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">
                <w10:wrap anchorx="margin" anchory="margin"/>
              </v:shape>
            </w:pict>
          </mc:Fallback>
        </mc:AlternateContent>
      </w:r>
      <w:r w:rsidR="00CC69BE">
        <w:rPr>
          <w:noProof/>
          <w:sz w:val="28"/>
          <w:rtl/>
        </w:rPr>
        <w:drawing>
          <wp:anchor distT="0" distB="0" distL="114300" distR="114300" simplePos="0" relativeHeight="251669504" behindDoc="0" locked="0" layoutInCell="1" allowOverlap="1" wp14:anchorId="1F33E7F4" wp14:editId="25564286">
            <wp:simplePos x="0" y="0"/>
            <wp:positionH relativeFrom="column">
              <wp:posOffset>3586528</wp:posOffset>
            </wp:positionH>
            <wp:positionV relativeFrom="paragraph">
              <wp:posOffset>-103445</wp:posOffset>
            </wp:positionV>
            <wp:extent cx="2844919" cy="1138687"/>
            <wp:effectExtent l="0" t="0" r="0" b="0"/>
            <wp:wrapNone/>
            <wp:docPr id="27" name="תמונה 5" descr="C:\Documents and Settings\user\Desktop\תמונה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Desktop\תמונה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7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919" cy="113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9BE" w:rsidRDefault="004E4E8C" w:rsidP="00CC69BE">
      <w:pPr>
        <w:jc w:val="both"/>
        <w:rPr>
          <w:sz w:val="28"/>
          <w:rtl/>
        </w:rPr>
      </w:pPr>
      <w:r>
        <w:rPr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942E212" wp14:editId="15E7D31D">
                <wp:simplePos x="0" y="0"/>
                <wp:positionH relativeFrom="column">
                  <wp:posOffset>3622675</wp:posOffset>
                </wp:positionH>
                <wp:positionV relativeFrom="paragraph">
                  <wp:posOffset>5683250</wp:posOffset>
                </wp:positionV>
                <wp:extent cx="2827655" cy="229235"/>
                <wp:effectExtent l="4445" t="2540" r="0" b="0"/>
                <wp:wrapNone/>
                <wp:docPr id="4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7655" cy="22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F07" w:rsidRPr="00C12CBB" w:rsidRDefault="00284F07" w:rsidP="00284F07">
                            <w:pPr>
                              <w:spacing w:after="0" w:line="240" w:lineRule="auto"/>
                              <w:jc w:val="center"/>
                              <w:rPr>
                                <w:rFonts w:cs="Caligraph"/>
                                <w:b/>
                                <w:bCs/>
                              </w:rPr>
                            </w:pPr>
                            <w:r w:rsidRPr="00C12CBB">
                              <w:rPr>
                                <w:rFonts w:cs="Caligraph" w:hint="cs"/>
                                <w:b/>
                                <w:bCs/>
                                <w:rtl/>
                              </w:rPr>
                              <w:t>כתוב בלשון התפילה</w:t>
                            </w:r>
                            <w:r w:rsidRPr="00C12CBB">
                              <w:rPr>
                                <w:rFonts w:cs="Caligraph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C12CBB">
                              <w:rPr>
                                <w:rFonts w:cs="Caligraph" w:hint="cs"/>
                                <w:b/>
                                <w:bCs/>
                                <w:rtl/>
                              </w:rPr>
                              <w:t>את</w:t>
                            </w:r>
                            <w:r w:rsidRPr="00C12CBB">
                              <w:rPr>
                                <w:rFonts w:cs="Caligraph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C12CBB">
                              <w:rPr>
                                <w:rFonts w:cs="Caligraph" w:hint="cs"/>
                                <w:b/>
                                <w:bCs/>
                                <w:rtl/>
                              </w:rPr>
                              <w:t>תרגומם</w:t>
                            </w:r>
                            <w:r w:rsidRPr="00C12CBB">
                              <w:rPr>
                                <w:rFonts w:cs="Caligraph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C12CBB">
                              <w:rPr>
                                <w:rFonts w:cs="Caligraph" w:hint="cs"/>
                                <w:b/>
                                <w:bCs/>
                                <w:rtl/>
                              </w:rPr>
                              <w:t>של</w:t>
                            </w:r>
                            <w:r w:rsidRPr="00C12CBB">
                              <w:rPr>
                                <w:rFonts w:cs="Caligraph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C12CBB">
                              <w:rPr>
                                <w:rFonts w:cs="Caligraph" w:hint="cs"/>
                                <w:b/>
                                <w:bCs/>
                                <w:rtl/>
                              </w:rPr>
                              <w:t>מלים</w:t>
                            </w:r>
                            <w:r w:rsidRPr="00C12CBB">
                              <w:rPr>
                                <w:rFonts w:cs="Caligraph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C12CBB">
                              <w:rPr>
                                <w:rFonts w:cs="Caligraph" w:hint="cs"/>
                                <w:b/>
                                <w:bCs/>
                                <w:rtl/>
                              </w:rPr>
                              <w:t>אלו</w:t>
                            </w:r>
                            <w:r>
                              <w:rPr>
                                <w:rFonts w:cs="Caligraph" w:hint="cs"/>
                                <w:b/>
                                <w:bCs/>
                                <w:rtl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6" o:spid="_x0000_s1027" type="#_x0000_t202" style="position:absolute;left:0;text-align:left;margin-left:285.25pt;margin-top:447.5pt;width:222.65pt;height:18.05pt;z-index:251700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yVEuA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" filled="f" stroked="f">
                <v:textbox style="mso-fit-shape-to-text:t">
                  <w:txbxContent>
                    <w:p w:rsidR="00284F07" w:rsidRPr="00C12CBB" w:rsidRDefault="00284F07" w:rsidP="00284F07">
                      <w:pPr>
                        <w:spacing w:after="0" w:line="240" w:lineRule="auto"/>
                        <w:jc w:val="center"/>
                        <w:rPr>
                          <w:rFonts w:cs="Caligraph"/>
                          <w:b/>
                          <w:bCs/>
                        </w:rPr>
                      </w:pPr>
                      <w:r w:rsidRPr="00C12CBB">
                        <w:rPr>
                          <w:rFonts w:cs="Caligraph" w:hint="cs"/>
                          <w:b/>
                          <w:bCs/>
                          <w:rtl/>
                        </w:rPr>
                        <w:t>כתוב בלשון התפילה</w:t>
                      </w:r>
                      <w:r w:rsidRPr="00C12CBB">
                        <w:rPr>
                          <w:rFonts w:cs="Caligraph"/>
                          <w:b/>
                          <w:bCs/>
                          <w:rtl/>
                        </w:rPr>
                        <w:t xml:space="preserve"> </w:t>
                      </w:r>
                      <w:r w:rsidRPr="00C12CBB">
                        <w:rPr>
                          <w:rFonts w:cs="Caligraph" w:hint="cs"/>
                          <w:b/>
                          <w:bCs/>
                          <w:rtl/>
                        </w:rPr>
                        <w:t>את</w:t>
                      </w:r>
                      <w:r w:rsidRPr="00C12CBB">
                        <w:rPr>
                          <w:rFonts w:cs="Caligraph"/>
                          <w:b/>
                          <w:bCs/>
                          <w:rtl/>
                        </w:rPr>
                        <w:t xml:space="preserve"> </w:t>
                      </w:r>
                      <w:r w:rsidRPr="00C12CBB">
                        <w:rPr>
                          <w:rFonts w:cs="Caligraph" w:hint="cs"/>
                          <w:b/>
                          <w:bCs/>
                          <w:rtl/>
                        </w:rPr>
                        <w:t>תרגומם</w:t>
                      </w:r>
                      <w:r w:rsidRPr="00C12CBB">
                        <w:rPr>
                          <w:rFonts w:cs="Caligraph"/>
                          <w:b/>
                          <w:bCs/>
                          <w:rtl/>
                        </w:rPr>
                        <w:t xml:space="preserve"> </w:t>
                      </w:r>
                      <w:r w:rsidRPr="00C12CBB">
                        <w:rPr>
                          <w:rFonts w:cs="Caligraph" w:hint="cs"/>
                          <w:b/>
                          <w:bCs/>
                          <w:rtl/>
                        </w:rPr>
                        <w:t>של</w:t>
                      </w:r>
                      <w:r w:rsidRPr="00C12CBB">
                        <w:rPr>
                          <w:rFonts w:cs="Caligraph"/>
                          <w:b/>
                          <w:bCs/>
                          <w:rtl/>
                        </w:rPr>
                        <w:t xml:space="preserve"> </w:t>
                      </w:r>
                      <w:r w:rsidRPr="00C12CBB">
                        <w:rPr>
                          <w:rFonts w:cs="Caligraph" w:hint="cs"/>
                          <w:b/>
                          <w:bCs/>
                          <w:rtl/>
                        </w:rPr>
                        <w:t>מלים</w:t>
                      </w:r>
                      <w:r w:rsidRPr="00C12CBB">
                        <w:rPr>
                          <w:rFonts w:cs="Caligraph"/>
                          <w:b/>
                          <w:bCs/>
                          <w:rtl/>
                        </w:rPr>
                        <w:t xml:space="preserve"> </w:t>
                      </w:r>
                      <w:r w:rsidRPr="00C12CBB">
                        <w:rPr>
                          <w:rFonts w:cs="Caligraph" w:hint="cs"/>
                          <w:b/>
                          <w:bCs/>
                          <w:rtl/>
                        </w:rPr>
                        <w:t>אלו</w:t>
                      </w:r>
                      <w:r>
                        <w:rPr>
                          <w:rFonts w:cs="Caligraph" w:hint="cs"/>
                          <w:b/>
                          <w:bCs/>
                          <w:rtl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99ABBB3" wp14:editId="401FBCC3">
                <wp:simplePos x="0" y="0"/>
                <wp:positionH relativeFrom="column">
                  <wp:posOffset>3584575</wp:posOffset>
                </wp:positionH>
                <wp:positionV relativeFrom="paragraph">
                  <wp:posOffset>690245</wp:posOffset>
                </wp:positionV>
                <wp:extent cx="2961005" cy="229235"/>
                <wp:effectExtent l="4445" t="0" r="0" b="3810"/>
                <wp:wrapNone/>
                <wp:docPr id="4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1005" cy="22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F07" w:rsidRPr="00C12CBB" w:rsidRDefault="00284F07" w:rsidP="00284F07">
                            <w:pPr>
                              <w:spacing w:after="0" w:line="240" w:lineRule="auto"/>
                              <w:jc w:val="center"/>
                              <w:rPr>
                                <w:rFonts w:cs="Caligraph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Caligraph" w:hint="cs"/>
                                <w:b/>
                                <w:bCs/>
                                <w:rtl/>
                              </w:rPr>
                              <w:t>מתח קו בין המילים של הפסוק לתרגומם ב"אונקלוס"!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" o:spid="_x0000_s1028" type="#_x0000_t202" style="position:absolute;left:0;text-align:left;margin-left:282.25pt;margin-top:54.35pt;width:233.15pt;height:18.05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mL1uA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" filled="f" stroked="f">
                <v:textbox style="mso-fit-shape-to-text:t">
                  <w:txbxContent>
                    <w:p w:rsidR="00284F07" w:rsidRPr="00C12CBB" w:rsidRDefault="00284F07" w:rsidP="00284F07">
                      <w:pPr>
                        <w:spacing w:after="0" w:line="240" w:lineRule="auto"/>
                        <w:jc w:val="center"/>
                        <w:rPr>
                          <w:rFonts w:cs="Caligraph"/>
                          <w:b/>
                          <w:bCs/>
                        </w:rPr>
                      </w:pPr>
                      <w:r>
                        <w:rPr>
                          <w:rFonts w:cs="Caligraph" w:hint="cs"/>
                          <w:b/>
                          <w:bCs/>
                          <w:rtl/>
                        </w:rPr>
                        <w:t>מתח קו בין המילים של הפסוק לתרגומם ב"אונקלוס"!</w:t>
                      </w:r>
                    </w:p>
                  </w:txbxContent>
                </v:textbox>
              </v:shape>
            </w:pict>
          </mc:Fallback>
        </mc:AlternateContent>
      </w: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4E4E8C" w:rsidP="00CC69BE">
      <w:pPr>
        <w:jc w:val="both"/>
        <w:rPr>
          <w:sz w:val="28"/>
          <w:rtl/>
        </w:rPr>
      </w:pPr>
      <w:r>
        <w:rPr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994C8C" wp14:editId="401A6A2E">
                <wp:simplePos x="0" y="0"/>
                <wp:positionH relativeFrom="column">
                  <wp:posOffset>-242570</wp:posOffset>
                </wp:positionH>
                <wp:positionV relativeFrom="paragraph">
                  <wp:posOffset>298450</wp:posOffset>
                </wp:positionV>
                <wp:extent cx="3482975" cy="3556635"/>
                <wp:effectExtent l="0" t="0" r="0" b="5715"/>
                <wp:wrapNone/>
                <wp:docPr id="4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2975" cy="3556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394"/>
                              <w:gridCol w:w="1007"/>
                              <w:gridCol w:w="1009"/>
                              <w:gridCol w:w="1009"/>
                              <w:gridCol w:w="1009"/>
                            </w:tblGrid>
                            <w:tr w:rsidR="003D7971" w:rsidRPr="00EF3C4B" w:rsidTr="00093895">
                              <w:trPr>
                                <w:jc w:val="center"/>
                              </w:trPr>
                              <w:tc>
                                <w:tcPr>
                                  <w:tcW w:w="1394" w:type="dxa"/>
                                </w:tcPr>
                                <w:p w:rsidR="003D7971" w:rsidRDefault="003D7971">
                                  <w:pPr>
                                    <w:spacing w:line="552" w:lineRule="auto"/>
                                    <w:rPr>
                                      <w:rFonts w:cs="Guttman Hodes"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="Guttman Hodes" w:hint="cs"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>הֵיכָא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07" w:type="dxa"/>
                                </w:tcPr>
                                <w:p w:rsidR="003D7971" w:rsidRDefault="003D7971">
                                  <w:pPr>
                                    <w:spacing w:line="552" w:lineRule="auto"/>
                                    <w:jc w:val="right"/>
                                    <w:rPr>
                                      <w:rFonts w:ascii="Wingdings" w:hAnsi="Wingdings" w:cs="Wingding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Wingdings" w:hAnsi="Wingdings" w:cs="Wingdings"/>
                                      <w:sz w:val="26"/>
                                      <w:szCs w:val="26"/>
                                    </w:rPr>
                                    <w:t>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:rsidR="003D7971" w:rsidRDefault="003D7971">
                                  <w:pPr>
                                    <w:spacing w:line="552" w:lineRule="auto"/>
                                    <w:rPr>
                                      <w:rFonts w:cs="Guttman Hodes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="Guttman Hodes" w:hint="cs"/>
                                      <w:b/>
                                      <w:sz w:val="26"/>
                                      <w:szCs w:val="26"/>
                                      <w:rtl/>
                                    </w:rPr>
                                    <w:t>מִנַּיִן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:rsidR="003D7971" w:rsidRDefault="003D7971">
                                  <w:pPr>
                                    <w:spacing w:line="552" w:lineRule="auto"/>
                                    <w:jc w:val="right"/>
                                    <w:rPr>
                                      <w:rFonts w:ascii="Wingdings" w:hAnsi="Wingdings" w:cs="Wingding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Wingdings" w:hAnsi="Wingdings" w:cs="Wingdings"/>
                                      <w:sz w:val="26"/>
                                      <w:szCs w:val="26"/>
                                    </w:rPr>
                                    <w:t>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:rsidR="003D7971" w:rsidRDefault="003D7971">
                                  <w:pPr>
                                    <w:spacing w:line="552" w:lineRule="auto"/>
                                    <w:rPr>
                                      <w:rFonts w:cs="Guttman Hodes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="Guttman Hodes" w:hint="cs"/>
                                      <w:b/>
                                      <w:sz w:val="26"/>
                                      <w:szCs w:val="26"/>
                                      <w:rtl/>
                                    </w:rPr>
                                    <w:t>אֵיפוֹא</w:t>
                                  </w:r>
                                  <w:proofErr w:type="spellEnd"/>
                                </w:p>
                              </w:tc>
                            </w:tr>
                            <w:tr w:rsidR="003D7971" w:rsidRPr="00EF3C4B" w:rsidTr="00093895">
                              <w:trPr>
                                <w:jc w:val="center"/>
                              </w:trPr>
                              <w:tc>
                                <w:tcPr>
                                  <w:tcW w:w="1394" w:type="dxa"/>
                                </w:tcPr>
                                <w:p w:rsidR="003D7971" w:rsidRDefault="003D7971">
                                  <w:pPr>
                                    <w:spacing w:line="552" w:lineRule="auto"/>
                                    <w:rPr>
                                      <w:rFonts w:cs="Guttman Hodes"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="Guttman Hodes" w:hint="cs"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>טוּרָא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07" w:type="dxa"/>
                                </w:tcPr>
                                <w:p w:rsidR="003D7971" w:rsidRDefault="003D7971">
                                  <w:pPr>
                                    <w:spacing w:line="552" w:lineRule="auto"/>
                                    <w:jc w:val="right"/>
                                    <w:rPr>
                                      <w:rFonts w:ascii="Wingdings" w:hAnsi="Wingdings" w:cs="Wingding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Wingdings" w:hAnsi="Wingdings" w:cs="Wingdings"/>
                                      <w:sz w:val="26"/>
                                      <w:szCs w:val="26"/>
                                    </w:rPr>
                                    <w:t>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:rsidR="003D7971" w:rsidRDefault="003D7971">
                                  <w:pPr>
                                    <w:spacing w:line="552" w:lineRule="auto"/>
                                    <w:rPr>
                                      <w:rFonts w:cs="Guttman Hodes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="Guttman Hodes" w:hint="cs"/>
                                      <w:b/>
                                      <w:sz w:val="26"/>
                                      <w:szCs w:val="26"/>
                                      <w:rtl/>
                                    </w:rPr>
                                    <w:t>הַר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:rsidR="003D7971" w:rsidRDefault="003D7971">
                                  <w:pPr>
                                    <w:spacing w:line="552" w:lineRule="auto"/>
                                    <w:jc w:val="right"/>
                                    <w:rPr>
                                      <w:rFonts w:ascii="Wingdings" w:hAnsi="Wingdings" w:cs="Wingding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Wingdings" w:hAnsi="Wingdings" w:cs="Wingdings"/>
                                      <w:sz w:val="26"/>
                                      <w:szCs w:val="26"/>
                                    </w:rPr>
                                    <w:t>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:rsidR="003D7971" w:rsidRDefault="003D7971">
                                  <w:pPr>
                                    <w:spacing w:line="552" w:lineRule="auto"/>
                                    <w:rPr>
                                      <w:rFonts w:cs="Guttman Hodes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="Guttman Hodes" w:hint="cs"/>
                                      <w:b/>
                                      <w:sz w:val="26"/>
                                      <w:szCs w:val="26"/>
                                      <w:rtl/>
                                    </w:rPr>
                                    <w:t>גִּבְעָה</w:t>
                                  </w:r>
                                </w:p>
                              </w:tc>
                            </w:tr>
                            <w:tr w:rsidR="003D7971" w:rsidRPr="00EF3C4B" w:rsidTr="00093895">
                              <w:trPr>
                                <w:jc w:val="center"/>
                              </w:trPr>
                              <w:tc>
                                <w:tcPr>
                                  <w:tcW w:w="1394" w:type="dxa"/>
                                </w:tcPr>
                                <w:p w:rsidR="003D7971" w:rsidRDefault="003D7971">
                                  <w:pPr>
                                    <w:spacing w:line="552" w:lineRule="auto"/>
                                    <w:rPr>
                                      <w:rFonts w:cs="Guttman Hodes"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="Guttman Hodes" w:hint="cs"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>מֵיכְלָא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07" w:type="dxa"/>
                                </w:tcPr>
                                <w:p w:rsidR="003D7971" w:rsidRDefault="003D7971">
                                  <w:pPr>
                                    <w:spacing w:line="552" w:lineRule="auto"/>
                                    <w:jc w:val="right"/>
                                    <w:rPr>
                                      <w:rFonts w:ascii="Wingdings" w:hAnsi="Wingdings" w:cs="Wingding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Wingdings" w:hAnsi="Wingdings" w:cs="Wingdings"/>
                                      <w:sz w:val="26"/>
                                      <w:szCs w:val="26"/>
                                    </w:rPr>
                                    <w:t>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:rsidR="003D7971" w:rsidRDefault="003D7971">
                                  <w:pPr>
                                    <w:spacing w:line="552" w:lineRule="auto"/>
                                    <w:rPr>
                                      <w:rFonts w:cs="Guttman Hodes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="Guttman Hodes" w:hint="cs"/>
                                      <w:b/>
                                      <w:sz w:val="26"/>
                                      <w:szCs w:val="26"/>
                                      <w:rtl/>
                                    </w:rPr>
                                    <w:t>מַשְׁקֶה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:rsidR="003D7971" w:rsidRDefault="003D7971">
                                  <w:pPr>
                                    <w:spacing w:line="552" w:lineRule="auto"/>
                                    <w:jc w:val="right"/>
                                    <w:rPr>
                                      <w:rFonts w:ascii="Wingdings" w:hAnsi="Wingdings" w:cs="Wingding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Wingdings" w:hAnsi="Wingdings" w:cs="Wingdings"/>
                                      <w:sz w:val="26"/>
                                      <w:szCs w:val="26"/>
                                    </w:rPr>
                                    <w:t>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:rsidR="003D7971" w:rsidRDefault="003D7971">
                                  <w:pPr>
                                    <w:spacing w:line="552" w:lineRule="auto"/>
                                    <w:rPr>
                                      <w:rFonts w:cs="Guttman Hodes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="Guttman Hodes" w:hint="cs"/>
                                      <w:b/>
                                      <w:sz w:val="26"/>
                                      <w:szCs w:val="26"/>
                                      <w:rtl/>
                                    </w:rPr>
                                    <w:t>מַאֲכָל</w:t>
                                  </w:r>
                                </w:p>
                              </w:tc>
                            </w:tr>
                            <w:tr w:rsidR="003D7971" w:rsidRPr="00EF3C4B" w:rsidTr="00093895">
                              <w:trPr>
                                <w:jc w:val="center"/>
                              </w:trPr>
                              <w:tc>
                                <w:tcPr>
                                  <w:tcW w:w="1394" w:type="dxa"/>
                                </w:tcPr>
                                <w:p w:rsidR="003D7971" w:rsidRDefault="003D7971">
                                  <w:pPr>
                                    <w:spacing w:line="552" w:lineRule="auto"/>
                                    <w:rPr>
                                      <w:rFonts w:cs="Guttman Hodes"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="Guttman Hodes" w:hint="cs"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>נָפְקָא</w:t>
                                  </w:r>
                                </w:p>
                              </w:tc>
                              <w:tc>
                                <w:tcPr>
                                  <w:tcW w:w="1007" w:type="dxa"/>
                                </w:tcPr>
                                <w:p w:rsidR="003D7971" w:rsidRDefault="003D7971">
                                  <w:pPr>
                                    <w:spacing w:line="552" w:lineRule="auto"/>
                                    <w:jc w:val="right"/>
                                    <w:rPr>
                                      <w:rFonts w:ascii="Wingdings" w:hAnsi="Wingdings" w:cs="Wingding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Wingdings" w:hAnsi="Wingdings" w:cs="Wingdings"/>
                                      <w:sz w:val="26"/>
                                      <w:szCs w:val="26"/>
                                    </w:rPr>
                                    <w:t>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:rsidR="003D7971" w:rsidRDefault="003D7971">
                                  <w:pPr>
                                    <w:spacing w:line="552" w:lineRule="auto"/>
                                    <w:rPr>
                                      <w:rFonts w:cs="Guttman Hodes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="Guttman Hodes" w:hint="cs"/>
                                      <w:b/>
                                      <w:sz w:val="26"/>
                                      <w:szCs w:val="26"/>
                                      <w:rtl/>
                                    </w:rPr>
                                    <w:t>נִכְנַס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:rsidR="003D7971" w:rsidRDefault="003D7971">
                                  <w:pPr>
                                    <w:spacing w:line="552" w:lineRule="auto"/>
                                    <w:jc w:val="right"/>
                                    <w:rPr>
                                      <w:rFonts w:ascii="Wingdings" w:hAnsi="Wingdings" w:cs="Wingding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Wingdings" w:hAnsi="Wingdings" w:cs="Wingdings"/>
                                      <w:sz w:val="26"/>
                                      <w:szCs w:val="26"/>
                                    </w:rPr>
                                    <w:t>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:rsidR="003D7971" w:rsidRDefault="003D7971">
                                  <w:pPr>
                                    <w:spacing w:line="552" w:lineRule="auto"/>
                                    <w:rPr>
                                      <w:rFonts w:cs="Guttman Hodes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="Guttman Hodes" w:hint="cs"/>
                                      <w:b/>
                                      <w:sz w:val="26"/>
                                      <w:szCs w:val="26"/>
                                      <w:rtl/>
                                    </w:rPr>
                                    <w:t>יָצְאָה</w:t>
                                  </w:r>
                                </w:p>
                              </w:tc>
                            </w:tr>
                            <w:tr w:rsidR="003D7971" w:rsidRPr="00EF3C4B" w:rsidTr="00093895">
                              <w:trPr>
                                <w:jc w:val="center"/>
                              </w:trPr>
                              <w:tc>
                                <w:tcPr>
                                  <w:tcW w:w="1394" w:type="dxa"/>
                                </w:tcPr>
                                <w:p w:rsidR="003D7971" w:rsidRDefault="003D7971">
                                  <w:pPr>
                                    <w:spacing w:line="552" w:lineRule="auto"/>
                                    <w:rPr>
                                      <w:rFonts w:cs="Guttman Hodes"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="Guttman Hodes" w:hint="cs"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>שַׁאנִי</w:t>
                                  </w:r>
                                </w:p>
                              </w:tc>
                              <w:tc>
                                <w:tcPr>
                                  <w:tcW w:w="1007" w:type="dxa"/>
                                </w:tcPr>
                                <w:p w:rsidR="003D7971" w:rsidRDefault="003D7971">
                                  <w:pPr>
                                    <w:spacing w:line="552" w:lineRule="auto"/>
                                    <w:jc w:val="right"/>
                                    <w:rPr>
                                      <w:rFonts w:ascii="Wingdings" w:hAnsi="Wingdings" w:cs="Wingding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Wingdings" w:hAnsi="Wingdings" w:cs="Wingdings"/>
                                      <w:sz w:val="26"/>
                                      <w:szCs w:val="26"/>
                                    </w:rPr>
                                    <w:t>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:rsidR="003D7971" w:rsidRDefault="003D7971">
                                  <w:pPr>
                                    <w:spacing w:line="552" w:lineRule="auto"/>
                                    <w:rPr>
                                      <w:rFonts w:cs="Guttman Hodes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="Guttman Hodes" w:hint="cs"/>
                                      <w:b/>
                                      <w:sz w:val="26"/>
                                      <w:szCs w:val="26"/>
                                      <w:rtl/>
                                    </w:rPr>
                                    <w:t>לָמְדוּ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:rsidR="003D7971" w:rsidRDefault="003D7971">
                                  <w:pPr>
                                    <w:spacing w:line="552" w:lineRule="auto"/>
                                    <w:jc w:val="right"/>
                                    <w:rPr>
                                      <w:rFonts w:ascii="Wingdings" w:hAnsi="Wingdings" w:cs="Wingding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Wingdings" w:hAnsi="Wingdings" w:cs="Wingdings"/>
                                      <w:sz w:val="26"/>
                                      <w:szCs w:val="26"/>
                                    </w:rPr>
                                    <w:t>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:rsidR="003D7971" w:rsidRDefault="003D7971">
                                  <w:pPr>
                                    <w:spacing w:line="552" w:lineRule="auto"/>
                                    <w:rPr>
                                      <w:rFonts w:cs="Guttman Hodes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="Guttman Hodes" w:hint="cs"/>
                                      <w:b/>
                                      <w:sz w:val="26"/>
                                      <w:szCs w:val="26"/>
                                      <w:rtl/>
                                    </w:rPr>
                                    <w:t>שׁוֹנֶה</w:t>
                                  </w:r>
                                </w:p>
                              </w:tc>
                            </w:tr>
                            <w:tr w:rsidR="003D7971" w:rsidRPr="00EF3C4B" w:rsidTr="00093895">
                              <w:trPr>
                                <w:jc w:val="center"/>
                              </w:trPr>
                              <w:tc>
                                <w:tcPr>
                                  <w:tcW w:w="1394" w:type="dxa"/>
                                </w:tcPr>
                                <w:p w:rsidR="003D7971" w:rsidRDefault="003D7971">
                                  <w:pPr>
                                    <w:spacing w:line="552" w:lineRule="auto"/>
                                    <w:rPr>
                                      <w:rFonts w:cs="Guttman Hodes"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="Guttman Hodes" w:hint="cs"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>אֲבוּהוֹן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07" w:type="dxa"/>
                                </w:tcPr>
                                <w:p w:rsidR="003D7971" w:rsidRDefault="003D7971">
                                  <w:pPr>
                                    <w:spacing w:line="552" w:lineRule="auto"/>
                                    <w:jc w:val="right"/>
                                    <w:rPr>
                                      <w:rFonts w:ascii="Wingdings" w:hAnsi="Wingdings" w:cs="Wingding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Wingdings" w:hAnsi="Wingdings" w:cs="Wingdings"/>
                                      <w:sz w:val="26"/>
                                      <w:szCs w:val="26"/>
                                    </w:rPr>
                                    <w:t>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:rsidR="003D7971" w:rsidRDefault="003D7971">
                                  <w:pPr>
                                    <w:spacing w:line="552" w:lineRule="auto"/>
                                    <w:rPr>
                                      <w:rFonts w:cs="Guttman Hodes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="Guttman Hodes" w:hint="cs"/>
                                      <w:b/>
                                      <w:sz w:val="26"/>
                                      <w:szCs w:val="26"/>
                                      <w:rtl/>
                                    </w:rPr>
                                    <w:t>פַּעֲמוֹן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:rsidR="003D7971" w:rsidRDefault="003D7971">
                                  <w:pPr>
                                    <w:spacing w:line="552" w:lineRule="auto"/>
                                    <w:jc w:val="right"/>
                                    <w:rPr>
                                      <w:rFonts w:ascii="Wingdings" w:hAnsi="Wingdings" w:cs="Wingding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Wingdings" w:hAnsi="Wingdings" w:cs="Wingdings"/>
                                      <w:sz w:val="26"/>
                                      <w:szCs w:val="26"/>
                                    </w:rPr>
                                    <w:t>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:rsidR="003D7971" w:rsidRDefault="003D7971">
                                  <w:pPr>
                                    <w:spacing w:line="552" w:lineRule="auto"/>
                                    <w:rPr>
                                      <w:rFonts w:cs="Guttman Hodes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="Guttman Hodes" w:hint="cs"/>
                                      <w:b/>
                                      <w:sz w:val="26"/>
                                      <w:szCs w:val="26"/>
                                      <w:rtl/>
                                    </w:rPr>
                                    <w:t>אֲבִיהֶם</w:t>
                                  </w:r>
                                </w:p>
                              </w:tc>
                            </w:tr>
                            <w:tr w:rsidR="003D7971" w:rsidRPr="00EF3C4B" w:rsidTr="00093895">
                              <w:trPr>
                                <w:jc w:val="center"/>
                              </w:trPr>
                              <w:tc>
                                <w:tcPr>
                                  <w:tcW w:w="1394" w:type="dxa"/>
                                </w:tcPr>
                                <w:p w:rsidR="003D7971" w:rsidRDefault="003D7971">
                                  <w:pPr>
                                    <w:spacing w:line="552" w:lineRule="auto"/>
                                    <w:rPr>
                                      <w:rFonts w:cs="Guttman Hodes"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="Guttman Hodes" w:hint="cs"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>בְּדִיחוּתָא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07" w:type="dxa"/>
                                </w:tcPr>
                                <w:p w:rsidR="003D7971" w:rsidRDefault="003D7971">
                                  <w:pPr>
                                    <w:spacing w:line="552" w:lineRule="auto"/>
                                    <w:jc w:val="right"/>
                                    <w:rPr>
                                      <w:rFonts w:ascii="Wingdings" w:hAnsi="Wingdings" w:cs="Wingding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Wingdings" w:hAnsi="Wingdings" w:cs="Wingdings"/>
                                      <w:sz w:val="26"/>
                                      <w:szCs w:val="26"/>
                                    </w:rPr>
                                    <w:t>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:rsidR="003D7971" w:rsidRDefault="003D7971">
                                  <w:pPr>
                                    <w:spacing w:line="552" w:lineRule="auto"/>
                                    <w:rPr>
                                      <w:rFonts w:cs="Guttman Hodes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="Guttman Hodes" w:hint="cs"/>
                                      <w:b/>
                                      <w:sz w:val="26"/>
                                      <w:szCs w:val="26"/>
                                      <w:rtl/>
                                    </w:rPr>
                                    <w:t>צְחוֹק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:rsidR="003D7971" w:rsidRDefault="003D7971">
                                  <w:pPr>
                                    <w:spacing w:line="552" w:lineRule="auto"/>
                                    <w:jc w:val="right"/>
                                    <w:rPr>
                                      <w:rFonts w:ascii="Wingdings" w:hAnsi="Wingdings" w:cs="Wingding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Wingdings" w:hAnsi="Wingdings" w:cs="Wingdings"/>
                                      <w:sz w:val="26"/>
                                      <w:szCs w:val="26"/>
                                    </w:rPr>
                                    <w:t>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:rsidR="003D7971" w:rsidRDefault="003D7971">
                                  <w:pPr>
                                    <w:spacing w:line="552" w:lineRule="auto"/>
                                    <w:rPr>
                                      <w:rFonts w:cs="Guttman Hodes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="Guttman Hodes" w:hint="cs"/>
                                      <w:b/>
                                      <w:sz w:val="26"/>
                                      <w:szCs w:val="26"/>
                                      <w:rtl/>
                                    </w:rPr>
                                    <w:t>בְּדֹחַק</w:t>
                                  </w:r>
                                </w:p>
                              </w:tc>
                            </w:tr>
                          </w:tbl>
                          <w:p w:rsidR="00CC69BE" w:rsidRDefault="00CC69BE" w:rsidP="00CC69BE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-19.1pt;margin-top:23.5pt;width:274.25pt;height:280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" filled="f" stroked="f"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394"/>
                        <w:gridCol w:w="1007"/>
                        <w:gridCol w:w="1009"/>
                        <w:gridCol w:w="1009"/>
                        <w:gridCol w:w="1009"/>
                      </w:tblGrid>
                      <w:tr w:rsidR="003D7971" w:rsidRPr="00EF3C4B" w:rsidTr="00093895">
                        <w:trPr>
                          <w:jc w:val="center"/>
                        </w:trPr>
                        <w:tc>
                          <w:tcPr>
                            <w:tcW w:w="1394" w:type="dxa"/>
                          </w:tcPr>
                          <w:p w:rsidR="003D7971" w:rsidRDefault="003D7971">
                            <w:pPr>
                              <w:spacing w:line="552" w:lineRule="auto"/>
                              <w:rPr>
                                <w:rFonts w:cs="Guttman Hodes"/>
                                <w:bCs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cs="Guttman Hodes" w:hint="cs"/>
                                <w:bCs/>
                                <w:sz w:val="26"/>
                                <w:szCs w:val="26"/>
                                <w:rtl/>
                              </w:rPr>
                              <w:t>הֵיכָא</w:t>
                            </w:r>
                            <w:proofErr w:type="spellEnd"/>
                          </w:p>
                        </w:tc>
                        <w:tc>
                          <w:tcPr>
                            <w:tcW w:w="1007" w:type="dxa"/>
                          </w:tcPr>
                          <w:p w:rsidR="003D7971" w:rsidRDefault="003D7971">
                            <w:pPr>
                              <w:spacing w:line="552" w:lineRule="auto"/>
                              <w:jc w:val="right"/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  <w:t>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:rsidR="003D7971" w:rsidRDefault="003D7971">
                            <w:pPr>
                              <w:spacing w:line="552" w:lineRule="auto"/>
                              <w:rPr>
                                <w:rFonts w:cs="Guttman Hodes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Guttman Hodes" w:hint="cs"/>
                                <w:b/>
                                <w:sz w:val="26"/>
                                <w:szCs w:val="26"/>
                                <w:rtl/>
                              </w:rPr>
                              <w:t>מִנַּיִן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:rsidR="003D7971" w:rsidRDefault="003D7971">
                            <w:pPr>
                              <w:spacing w:line="552" w:lineRule="auto"/>
                              <w:jc w:val="right"/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  <w:t>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:rsidR="003D7971" w:rsidRDefault="003D7971">
                            <w:pPr>
                              <w:spacing w:line="552" w:lineRule="auto"/>
                              <w:rPr>
                                <w:rFonts w:cs="Guttman Hodes"/>
                                <w:b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cs="Guttman Hodes" w:hint="cs"/>
                                <w:b/>
                                <w:sz w:val="26"/>
                                <w:szCs w:val="26"/>
                                <w:rtl/>
                              </w:rPr>
                              <w:t>אֵיפוֹא</w:t>
                            </w:r>
                            <w:proofErr w:type="spellEnd"/>
                          </w:p>
                        </w:tc>
                      </w:tr>
                      <w:tr w:rsidR="003D7971" w:rsidRPr="00EF3C4B" w:rsidTr="00093895">
                        <w:trPr>
                          <w:jc w:val="center"/>
                        </w:trPr>
                        <w:tc>
                          <w:tcPr>
                            <w:tcW w:w="1394" w:type="dxa"/>
                          </w:tcPr>
                          <w:p w:rsidR="003D7971" w:rsidRDefault="003D7971">
                            <w:pPr>
                              <w:spacing w:line="552" w:lineRule="auto"/>
                              <w:rPr>
                                <w:rFonts w:cs="Guttman Hodes"/>
                                <w:bCs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cs="Guttman Hodes" w:hint="cs"/>
                                <w:bCs/>
                                <w:sz w:val="26"/>
                                <w:szCs w:val="26"/>
                                <w:rtl/>
                              </w:rPr>
                              <w:t>טוּרָא</w:t>
                            </w:r>
                            <w:proofErr w:type="spellEnd"/>
                          </w:p>
                        </w:tc>
                        <w:tc>
                          <w:tcPr>
                            <w:tcW w:w="1007" w:type="dxa"/>
                          </w:tcPr>
                          <w:p w:rsidR="003D7971" w:rsidRDefault="003D7971">
                            <w:pPr>
                              <w:spacing w:line="552" w:lineRule="auto"/>
                              <w:jc w:val="right"/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  <w:t>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:rsidR="003D7971" w:rsidRDefault="003D7971">
                            <w:pPr>
                              <w:spacing w:line="552" w:lineRule="auto"/>
                              <w:rPr>
                                <w:rFonts w:cs="Guttman Hodes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Guttman Hodes" w:hint="cs"/>
                                <w:b/>
                                <w:sz w:val="26"/>
                                <w:szCs w:val="26"/>
                                <w:rtl/>
                              </w:rPr>
                              <w:t>הַר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:rsidR="003D7971" w:rsidRDefault="003D7971">
                            <w:pPr>
                              <w:spacing w:line="552" w:lineRule="auto"/>
                              <w:jc w:val="right"/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  <w:t>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:rsidR="003D7971" w:rsidRDefault="003D7971">
                            <w:pPr>
                              <w:spacing w:line="552" w:lineRule="auto"/>
                              <w:rPr>
                                <w:rFonts w:cs="Guttman Hodes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Guttman Hodes" w:hint="cs"/>
                                <w:b/>
                                <w:sz w:val="26"/>
                                <w:szCs w:val="26"/>
                                <w:rtl/>
                              </w:rPr>
                              <w:t>גִּבְעָה</w:t>
                            </w:r>
                          </w:p>
                        </w:tc>
                      </w:tr>
                      <w:tr w:rsidR="003D7971" w:rsidRPr="00EF3C4B" w:rsidTr="00093895">
                        <w:trPr>
                          <w:jc w:val="center"/>
                        </w:trPr>
                        <w:tc>
                          <w:tcPr>
                            <w:tcW w:w="1394" w:type="dxa"/>
                          </w:tcPr>
                          <w:p w:rsidR="003D7971" w:rsidRDefault="003D7971">
                            <w:pPr>
                              <w:spacing w:line="552" w:lineRule="auto"/>
                              <w:rPr>
                                <w:rFonts w:cs="Guttman Hodes"/>
                                <w:bCs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cs="Guttman Hodes" w:hint="cs"/>
                                <w:bCs/>
                                <w:sz w:val="26"/>
                                <w:szCs w:val="26"/>
                                <w:rtl/>
                              </w:rPr>
                              <w:t>מֵיכְלָא</w:t>
                            </w:r>
                            <w:proofErr w:type="spellEnd"/>
                          </w:p>
                        </w:tc>
                        <w:tc>
                          <w:tcPr>
                            <w:tcW w:w="1007" w:type="dxa"/>
                          </w:tcPr>
                          <w:p w:rsidR="003D7971" w:rsidRDefault="003D7971">
                            <w:pPr>
                              <w:spacing w:line="552" w:lineRule="auto"/>
                              <w:jc w:val="right"/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  <w:t>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:rsidR="003D7971" w:rsidRDefault="003D7971">
                            <w:pPr>
                              <w:spacing w:line="552" w:lineRule="auto"/>
                              <w:rPr>
                                <w:rFonts w:cs="Guttman Hodes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Guttman Hodes" w:hint="cs"/>
                                <w:b/>
                                <w:sz w:val="26"/>
                                <w:szCs w:val="26"/>
                                <w:rtl/>
                              </w:rPr>
                              <w:t>מַשְׁקֶה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:rsidR="003D7971" w:rsidRDefault="003D7971">
                            <w:pPr>
                              <w:spacing w:line="552" w:lineRule="auto"/>
                              <w:jc w:val="right"/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  <w:t>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:rsidR="003D7971" w:rsidRDefault="003D7971">
                            <w:pPr>
                              <w:spacing w:line="552" w:lineRule="auto"/>
                              <w:rPr>
                                <w:rFonts w:cs="Guttman Hodes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Guttman Hodes" w:hint="cs"/>
                                <w:b/>
                                <w:sz w:val="26"/>
                                <w:szCs w:val="26"/>
                                <w:rtl/>
                              </w:rPr>
                              <w:t>מַאֲכָל</w:t>
                            </w:r>
                          </w:p>
                        </w:tc>
                      </w:tr>
                      <w:tr w:rsidR="003D7971" w:rsidRPr="00EF3C4B" w:rsidTr="00093895">
                        <w:trPr>
                          <w:jc w:val="center"/>
                        </w:trPr>
                        <w:tc>
                          <w:tcPr>
                            <w:tcW w:w="1394" w:type="dxa"/>
                          </w:tcPr>
                          <w:p w:rsidR="003D7971" w:rsidRDefault="003D7971">
                            <w:pPr>
                              <w:spacing w:line="552" w:lineRule="auto"/>
                              <w:rPr>
                                <w:rFonts w:cs="Guttman Hodes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Guttman Hodes" w:hint="cs"/>
                                <w:bCs/>
                                <w:sz w:val="26"/>
                                <w:szCs w:val="26"/>
                                <w:rtl/>
                              </w:rPr>
                              <w:t>נָפְקָא</w:t>
                            </w:r>
                          </w:p>
                        </w:tc>
                        <w:tc>
                          <w:tcPr>
                            <w:tcW w:w="1007" w:type="dxa"/>
                          </w:tcPr>
                          <w:p w:rsidR="003D7971" w:rsidRDefault="003D7971">
                            <w:pPr>
                              <w:spacing w:line="552" w:lineRule="auto"/>
                              <w:jc w:val="right"/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  <w:t>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:rsidR="003D7971" w:rsidRDefault="003D7971">
                            <w:pPr>
                              <w:spacing w:line="552" w:lineRule="auto"/>
                              <w:rPr>
                                <w:rFonts w:cs="Guttman Hodes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Guttman Hodes" w:hint="cs"/>
                                <w:b/>
                                <w:sz w:val="26"/>
                                <w:szCs w:val="26"/>
                                <w:rtl/>
                              </w:rPr>
                              <w:t>נִכְנַס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:rsidR="003D7971" w:rsidRDefault="003D7971">
                            <w:pPr>
                              <w:spacing w:line="552" w:lineRule="auto"/>
                              <w:jc w:val="right"/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  <w:t>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:rsidR="003D7971" w:rsidRDefault="003D7971">
                            <w:pPr>
                              <w:spacing w:line="552" w:lineRule="auto"/>
                              <w:rPr>
                                <w:rFonts w:cs="Guttman Hodes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Guttman Hodes" w:hint="cs"/>
                                <w:b/>
                                <w:sz w:val="26"/>
                                <w:szCs w:val="26"/>
                                <w:rtl/>
                              </w:rPr>
                              <w:t>יָצְאָה</w:t>
                            </w:r>
                          </w:p>
                        </w:tc>
                      </w:tr>
                      <w:tr w:rsidR="003D7971" w:rsidRPr="00EF3C4B" w:rsidTr="00093895">
                        <w:trPr>
                          <w:jc w:val="center"/>
                        </w:trPr>
                        <w:tc>
                          <w:tcPr>
                            <w:tcW w:w="1394" w:type="dxa"/>
                          </w:tcPr>
                          <w:p w:rsidR="003D7971" w:rsidRDefault="003D7971">
                            <w:pPr>
                              <w:spacing w:line="552" w:lineRule="auto"/>
                              <w:rPr>
                                <w:rFonts w:cs="Guttman Hodes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Guttman Hodes" w:hint="cs"/>
                                <w:bCs/>
                                <w:sz w:val="26"/>
                                <w:szCs w:val="26"/>
                                <w:rtl/>
                              </w:rPr>
                              <w:t>שַׁאנִי</w:t>
                            </w:r>
                          </w:p>
                        </w:tc>
                        <w:tc>
                          <w:tcPr>
                            <w:tcW w:w="1007" w:type="dxa"/>
                          </w:tcPr>
                          <w:p w:rsidR="003D7971" w:rsidRDefault="003D7971">
                            <w:pPr>
                              <w:spacing w:line="552" w:lineRule="auto"/>
                              <w:jc w:val="right"/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  <w:t>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:rsidR="003D7971" w:rsidRDefault="003D7971">
                            <w:pPr>
                              <w:spacing w:line="552" w:lineRule="auto"/>
                              <w:rPr>
                                <w:rFonts w:cs="Guttman Hodes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Guttman Hodes" w:hint="cs"/>
                                <w:b/>
                                <w:sz w:val="26"/>
                                <w:szCs w:val="26"/>
                                <w:rtl/>
                              </w:rPr>
                              <w:t>לָמְדוּ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:rsidR="003D7971" w:rsidRDefault="003D7971">
                            <w:pPr>
                              <w:spacing w:line="552" w:lineRule="auto"/>
                              <w:jc w:val="right"/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  <w:t>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:rsidR="003D7971" w:rsidRDefault="003D7971">
                            <w:pPr>
                              <w:spacing w:line="552" w:lineRule="auto"/>
                              <w:rPr>
                                <w:rFonts w:cs="Guttman Hodes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Guttman Hodes" w:hint="cs"/>
                                <w:b/>
                                <w:sz w:val="26"/>
                                <w:szCs w:val="26"/>
                                <w:rtl/>
                              </w:rPr>
                              <w:t>שׁוֹנֶה</w:t>
                            </w:r>
                          </w:p>
                        </w:tc>
                      </w:tr>
                      <w:tr w:rsidR="003D7971" w:rsidRPr="00EF3C4B" w:rsidTr="00093895">
                        <w:trPr>
                          <w:jc w:val="center"/>
                        </w:trPr>
                        <w:tc>
                          <w:tcPr>
                            <w:tcW w:w="1394" w:type="dxa"/>
                          </w:tcPr>
                          <w:p w:rsidR="003D7971" w:rsidRDefault="003D7971">
                            <w:pPr>
                              <w:spacing w:line="552" w:lineRule="auto"/>
                              <w:rPr>
                                <w:rFonts w:cs="Guttman Hodes"/>
                                <w:bCs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cs="Guttman Hodes" w:hint="cs"/>
                                <w:bCs/>
                                <w:sz w:val="26"/>
                                <w:szCs w:val="26"/>
                                <w:rtl/>
                              </w:rPr>
                              <w:t>אֲבוּהוֹן</w:t>
                            </w:r>
                            <w:proofErr w:type="spellEnd"/>
                          </w:p>
                        </w:tc>
                        <w:tc>
                          <w:tcPr>
                            <w:tcW w:w="1007" w:type="dxa"/>
                          </w:tcPr>
                          <w:p w:rsidR="003D7971" w:rsidRDefault="003D7971">
                            <w:pPr>
                              <w:spacing w:line="552" w:lineRule="auto"/>
                              <w:jc w:val="right"/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  <w:t>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:rsidR="003D7971" w:rsidRDefault="003D7971">
                            <w:pPr>
                              <w:spacing w:line="552" w:lineRule="auto"/>
                              <w:rPr>
                                <w:rFonts w:cs="Guttman Hodes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Guttman Hodes" w:hint="cs"/>
                                <w:b/>
                                <w:sz w:val="26"/>
                                <w:szCs w:val="26"/>
                                <w:rtl/>
                              </w:rPr>
                              <w:t>פַּעֲמוֹן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:rsidR="003D7971" w:rsidRDefault="003D7971">
                            <w:pPr>
                              <w:spacing w:line="552" w:lineRule="auto"/>
                              <w:jc w:val="right"/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  <w:t>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:rsidR="003D7971" w:rsidRDefault="003D7971">
                            <w:pPr>
                              <w:spacing w:line="552" w:lineRule="auto"/>
                              <w:rPr>
                                <w:rFonts w:cs="Guttman Hodes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Guttman Hodes" w:hint="cs"/>
                                <w:b/>
                                <w:sz w:val="26"/>
                                <w:szCs w:val="26"/>
                                <w:rtl/>
                              </w:rPr>
                              <w:t>אֲבִיהֶם</w:t>
                            </w:r>
                          </w:p>
                        </w:tc>
                      </w:tr>
                      <w:tr w:rsidR="003D7971" w:rsidRPr="00EF3C4B" w:rsidTr="00093895">
                        <w:trPr>
                          <w:jc w:val="center"/>
                        </w:trPr>
                        <w:tc>
                          <w:tcPr>
                            <w:tcW w:w="1394" w:type="dxa"/>
                          </w:tcPr>
                          <w:p w:rsidR="003D7971" w:rsidRDefault="003D7971">
                            <w:pPr>
                              <w:spacing w:line="552" w:lineRule="auto"/>
                              <w:rPr>
                                <w:rFonts w:cs="Guttman Hodes"/>
                                <w:bCs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cs="Guttman Hodes" w:hint="cs"/>
                                <w:bCs/>
                                <w:sz w:val="26"/>
                                <w:szCs w:val="26"/>
                                <w:rtl/>
                              </w:rPr>
                              <w:t>בְּדִיחוּתָא</w:t>
                            </w:r>
                            <w:proofErr w:type="spellEnd"/>
                          </w:p>
                        </w:tc>
                        <w:tc>
                          <w:tcPr>
                            <w:tcW w:w="1007" w:type="dxa"/>
                          </w:tcPr>
                          <w:p w:rsidR="003D7971" w:rsidRDefault="003D7971">
                            <w:pPr>
                              <w:spacing w:line="552" w:lineRule="auto"/>
                              <w:jc w:val="right"/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  <w:t>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:rsidR="003D7971" w:rsidRDefault="003D7971">
                            <w:pPr>
                              <w:spacing w:line="552" w:lineRule="auto"/>
                              <w:rPr>
                                <w:rFonts w:cs="Guttman Hodes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Guttman Hodes" w:hint="cs"/>
                                <w:b/>
                                <w:sz w:val="26"/>
                                <w:szCs w:val="26"/>
                                <w:rtl/>
                              </w:rPr>
                              <w:t>צְחוֹק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:rsidR="003D7971" w:rsidRDefault="003D7971">
                            <w:pPr>
                              <w:spacing w:line="552" w:lineRule="auto"/>
                              <w:jc w:val="right"/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  <w:t>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:rsidR="003D7971" w:rsidRDefault="003D7971">
                            <w:pPr>
                              <w:spacing w:line="552" w:lineRule="auto"/>
                              <w:rPr>
                                <w:rFonts w:cs="Guttman Hodes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Guttman Hodes" w:hint="cs"/>
                                <w:b/>
                                <w:sz w:val="26"/>
                                <w:szCs w:val="26"/>
                                <w:rtl/>
                              </w:rPr>
                              <w:t>בְּדֹחַק</w:t>
                            </w:r>
                          </w:p>
                        </w:tc>
                      </w:tr>
                    </w:tbl>
                    <w:p w:rsidR="00CC69BE" w:rsidRDefault="00CC69BE" w:rsidP="00CC69BE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683FF3" wp14:editId="4A6A33EE">
                <wp:simplePos x="0" y="0"/>
                <wp:positionH relativeFrom="column">
                  <wp:posOffset>3288665</wp:posOffset>
                </wp:positionH>
                <wp:positionV relativeFrom="paragraph">
                  <wp:posOffset>74930</wp:posOffset>
                </wp:positionV>
                <wp:extent cx="3475355" cy="3665855"/>
                <wp:effectExtent l="635" t="0" r="635" b="1905"/>
                <wp:wrapNone/>
                <wp:docPr id="3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5355" cy="3665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69BE" w:rsidRDefault="00CC69BE" w:rsidP="00CC69BE">
                            <w:pPr>
                              <w:rPr>
                                <w:rtl/>
                              </w:rPr>
                            </w:pPr>
                          </w:p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05"/>
                              <w:gridCol w:w="972"/>
                              <w:gridCol w:w="1080"/>
                              <w:gridCol w:w="783"/>
                              <w:gridCol w:w="1376"/>
                            </w:tblGrid>
                            <w:tr w:rsidR="003D7971" w:rsidRPr="00800B73" w:rsidTr="003D7971">
                              <w:trPr>
                                <w:jc w:val="center"/>
                              </w:trPr>
                              <w:tc>
                                <w:tcPr>
                                  <w:tcW w:w="1205" w:type="dxa"/>
                                  <w:vAlign w:val="center"/>
                                </w:tcPr>
                                <w:p w:rsidR="003D7971" w:rsidRPr="003D7971" w:rsidRDefault="003D7971" w:rsidP="003D7971">
                                  <w:pPr>
                                    <w:spacing w:line="360" w:lineRule="auto"/>
                                    <w:jc w:val="right"/>
                                    <w:rPr>
                                      <w:rFonts w:cs="Guttman Stam1"/>
                                      <w:b/>
                                      <w:sz w:val="34"/>
                                      <w:szCs w:val="34"/>
                                    </w:rPr>
                                  </w:pPr>
                                  <w:r w:rsidRPr="003D7971">
                                    <w:rPr>
                                      <w:rFonts w:cs="Guttman Stam1"/>
                                      <w:b/>
                                      <w:sz w:val="34"/>
                                      <w:szCs w:val="34"/>
                                      <w:rtl/>
                                    </w:rPr>
                                    <w:t xml:space="preserve">שְׁלַח 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  <w:vAlign w:val="center"/>
                                </w:tcPr>
                                <w:p w:rsidR="003D7971" w:rsidRDefault="003D7971" w:rsidP="003B6B3B">
                                  <w:pPr>
                                    <w:spacing w:line="360" w:lineRule="auto"/>
                                  </w:pPr>
                                  <w:r w:rsidRPr="004066C2">
                                    <w:rPr>
                                      <w:rFonts w:ascii="Wingdings 2" w:hAnsi="Wingdings 2" w:cs="Wingdings 2"/>
                                      <w:sz w:val="27"/>
                                      <w:szCs w:val="27"/>
                                    </w:rPr>
                                    <w:t>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vAlign w:val="center"/>
                                </w:tcPr>
                                <w:p w:rsidR="003D7971" w:rsidRPr="005A0D7F" w:rsidRDefault="003D7971" w:rsidP="003B6B3B">
                                  <w:pPr>
                                    <w:spacing w:line="360" w:lineRule="auto"/>
                                    <w:jc w:val="center"/>
                                    <w:rPr>
                                      <w:rFonts w:cs="Guttman-Toledo"/>
                                      <w:b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3" w:type="dxa"/>
                                  <w:vAlign w:val="center"/>
                                </w:tcPr>
                                <w:p w:rsidR="003D7971" w:rsidRDefault="003D7971" w:rsidP="003B6B3B">
                                  <w:pPr>
                                    <w:spacing w:line="360" w:lineRule="auto"/>
                                    <w:jc w:val="right"/>
                                  </w:pPr>
                                  <w:r w:rsidRPr="002938D4">
                                    <w:rPr>
                                      <w:rFonts w:ascii="Wingdings 2" w:hAnsi="Wingdings 2" w:cs="Wingdings 2"/>
                                      <w:sz w:val="27"/>
                                      <w:szCs w:val="27"/>
                                    </w:rPr>
                                    <w:t>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D7971" w:rsidRPr="003D7971" w:rsidRDefault="003D7971" w:rsidP="003D7971">
                                  <w:pPr>
                                    <w:spacing w:line="360" w:lineRule="auto"/>
                                    <w:rPr>
                                      <w:rFonts w:ascii="Times New Roman" w:hAnsi="Times New Roman" w:cs="Caligraph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3D7971">
                                    <w:rPr>
                                      <w:rFonts w:ascii="Times New Roman" w:hAnsi="Times New Roman" w:cs="Caligraph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ארעא </w:t>
                                  </w:r>
                                </w:p>
                              </w:tc>
                            </w:tr>
                            <w:tr w:rsidR="003D7971" w:rsidRPr="00800B73" w:rsidTr="003D7971">
                              <w:trPr>
                                <w:jc w:val="center"/>
                              </w:trPr>
                              <w:tc>
                                <w:tcPr>
                                  <w:tcW w:w="1205" w:type="dxa"/>
                                  <w:vAlign w:val="center"/>
                                </w:tcPr>
                                <w:p w:rsidR="003D7971" w:rsidRPr="003D7971" w:rsidRDefault="003D7971" w:rsidP="003D7971">
                                  <w:pPr>
                                    <w:spacing w:line="360" w:lineRule="auto"/>
                                    <w:jc w:val="right"/>
                                    <w:rPr>
                                      <w:rFonts w:cs="Guttman Stam1"/>
                                      <w:b/>
                                      <w:sz w:val="34"/>
                                      <w:szCs w:val="34"/>
                                    </w:rPr>
                                  </w:pPr>
                                  <w:r w:rsidRPr="003D7971">
                                    <w:rPr>
                                      <w:rFonts w:cs="Guttman Stam1"/>
                                      <w:b/>
                                      <w:sz w:val="34"/>
                                      <w:szCs w:val="34"/>
                                      <w:rtl/>
                                    </w:rPr>
                                    <w:t xml:space="preserve">לְךָ 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  <w:vAlign w:val="center"/>
                                </w:tcPr>
                                <w:p w:rsidR="003D7971" w:rsidRDefault="003D7971" w:rsidP="003B6B3B">
                                  <w:pPr>
                                    <w:spacing w:line="360" w:lineRule="auto"/>
                                  </w:pPr>
                                  <w:r w:rsidRPr="004066C2">
                                    <w:rPr>
                                      <w:rFonts w:ascii="Wingdings 2" w:hAnsi="Wingdings 2" w:cs="Wingdings 2"/>
                                      <w:sz w:val="27"/>
                                      <w:szCs w:val="27"/>
                                    </w:rPr>
                                    <w:t>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vAlign w:val="center"/>
                                </w:tcPr>
                                <w:p w:rsidR="003D7971" w:rsidRPr="005A0D7F" w:rsidRDefault="003D7971" w:rsidP="003B6B3B">
                                  <w:pPr>
                                    <w:spacing w:line="360" w:lineRule="auto"/>
                                    <w:jc w:val="center"/>
                                    <w:rPr>
                                      <w:rFonts w:cs="Guttman-Toledo"/>
                                      <w:b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3" w:type="dxa"/>
                                  <w:vAlign w:val="center"/>
                                </w:tcPr>
                                <w:p w:rsidR="003D7971" w:rsidRDefault="003D7971" w:rsidP="003B6B3B">
                                  <w:pPr>
                                    <w:spacing w:line="360" w:lineRule="auto"/>
                                    <w:jc w:val="right"/>
                                  </w:pPr>
                                  <w:r w:rsidRPr="002938D4">
                                    <w:rPr>
                                      <w:rFonts w:ascii="Wingdings 2" w:hAnsi="Wingdings 2" w:cs="Wingdings 2"/>
                                      <w:sz w:val="27"/>
                                      <w:szCs w:val="27"/>
                                    </w:rPr>
                                    <w:t>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D7971" w:rsidRPr="003D7971" w:rsidRDefault="003D7971" w:rsidP="003D7971">
                                  <w:pPr>
                                    <w:spacing w:line="360" w:lineRule="auto"/>
                                    <w:rPr>
                                      <w:rFonts w:ascii="Times New Roman" w:hAnsi="Times New Roman" w:cs="Caligraph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3D7971">
                                    <w:rPr>
                                      <w:rFonts w:ascii="Times New Roman" w:hAnsi="Times New Roman" w:cs="Caligraph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גברין</w:t>
                                  </w:r>
                                  <w:proofErr w:type="spellEnd"/>
                                  <w:r w:rsidRPr="003D7971">
                                    <w:rPr>
                                      <w:rFonts w:ascii="Times New Roman" w:hAnsi="Times New Roman" w:cs="Caligraph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3D7971" w:rsidRPr="00800B73" w:rsidTr="003D7971">
                              <w:trPr>
                                <w:jc w:val="center"/>
                              </w:trPr>
                              <w:tc>
                                <w:tcPr>
                                  <w:tcW w:w="1205" w:type="dxa"/>
                                  <w:vAlign w:val="center"/>
                                </w:tcPr>
                                <w:p w:rsidR="003D7971" w:rsidRPr="003D7971" w:rsidRDefault="003D7971" w:rsidP="003D7971">
                                  <w:pPr>
                                    <w:spacing w:line="360" w:lineRule="auto"/>
                                    <w:jc w:val="right"/>
                                    <w:rPr>
                                      <w:rFonts w:cs="Guttman Stam1"/>
                                      <w:b/>
                                      <w:sz w:val="34"/>
                                      <w:szCs w:val="34"/>
                                    </w:rPr>
                                  </w:pPr>
                                  <w:r w:rsidRPr="003D7971">
                                    <w:rPr>
                                      <w:rFonts w:cs="Guttman Stam1"/>
                                      <w:b/>
                                      <w:sz w:val="34"/>
                                      <w:szCs w:val="34"/>
                                      <w:rtl/>
                                    </w:rPr>
                                    <w:t xml:space="preserve">אֲנָשִׁים 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  <w:vAlign w:val="center"/>
                                </w:tcPr>
                                <w:p w:rsidR="003D7971" w:rsidRDefault="003D7971" w:rsidP="003B6B3B">
                                  <w:pPr>
                                    <w:spacing w:line="360" w:lineRule="auto"/>
                                  </w:pPr>
                                  <w:r w:rsidRPr="004066C2">
                                    <w:rPr>
                                      <w:rFonts w:ascii="Wingdings 2" w:hAnsi="Wingdings 2" w:cs="Wingdings 2"/>
                                      <w:sz w:val="27"/>
                                      <w:szCs w:val="27"/>
                                    </w:rPr>
                                    <w:t>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vAlign w:val="center"/>
                                </w:tcPr>
                                <w:p w:rsidR="003D7971" w:rsidRPr="005A0D7F" w:rsidRDefault="003D7971" w:rsidP="003B6B3B">
                                  <w:pPr>
                                    <w:spacing w:line="360" w:lineRule="auto"/>
                                    <w:jc w:val="center"/>
                                    <w:rPr>
                                      <w:rFonts w:cs="Guttman-Toledo"/>
                                      <w:b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3" w:type="dxa"/>
                                  <w:vAlign w:val="center"/>
                                </w:tcPr>
                                <w:p w:rsidR="003D7971" w:rsidRDefault="003D7971" w:rsidP="003B6B3B">
                                  <w:pPr>
                                    <w:spacing w:line="360" w:lineRule="auto"/>
                                    <w:jc w:val="right"/>
                                  </w:pPr>
                                  <w:r w:rsidRPr="002938D4">
                                    <w:rPr>
                                      <w:rFonts w:ascii="Wingdings 2" w:hAnsi="Wingdings 2" w:cs="Wingdings 2"/>
                                      <w:sz w:val="27"/>
                                      <w:szCs w:val="27"/>
                                    </w:rPr>
                                    <w:t>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D7971" w:rsidRPr="003D7971" w:rsidRDefault="003D7971" w:rsidP="003D7971">
                                  <w:pPr>
                                    <w:spacing w:line="360" w:lineRule="auto"/>
                                    <w:rPr>
                                      <w:rFonts w:ascii="Times New Roman" w:hAnsi="Times New Roman" w:cs="Caligraph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3D7971">
                                    <w:rPr>
                                      <w:rFonts w:ascii="Times New Roman" w:hAnsi="Times New Roman" w:cs="Caligraph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דכנען</w:t>
                                  </w:r>
                                  <w:proofErr w:type="spellEnd"/>
                                  <w:r w:rsidRPr="003D7971">
                                    <w:rPr>
                                      <w:rFonts w:ascii="Times New Roman" w:hAnsi="Times New Roman" w:cs="Caligraph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3D7971" w:rsidRPr="00800B73" w:rsidTr="003D7971">
                              <w:trPr>
                                <w:jc w:val="center"/>
                              </w:trPr>
                              <w:tc>
                                <w:tcPr>
                                  <w:tcW w:w="1205" w:type="dxa"/>
                                  <w:vAlign w:val="center"/>
                                </w:tcPr>
                                <w:p w:rsidR="003D7971" w:rsidRPr="003D7971" w:rsidRDefault="003D7971" w:rsidP="003D7971">
                                  <w:pPr>
                                    <w:spacing w:line="360" w:lineRule="auto"/>
                                    <w:jc w:val="right"/>
                                    <w:rPr>
                                      <w:rFonts w:cs="Guttman Stam1"/>
                                      <w:b/>
                                      <w:sz w:val="34"/>
                                      <w:szCs w:val="34"/>
                                    </w:rPr>
                                  </w:pPr>
                                  <w:r w:rsidRPr="003D7971">
                                    <w:rPr>
                                      <w:rFonts w:cs="Guttman Stam1"/>
                                      <w:b/>
                                      <w:sz w:val="34"/>
                                      <w:szCs w:val="34"/>
                                      <w:rtl/>
                                    </w:rPr>
                                    <w:t xml:space="preserve">וְיָתֻרוּ 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  <w:vAlign w:val="center"/>
                                </w:tcPr>
                                <w:p w:rsidR="003D7971" w:rsidRDefault="003D7971" w:rsidP="003B6B3B">
                                  <w:pPr>
                                    <w:spacing w:line="360" w:lineRule="auto"/>
                                  </w:pPr>
                                  <w:r w:rsidRPr="004066C2">
                                    <w:rPr>
                                      <w:rFonts w:ascii="Wingdings 2" w:hAnsi="Wingdings 2" w:cs="Wingdings 2"/>
                                      <w:sz w:val="27"/>
                                      <w:szCs w:val="27"/>
                                    </w:rPr>
                                    <w:t>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vAlign w:val="center"/>
                                </w:tcPr>
                                <w:p w:rsidR="003D7971" w:rsidRPr="005A0D7F" w:rsidRDefault="003D7971" w:rsidP="003B6B3B">
                                  <w:pPr>
                                    <w:spacing w:line="360" w:lineRule="auto"/>
                                    <w:jc w:val="center"/>
                                    <w:rPr>
                                      <w:rFonts w:cs="Guttman-Toledo"/>
                                      <w:b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3" w:type="dxa"/>
                                  <w:vAlign w:val="center"/>
                                </w:tcPr>
                                <w:p w:rsidR="003D7971" w:rsidRDefault="003D7971" w:rsidP="003B6B3B">
                                  <w:pPr>
                                    <w:spacing w:line="360" w:lineRule="auto"/>
                                    <w:jc w:val="right"/>
                                  </w:pPr>
                                  <w:r w:rsidRPr="002938D4">
                                    <w:rPr>
                                      <w:rFonts w:ascii="Wingdings 2" w:hAnsi="Wingdings 2" w:cs="Wingdings 2"/>
                                      <w:sz w:val="27"/>
                                      <w:szCs w:val="27"/>
                                    </w:rPr>
                                    <w:t>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D7971" w:rsidRPr="003D7971" w:rsidRDefault="003D7971" w:rsidP="003D7971">
                                  <w:pPr>
                                    <w:spacing w:line="360" w:lineRule="auto"/>
                                    <w:rPr>
                                      <w:rFonts w:ascii="Times New Roman" w:hAnsi="Times New Roman" w:cs="Caligraph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3D7971">
                                    <w:rPr>
                                      <w:rFonts w:ascii="Times New Roman" w:hAnsi="Times New Roman" w:cs="Caligraph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ויאללון</w:t>
                                  </w:r>
                                  <w:proofErr w:type="spellEnd"/>
                                  <w:r w:rsidRPr="003D7971">
                                    <w:rPr>
                                      <w:rFonts w:ascii="Times New Roman" w:hAnsi="Times New Roman" w:cs="Caligraph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3D7971" w:rsidRPr="00800B73" w:rsidTr="003D7971">
                              <w:trPr>
                                <w:jc w:val="center"/>
                              </w:trPr>
                              <w:tc>
                                <w:tcPr>
                                  <w:tcW w:w="1205" w:type="dxa"/>
                                  <w:vAlign w:val="center"/>
                                </w:tcPr>
                                <w:p w:rsidR="003D7971" w:rsidRPr="003D7971" w:rsidRDefault="003D7971" w:rsidP="003D7971">
                                  <w:pPr>
                                    <w:spacing w:line="360" w:lineRule="auto"/>
                                    <w:jc w:val="right"/>
                                    <w:rPr>
                                      <w:rFonts w:cs="Guttman Stam1"/>
                                      <w:b/>
                                      <w:sz w:val="34"/>
                                      <w:szCs w:val="34"/>
                                    </w:rPr>
                                  </w:pPr>
                                  <w:r w:rsidRPr="003D7971">
                                    <w:rPr>
                                      <w:rFonts w:cs="Guttman Stam1"/>
                                      <w:b/>
                                      <w:sz w:val="34"/>
                                      <w:szCs w:val="34"/>
                                      <w:rtl/>
                                    </w:rPr>
                                    <w:t xml:space="preserve">אֶת 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  <w:vAlign w:val="center"/>
                                </w:tcPr>
                                <w:p w:rsidR="003D7971" w:rsidRDefault="003D7971" w:rsidP="003B6B3B">
                                  <w:pPr>
                                    <w:spacing w:line="360" w:lineRule="auto"/>
                                  </w:pPr>
                                  <w:r w:rsidRPr="004066C2">
                                    <w:rPr>
                                      <w:rFonts w:ascii="Wingdings 2" w:hAnsi="Wingdings 2" w:cs="Wingdings 2"/>
                                      <w:sz w:val="27"/>
                                      <w:szCs w:val="27"/>
                                    </w:rPr>
                                    <w:t>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vAlign w:val="center"/>
                                </w:tcPr>
                                <w:p w:rsidR="003D7971" w:rsidRPr="005A0D7F" w:rsidRDefault="003D7971" w:rsidP="003B6B3B">
                                  <w:pPr>
                                    <w:spacing w:line="360" w:lineRule="auto"/>
                                    <w:jc w:val="center"/>
                                    <w:rPr>
                                      <w:rFonts w:cs="Guttman-Toledo"/>
                                      <w:b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3" w:type="dxa"/>
                                  <w:vAlign w:val="center"/>
                                </w:tcPr>
                                <w:p w:rsidR="003D7971" w:rsidRDefault="003D7971" w:rsidP="003B6B3B">
                                  <w:pPr>
                                    <w:spacing w:line="360" w:lineRule="auto"/>
                                    <w:jc w:val="right"/>
                                  </w:pPr>
                                  <w:r w:rsidRPr="002938D4">
                                    <w:rPr>
                                      <w:rFonts w:ascii="Wingdings 2" w:hAnsi="Wingdings 2" w:cs="Wingdings 2"/>
                                      <w:sz w:val="27"/>
                                      <w:szCs w:val="27"/>
                                    </w:rPr>
                                    <w:t>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D7971" w:rsidRPr="003D7971" w:rsidRDefault="003D7971" w:rsidP="003D7971">
                                  <w:pPr>
                                    <w:spacing w:line="360" w:lineRule="auto"/>
                                    <w:rPr>
                                      <w:rFonts w:ascii="Times New Roman" w:hAnsi="Times New Roman" w:cs="Caligraph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3D7971">
                                    <w:rPr>
                                      <w:rFonts w:ascii="Times New Roman" w:hAnsi="Times New Roman" w:cs="Caligraph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ית</w:t>
                                  </w:r>
                                  <w:proofErr w:type="spellEnd"/>
                                  <w:r w:rsidRPr="003D7971">
                                    <w:rPr>
                                      <w:rFonts w:ascii="Times New Roman" w:hAnsi="Times New Roman" w:cs="Caligraph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3D7971" w:rsidRPr="00800B73" w:rsidTr="003D7971">
                              <w:trPr>
                                <w:jc w:val="center"/>
                              </w:trPr>
                              <w:tc>
                                <w:tcPr>
                                  <w:tcW w:w="1205" w:type="dxa"/>
                                  <w:vAlign w:val="center"/>
                                </w:tcPr>
                                <w:p w:rsidR="003D7971" w:rsidRPr="003D7971" w:rsidRDefault="003D7971" w:rsidP="003D7971">
                                  <w:pPr>
                                    <w:spacing w:line="360" w:lineRule="auto"/>
                                    <w:jc w:val="right"/>
                                    <w:rPr>
                                      <w:rFonts w:cs="Guttman Stam1"/>
                                      <w:b/>
                                      <w:sz w:val="34"/>
                                      <w:szCs w:val="34"/>
                                    </w:rPr>
                                  </w:pPr>
                                  <w:r w:rsidRPr="003D7971">
                                    <w:rPr>
                                      <w:rFonts w:cs="Guttman Stam1"/>
                                      <w:b/>
                                      <w:sz w:val="34"/>
                                      <w:szCs w:val="34"/>
                                      <w:rtl/>
                                    </w:rPr>
                                    <w:t xml:space="preserve">אֶרֶץ 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  <w:vAlign w:val="center"/>
                                </w:tcPr>
                                <w:p w:rsidR="003D7971" w:rsidRDefault="003D7971" w:rsidP="003B6B3B">
                                  <w:pPr>
                                    <w:spacing w:line="360" w:lineRule="auto"/>
                                  </w:pPr>
                                  <w:r w:rsidRPr="004066C2">
                                    <w:rPr>
                                      <w:rFonts w:ascii="Wingdings 2" w:hAnsi="Wingdings 2" w:cs="Wingdings 2"/>
                                      <w:sz w:val="27"/>
                                      <w:szCs w:val="27"/>
                                    </w:rPr>
                                    <w:t>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vAlign w:val="center"/>
                                </w:tcPr>
                                <w:p w:rsidR="003D7971" w:rsidRPr="005A0D7F" w:rsidRDefault="003D7971" w:rsidP="003B6B3B">
                                  <w:pPr>
                                    <w:spacing w:line="360" w:lineRule="auto"/>
                                    <w:jc w:val="center"/>
                                    <w:rPr>
                                      <w:rFonts w:cs="Guttman-Toledo"/>
                                      <w:b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3" w:type="dxa"/>
                                  <w:vAlign w:val="center"/>
                                </w:tcPr>
                                <w:p w:rsidR="003D7971" w:rsidRDefault="003D7971" w:rsidP="003B6B3B">
                                  <w:pPr>
                                    <w:spacing w:line="360" w:lineRule="auto"/>
                                    <w:jc w:val="right"/>
                                  </w:pPr>
                                  <w:r w:rsidRPr="002938D4">
                                    <w:rPr>
                                      <w:rFonts w:ascii="Wingdings 2" w:hAnsi="Wingdings 2" w:cs="Wingdings 2"/>
                                      <w:sz w:val="27"/>
                                      <w:szCs w:val="27"/>
                                    </w:rPr>
                                    <w:t>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D7971" w:rsidRPr="003D7971" w:rsidRDefault="003D7971" w:rsidP="003D7971">
                                  <w:pPr>
                                    <w:spacing w:line="360" w:lineRule="auto"/>
                                    <w:rPr>
                                      <w:rFonts w:ascii="Times New Roman" w:hAnsi="Times New Roman" w:cs="Caligraph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3D7971">
                                    <w:rPr>
                                      <w:rFonts w:ascii="Times New Roman" w:hAnsi="Times New Roman" w:cs="Caligraph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לך </w:t>
                                  </w:r>
                                </w:p>
                              </w:tc>
                            </w:tr>
                            <w:tr w:rsidR="003D7971" w:rsidRPr="00800B73" w:rsidTr="003D7971">
                              <w:trPr>
                                <w:jc w:val="center"/>
                              </w:trPr>
                              <w:tc>
                                <w:tcPr>
                                  <w:tcW w:w="1205" w:type="dxa"/>
                                  <w:vAlign w:val="center"/>
                                </w:tcPr>
                                <w:p w:rsidR="003D7971" w:rsidRPr="003D7971" w:rsidRDefault="003D7971" w:rsidP="003D7971">
                                  <w:pPr>
                                    <w:spacing w:line="360" w:lineRule="auto"/>
                                    <w:jc w:val="right"/>
                                    <w:rPr>
                                      <w:rFonts w:cs="Guttman Stam1"/>
                                      <w:b/>
                                      <w:sz w:val="34"/>
                                      <w:szCs w:val="34"/>
                                    </w:rPr>
                                  </w:pPr>
                                  <w:r w:rsidRPr="003D7971">
                                    <w:rPr>
                                      <w:rFonts w:cs="Guttman Stam1"/>
                                      <w:b/>
                                      <w:sz w:val="34"/>
                                      <w:szCs w:val="34"/>
                                      <w:rtl/>
                                    </w:rPr>
                                    <w:t>כְּנַעַן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  <w:vAlign w:val="center"/>
                                </w:tcPr>
                                <w:p w:rsidR="003D7971" w:rsidRDefault="003D7971" w:rsidP="003B6B3B">
                                  <w:pPr>
                                    <w:spacing w:line="360" w:lineRule="auto"/>
                                  </w:pPr>
                                  <w:r w:rsidRPr="004066C2">
                                    <w:rPr>
                                      <w:rFonts w:ascii="Wingdings 2" w:hAnsi="Wingdings 2" w:cs="Wingdings 2"/>
                                      <w:sz w:val="27"/>
                                      <w:szCs w:val="27"/>
                                    </w:rPr>
                                    <w:t>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vAlign w:val="center"/>
                                </w:tcPr>
                                <w:p w:rsidR="003D7971" w:rsidRPr="005A0D7F" w:rsidRDefault="003D7971" w:rsidP="003B6B3B">
                                  <w:pPr>
                                    <w:spacing w:line="360" w:lineRule="auto"/>
                                    <w:jc w:val="center"/>
                                    <w:rPr>
                                      <w:rFonts w:cs="Guttman-Toledo"/>
                                      <w:b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3" w:type="dxa"/>
                                  <w:vAlign w:val="center"/>
                                </w:tcPr>
                                <w:p w:rsidR="003D7971" w:rsidRDefault="003D7971" w:rsidP="003B6B3B">
                                  <w:pPr>
                                    <w:spacing w:line="360" w:lineRule="auto"/>
                                    <w:jc w:val="right"/>
                                  </w:pPr>
                                  <w:r w:rsidRPr="002938D4">
                                    <w:rPr>
                                      <w:rFonts w:ascii="Wingdings 2" w:hAnsi="Wingdings 2" w:cs="Wingdings 2"/>
                                      <w:sz w:val="27"/>
                                      <w:szCs w:val="27"/>
                                    </w:rPr>
                                    <w:t>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vAlign w:val="center"/>
                                </w:tcPr>
                                <w:p w:rsidR="003D7971" w:rsidRPr="003D7971" w:rsidRDefault="003D7971" w:rsidP="003D7971">
                                  <w:pPr>
                                    <w:spacing w:line="360" w:lineRule="auto"/>
                                    <w:rPr>
                                      <w:rFonts w:ascii="Times New Roman" w:hAnsi="Times New Roman" w:cs="Caligraph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3D7971">
                                    <w:rPr>
                                      <w:rFonts w:ascii="Times New Roman" w:hAnsi="Times New Roman" w:cs="Caligraph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שלח </w:t>
                                  </w:r>
                                </w:p>
                              </w:tc>
                            </w:tr>
                          </w:tbl>
                          <w:p w:rsidR="00CC69BE" w:rsidRDefault="00CC69BE" w:rsidP="00CC69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258.95pt;margin-top:5.9pt;width:273.65pt;height:288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" filled="f" stroked="f">
                <v:textbox>
                  <w:txbxContent>
                    <w:p w:rsidR="00CC69BE" w:rsidRDefault="00CC69BE" w:rsidP="00CC69BE">
                      <w:pPr>
                        <w:rPr>
                          <w:rtl/>
                        </w:rPr>
                      </w:pPr>
                    </w:p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05"/>
                        <w:gridCol w:w="972"/>
                        <w:gridCol w:w="1080"/>
                        <w:gridCol w:w="783"/>
                        <w:gridCol w:w="1376"/>
                      </w:tblGrid>
                      <w:tr w:rsidR="003D7971" w:rsidRPr="00800B73" w:rsidTr="003D7971">
                        <w:trPr>
                          <w:jc w:val="center"/>
                        </w:trPr>
                        <w:tc>
                          <w:tcPr>
                            <w:tcW w:w="1205" w:type="dxa"/>
                            <w:vAlign w:val="center"/>
                          </w:tcPr>
                          <w:p w:rsidR="003D7971" w:rsidRPr="003D7971" w:rsidRDefault="003D7971" w:rsidP="003D7971">
                            <w:pPr>
                              <w:spacing w:line="360" w:lineRule="auto"/>
                              <w:jc w:val="right"/>
                              <w:rPr>
                                <w:rFonts w:cs="Guttman Stam1"/>
                                <w:b/>
                                <w:sz w:val="34"/>
                                <w:szCs w:val="34"/>
                              </w:rPr>
                            </w:pPr>
                            <w:r w:rsidRPr="003D7971">
                              <w:rPr>
                                <w:rFonts w:cs="Guttman Stam1"/>
                                <w:b/>
                                <w:sz w:val="34"/>
                                <w:szCs w:val="34"/>
                                <w:rtl/>
                              </w:rPr>
                              <w:t xml:space="preserve">שְׁלַח </w:t>
                            </w:r>
                          </w:p>
                        </w:tc>
                        <w:tc>
                          <w:tcPr>
                            <w:tcW w:w="972" w:type="dxa"/>
                            <w:vAlign w:val="center"/>
                          </w:tcPr>
                          <w:p w:rsidR="003D7971" w:rsidRDefault="003D7971" w:rsidP="003B6B3B">
                            <w:pPr>
                              <w:spacing w:line="360" w:lineRule="auto"/>
                            </w:pPr>
                            <w:r w:rsidRPr="004066C2">
                              <w:rPr>
                                <w:rFonts w:ascii="Wingdings 2" w:hAnsi="Wingdings 2" w:cs="Wingdings 2"/>
                                <w:sz w:val="27"/>
                                <w:szCs w:val="27"/>
                              </w:rPr>
                              <w:t></w:t>
                            </w:r>
                          </w:p>
                        </w:tc>
                        <w:tc>
                          <w:tcPr>
                            <w:tcW w:w="1080" w:type="dxa"/>
                            <w:vAlign w:val="center"/>
                          </w:tcPr>
                          <w:p w:rsidR="003D7971" w:rsidRPr="005A0D7F" w:rsidRDefault="003D7971" w:rsidP="003B6B3B">
                            <w:pPr>
                              <w:spacing w:line="360" w:lineRule="auto"/>
                              <w:jc w:val="center"/>
                              <w:rPr>
                                <w:rFonts w:cs="Guttman-Toledo"/>
                                <w:b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83" w:type="dxa"/>
                            <w:vAlign w:val="center"/>
                          </w:tcPr>
                          <w:p w:rsidR="003D7971" w:rsidRDefault="003D7971" w:rsidP="003B6B3B">
                            <w:pPr>
                              <w:spacing w:line="360" w:lineRule="auto"/>
                              <w:jc w:val="right"/>
                            </w:pPr>
                            <w:r w:rsidRPr="002938D4">
                              <w:rPr>
                                <w:rFonts w:ascii="Wingdings 2" w:hAnsi="Wingdings 2" w:cs="Wingdings 2"/>
                                <w:sz w:val="27"/>
                                <w:szCs w:val="27"/>
                              </w:rPr>
                              <w:t></w:t>
                            </w: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D7971" w:rsidRPr="003D7971" w:rsidRDefault="003D7971" w:rsidP="003D7971">
                            <w:pPr>
                              <w:spacing w:line="360" w:lineRule="auto"/>
                              <w:rPr>
                                <w:rFonts w:ascii="Times New Roman" w:hAnsi="Times New Roman" w:cs="Caligraph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D7971">
                              <w:rPr>
                                <w:rFonts w:ascii="Times New Roman" w:hAnsi="Times New Roman" w:cs="Caligraph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ארעא </w:t>
                            </w:r>
                          </w:p>
                        </w:tc>
                      </w:tr>
                      <w:tr w:rsidR="003D7971" w:rsidRPr="00800B73" w:rsidTr="003D7971">
                        <w:trPr>
                          <w:jc w:val="center"/>
                        </w:trPr>
                        <w:tc>
                          <w:tcPr>
                            <w:tcW w:w="1205" w:type="dxa"/>
                            <w:vAlign w:val="center"/>
                          </w:tcPr>
                          <w:p w:rsidR="003D7971" w:rsidRPr="003D7971" w:rsidRDefault="003D7971" w:rsidP="003D7971">
                            <w:pPr>
                              <w:spacing w:line="360" w:lineRule="auto"/>
                              <w:jc w:val="right"/>
                              <w:rPr>
                                <w:rFonts w:cs="Guttman Stam1"/>
                                <w:b/>
                                <w:sz w:val="34"/>
                                <w:szCs w:val="34"/>
                              </w:rPr>
                            </w:pPr>
                            <w:r w:rsidRPr="003D7971">
                              <w:rPr>
                                <w:rFonts w:cs="Guttman Stam1"/>
                                <w:b/>
                                <w:sz w:val="34"/>
                                <w:szCs w:val="34"/>
                                <w:rtl/>
                              </w:rPr>
                              <w:t xml:space="preserve">לְךָ </w:t>
                            </w:r>
                          </w:p>
                        </w:tc>
                        <w:tc>
                          <w:tcPr>
                            <w:tcW w:w="972" w:type="dxa"/>
                            <w:vAlign w:val="center"/>
                          </w:tcPr>
                          <w:p w:rsidR="003D7971" w:rsidRDefault="003D7971" w:rsidP="003B6B3B">
                            <w:pPr>
                              <w:spacing w:line="360" w:lineRule="auto"/>
                            </w:pPr>
                            <w:r w:rsidRPr="004066C2">
                              <w:rPr>
                                <w:rFonts w:ascii="Wingdings 2" w:hAnsi="Wingdings 2" w:cs="Wingdings 2"/>
                                <w:sz w:val="27"/>
                                <w:szCs w:val="27"/>
                              </w:rPr>
                              <w:t></w:t>
                            </w:r>
                          </w:p>
                        </w:tc>
                        <w:tc>
                          <w:tcPr>
                            <w:tcW w:w="1080" w:type="dxa"/>
                            <w:vAlign w:val="center"/>
                          </w:tcPr>
                          <w:p w:rsidR="003D7971" w:rsidRPr="005A0D7F" w:rsidRDefault="003D7971" w:rsidP="003B6B3B">
                            <w:pPr>
                              <w:spacing w:line="360" w:lineRule="auto"/>
                              <w:jc w:val="center"/>
                              <w:rPr>
                                <w:rFonts w:cs="Guttman-Toledo"/>
                                <w:b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83" w:type="dxa"/>
                            <w:vAlign w:val="center"/>
                          </w:tcPr>
                          <w:p w:rsidR="003D7971" w:rsidRDefault="003D7971" w:rsidP="003B6B3B">
                            <w:pPr>
                              <w:spacing w:line="360" w:lineRule="auto"/>
                              <w:jc w:val="right"/>
                            </w:pPr>
                            <w:r w:rsidRPr="002938D4">
                              <w:rPr>
                                <w:rFonts w:ascii="Wingdings 2" w:hAnsi="Wingdings 2" w:cs="Wingdings 2"/>
                                <w:sz w:val="27"/>
                                <w:szCs w:val="27"/>
                              </w:rPr>
                              <w:t></w:t>
                            </w: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D7971" w:rsidRPr="003D7971" w:rsidRDefault="003D7971" w:rsidP="003D7971">
                            <w:pPr>
                              <w:spacing w:line="360" w:lineRule="auto"/>
                              <w:rPr>
                                <w:rFonts w:ascii="Times New Roman" w:hAnsi="Times New Roman" w:cs="Caligraph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3D7971">
                              <w:rPr>
                                <w:rFonts w:ascii="Times New Roman" w:hAnsi="Times New Roman" w:cs="Caligraph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גברין</w:t>
                            </w:r>
                            <w:proofErr w:type="spellEnd"/>
                            <w:r w:rsidRPr="003D7971">
                              <w:rPr>
                                <w:rFonts w:ascii="Times New Roman" w:hAnsi="Times New Roman" w:cs="Caligraph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R="003D7971" w:rsidRPr="00800B73" w:rsidTr="003D7971">
                        <w:trPr>
                          <w:jc w:val="center"/>
                        </w:trPr>
                        <w:tc>
                          <w:tcPr>
                            <w:tcW w:w="1205" w:type="dxa"/>
                            <w:vAlign w:val="center"/>
                          </w:tcPr>
                          <w:p w:rsidR="003D7971" w:rsidRPr="003D7971" w:rsidRDefault="003D7971" w:rsidP="003D7971">
                            <w:pPr>
                              <w:spacing w:line="360" w:lineRule="auto"/>
                              <w:jc w:val="right"/>
                              <w:rPr>
                                <w:rFonts w:cs="Guttman Stam1"/>
                                <w:b/>
                                <w:sz w:val="34"/>
                                <w:szCs w:val="34"/>
                              </w:rPr>
                            </w:pPr>
                            <w:r w:rsidRPr="003D7971">
                              <w:rPr>
                                <w:rFonts w:cs="Guttman Stam1"/>
                                <w:b/>
                                <w:sz w:val="34"/>
                                <w:szCs w:val="34"/>
                                <w:rtl/>
                              </w:rPr>
                              <w:t xml:space="preserve">אֲנָשִׁים </w:t>
                            </w:r>
                          </w:p>
                        </w:tc>
                        <w:tc>
                          <w:tcPr>
                            <w:tcW w:w="972" w:type="dxa"/>
                            <w:vAlign w:val="center"/>
                          </w:tcPr>
                          <w:p w:rsidR="003D7971" w:rsidRDefault="003D7971" w:rsidP="003B6B3B">
                            <w:pPr>
                              <w:spacing w:line="360" w:lineRule="auto"/>
                            </w:pPr>
                            <w:r w:rsidRPr="004066C2">
                              <w:rPr>
                                <w:rFonts w:ascii="Wingdings 2" w:hAnsi="Wingdings 2" w:cs="Wingdings 2"/>
                                <w:sz w:val="27"/>
                                <w:szCs w:val="27"/>
                              </w:rPr>
                              <w:t></w:t>
                            </w:r>
                          </w:p>
                        </w:tc>
                        <w:tc>
                          <w:tcPr>
                            <w:tcW w:w="1080" w:type="dxa"/>
                            <w:vAlign w:val="center"/>
                          </w:tcPr>
                          <w:p w:rsidR="003D7971" w:rsidRPr="005A0D7F" w:rsidRDefault="003D7971" w:rsidP="003B6B3B">
                            <w:pPr>
                              <w:spacing w:line="360" w:lineRule="auto"/>
                              <w:jc w:val="center"/>
                              <w:rPr>
                                <w:rFonts w:cs="Guttman-Toledo"/>
                                <w:b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83" w:type="dxa"/>
                            <w:vAlign w:val="center"/>
                          </w:tcPr>
                          <w:p w:rsidR="003D7971" w:rsidRDefault="003D7971" w:rsidP="003B6B3B">
                            <w:pPr>
                              <w:spacing w:line="360" w:lineRule="auto"/>
                              <w:jc w:val="right"/>
                            </w:pPr>
                            <w:r w:rsidRPr="002938D4">
                              <w:rPr>
                                <w:rFonts w:ascii="Wingdings 2" w:hAnsi="Wingdings 2" w:cs="Wingdings 2"/>
                                <w:sz w:val="27"/>
                                <w:szCs w:val="27"/>
                              </w:rPr>
                              <w:t></w:t>
                            </w: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D7971" w:rsidRPr="003D7971" w:rsidRDefault="003D7971" w:rsidP="003D7971">
                            <w:pPr>
                              <w:spacing w:line="360" w:lineRule="auto"/>
                              <w:rPr>
                                <w:rFonts w:ascii="Times New Roman" w:hAnsi="Times New Roman" w:cs="Caligraph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3D7971">
                              <w:rPr>
                                <w:rFonts w:ascii="Times New Roman" w:hAnsi="Times New Roman" w:cs="Caligraph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דכנען</w:t>
                            </w:r>
                            <w:proofErr w:type="spellEnd"/>
                            <w:r w:rsidRPr="003D7971">
                              <w:rPr>
                                <w:rFonts w:ascii="Times New Roman" w:hAnsi="Times New Roman" w:cs="Caligraph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R="003D7971" w:rsidRPr="00800B73" w:rsidTr="003D7971">
                        <w:trPr>
                          <w:jc w:val="center"/>
                        </w:trPr>
                        <w:tc>
                          <w:tcPr>
                            <w:tcW w:w="1205" w:type="dxa"/>
                            <w:vAlign w:val="center"/>
                          </w:tcPr>
                          <w:p w:rsidR="003D7971" w:rsidRPr="003D7971" w:rsidRDefault="003D7971" w:rsidP="003D7971">
                            <w:pPr>
                              <w:spacing w:line="360" w:lineRule="auto"/>
                              <w:jc w:val="right"/>
                              <w:rPr>
                                <w:rFonts w:cs="Guttman Stam1"/>
                                <w:b/>
                                <w:sz w:val="34"/>
                                <w:szCs w:val="34"/>
                              </w:rPr>
                            </w:pPr>
                            <w:r w:rsidRPr="003D7971">
                              <w:rPr>
                                <w:rFonts w:cs="Guttman Stam1"/>
                                <w:b/>
                                <w:sz w:val="34"/>
                                <w:szCs w:val="34"/>
                                <w:rtl/>
                              </w:rPr>
                              <w:t xml:space="preserve">וְיָתֻרוּ </w:t>
                            </w:r>
                          </w:p>
                        </w:tc>
                        <w:tc>
                          <w:tcPr>
                            <w:tcW w:w="972" w:type="dxa"/>
                            <w:vAlign w:val="center"/>
                          </w:tcPr>
                          <w:p w:rsidR="003D7971" w:rsidRDefault="003D7971" w:rsidP="003B6B3B">
                            <w:pPr>
                              <w:spacing w:line="360" w:lineRule="auto"/>
                            </w:pPr>
                            <w:r w:rsidRPr="004066C2">
                              <w:rPr>
                                <w:rFonts w:ascii="Wingdings 2" w:hAnsi="Wingdings 2" w:cs="Wingdings 2"/>
                                <w:sz w:val="27"/>
                                <w:szCs w:val="27"/>
                              </w:rPr>
                              <w:t></w:t>
                            </w:r>
                          </w:p>
                        </w:tc>
                        <w:tc>
                          <w:tcPr>
                            <w:tcW w:w="1080" w:type="dxa"/>
                            <w:vAlign w:val="center"/>
                          </w:tcPr>
                          <w:p w:rsidR="003D7971" w:rsidRPr="005A0D7F" w:rsidRDefault="003D7971" w:rsidP="003B6B3B">
                            <w:pPr>
                              <w:spacing w:line="360" w:lineRule="auto"/>
                              <w:jc w:val="center"/>
                              <w:rPr>
                                <w:rFonts w:cs="Guttman-Toledo"/>
                                <w:b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83" w:type="dxa"/>
                            <w:vAlign w:val="center"/>
                          </w:tcPr>
                          <w:p w:rsidR="003D7971" w:rsidRDefault="003D7971" w:rsidP="003B6B3B">
                            <w:pPr>
                              <w:spacing w:line="360" w:lineRule="auto"/>
                              <w:jc w:val="right"/>
                            </w:pPr>
                            <w:r w:rsidRPr="002938D4">
                              <w:rPr>
                                <w:rFonts w:ascii="Wingdings 2" w:hAnsi="Wingdings 2" w:cs="Wingdings 2"/>
                                <w:sz w:val="27"/>
                                <w:szCs w:val="27"/>
                              </w:rPr>
                              <w:t></w:t>
                            </w: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D7971" w:rsidRPr="003D7971" w:rsidRDefault="003D7971" w:rsidP="003D7971">
                            <w:pPr>
                              <w:spacing w:line="360" w:lineRule="auto"/>
                              <w:rPr>
                                <w:rFonts w:ascii="Times New Roman" w:hAnsi="Times New Roman" w:cs="Caligraph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3D7971">
                              <w:rPr>
                                <w:rFonts w:ascii="Times New Roman" w:hAnsi="Times New Roman" w:cs="Caligraph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ויאללון</w:t>
                            </w:r>
                            <w:proofErr w:type="spellEnd"/>
                            <w:r w:rsidRPr="003D7971">
                              <w:rPr>
                                <w:rFonts w:ascii="Times New Roman" w:hAnsi="Times New Roman" w:cs="Caligraph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R="003D7971" w:rsidRPr="00800B73" w:rsidTr="003D7971">
                        <w:trPr>
                          <w:jc w:val="center"/>
                        </w:trPr>
                        <w:tc>
                          <w:tcPr>
                            <w:tcW w:w="1205" w:type="dxa"/>
                            <w:vAlign w:val="center"/>
                          </w:tcPr>
                          <w:p w:rsidR="003D7971" w:rsidRPr="003D7971" w:rsidRDefault="003D7971" w:rsidP="003D7971">
                            <w:pPr>
                              <w:spacing w:line="360" w:lineRule="auto"/>
                              <w:jc w:val="right"/>
                              <w:rPr>
                                <w:rFonts w:cs="Guttman Stam1"/>
                                <w:b/>
                                <w:sz w:val="34"/>
                                <w:szCs w:val="34"/>
                              </w:rPr>
                            </w:pPr>
                            <w:r w:rsidRPr="003D7971">
                              <w:rPr>
                                <w:rFonts w:cs="Guttman Stam1"/>
                                <w:b/>
                                <w:sz w:val="34"/>
                                <w:szCs w:val="34"/>
                                <w:rtl/>
                              </w:rPr>
                              <w:t xml:space="preserve">אֶת </w:t>
                            </w:r>
                          </w:p>
                        </w:tc>
                        <w:tc>
                          <w:tcPr>
                            <w:tcW w:w="972" w:type="dxa"/>
                            <w:vAlign w:val="center"/>
                          </w:tcPr>
                          <w:p w:rsidR="003D7971" w:rsidRDefault="003D7971" w:rsidP="003B6B3B">
                            <w:pPr>
                              <w:spacing w:line="360" w:lineRule="auto"/>
                            </w:pPr>
                            <w:r w:rsidRPr="004066C2">
                              <w:rPr>
                                <w:rFonts w:ascii="Wingdings 2" w:hAnsi="Wingdings 2" w:cs="Wingdings 2"/>
                                <w:sz w:val="27"/>
                                <w:szCs w:val="27"/>
                              </w:rPr>
                              <w:t></w:t>
                            </w:r>
                          </w:p>
                        </w:tc>
                        <w:tc>
                          <w:tcPr>
                            <w:tcW w:w="1080" w:type="dxa"/>
                            <w:vAlign w:val="center"/>
                          </w:tcPr>
                          <w:p w:rsidR="003D7971" w:rsidRPr="005A0D7F" w:rsidRDefault="003D7971" w:rsidP="003B6B3B">
                            <w:pPr>
                              <w:spacing w:line="360" w:lineRule="auto"/>
                              <w:jc w:val="center"/>
                              <w:rPr>
                                <w:rFonts w:cs="Guttman-Toledo"/>
                                <w:b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83" w:type="dxa"/>
                            <w:vAlign w:val="center"/>
                          </w:tcPr>
                          <w:p w:rsidR="003D7971" w:rsidRDefault="003D7971" w:rsidP="003B6B3B">
                            <w:pPr>
                              <w:spacing w:line="360" w:lineRule="auto"/>
                              <w:jc w:val="right"/>
                            </w:pPr>
                            <w:r w:rsidRPr="002938D4">
                              <w:rPr>
                                <w:rFonts w:ascii="Wingdings 2" w:hAnsi="Wingdings 2" w:cs="Wingdings 2"/>
                                <w:sz w:val="27"/>
                                <w:szCs w:val="27"/>
                              </w:rPr>
                              <w:t></w:t>
                            </w: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D7971" w:rsidRPr="003D7971" w:rsidRDefault="003D7971" w:rsidP="003D7971">
                            <w:pPr>
                              <w:spacing w:line="360" w:lineRule="auto"/>
                              <w:rPr>
                                <w:rFonts w:ascii="Times New Roman" w:hAnsi="Times New Roman" w:cs="Caligraph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3D7971">
                              <w:rPr>
                                <w:rFonts w:ascii="Times New Roman" w:hAnsi="Times New Roman" w:cs="Caligraph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ית</w:t>
                            </w:r>
                            <w:proofErr w:type="spellEnd"/>
                            <w:r w:rsidRPr="003D7971">
                              <w:rPr>
                                <w:rFonts w:ascii="Times New Roman" w:hAnsi="Times New Roman" w:cs="Caligraph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R="003D7971" w:rsidRPr="00800B73" w:rsidTr="003D7971">
                        <w:trPr>
                          <w:jc w:val="center"/>
                        </w:trPr>
                        <w:tc>
                          <w:tcPr>
                            <w:tcW w:w="1205" w:type="dxa"/>
                            <w:vAlign w:val="center"/>
                          </w:tcPr>
                          <w:p w:rsidR="003D7971" w:rsidRPr="003D7971" w:rsidRDefault="003D7971" w:rsidP="003D7971">
                            <w:pPr>
                              <w:spacing w:line="360" w:lineRule="auto"/>
                              <w:jc w:val="right"/>
                              <w:rPr>
                                <w:rFonts w:cs="Guttman Stam1"/>
                                <w:b/>
                                <w:sz w:val="34"/>
                                <w:szCs w:val="34"/>
                              </w:rPr>
                            </w:pPr>
                            <w:r w:rsidRPr="003D7971">
                              <w:rPr>
                                <w:rFonts w:cs="Guttman Stam1"/>
                                <w:b/>
                                <w:sz w:val="34"/>
                                <w:szCs w:val="34"/>
                                <w:rtl/>
                              </w:rPr>
                              <w:t xml:space="preserve">אֶרֶץ </w:t>
                            </w:r>
                          </w:p>
                        </w:tc>
                        <w:tc>
                          <w:tcPr>
                            <w:tcW w:w="972" w:type="dxa"/>
                            <w:vAlign w:val="center"/>
                          </w:tcPr>
                          <w:p w:rsidR="003D7971" w:rsidRDefault="003D7971" w:rsidP="003B6B3B">
                            <w:pPr>
                              <w:spacing w:line="360" w:lineRule="auto"/>
                            </w:pPr>
                            <w:r w:rsidRPr="004066C2">
                              <w:rPr>
                                <w:rFonts w:ascii="Wingdings 2" w:hAnsi="Wingdings 2" w:cs="Wingdings 2"/>
                                <w:sz w:val="27"/>
                                <w:szCs w:val="27"/>
                              </w:rPr>
                              <w:t></w:t>
                            </w:r>
                          </w:p>
                        </w:tc>
                        <w:tc>
                          <w:tcPr>
                            <w:tcW w:w="1080" w:type="dxa"/>
                            <w:vAlign w:val="center"/>
                          </w:tcPr>
                          <w:p w:rsidR="003D7971" w:rsidRPr="005A0D7F" w:rsidRDefault="003D7971" w:rsidP="003B6B3B">
                            <w:pPr>
                              <w:spacing w:line="360" w:lineRule="auto"/>
                              <w:jc w:val="center"/>
                              <w:rPr>
                                <w:rFonts w:cs="Guttman-Toledo"/>
                                <w:b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83" w:type="dxa"/>
                            <w:vAlign w:val="center"/>
                          </w:tcPr>
                          <w:p w:rsidR="003D7971" w:rsidRDefault="003D7971" w:rsidP="003B6B3B">
                            <w:pPr>
                              <w:spacing w:line="360" w:lineRule="auto"/>
                              <w:jc w:val="right"/>
                            </w:pPr>
                            <w:r w:rsidRPr="002938D4">
                              <w:rPr>
                                <w:rFonts w:ascii="Wingdings 2" w:hAnsi="Wingdings 2" w:cs="Wingdings 2"/>
                                <w:sz w:val="27"/>
                                <w:szCs w:val="27"/>
                              </w:rPr>
                              <w:t></w:t>
                            </w: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D7971" w:rsidRPr="003D7971" w:rsidRDefault="003D7971" w:rsidP="003D7971">
                            <w:pPr>
                              <w:spacing w:line="360" w:lineRule="auto"/>
                              <w:rPr>
                                <w:rFonts w:ascii="Times New Roman" w:hAnsi="Times New Roman" w:cs="Caligraph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D7971">
                              <w:rPr>
                                <w:rFonts w:ascii="Times New Roman" w:hAnsi="Times New Roman" w:cs="Caligraph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לך </w:t>
                            </w:r>
                          </w:p>
                        </w:tc>
                      </w:tr>
                      <w:tr w:rsidR="003D7971" w:rsidRPr="00800B73" w:rsidTr="003D7971">
                        <w:trPr>
                          <w:jc w:val="center"/>
                        </w:trPr>
                        <w:tc>
                          <w:tcPr>
                            <w:tcW w:w="1205" w:type="dxa"/>
                            <w:vAlign w:val="center"/>
                          </w:tcPr>
                          <w:p w:rsidR="003D7971" w:rsidRPr="003D7971" w:rsidRDefault="003D7971" w:rsidP="003D7971">
                            <w:pPr>
                              <w:spacing w:line="360" w:lineRule="auto"/>
                              <w:jc w:val="right"/>
                              <w:rPr>
                                <w:rFonts w:cs="Guttman Stam1"/>
                                <w:b/>
                                <w:sz w:val="34"/>
                                <w:szCs w:val="34"/>
                              </w:rPr>
                            </w:pPr>
                            <w:r w:rsidRPr="003D7971">
                              <w:rPr>
                                <w:rFonts w:cs="Guttman Stam1"/>
                                <w:b/>
                                <w:sz w:val="34"/>
                                <w:szCs w:val="34"/>
                                <w:rtl/>
                              </w:rPr>
                              <w:t>כְּנַעַן</w:t>
                            </w:r>
                          </w:p>
                        </w:tc>
                        <w:tc>
                          <w:tcPr>
                            <w:tcW w:w="972" w:type="dxa"/>
                            <w:vAlign w:val="center"/>
                          </w:tcPr>
                          <w:p w:rsidR="003D7971" w:rsidRDefault="003D7971" w:rsidP="003B6B3B">
                            <w:pPr>
                              <w:spacing w:line="360" w:lineRule="auto"/>
                            </w:pPr>
                            <w:r w:rsidRPr="004066C2">
                              <w:rPr>
                                <w:rFonts w:ascii="Wingdings 2" w:hAnsi="Wingdings 2" w:cs="Wingdings 2"/>
                                <w:sz w:val="27"/>
                                <w:szCs w:val="27"/>
                              </w:rPr>
                              <w:t></w:t>
                            </w:r>
                          </w:p>
                        </w:tc>
                        <w:tc>
                          <w:tcPr>
                            <w:tcW w:w="1080" w:type="dxa"/>
                            <w:vAlign w:val="center"/>
                          </w:tcPr>
                          <w:p w:rsidR="003D7971" w:rsidRPr="005A0D7F" w:rsidRDefault="003D7971" w:rsidP="003B6B3B">
                            <w:pPr>
                              <w:spacing w:line="360" w:lineRule="auto"/>
                              <w:jc w:val="center"/>
                              <w:rPr>
                                <w:rFonts w:cs="Guttman-Toledo"/>
                                <w:b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83" w:type="dxa"/>
                            <w:vAlign w:val="center"/>
                          </w:tcPr>
                          <w:p w:rsidR="003D7971" w:rsidRDefault="003D7971" w:rsidP="003B6B3B">
                            <w:pPr>
                              <w:spacing w:line="360" w:lineRule="auto"/>
                              <w:jc w:val="right"/>
                            </w:pPr>
                            <w:r w:rsidRPr="002938D4">
                              <w:rPr>
                                <w:rFonts w:ascii="Wingdings 2" w:hAnsi="Wingdings 2" w:cs="Wingdings 2"/>
                                <w:sz w:val="27"/>
                                <w:szCs w:val="27"/>
                              </w:rPr>
                              <w:t></w:t>
                            </w:r>
                          </w:p>
                        </w:tc>
                        <w:tc>
                          <w:tcPr>
                            <w:tcW w:w="1376" w:type="dxa"/>
                            <w:vAlign w:val="center"/>
                          </w:tcPr>
                          <w:p w:rsidR="003D7971" w:rsidRPr="003D7971" w:rsidRDefault="003D7971" w:rsidP="003D7971">
                            <w:pPr>
                              <w:spacing w:line="360" w:lineRule="auto"/>
                              <w:rPr>
                                <w:rFonts w:ascii="Times New Roman" w:hAnsi="Times New Roman" w:cs="Caligraph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D7971">
                              <w:rPr>
                                <w:rFonts w:ascii="Times New Roman" w:hAnsi="Times New Roman" w:cs="Caligraph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שלח </w:t>
                            </w:r>
                          </w:p>
                        </w:tc>
                      </w:tr>
                    </w:tbl>
                    <w:p w:rsidR="00CC69BE" w:rsidRDefault="00CC69BE" w:rsidP="00CC69BE"/>
                  </w:txbxContent>
                </v:textbox>
              </v:shape>
            </w:pict>
          </mc:Fallback>
        </mc:AlternateContent>
      </w: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4E4E8C" w:rsidP="00CC69BE">
      <w:pPr>
        <w:jc w:val="both"/>
        <w:rPr>
          <w:sz w:val="28"/>
          <w:rtl/>
        </w:rPr>
      </w:pPr>
      <w:r>
        <w:rPr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570574" wp14:editId="107924BC">
                <wp:simplePos x="0" y="0"/>
                <wp:positionH relativeFrom="column">
                  <wp:posOffset>3174365</wp:posOffset>
                </wp:positionH>
                <wp:positionV relativeFrom="paragraph">
                  <wp:posOffset>192405</wp:posOffset>
                </wp:positionV>
                <wp:extent cx="191770" cy="227330"/>
                <wp:effectExtent l="635" t="3175" r="7620" b="7620"/>
                <wp:wrapNone/>
                <wp:docPr id="38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770" cy="22733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left:0;text-align:left;margin-left:249.95pt;margin-top:15.15pt;width:15.1pt;height:17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" fillcolor="white [3212]" stroked="f"/>
            </w:pict>
          </mc:Fallback>
        </mc:AlternateContent>
      </w:r>
    </w:p>
    <w:p w:rsidR="00CC69BE" w:rsidRDefault="00A91A56" w:rsidP="00CC69BE">
      <w:pPr>
        <w:jc w:val="both"/>
        <w:rPr>
          <w:sz w:val="28"/>
          <w:rtl/>
        </w:rPr>
      </w:pPr>
      <w:r>
        <w:rPr>
          <w:noProof/>
          <w:sz w:val="28"/>
          <w:rtl/>
        </w:rPr>
        <w:drawing>
          <wp:anchor distT="0" distB="0" distL="114300" distR="114300" simplePos="0" relativeHeight="251659263" behindDoc="0" locked="0" layoutInCell="1" allowOverlap="1" wp14:anchorId="128301DD" wp14:editId="46EB2C4A">
            <wp:simplePos x="0" y="0"/>
            <wp:positionH relativeFrom="column">
              <wp:posOffset>143927</wp:posOffset>
            </wp:positionH>
            <wp:positionV relativeFrom="paragraph">
              <wp:posOffset>169232</wp:posOffset>
            </wp:positionV>
            <wp:extent cx="2765093" cy="1201003"/>
            <wp:effectExtent l="19050" t="0" r="0" b="0"/>
            <wp:wrapNone/>
            <wp:docPr id="10" name="תמונה 2" descr="C:\Documents and Settings\user\Desktop\תמונSSSSSSSה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Desktop\תמונSSSSSSSה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5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093" cy="120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69BE">
        <w:rPr>
          <w:noProof/>
          <w:sz w:val="28"/>
          <w:rtl/>
        </w:rPr>
        <w:drawing>
          <wp:anchor distT="0" distB="0" distL="114300" distR="114300" simplePos="0" relativeHeight="251668480" behindDoc="0" locked="0" layoutInCell="1" allowOverlap="1" wp14:anchorId="470EE4C8" wp14:editId="216B9497">
            <wp:simplePos x="0" y="0"/>
            <wp:positionH relativeFrom="column">
              <wp:posOffset>3649538</wp:posOffset>
            </wp:positionH>
            <wp:positionV relativeFrom="paragraph">
              <wp:posOffset>129222</wp:posOffset>
            </wp:positionV>
            <wp:extent cx="2814485" cy="1200647"/>
            <wp:effectExtent l="19050" t="0" r="4915" b="0"/>
            <wp:wrapNone/>
            <wp:docPr id="25" name="תמונה 3" descr="C:\Documents and Settings\user\Desktop\תמונה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Desktop\תמונה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51362" r="5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485" cy="120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4E8C">
        <w:rPr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3026B8" wp14:editId="4D4A2DB8">
                <wp:simplePos x="0" y="0"/>
                <wp:positionH relativeFrom="column">
                  <wp:posOffset>22860</wp:posOffset>
                </wp:positionH>
                <wp:positionV relativeFrom="margin">
                  <wp:align>center</wp:align>
                </wp:positionV>
                <wp:extent cx="6510020" cy="635"/>
                <wp:effectExtent l="5715" t="12065" r="8890" b="6350"/>
                <wp:wrapNone/>
                <wp:docPr id="3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00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left:0;text-align:left;margin-left:1.8pt;margin-top:0;width:512.6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6a7IQIAAD4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">
                <w10:wrap anchory="margin"/>
              </v:shape>
            </w:pict>
          </mc:Fallback>
        </mc:AlternateContent>
      </w: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284F07" w:rsidP="00CC69BE">
      <w:pPr>
        <w:jc w:val="both"/>
        <w:rPr>
          <w:sz w:val="28"/>
          <w:rtl/>
        </w:rPr>
      </w:pPr>
      <w:r>
        <w:rPr>
          <w:noProof/>
          <w:sz w:val="28"/>
          <w:rtl/>
        </w:rPr>
        <w:drawing>
          <wp:anchor distT="0" distB="0" distL="114300" distR="114300" simplePos="0" relativeHeight="251679744" behindDoc="0" locked="0" layoutInCell="1" allowOverlap="1" wp14:anchorId="31C8D39F" wp14:editId="006B4432">
            <wp:simplePos x="0" y="0"/>
            <wp:positionH relativeFrom="column">
              <wp:posOffset>3345749</wp:posOffset>
            </wp:positionH>
            <wp:positionV relativeFrom="paragraph">
              <wp:posOffset>204982</wp:posOffset>
            </wp:positionV>
            <wp:extent cx="3370997" cy="1307920"/>
            <wp:effectExtent l="0" t="0" r="0" b="0"/>
            <wp:wrapNone/>
            <wp:docPr id="35" name="תמונה 8" descr="C:\Documents and Settings\user\Desktop\תמונה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Desktop\תמונה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130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9BE" w:rsidRDefault="003D7971" w:rsidP="00CC69BE">
      <w:pPr>
        <w:jc w:val="both"/>
        <w:rPr>
          <w:sz w:val="28"/>
          <w:rtl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2E23E5F1" wp14:editId="323915BC">
            <wp:simplePos x="0" y="0"/>
            <wp:positionH relativeFrom="column">
              <wp:posOffset>-167640</wp:posOffset>
            </wp:positionH>
            <wp:positionV relativeFrom="paragraph">
              <wp:posOffset>94615</wp:posOffset>
            </wp:positionV>
            <wp:extent cx="1042035" cy="1531620"/>
            <wp:effectExtent l="0" t="0" r="5715" b="0"/>
            <wp:wrapNone/>
            <wp:docPr id="46" name="תמונה 46" descr="BLDCN0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תמונה 1" descr="BLDCN077"/>
                    <pic:cNvPicPr/>
                  </pic:nvPicPr>
                  <pic:blipFill>
                    <a:blip r:embed="rId17" cstate="print">
                      <a:lum bright="-2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E8C">
        <w:rPr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03A1B4" wp14:editId="4D5F54C3">
                <wp:simplePos x="0" y="0"/>
                <wp:positionH relativeFrom="column">
                  <wp:posOffset>3808095</wp:posOffset>
                </wp:positionH>
                <wp:positionV relativeFrom="paragraph">
                  <wp:posOffset>97790</wp:posOffset>
                </wp:positionV>
                <wp:extent cx="2474595" cy="762000"/>
                <wp:effectExtent l="0" t="0" r="0" b="2540"/>
                <wp:wrapNone/>
                <wp:docPr id="3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459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69BE" w:rsidRPr="009D5F3E" w:rsidRDefault="003D7971" w:rsidP="007D09E0">
                            <w:pPr>
                              <w:spacing w:after="0"/>
                              <w:jc w:val="center"/>
                              <w:rPr>
                                <w:rFonts w:cs="IW_Agat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cs="IW_Agat" w:hint="cs"/>
                                <w:b/>
                                <w:bCs/>
                                <w:sz w:val="46"/>
                                <w:szCs w:val="46"/>
                                <w:rtl/>
                              </w:rPr>
                              <w:t xml:space="preserve">דִי אֲנָא </w:t>
                            </w:r>
                            <w:proofErr w:type="spellStart"/>
                            <w:r>
                              <w:rPr>
                                <w:rFonts w:cs="IW_Agat" w:hint="cs"/>
                                <w:b/>
                                <w:bCs/>
                                <w:sz w:val="46"/>
                                <w:szCs w:val="46"/>
                                <w:rtl/>
                              </w:rPr>
                              <w:t>מְפַקְדִינָך</w:t>
                            </w:r>
                            <w:proofErr w:type="spellEnd"/>
                            <w:r>
                              <w:rPr>
                                <w:rFonts w:cs="IW_Agat" w:hint="cs"/>
                                <w:b/>
                                <w:bCs/>
                                <w:sz w:val="46"/>
                                <w:szCs w:val="46"/>
                                <w:rtl/>
                              </w:rPr>
                              <w:t xml:space="preserve">ְ </w:t>
                            </w:r>
                            <w:proofErr w:type="spellStart"/>
                            <w:r>
                              <w:rPr>
                                <w:rFonts w:cs="IW_Agat" w:hint="cs"/>
                                <w:b/>
                                <w:bCs/>
                                <w:sz w:val="46"/>
                                <w:szCs w:val="46"/>
                                <w:rtl/>
                              </w:rPr>
                              <w:t>הָאִידְנָא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left:0;text-align:left;margin-left:299.85pt;margin-top:7.7pt;width:194.85pt;height:6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" filled="f" stroked="f">
                <v:textbox>
                  <w:txbxContent>
                    <w:p w:rsidR="00CC69BE" w:rsidRPr="009D5F3E" w:rsidRDefault="003D7971" w:rsidP="007D09E0">
                      <w:pPr>
                        <w:spacing w:after="0"/>
                        <w:jc w:val="center"/>
                        <w:rPr>
                          <w:rFonts w:cs="IW_Agat"/>
                          <w:sz w:val="46"/>
                          <w:szCs w:val="46"/>
                        </w:rPr>
                      </w:pPr>
                      <w:r>
                        <w:rPr>
                          <w:rFonts w:cs="IW_Agat" w:hint="cs"/>
                          <w:b/>
                          <w:bCs/>
                          <w:sz w:val="46"/>
                          <w:szCs w:val="46"/>
                          <w:rtl/>
                        </w:rPr>
                        <w:t xml:space="preserve">דִי אֲנָא </w:t>
                      </w:r>
                      <w:proofErr w:type="spellStart"/>
                      <w:r>
                        <w:rPr>
                          <w:rFonts w:cs="IW_Agat" w:hint="cs"/>
                          <w:b/>
                          <w:bCs/>
                          <w:sz w:val="46"/>
                          <w:szCs w:val="46"/>
                          <w:rtl/>
                        </w:rPr>
                        <w:t>מְפַקְדִינָך</w:t>
                      </w:r>
                      <w:proofErr w:type="spellEnd"/>
                      <w:r>
                        <w:rPr>
                          <w:rFonts w:cs="IW_Agat" w:hint="cs"/>
                          <w:b/>
                          <w:bCs/>
                          <w:sz w:val="46"/>
                          <w:szCs w:val="46"/>
                          <w:rtl/>
                        </w:rPr>
                        <w:t xml:space="preserve">ְ </w:t>
                      </w:r>
                      <w:proofErr w:type="spellStart"/>
                      <w:r>
                        <w:rPr>
                          <w:rFonts w:cs="IW_Agat" w:hint="cs"/>
                          <w:b/>
                          <w:bCs/>
                          <w:sz w:val="46"/>
                          <w:szCs w:val="46"/>
                          <w:rtl/>
                        </w:rPr>
                        <w:t>הָאִידְנָא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E4E8C">
        <w:rPr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43A151" wp14:editId="06909086">
                <wp:simplePos x="0" y="0"/>
                <wp:positionH relativeFrom="column">
                  <wp:posOffset>-254635</wp:posOffset>
                </wp:positionH>
                <wp:positionV relativeFrom="paragraph">
                  <wp:posOffset>-1270</wp:posOffset>
                </wp:positionV>
                <wp:extent cx="1229995" cy="1626870"/>
                <wp:effectExtent l="635" t="3175" r="0" b="0"/>
                <wp:wrapNone/>
                <wp:docPr id="3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995" cy="162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69BE" w:rsidRDefault="00CC69BE" w:rsidP="00CC69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left:0;text-align:left;margin-left:-20.05pt;margin-top:-.1pt;width:96.85pt;height:128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" filled="f" stroked="f">
                <v:textbox>
                  <w:txbxContent>
                    <w:p w:rsidR="00CC69BE" w:rsidRDefault="00CC69BE" w:rsidP="00CC69BE"/>
                  </w:txbxContent>
                </v:textbox>
              </v:shape>
            </w:pict>
          </mc:Fallback>
        </mc:AlternateContent>
      </w:r>
      <w:r w:rsidR="004E4E8C">
        <w:rPr>
          <w:rFonts w:cs="NarkisShulamitMF"/>
          <w:noProof/>
          <w:sz w:val="34"/>
          <w:szCs w:val="28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050DF6" wp14:editId="23F599CB">
                <wp:simplePos x="0" y="0"/>
                <wp:positionH relativeFrom="column">
                  <wp:posOffset>981710</wp:posOffset>
                </wp:positionH>
                <wp:positionV relativeFrom="paragraph">
                  <wp:posOffset>-1270</wp:posOffset>
                </wp:positionV>
                <wp:extent cx="2241550" cy="765810"/>
                <wp:effectExtent l="17780" t="22225" r="17145" b="21590"/>
                <wp:wrapNone/>
                <wp:docPr id="3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1550" cy="76581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69BE" w:rsidRPr="00145CDA" w:rsidRDefault="00CC69BE" w:rsidP="00CC69BE">
                            <w:pPr>
                              <w:spacing w:after="0"/>
                              <w:jc w:val="center"/>
                              <w:rPr>
                                <w:rFonts w:cs="TempletMF"/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:rsidR="00CC69BE" w:rsidRPr="00145CDA" w:rsidRDefault="003D7971" w:rsidP="00CC69BE">
                            <w:pPr>
                              <w:spacing w:after="0"/>
                              <w:jc w:val="center"/>
                              <w:rPr>
                                <w:rFonts w:cs="TempletMF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cs="TempletMF" w:hint="cs"/>
                                <w:sz w:val="74"/>
                                <w:szCs w:val="74"/>
                                <w:rtl/>
                              </w:rPr>
                              <w:t>כַּוְותָא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11" o:spid="_x0000_s1033" type="#_x0000_t176" style="position:absolute;left:0;text-align:left;margin-left:77.3pt;margin-top:-.1pt;width:176.5pt;height:60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" strokeweight="2.25pt">
                <v:textbox>
                  <w:txbxContent>
                    <w:p w:rsidR="00CC69BE" w:rsidRPr="00145CDA" w:rsidRDefault="00CC69BE" w:rsidP="00CC69BE">
                      <w:pPr>
                        <w:spacing w:after="0"/>
                        <w:jc w:val="center"/>
                        <w:rPr>
                          <w:rFonts w:cs="TempletMF"/>
                          <w:sz w:val="6"/>
                          <w:szCs w:val="6"/>
                          <w:rtl/>
                        </w:rPr>
                      </w:pPr>
                    </w:p>
                    <w:p w:rsidR="00CC69BE" w:rsidRPr="00145CDA" w:rsidRDefault="003D7971" w:rsidP="00CC69BE">
                      <w:pPr>
                        <w:spacing w:after="0"/>
                        <w:jc w:val="center"/>
                        <w:rPr>
                          <w:rFonts w:cs="TempletMF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cs="TempletMF" w:hint="cs"/>
                          <w:sz w:val="74"/>
                          <w:szCs w:val="74"/>
                          <w:rtl/>
                        </w:rPr>
                        <w:t>כַּוְותָא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4E4E8C" w:rsidP="00CC69BE">
      <w:pPr>
        <w:jc w:val="both"/>
        <w:rPr>
          <w:sz w:val="28"/>
          <w:rtl/>
        </w:rPr>
      </w:pPr>
      <w:r>
        <w:rPr>
          <w:rFonts w:cs="NarkisShulamitMF"/>
          <w:noProof/>
          <w:sz w:val="34"/>
          <w:szCs w:val="28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19CB27" wp14:editId="189358CF">
                <wp:simplePos x="0" y="0"/>
                <wp:positionH relativeFrom="column">
                  <wp:posOffset>981710</wp:posOffset>
                </wp:positionH>
                <wp:positionV relativeFrom="paragraph">
                  <wp:posOffset>236220</wp:posOffset>
                </wp:positionV>
                <wp:extent cx="1060450" cy="765810"/>
                <wp:effectExtent l="17780" t="16510" r="17145" b="17780"/>
                <wp:wrapNone/>
                <wp:docPr id="3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0450" cy="76581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69BE" w:rsidRPr="00145CDA" w:rsidRDefault="00CC69BE" w:rsidP="00CC69BE">
                            <w:pPr>
                              <w:spacing w:line="240" w:lineRule="auto"/>
                              <w:jc w:val="center"/>
                              <w:rPr>
                                <w:rFonts w:cs="TempletMF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145CDA">
                              <w:rPr>
                                <w:rFonts w:cs="TempletMF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מקור:</w:t>
                            </w:r>
                          </w:p>
                          <w:p w:rsidR="00CC69BE" w:rsidRPr="00145CDA" w:rsidRDefault="003D7971" w:rsidP="00CC69BE">
                            <w:pPr>
                              <w:spacing w:after="0" w:line="240" w:lineRule="auto"/>
                              <w:jc w:val="center"/>
                              <w:rPr>
                                <w:rFonts w:cs="TempletMF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cs="TempletMF" w:hint="cs"/>
                                <w:sz w:val="32"/>
                                <w:szCs w:val="32"/>
                                <w:rtl/>
                              </w:rPr>
                              <w:t>מו"ק</w:t>
                            </w:r>
                            <w:proofErr w:type="spellEnd"/>
                            <w:r>
                              <w:rPr>
                                <w:rFonts w:cs="TempletMF" w:hint="cs"/>
                                <w:sz w:val="32"/>
                                <w:szCs w:val="32"/>
                                <w:rtl/>
                              </w:rPr>
                              <w:t xml:space="preserve"> יא.</w:t>
                            </w:r>
                          </w:p>
                          <w:p w:rsidR="00CC69BE" w:rsidRPr="006F1A1F" w:rsidRDefault="00CC69BE" w:rsidP="00CC69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3" o:spid="_x0000_s1034" type="#_x0000_t176" style="position:absolute;left:0;text-align:left;margin-left:77.3pt;margin-top:18.6pt;width:83.5pt;height:60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" strokeweight="2.25pt">
                <v:textbox>
                  <w:txbxContent>
                    <w:p w:rsidR="00CC69BE" w:rsidRPr="00145CDA" w:rsidRDefault="00CC69BE" w:rsidP="00CC69BE">
                      <w:pPr>
                        <w:spacing w:line="240" w:lineRule="auto"/>
                        <w:jc w:val="center"/>
                        <w:rPr>
                          <w:rFonts w:cs="TempletMF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145CDA">
                        <w:rPr>
                          <w:rFonts w:cs="TempletMF" w:hint="cs"/>
                          <w:b/>
                          <w:bCs/>
                          <w:sz w:val="32"/>
                          <w:szCs w:val="32"/>
                          <w:rtl/>
                        </w:rPr>
                        <w:t>מקור:</w:t>
                      </w:r>
                    </w:p>
                    <w:p w:rsidR="00CC69BE" w:rsidRPr="00145CDA" w:rsidRDefault="003D7971" w:rsidP="00CC69BE">
                      <w:pPr>
                        <w:spacing w:after="0" w:line="240" w:lineRule="auto"/>
                        <w:jc w:val="center"/>
                        <w:rPr>
                          <w:rFonts w:cs="TempletMF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cs="TempletMF" w:hint="cs"/>
                          <w:sz w:val="32"/>
                          <w:szCs w:val="32"/>
                          <w:rtl/>
                        </w:rPr>
                        <w:t>מו"ק</w:t>
                      </w:r>
                      <w:proofErr w:type="spellEnd"/>
                      <w:r>
                        <w:rPr>
                          <w:rFonts w:cs="TempletMF" w:hint="cs"/>
                          <w:sz w:val="32"/>
                          <w:szCs w:val="32"/>
                          <w:rtl/>
                        </w:rPr>
                        <w:t xml:space="preserve"> יא.</w:t>
                      </w:r>
                    </w:p>
                    <w:p w:rsidR="00CC69BE" w:rsidRPr="006F1A1F" w:rsidRDefault="00CC69BE" w:rsidP="00CC69BE"/>
                  </w:txbxContent>
                </v:textbox>
              </v:shape>
            </w:pict>
          </mc:Fallback>
        </mc:AlternateContent>
      </w:r>
      <w:r>
        <w:rPr>
          <w:rFonts w:cs="NarkisShulamitMF"/>
          <w:noProof/>
          <w:sz w:val="34"/>
          <w:szCs w:val="28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C2B52B" wp14:editId="33AD26C3">
                <wp:simplePos x="0" y="0"/>
                <wp:positionH relativeFrom="column">
                  <wp:posOffset>2162810</wp:posOffset>
                </wp:positionH>
                <wp:positionV relativeFrom="paragraph">
                  <wp:posOffset>236220</wp:posOffset>
                </wp:positionV>
                <wp:extent cx="1060450" cy="765810"/>
                <wp:effectExtent l="17780" t="16510" r="17145" b="17780"/>
                <wp:wrapNone/>
                <wp:docPr id="3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0450" cy="76581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69BE" w:rsidRPr="00145CDA" w:rsidRDefault="00CC69BE" w:rsidP="00CC69BE">
                            <w:pPr>
                              <w:spacing w:line="240" w:lineRule="auto"/>
                              <w:jc w:val="center"/>
                              <w:rPr>
                                <w:rFonts w:cs="TempletMF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145CDA">
                              <w:rPr>
                                <w:rFonts w:cs="TempletMF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תרגום:</w:t>
                            </w:r>
                          </w:p>
                          <w:p w:rsidR="00CC69BE" w:rsidRPr="00145CDA" w:rsidRDefault="003D7971" w:rsidP="00CC69BE">
                            <w:pPr>
                              <w:spacing w:after="0" w:line="240" w:lineRule="auto"/>
                              <w:jc w:val="center"/>
                              <w:rPr>
                                <w:rFonts w:cs="TempletM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TempletMF" w:hint="cs"/>
                                <w:sz w:val="32"/>
                                <w:szCs w:val="32"/>
                                <w:rtl/>
                              </w:rPr>
                              <w:t>חַלּוֹן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" o:spid="_x0000_s1035" type="#_x0000_t176" style="position:absolute;left:0;text-align:left;margin-left:170.3pt;margin-top:18.6pt;width:83.5pt;height:60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" strokeweight="2.25pt">
                <v:textbox>
                  <w:txbxContent>
                    <w:p w:rsidR="00CC69BE" w:rsidRPr="00145CDA" w:rsidRDefault="00CC69BE" w:rsidP="00CC69BE">
                      <w:pPr>
                        <w:spacing w:line="240" w:lineRule="auto"/>
                        <w:jc w:val="center"/>
                        <w:rPr>
                          <w:rFonts w:cs="TempletMF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145CDA">
                        <w:rPr>
                          <w:rFonts w:cs="TempletMF" w:hint="cs"/>
                          <w:b/>
                          <w:bCs/>
                          <w:sz w:val="32"/>
                          <w:szCs w:val="32"/>
                          <w:rtl/>
                        </w:rPr>
                        <w:t>תרגום:</w:t>
                      </w:r>
                    </w:p>
                    <w:p w:rsidR="00CC69BE" w:rsidRPr="00145CDA" w:rsidRDefault="003D7971" w:rsidP="00CC69BE">
                      <w:pPr>
                        <w:spacing w:after="0" w:line="240" w:lineRule="auto"/>
                        <w:jc w:val="center"/>
                        <w:rPr>
                          <w:rFonts w:cs="TempletMF"/>
                          <w:sz w:val="14"/>
                          <w:szCs w:val="14"/>
                        </w:rPr>
                      </w:pPr>
                      <w:r>
                        <w:rPr>
                          <w:rFonts w:cs="TempletMF" w:hint="cs"/>
                          <w:sz w:val="32"/>
                          <w:szCs w:val="32"/>
                          <w:rtl/>
                        </w:rPr>
                        <w:t>חַלּוֹן</w:t>
                      </w:r>
                    </w:p>
                  </w:txbxContent>
                </v:textbox>
              </v:shape>
            </w:pict>
          </mc:Fallback>
        </mc:AlternateContent>
      </w:r>
    </w:p>
    <w:p w:rsidR="00CC69BE" w:rsidRDefault="00CC69BE" w:rsidP="00CC69BE">
      <w:pPr>
        <w:jc w:val="both"/>
        <w:rPr>
          <w:sz w:val="28"/>
          <w:rtl/>
        </w:rPr>
      </w:pPr>
    </w:p>
    <w:p w:rsidR="00CC69BE" w:rsidRPr="006B35D1" w:rsidRDefault="00CC69BE" w:rsidP="00CC69BE">
      <w:pPr>
        <w:jc w:val="both"/>
        <w:rPr>
          <w:rFonts w:cs="IW_Agat"/>
          <w:sz w:val="12"/>
          <w:szCs w:val="6"/>
          <w:rtl/>
        </w:rPr>
      </w:pPr>
    </w:p>
    <w:p w:rsidR="00CC69BE" w:rsidRPr="006B35D1" w:rsidRDefault="007D09E0" w:rsidP="003D7971">
      <w:pPr>
        <w:jc w:val="both"/>
        <w:rPr>
          <w:rFonts w:cs="IW_Agat"/>
          <w:sz w:val="28"/>
          <w:rtl/>
        </w:rPr>
      </w:pPr>
      <w:r>
        <w:rPr>
          <w:rFonts w:cs="IW_Agat" w:hint="cs"/>
          <w:b/>
          <w:bCs/>
          <w:sz w:val="36"/>
          <w:szCs w:val="30"/>
          <w:rtl/>
        </w:rPr>
        <w:t xml:space="preserve"> </w:t>
      </w:r>
      <w:r w:rsidR="00CC69BE" w:rsidRPr="006B35D1">
        <w:rPr>
          <w:rFonts w:cs="IW_Agat" w:hint="cs"/>
          <w:b/>
          <w:bCs/>
          <w:sz w:val="36"/>
          <w:szCs w:val="30"/>
          <w:rtl/>
        </w:rPr>
        <w:t>_______</w:t>
      </w:r>
      <w:r w:rsidRPr="006B35D1">
        <w:rPr>
          <w:rFonts w:cs="IW_Agat" w:hint="cs"/>
          <w:b/>
          <w:bCs/>
          <w:sz w:val="36"/>
          <w:szCs w:val="30"/>
          <w:rtl/>
        </w:rPr>
        <w:t>____________</w:t>
      </w:r>
      <w:r w:rsidR="003D7971">
        <w:rPr>
          <w:rFonts w:cs="IW_Agat" w:hint="cs"/>
          <w:b/>
          <w:bCs/>
          <w:sz w:val="36"/>
          <w:szCs w:val="30"/>
          <w:rtl/>
        </w:rPr>
        <w:t>_____________</w:t>
      </w:r>
      <w:r w:rsidRPr="006B35D1">
        <w:rPr>
          <w:rFonts w:cs="IW_Agat" w:hint="cs"/>
          <w:b/>
          <w:bCs/>
          <w:sz w:val="36"/>
          <w:szCs w:val="30"/>
          <w:rtl/>
        </w:rPr>
        <w:t>______</w:t>
      </w:r>
    </w:p>
    <w:p w:rsidR="001A4A92" w:rsidRDefault="001A4A92" w:rsidP="001A4A92">
      <w:pPr>
        <w:jc w:val="both"/>
        <w:rPr>
          <w:sz w:val="28"/>
          <w:rtl/>
        </w:rPr>
      </w:pPr>
      <w:r w:rsidRPr="00BD507A">
        <w:rPr>
          <w:rFonts w:cs="Arial"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A01A484" wp14:editId="4C110BD5">
                <wp:simplePos x="0" y="0"/>
                <wp:positionH relativeFrom="column">
                  <wp:posOffset>26035</wp:posOffset>
                </wp:positionH>
                <wp:positionV relativeFrom="paragraph">
                  <wp:posOffset>168910</wp:posOffset>
                </wp:positionV>
                <wp:extent cx="6609715" cy="1380490"/>
                <wp:effectExtent l="0" t="0" r="0" b="0"/>
                <wp:wrapNone/>
                <wp:docPr id="11" name="תיבת טקסט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9715" cy="1380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A92" w:rsidRDefault="001A4A92" w:rsidP="001A4A92">
                            <w:pPr>
                              <w:spacing w:before="240" w:after="0"/>
                              <w:jc w:val="center"/>
                              <w:rPr>
                                <w:rFonts w:ascii="Calibri" w:eastAsia="Times New Roman" w:cs="BokertovBlack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alibri" w:eastAsia="Times New Roman" w:cs="BokertovBlack" w:hint="cs"/>
                                <w:sz w:val="50"/>
                                <w:szCs w:val="50"/>
                                <w:rtl/>
                              </w:rPr>
                              <w:t xml:space="preserve">שם התלמיד __________________ </w:t>
                            </w:r>
                          </w:p>
                          <w:p w:rsidR="001A4A92" w:rsidRDefault="001A4A92" w:rsidP="001A4A92">
                            <w:pPr>
                              <w:spacing w:after="0"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Wingdings" w:eastAsia="Times New Roman" w:hAnsi="Wingdings" w:cs="Wingdings"/>
                                <w:sz w:val="32"/>
                                <w:szCs w:val="32"/>
                              </w:rPr>
                              <w:t></w:t>
                            </w:r>
                            <w:r>
                              <w:rPr>
                                <w:rFonts w:ascii="Calibri" w:eastAsia="Times New Roman" w:hAnsi="Calibri" w:cs="BokertovBlack" w:hint="cs"/>
                                <w:sz w:val="44"/>
                                <w:szCs w:val="44"/>
                                <w:rtl/>
                              </w:rPr>
                              <w:t xml:space="preserve"> כיתה ג'1   </w:t>
                            </w:r>
                            <w:r>
                              <w:rPr>
                                <w:rFonts w:ascii="Wingdings" w:eastAsia="Times New Roman" w:hAnsi="Wingdings" w:cs="Wingdings"/>
                                <w:sz w:val="32"/>
                                <w:szCs w:val="32"/>
                              </w:rPr>
                              <w:t></w:t>
                            </w:r>
                            <w:r>
                              <w:rPr>
                                <w:rFonts w:ascii="Calibri" w:eastAsia="Times New Roman" w:hAnsi="Calibri" w:cs="BokertovBlack" w:hint="cs"/>
                                <w:sz w:val="44"/>
                                <w:szCs w:val="44"/>
                                <w:rtl/>
                              </w:rPr>
                              <w:t xml:space="preserve"> כיתה ג'2   </w:t>
                            </w:r>
                            <w:r>
                              <w:rPr>
                                <w:rFonts w:ascii="Wingdings" w:eastAsia="Times New Roman" w:hAnsi="Wingdings" w:cs="Wingdings"/>
                                <w:sz w:val="32"/>
                                <w:szCs w:val="32"/>
                              </w:rPr>
                              <w:t></w:t>
                            </w:r>
                            <w:r>
                              <w:rPr>
                                <w:rFonts w:ascii="Calibri" w:eastAsia="Times New Roman" w:hAnsi="Calibri" w:cs="BokertovBlack" w:hint="cs"/>
                                <w:sz w:val="44"/>
                                <w:szCs w:val="44"/>
                                <w:rtl/>
                              </w:rPr>
                              <w:t xml:space="preserve"> כיתה ד'   </w:t>
                            </w:r>
                            <w:r>
                              <w:rPr>
                                <w:rFonts w:ascii="Wingdings" w:eastAsia="Times New Roman" w:hAnsi="Wingdings" w:cs="Wingdings"/>
                                <w:sz w:val="32"/>
                                <w:szCs w:val="32"/>
                              </w:rPr>
                              <w:t></w:t>
                            </w:r>
                            <w:r>
                              <w:rPr>
                                <w:rFonts w:ascii="Calibri" w:eastAsia="Times New Roman" w:hAnsi="Calibri" w:cs="BokertovBlack" w:hint="cs"/>
                                <w:sz w:val="44"/>
                                <w:szCs w:val="44"/>
                                <w:rtl/>
                              </w:rPr>
                              <w:t xml:space="preserve"> כיתה ה'   </w:t>
                            </w:r>
                            <w:r>
                              <w:rPr>
                                <w:rFonts w:ascii="Wingdings" w:eastAsia="Times New Roman" w:hAnsi="Wingdings" w:cs="Wingdings"/>
                                <w:sz w:val="32"/>
                                <w:szCs w:val="32"/>
                              </w:rPr>
                              <w:t></w:t>
                            </w:r>
                            <w:r>
                              <w:rPr>
                                <w:rFonts w:ascii="Calibri" w:eastAsia="Times New Roman" w:hAnsi="Calibri" w:cs="BokertovBlack" w:hint="cs"/>
                                <w:sz w:val="44"/>
                                <w:szCs w:val="44"/>
                                <w:rtl/>
                              </w:rPr>
                              <w:t xml:space="preserve"> כיתה ו'</w:t>
                            </w:r>
                          </w:p>
                          <w:p w:rsidR="001A4A92" w:rsidRDefault="001A4A92" w:rsidP="001A4A92">
                            <w:pPr>
                              <w:spacing w:before="240" w:after="0"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Wingdings" w:eastAsia="Times New Roman" w:hAnsi="Wingdings" w:cs="Wingdings"/>
                                <w:sz w:val="30"/>
                                <w:szCs w:val="30"/>
                              </w:rPr>
                              <w:t></w:t>
                            </w:r>
                            <w:r>
                              <w:rPr>
                                <w:rFonts w:ascii="Calibri" w:eastAsia="Times New Roman" w:hAnsi="Calibri" w:cs="BokertovBlack" w:hint="cs"/>
                                <w:sz w:val="42"/>
                                <w:szCs w:val="42"/>
                                <w:rtl/>
                              </w:rPr>
                              <w:t xml:space="preserve"> עשיתי את העבודות בלי עזרה מילדים אחרים!</w:t>
                            </w:r>
                          </w:p>
                          <w:p w:rsidR="001A4A92" w:rsidRDefault="001A4A92" w:rsidP="001A4A92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1" o:spid="_x0000_s1036" type="#_x0000_t202" style="position:absolute;left:0;text-align:left;margin-left:2.05pt;margin-top:13.3pt;width:520.45pt;height:108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" filled="f" stroked="f" strokecolor="black [3213]">
                <v:textbox style="mso-fit-shape-to-text:t">
                  <w:txbxContent>
                    <w:p w:rsidR="001A4A92" w:rsidRDefault="001A4A92" w:rsidP="001A4A92">
                      <w:pPr>
                        <w:spacing w:before="240" w:after="0"/>
                        <w:jc w:val="center"/>
                        <w:rPr>
                          <w:rFonts w:ascii="Calibri" w:eastAsia="Times New Roman" w:cs="BokertovBlack"/>
                          <w:sz w:val="50"/>
                          <w:szCs w:val="50"/>
                        </w:rPr>
                      </w:pPr>
                      <w:r>
                        <w:rPr>
                          <w:rFonts w:ascii="Calibri" w:eastAsia="Times New Roman" w:cs="BokertovBlack" w:hint="cs"/>
                          <w:sz w:val="50"/>
                          <w:szCs w:val="50"/>
                          <w:rtl/>
                        </w:rPr>
                        <w:t xml:space="preserve">שם התלמיד __________________ </w:t>
                      </w:r>
                    </w:p>
                    <w:p w:rsidR="001A4A92" w:rsidRDefault="001A4A92" w:rsidP="001A4A92">
                      <w:pPr>
                        <w:spacing w:after="0"/>
                        <w:jc w:val="center"/>
                        <w:rPr>
                          <w:rtl/>
                        </w:rPr>
                      </w:pPr>
                      <w:r>
                        <w:rPr>
                          <w:rFonts w:ascii="Wingdings" w:eastAsia="Times New Roman" w:hAnsi="Wingdings" w:cs="Wingdings"/>
                          <w:sz w:val="32"/>
                          <w:szCs w:val="32"/>
                        </w:rPr>
                        <w:t></w:t>
                      </w:r>
                      <w:r>
                        <w:rPr>
                          <w:rFonts w:ascii="Calibri" w:eastAsia="Times New Roman" w:hAnsi="Calibri" w:cs="BokertovBlack" w:hint="cs"/>
                          <w:sz w:val="44"/>
                          <w:szCs w:val="44"/>
                          <w:rtl/>
                        </w:rPr>
                        <w:t xml:space="preserve"> כיתה ג'1   </w:t>
                      </w:r>
                      <w:r>
                        <w:rPr>
                          <w:rFonts w:ascii="Wingdings" w:eastAsia="Times New Roman" w:hAnsi="Wingdings" w:cs="Wingdings"/>
                          <w:sz w:val="32"/>
                          <w:szCs w:val="32"/>
                        </w:rPr>
                        <w:t></w:t>
                      </w:r>
                      <w:r>
                        <w:rPr>
                          <w:rFonts w:ascii="Calibri" w:eastAsia="Times New Roman" w:hAnsi="Calibri" w:cs="BokertovBlack" w:hint="cs"/>
                          <w:sz w:val="44"/>
                          <w:szCs w:val="44"/>
                          <w:rtl/>
                        </w:rPr>
                        <w:t xml:space="preserve"> כיתה ג'2   </w:t>
                      </w:r>
                      <w:r>
                        <w:rPr>
                          <w:rFonts w:ascii="Wingdings" w:eastAsia="Times New Roman" w:hAnsi="Wingdings" w:cs="Wingdings"/>
                          <w:sz w:val="32"/>
                          <w:szCs w:val="32"/>
                        </w:rPr>
                        <w:t></w:t>
                      </w:r>
                      <w:r>
                        <w:rPr>
                          <w:rFonts w:ascii="Calibri" w:eastAsia="Times New Roman" w:hAnsi="Calibri" w:cs="BokertovBlack" w:hint="cs"/>
                          <w:sz w:val="44"/>
                          <w:szCs w:val="44"/>
                          <w:rtl/>
                        </w:rPr>
                        <w:t xml:space="preserve"> כיתה ד'   </w:t>
                      </w:r>
                      <w:r>
                        <w:rPr>
                          <w:rFonts w:ascii="Wingdings" w:eastAsia="Times New Roman" w:hAnsi="Wingdings" w:cs="Wingdings"/>
                          <w:sz w:val="32"/>
                          <w:szCs w:val="32"/>
                        </w:rPr>
                        <w:t></w:t>
                      </w:r>
                      <w:r>
                        <w:rPr>
                          <w:rFonts w:ascii="Calibri" w:eastAsia="Times New Roman" w:hAnsi="Calibri" w:cs="BokertovBlack" w:hint="cs"/>
                          <w:sz w:val="44"/>
                          <w:szCs w:val="44"/>
                          <w:rtl/>
                        </w:rPr>
                        <w:t xml:space="preserve"> כיתה ה'   </w:t>
                      </w:r>
                      <w:r>
                        <w:rPr>
                          <w:rFonts w:ascii="Wingdings" w:eastAsia="Times New Roman" w:hAnsi="Wingdings" w:cs="Wingdings"/>
                          <w:sz w:val="32"/>
                          <w:szCs w:val="32"/>
                        </w:rPr>
                        <w:t></w:t>
                      </w:r>
                      <w:r>
                        <w:rPr>
                          <w:rFonts w:ascii="Calibri" w:eastAsia="Times New Roman" w:hAnsi="Calibri" w:cs="BokertovBlack" w:hint="cs"/>
                          <w:sz w:val="44"/>
                          <w:szCs w:val="44"/>
                          <w:rtl/>
                        </w:rPr>
                        <w:t xml:space="preserve"> כיתה ו'</w:t>
                      </w:r>
                    </w:p>
                    <w:p w:rsidR="001A4A92" w:rsidRDefault="001A4A92" w:rsidP="001A4A92">
                      <w:pPr>
                        <w:spacing w:before="240" w:after="0"/>
                        <w:jc w:val="center"/>
                        <w:rPr>
                          <w:rtl/>
                        </w:rPr>
                      </w:pPr>
                      <w:r>
                        <w:rPr>
                          <w:rFonts w:ascii="Wingdings" w:eastAsia="Times New Roman" w:hAnsi="Wingdings" w:cs="Wingdings"/>
                          <w:sz w:val="30"/>
                          <w:szCs w:val="30"/>
                        </w:rPr>
                        <w:t></w:t>
                      </w:r>
                      <w:r>
                        <w:rPr>
                          <w:rFonts w:ascii="Calibri" w:eastAsia="Times New Roman" w:hAnsi="Calibri" w:cs="BokertovBlack" w:hint="cs"/>
                          <w:sz w:val="42"/>
                          <w:szCs w:val="42"/>
                          <w:rtl/>
                        </w:rPr>
                        <w:t xml:space="preserve"> עשיתי את העבודות בלי עזרה מילדים אחרים!</w:t>
                      </w:r>
                    </w:p>
                    <w:p w:rsidR="001A4A92" w:rsidRDefault="001A4A92" w:rsidP="001A4A92"/>
                  </w:txbxContent>
                </v:textbox>
              </v:shape>
            </w:pict>
          </mc:Fallback>
        </mc:AlternateContent>
      </w:r>
      <w:r w:rsidRPr="00BD507A">
        <w:rPr>
          <w:rFonts w:cs="Arial"/>
          <w:noProof/>
          <w:sz w:val="28"/>
          <w:rtl/>
        </w:rPr>
        <w:drawing>
          <wp:anchor distT="0" distB="0" distL="114300" distR="114300" simplePos="0" relativeHeight="251717632" behindDoc="0" locked="0" layoutInCell="1" allowOverlap="1" wp14:anchorId="44FFC6D7" wp14:editId="237C057E">
            <wp:simplePos x="0" y="0"/>
            <wp:positionH relativeFrom="column">
              <wp:posOffset>-19660</wp:posOffset>
            </wp:positionH>
            <wp:positionV relativeFrom="paragraph">
              <wp:posOffset>65078</wp:posOffset>
            </wp:positionV>
            <wp:extent cx="6623685" cy="1518920"/>
            <wp:effectExtent l="0" t="0" r="5715" b="5080"/>
            <wp:wrapNone/>
            <wp:docPr id="8" name="תמונה 8" descr="תמונה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8" descr="תמונה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151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4A92" w:rsidRDefault="001A4A92" w:rsidP="001A4A92">
      <w:pPr>
        <w:jc w:val="both"/>
        <w:rPr>
          <w:sz w:val="28"/>
          <w:rtl/>
        </w:rPr>
      </w:pPr>
    </w:p>
    <w:p w:rsidR="001A4A92" w:rsidRDefault="001A4A92" w:rsidP="001A4A92">
      <w:pPr>
        <w:jc w:val="both"/>
        <w:rPr>
          <w:sz w:val="28"/>
          <w:rtl/>
        </w:rPr>
      </w:pPr>
    </w:p>
    <w:p w:rsidR="001A4A92" w:rsidRDefault="001A4A92" w:rsidP="001A4A92">
      <w:pPr>
        <w:jc w:val="both"/>
        <w:rPr>
          <w:sz w:val="28"/>
          <w:rtl/>
        </w:rPr>
      </w:pPr>
    </w:p>
    <w:p w:rsidR="00CC69BE" w:rsidRDefault="004E4E8C" w:rsidP="00CC69BE">
      <w:pPr>
        <w:jc w:val="both"/>
        <w:rPr>
          <w:sz w:val="28"/>
          <w:rtl/>
        </w:rPr>
      </w:pPr>
      <w:r>
        <w:rPr>
          <w:noProof/>
          <w:sz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9F98F4" wp14:editId="52BB9F08">
                <wp:simplePos x="0" y="0"/>
                <wp:positionH relativeFrom="margin">
                  <wp:posOffset>3268345</wp:posOffset>
                </wp:positionH>
                <wp:positionV relativeFrom="margin">
                  <wp:posOffset>41275</wp:posOffset>
                </wp:positionV>
                <wp:extent cx="0" cy="5543550"/>
                <wp:effectExtent l="8890" t="12065" r="10160" b="6985"/>
                <wp:wrapNone/>
                <wp:docPr id="3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43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left:0;text-align:left;margin-left:257.35pt;margin-top:3.25pt;width:0;height:436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">
                <w10:wrap anchorx="margin" anchory="margin"/>
              </v:shape>
            </w:pict>
          </mc:Fallback>
        </mc:AlternateContent>
      </w:r>
      <w:r w:rsidR="00CC69BE">
        <w:rPr>
          <w:rFonts w:hint="cs"/>
          <w:noProof/>
          <w:sz w:val="28"/>
          <w:rtl/>
        </w:rPr>
        <w:drawing>
          <wp:anchor distT="0" distB="0" distL="114300" distR="114300" simplePos="0" relativeHeight="251667456" behindDoc="0" locked="0" layoutInCell="1" allowOverlap="1" wp14:anchorId="02D0E04F" wp14:editId="2239E77B">
            <wp:simplePos x="0" y="0"/>
            <wp:positionH relativeFrom="column">
              <wp:posOffset>143510</wp:posOffset>
            </wp:positionH>
            <wp:positionV relativeFrom="paragraph">
              <wp:posOffset>-125730</wp:posOffset>
            </wp:positionV>
            <wp:extent cx="2817495" cy="1295400"/>
            <wp:effectExtent l="19050" t="0" r="1905" b="0"/>
            <wp:wrapNone/>
            <wp:docPr id="6" name="תמונה 2" descr="C:\Documents and Settings\user\Desktop\תמונה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Desktop\תמונה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7988" t="5046" r="13411" b="54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69BE">
        <w:rPr>
          <w:rFonts w:hint="cs"/>
          <w:noProof/>
          <w:sz w:val="28"/>
          <w:rtl/>
        </w:rPr>
        <w:drawing>
          <wp:anchor distT="0" distB="0" distL="114300" distR="114300" simplePos="0" relativeHeight="251666432" behindDoc="0" locked="0" layoutInCell="1" allowOverlap="1" wp14:anchorId="227216AE" wp14:editId="0DDCD626">
            <wp:simplePos x="0" y="0"/>
            <wp:positionH relativeFrom="column">
              <wp:posOffset>3648710</wp:posOffset>
            </wp:positionH>
            <wp:positionV relativeFrom="paragraph">
              <wp:posOffset>-125730</wp:posOffset>
            </wp:positionV>
            <wp:extent cx="2723515" cy="1200150"/>
            <wp:effectExtent l="19050" t="0" r="635" b="0"/>
            <wp:wrapNone/>
            <wp:docPr id="5" name="תמונה 1" descr="C:\Documents and Settings\user\Desktop\תמונה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תמונה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57249" r="21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4E4E8C" w:rsidP="00CC69BE">
      <w:pPr>
        <w:jc w:val="both"/>
        <w:rPr>
          <w:sz w:val="28"/>
          <w:rtl/>
        </w:rPr>
      </w:pPr>
      <w:r>
        <w:rPr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102779" wp14:editId="42C74B96">
                <wp:simplePos x="0" y="0"/>
                <wp:positionH relativeFrom="column">
                  <wp:posOffset>-236855</wp:posOffset>
                </wp:positionH>
                <wp:positionV relativeFrom="paragraph">
                  <wp:posOffset>162560</wp:posOffset>
                </wp:positionV>
                <wp:extent cx="3505200" cy="4625340"/>
                <wp:effectExtent l="0" t="1270" r="635" b="2540"/>
                <wp:wrapNone/>
                <wp:docPr id="2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462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F07" w:rsidRPr="00C12CBB" w:rsidRDefault="00284F07" w:rsidP="00284F07">
                            <w:pPr>
                              <w:spacing w:line="240" w:lineRule="auto"/>
                              <w:jc w:val="center"/>
                              <w:rPr>
                                <w:rFonts w:cs="Caligraph"/>
                                <w:b/>
                                <w:bCs/>
                                <w:rtl/>
                              </w:rPr>
                            </w:pPr>
                            <w:r w:rsidRPr="00C12CBB">
                              <w:rPr>
                                <w:rFonts w:cs="Caligraph" w:hint="cs"/>
                                <w:b/>
                                <w:bCs/>
                                <w:rtl/>
                              </w:rPr>
                              <w:t>רבוע</w:t>
                            </w:r>
                            <w:r w:rsidRPr="00C12CBB">
                              <w:rPr>
                                <w:rFonts w:cs="Caligraph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C12CBB">
                              <w:rPr>
                                <w:rFonts w:cs="Caligraph" w:hint="cs"/>
                                <w:b/>
                                <w:bCs/>
                                <w:rtl/>
                              </w:rPr>
                              <w:t>קסם</w:t>
                            </w:r>
                          </w:p>
                          <w:p w:rsidR="003D7971" w:rsidRPr="003D7971" w:rsidRDefault="003D7971" w:rsidP="003D7971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after="0" w:line="360" w:lineRule="auto"/>
                              <w:rPr>
                                <w:rFonts w:cs="Guttman Hodes"/>
                                <w:sz w:val="26"/>
                                <w:szCs w:val="26"/>
                                <w:rtl/>
                              </w:rPr>
                            </w:pPr>
                            <w:r w:rsidRPr="003D7971">
                              <w:rPr>
                                <w:rFonts w:cs="Guttman Hodes" w:hint="eastAsia"/>
                                <w:sz w:val="26"/>
                                <w:szCs w:val="26"/>
                                <w:rtl/>
                              </w:rPr>
                              <w:t>תַּרְגֵם</w:t>
                            </w:r>
                            <w:r w:rsidRPr="003D7971">
                              <w:rPr>
                                <w:rFonts w:cs="Guttman Hodes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3D7971">
                              <w:rPr>
                                <w:rFonts w:cs="Guttman Hodes" w:hint="eastAsia"/>
                                <w:sz w:val="26"/>
                                <w:szCs w:val="26"/>
                                <w:rtl/>
                              </w:rPr>
                              <w:t>הַמִּילָה</w:t>
                            </w:r>
                            <w:r w:rsidRPr="003D7971">
                              <w:rPr>
                                <w:rFonts w:cs="Guttman Hodes"/>
                                <w:sz w:val="26"/>
                                <w:szCs w:val="26"/>
                                <w:rtl/>
                              </w:rPr>
                              <w:t xml:space="preserve">: </w:t>
                            </w:r>
                            <w:r w:rsidRPr="003D7971">
                              <w:rPr>
                                <w:rFonts w:cs="Guttman Hodes" w:hint="eastAsia"/>
                                <w:sz w:val="26"/>
                                <w:szCs w:val="26"/>
                                <w:rtl/>
                              </w:rPr>
                              <w:t>גַּבְרָא</w:t>
                            </w:r>
                          </w:p>
                          <w:p w:rsidR="003D7971" w:rsidRPr="003D7971" w:rsidRDefault="003D7971" w:rsidP="003D7971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after="0" w:line="360" w:lineRule="auto"/>
                              <w:rPr>
                                <w:rFonts w:cs="Guttman Hodes"/>
                                <w:sz w:val="26"/>
                                <w:szCs w:val="26"/>
                                <w:rtl/>
                              </w:rPr>
                            </w:pPr>
                            <w:r w:rsidRPr="003D7971">
                              <w:rPr>
                                <w:rFonts w:cs="Guttman Hodes" w:hint="eastAsia"/>
                                <w:sz w:val="26"/>
                                <w:szCs w:val="26"/>
                                <w:rtl/>
                              </w:rPr>
                              <w:t>תַּרְגֵם</w:t>
                            </w:r>
                            <w:r w:rsidRPr="003D7971">
                              <w:rPr>
                                <w:rFonts w:cs="Guttman Hodes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3D7971">
                              <w:rPr>
                                <w:rFonts w:cs="Guttman Hodes" w:hint="eastAsia"/>
                                <w:sz w:val="26"/>
                                <w:szCs w:val="26"/>
                                <w:rtl/>
                              </w:rPr>
                              <w:t>הַמִּילָה</w:t>
                            </w:r>
                            <w:r w:rsidRPr="003D7971">
                              <w:rPr>
                                <w:rFonts w:cs="Guttman Hodes"/>
                                <w:sz w:val="26"/>
                                <w:szCs w:val="26"/>
                                <w:rtl/>
                              </w:rPr>
                              <w:t xml:space="preserve">: </w:t>
                            </w:r>
                            <w:r w:rsidRPr="003D7971">
                              <w:rPr>
                                <w:rFonts w:cs="Guttman Hodes" w:hint="eastAsia"/>
                                <w:sz w:val="26"/>
                                <w:szCs w:val="26"/>
                                <w:rtl/>
                              </w:rPr>
                              <w:t>יְנוּקָא</w:t>
                            </w:r>
                          </w:p>
                          <w:p w:rsidR="00CC69BE" w:rsidRPr="003D7971" w:rsidRDefault="003D7971" w:rsidP="003D7971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after="0" w:line="360" w:lineRule="auto"/>
                              <w:rPr>
                                <w:rFonts w:cs="Guttman Hodes"/>
                                <w:sz w:val="16"/>
                                <w:szCs w:val="16"/>
                                <w:rtl/>
                              </w:rPr>
                            </w:pPr>
                            <w:r w:rsidRPr="003D7971">
                              <w:rPr>
                                <w:rFonts w:cs="Guttman Hodes" w:hint="eastAsia"/>
                                <w:sz w:val="26"/>
                                <w:szCs w:val="26"/>
                                <w:rtl/>
                              </w:rPr>
                              <w:t>מַאי</w:t>
                            </w:r>
                            <w:r w:rsidRPr="003D7971">
                              <w:rPr>
                                <w:rFonts w:cs="Guttman Hodes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3D7971">
                              <w:rPr>
                                <w:rFonts w:cs="Guttman Hodes" w:hint="eastAsia"/>
                                <w:sz w:val="26"/>
                                <w:szCs w:val="26"/>
                                <w:rtl/>
                              </w:rPr>
                              <w:t>קָא</w:t>
                            </w:r>
                            <w:proofErr w:type="spellEnd"/>
                            <w:r w:rsidRPr="003D7971">
                              <w:rPr>
                                <w:rFonts w:cs="Guttman Hodes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3D7971">
                              <w:rPr>
                                <w:rFonts w:cs="Guttman Hodes" w:hint="eastAsia"/>
                                <w:sz w:val="26"/>
                                <w:szCs w:val="26"/>
                                <w:rtl/>
                              </w:rPr>
                              <w:t>עָבֵיד</w:t>
                            </w:r>
                            <w:r w:rsidRPr="003D7971">
                              <w:rPr>
                                <w:rFonts w:cs="Guttman Hodes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3D7971">
                              <w:rPr>
                                <w:rFonts w:cs="Guttman Hodes" w:hint="eastAsia"/>
                                <w:sz w:val="26"/>
                                <w:szCs w:val="26"/>
                                <w:rtl/>
                              </w:rPr>
                              <w:t>לִסְטִים</w:t>
                            </w:r>
                            <w:r w:rsidRPr="003D7971">
                              <w:rPr>
                                <w:rFonts w:cs="Guttman Hodes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3D7971">
                              <w:rPr>
                                <w:rFonts w:cs="Guttman Hodes" w:hint="eastAsia"/>
                                <w:sz w:val="26"/>
                                <w:szCs w:val="26"/>
                                <w:rtl/>
                              </w:rPr>
                              <w:t>מְזוּיָין</w:t>
                            </w:r>
                            <w:r w:rsidRPr="003D7971">
                              <w:rPr>
                                <w:rFonts w:cs="Guttman Hodes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471B8F">
                              <w:rPr>
                                <w:rFonts w:cs="Guttman Hodes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Pr="00471B8F">
                              <w:rPr>
                                <w:rFonts w:cs="Guttman Hodes" w:hint="eastAsia"/>
                                <w:sz w:val="18"/>
                                <w:szCs w:val="18"/>
                                <w:rtl/>
                              </w:rPr>
                              <w:t>בְּלָשׁוֹן</w:t>
                            </w:r>
                            <w:r w:rsidRPr="00471B8F">
                              <w:rPr>
                                <w:rFonts w:cs="Guttman Hode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71B8F">
                              <w:rPr>
                                <w:rFonts w:cs="Guttman Hodes" w:hint="eastAsia"/>
                                <w:sz w:val="18"/>
                                <w:szCs w:val="18"/>
                                <w:rtl/>
                              </w:rPr>
                              <w:t>עָבַר</w:t>
                            </w:r>
                            <w:r w:rsidRPr="00471B8F">
                              <w:rPr>
                                <w:rFonts w:cs="Guttman Hodes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</w:p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thickThinSmallGap" w:sz="24" w:space="0" w:color="auto"/>
                                <w:left w:val="thickThinSmallGap" w:sz="24" w:space="0" w:color="auto"/>
                                <w:bottom w:val="thickThinSmallGap" w:sz="24" w:space="0" w:color="auto"/>
                                <w:right w:val="thickThinSmallGap" w:sz="24" w:space="0" w:color="auto"/>
                                <w:insideH w:val="dotDotDash" w:sz="12" w:space="0" w:color="auto"/>
                                <w:insideV w:val="dotDotDash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79"/>
                              <w:gridCol w:w="980"/>
                              <w:gridCol w:w="980"/>
                            </w:tblGrid>
                            <w:tr w:rsidR="00284F07" w:rsidRPr="003F2A67" w:rsidTr="00467DBB">
                              <w:trPr>
                                <w:trHeight w:val="1290"/>
                                <w:jc w:val="center"/>
                              </w:trPr>
                              <w:tc>
                                <w:tcPr>
                                  <w:tcW w:w="979" w:type="dxa"/>
                                  <w:vAlign w:val="center"/>
                                </w:tcPr>
                                <w:p w:rsidR="00284F07" w:rsidRPr="00C12CBB" w:rsidRDefault="00284F07" w:rsidP="00467DBB">
                                  <w:pPr>
                                    <w:jc w:val="center"/>
                                    <w:rPr>
                                      <w:rFonts w:cs="BN Alien"/>
                                      <w:color w:val="FFFFFF" w:themeColor="background1"/>
                                      <w:sz w:val="92"/>
                                      <w:szCs w:val="92"/>
                                      <w:rtl/>
                                    </w:rPr>
                                  </w:pPr>
                                  <w:r w:rsidRPr="00C12CBB">
                                    <w:rPr>
                                      <w:rFonts w:cs="BN Alien" w:hint="cs"/>
                                      <w:color w:val="FFFFFF" w:themeColor="background1"/>
                                      <w:sz w:val="92"/>
                                      <w:szCs w:val="92"/>
                                      <w:rtl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vAlign w:val="center"/>
                                </w:tcPr>
                                <w:p w:rsidR="00284F07" w:rsidRPr="00C12CBB" w:rsidRDefault="00284F07" w:rsidP="00467DBB">
                                  <w:pPr>
                                    <w:jc w:val="center"/>
                                    <w:rPr>
                                      <w:rFonts w:cs="BN Alien"/>
                                      <w:color w:val="FFFFFF" w:themeColor="background1"/>
                                      <w:sz w:val="92"/>
                                      <w:szCs w:val="92"/>
                                      <w:rtl/>
                                    </w:rPr>
                                  </w:pPr>
                                  <w:r w:rsidRPr="00C12CBB">
                                    <w:rPr>
                                      <w:rFonts w:cs="BN Alien" w:hint="cs"/>
                                      <w:color w:val="FFFFFF" w:themeColor="background1"/>
                                      <w:sz w:val="92"/>
                                      <w:szCs w:val="92"/>
                                      <w:rtl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vAlign w:val="center"/>
                                </w:tcPr>
                                <w:p w:rsidR="00284F07" w:rsidRPr="00C12CBB" w:rsidRDefault="00284F07" w:rsidP="00467DBB">
                                  <w:pPr>
                                    <w:jc w:val="center"/>
                                    <w:rPr>
                                      <w:rFonts w:cs="BN Alien"/>
                                      <w:color w:val="FFFFFF" w:themeColor="background1"/>
                                      <w:sz w:val="92"/>
                                      <w:szCs w:val="92"/>
                                      <w:rtl/>
                                    </w:rPr>
                                  </w:pPr>
                                  <w:r w:rsidRPr="00C12CBB">
                                    <w:rPr>
                                      <w:rFonts w:cs="BN Alien" w:hint="cs"/>
                                      <w:color w:val="FFFFFF" w:themeColor="background1"/>
                                      <w:sz w:val="92"/>
                                      <w:szCs w:val="92"/>
                                      <w:rtl/>
                                    </w:rPr>
                                    <w:t>?</w:t>
                                  </w:r>
                                </w:p>
                              </w:tc>
                            </w:tr>
                            <w:tr w:rsidR="00284F07" w:rsidRPr="003F2A67" w:rsidTr="00467DBB">
                              <w:trPr>
                                <w:trHeight w:val="1290"/>
                                <w:jc w:val="center"/>
                              </w:trPr>
                              <w:tc>
                                <w:tcPr>
                                  <w:tcW w:w="979" w:type="dxa"/>
                                  <w:vAlign w:val="center"/>
                                </w:tcPr>
                                <w:p w:rsidR="00284F07" w:rsidRPr="008B7987" w:rsidRDefault="00284F07" w:rsidP="00467DBB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N Alien"/>
                                      <w:sz w:val="46"/>
                                      <w:szCs w:val="4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  <w:vAlign w:val="center"/>
                                </w:tcPr>
                                <w:p w:rsidR="00284F07" w:rsidRPr="008B7987" w:rsidRDefault="00284F07" w:rsidP="00467DBB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N Alien"/>
                                      <w:sz w:val="46"/>
                                      <w:szCs w:val="4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  <w:vAlign w:val="center"/>
                                </w:tcPr>
                                <w:p w:rsidR="00284F07" w:rsidRPr="008B7987" w:rsidRDefault="00284F07" w:rsidP="00467DBB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N Alien"/>
                                      <w:sz w:val="46"/>
                                      <w:szCs w:val="4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84F07" w:rsidRPr="003F2A67" w:rsidTr="00467DBB">
                              <w:trPr>
                                <w:trHeight w:val="1290"/>
                                <w:jc w:val="center"/>
                              </w:trPr>
                              <w:tc>
                                <w:tcPr>
                                  <w:tcW w:w="979" w:type="dxa"/>
                                  <w:vAlign w:val="center"/>
                                </w:tcPr>
                                <w:p w:rsidR="00284F07" w:rsidRPr="008B7987" w:rsidRDefault="00284F07" w:rsidP="00467DBB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N Alien"/>
                                      <w:sz w:val="46"/>
                                      <w:szCs w:val="4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  <w:vAlign w:val="center"/>
                                </w:tcPr>
                                <w:p w:rsidR="00284F07" w:rsidRPr="008B7987" w:rsidRDefault="00284F07" w:rsidP="00467DBB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N Alien"/>
                                      <w:sz w:val="46"/>
                                      <w:szCs w:val="4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  <w:vAlign w:val="center"/>
                                </w:tcPr>
                                <w:p w:rsidR="00284F07" w:rsidRPr="008B7987" w:rsidRDefault="00284F07" w:rsidP="00467DBB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N Alien"/>
                                      <w:sz w:val="46"/>
                                      <w:szCs w:val="46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C69BE" w:rsidRPr="008B7987" w:rsidRDefault="00CC69BE" w:rsidP="00284F07">
                            <w:pPr>
                              <w:spacing w:after="0"/>
                              <w:rPr>
                                <w:rFonts w:cs="BN Alien"/>
                                <w:b/>
                                <w:bCs/>
                                <w:sz w:val="76"/>
                                <w:szCs w:val="76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7" type="#_x0000_t202" style="position:absolute;left:0;text-align:left;margin-left:-18.65pt;margin-top:12.8pt;width:276pt;height:364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" filled="f" stroked="f">
                <v:textbox>
                  <w:txbxContent>
                    <w:p w:rsidR="00284F07" w:rsidRPr="00C12CBB" w:rsidRDefault="00284F07" w:rsidP="00284F07">
                      <w:pPr>
                        <w:spacing w:line="240" w:lineRule="auto"/>
                        <w:jc w:val="center"/>
                        <w:rPr>
                          <w:rFonts w:cs="Caligraph"/>
                          <w:b/>
                          <w:bCs/>
                          <w:rtl/>
                        </w:rPr>
                      </w:pPr>
                      <w:r w:rsidRPr="00C12CBB">
                        <w:rPr>
                          <w:rFonts w:cs="Caligraph" w:hint="cs"/>
                          <w:b/>
                          <w:bCs/>
                          <w:rtl/>
                        </w:rPr>
                        <w:t>רבוע</w:t>
                      </w:r>
                      <w:r w:rsidRPr="00C12CBB">
                        <w:rPr>
                          <w:rFonts w:cs="Caligraph"/>
                          <w:b/>
                          <w:bCs/>
                          <w:rtl/>
                        </w:rPr>
                        <w:t xml:space="preserve"> </w:t>
                      </w:r>
                      <w:r w:rsidRPr="00C12CBB">
                        <w:rPr>
                          <w:rFonts w:cs="Caligraph" w:hint="cs"/>
                          <w:b/>
                          <w:bCs/>
                          <w:rtl/>
                        </w:rPr>
                        <w:t>קסם</w:t>
                      </w:r>
                    </w:p>
                    <w:p w:rsidR="003D7971" w:rsidRPr="003D7971" w:rsidRDefault="003D7971" w:rsidP="003D7971">
                      <w:pPr>
                        <w:pStyle w:val="a4"/>
                        <w:numPr>
                          <w:ilvl w:val="0"/>
                          <w:numId w:val="1"/>
                        </w:numPr>
                        <w:spacing w:after="0" w:line="360" w:lineRule="auto"/>
                        <w:rPr>
                          <w:rFonts w:cs="Guttman Hodes"/>
                          <w:sz w:val="26"/>
                          <w:szCs w:val="26"/>
                          <w:rtl/>
                        </w:rPr>
                      </w:pPr>
                      <w:r w:rsidRPr="003D7971">
                        <w:rPr>
                          <w:rFonts w:cs="Guttman Hodes" w:hint="eastAsia"/>
                          <w:sz w:val="26"/>
                          <w:szCs w:val="26"/>
                          <w:rtl/>
                        </w:rPr>
                        <w:t>תַּרְגֵם</w:t>
                      </w:r>
                      <w:r w:rsidRPr="003D7971">
                        <w:rPr>
                          <w:rFonts w:cs="Guttman Hodes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3D7971">
                        <w:rPr>
                          <w:rFonts w:cs="Guttman Hodes" w:hint="eastAsia"/>
                          <w:sz w:val="26"/>
                          <w:szCs w:val="26"/>
                          <w:rtl/>
                        </w:rPr>
                        <w:t>הַמִּילָה</w:t>
                      </w:r>
                      <w:r w:rsidRPr="003D7971">
                        <w:rPr>
                          <w:rFonts w:cs="Guttman Hodes"/>
                          <w:sz w:val="26"/>
                          <w:szCs w:val="26"/>
                          <w:rtl/>
                        </w:rPr>
                        <w:t xml:space="preserve">: </w:t>
                      </w:r>
                      <w:r w:rsidRPr="003D7971">
                        <w:rPr>
                          <w:rFonts w:cs="Guttman Hodes" w:hint="eastAsia"/>
                          <w:sz w:val="26"/>
                          <w:szCs w:val="26"/>
                          <w:rtl/>
                        </w:rPr>
                        <w:t>גַּבְרָא</w:t>
                      </w:r>
                    </w:p>
                    <w:p w:rsidR="003D7971" w:rsidRPr="003D7971" w:rsidRDefault="003D7971" w:rsidP="003D7971">
                      <w:pPr>
                        <w:pStyle w:val="a4"/>
                        <w:numPr>
                          <w:ilvl w:val="0"/>
                          <w:numId w:val="1"/>
                        </w:numPr>
                        <w:spacing w:after="0" w:line="360" w:lineRule="auto"/>
                        <w:rPr>
                          <w:rFonts w:cs="Guttman Hodes"/>
                          <w:sz w:val="26"/>
                          <w:szCs w:val="26"/>
                          <w:rtl/>
                        </w:rPr>
                      </w:pPr>
                      <w:r w:rsidRPr="003D7971">
                        <w:rPr>
                          <w:rFonts w:cs="Guttman Hodes" w:hint="eastAsia"/>
                          <w:sz w:val="26"/>
                          <w:szCs w:val="26"/>
                          <w:rtl/>
                        </w:rPr>
                        <w:t>תַּרְגֵם</w:t>
                      </w:r>
                      <w:r w:rsidRPr="003D7971">
                        <w:rPr>
                          <w:rFonts w:cs="Guttman Hodes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3D7971">
                        <w:rPr>
                          <w:rFonts w:cs="Guttman Hodes" w:hint="eastAsia"/>
                          <w:sz w:val="26"/>
                          <w:szCs w:val="26"/>
                          <w:rtl/>
                        </w:rPr>
                        <w:t>הַמִּילָה</w:t>
                      </w:r>
                      <w:r w:rsidRPr="003D7971">
                        <w:rPr>
                          <w:rFonts w:cs="Guttman Hodes"/>
                          <w:sz w:val="26"/>
                          <w:szCs w:val="26"/>
                          <w:rtl/>
                        </w:rPr>
                        <w:t xml:space="preserve">: </w:t>
                      </w:r>
                      <w:r w:rsidRPr="003D7971">
                        <w:rPr>
                          <w:rFonts w:cs="Guttman Hodes" w:hint="eastAsia"/>
                          <w:sz w:val="26"/>
                          <w:szCs w:val="26"/>
                          <w:rtl/>
                        </w:rPr>
                        <w:t>יְנוּקָא</w:t>
                      </w:r>
                    </w:p>
                    <w:p w:rsidR="00CC69BE" w:rsidRPr="003D7971" w:rsidRDefault="003D7971" w:rsidP="003D7971">
                      <w:pPr>
                        <w:pStyle w:val="a4"/>
                        <w:numPr>
                          <w:ilvl w:val="0"/>
                          <w:numId w:val="1"/>
                        </w:numPr>
                        <w:spacing w:after="0" w:line="360" w:lineRule="auto"/>
                        <w:rPr>
                          <w:rFonts w:cs="Guttman Hodes"/>
                          <w:sz w:val="16"/>
                          <w:szCs w:val="16"/>
                          <w:rtl/>
                        </w:rPr>
                      </w:pPr>
                      <w:r w:rsidRPr="003D7971">
                        <w:rPr>
                          <w:rFonts w:cs="Guttman Hodes" w:hint="eastAsia"/>
                          <w:sz w:val="26"/>
                          <w:szCs w:val="26"/>
                          <w:rtl/>
                        </w:rPr>
                        <w:t>מַאי</w:t>
                      </w:r>
                      <w:r w:rsidRPr="003D7971">
                        <w:rPr>
                          <w:rFonts w:cs="Guttman Hodes"/>
                          <w:sz w:val="26"/>
                          <w:szCs w:val="26"/>
                          <w:rtl/>
                        </w:rPr>
                        <w:t xml:space="preserve"> </w:t>
                      </w:r>
                      <w:proofErr w:type="spellStart"/>
                      <w:r w:rsidRPr="003D7971">
                        <w:rPr>
                          <w:rFonts w:cs="Guttman Hodes" w:hint="eastAsia"/>
                          <w:sz w:val="26"/>
                          <w:szCs w:val="26"/>
                          <w:rtl/>
                        </w:rPr>
                        <w:t>קָא</w:t>
                      </w:r>
                      <w:proofErr w:type="spellEnd"/>
                      <w:r w:rsidRPr="003D7971">
                        <w:rPr>
                          <w:rFonts w:cs="Guttman Hodes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3D7971">
                        <w:rPr>
                          <w:rFonts w:cs="Guttman Hodes" w:hint="eastAsia"/>
                          <w:sz w:val="26"/>
                          <w:szCs w:val="26"/>
                          <w:rtl/>
                        </w:rPr>
                        <w:t>עָבֵיד</w:t>
                      </w:r>
                      <w:r w:rsidRPr="003D7971">
                        <w:rPr>
                          <w:rFonts w:cs="Guttman Hodes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3D7971">
                        <w:rPr>
                          <w:rFonts w:cs="Guttman Hodes" w:hint="eastAsia"/>
                          <w:sz w:val="26"/>
                          <w:szCs w:val="26"/>
                          <w:rtl/>
                        </w:rPr>
                        <w:t>לִסְטִים</w:t>
                      </w:r>
                      <w:r w:rsidRPr="003D7971">
                        <w:rPr>
                          <w:rFonts w:cs="Guttman Hodes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3D7971">
                        <w:rPr>
                          <w:rFonts w:cs="Guttman Hodes" w:hint="eastAsia"/>
                          <w:sz w:val="26"/>
                          <w:szCs w:val="26"/>
                          <w:rtl/>
                        </w:rPr>
                        <w:t>מְזוּיָין</w:t>
                      </w:r>
                      <w:r w:rsidRPr="003D7971">
                        <w:rPr>
                          <w:rFonts w:cs="Guttman Hodes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471B8F">
                        <w:rPr>
                          <w:rFonts w:cs="Guttman Hodes"/>
                          <w:sz w:val="18"/>
                          <w:szCs w:val="18"/>
                          <w:rtl/>
                        </w:rPr>
                        <w:t>(</w:t>
                      </w:r>
                      <w:r w:rsidRPr="00471B8F">
                        <w:rPr>
                          <w:rFonts w:cs="Guttman Hodes" w:hint="eastAsia"/>
                          <w:sz w:val="18"/>
                          <w:szCs w:val="18"/>
                          <w:rtl/>
                        </w:rPr>
                        <w:t>בְּלָשׁוֹן</w:t>
                      </w:r>
                      <w:r w:rsidRPr="00471B8F">
                        <w:rPr>
                          <w:rFonts w:cs="Guttman Hode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471B8F">
                        <w:rPr>
                          <w:rFonts w:cs="Guttman Hodes" w:hint="eastAsia"/>
                          <w:sz w:val="18"/>
                          <w:szCs w:val="18"/>
                          <w:rtl/>
                        </w:rPr>
                        <w:t>עָבַר</w:t>
                      </w:r>
                      <w:r w:rsidRPr="00471B8F">
                        <w:rPr>
                          <w:rFonts w:cs="Guttman Hodes"/>
                          <w:sz w:val="18"/>
                          <w:szCs w:val="18"/>
                          <w:rtl/>
                        </w:rPr>
                        <w:t>)</w:t>
                      </w:r>
                    </w:p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thickThinSmallGap" w:sz="24" w:space="0" w:color="auto"/>
                          <w:left w:val="thickThinSmallGap" w:sz="24" w:space="0" w:color="auto"/>
                          <w:bottom w:val="thickThinSmallGap" w:sz="24" w:space="0" w:color="auto"/>
                          <w:right w:val="thickThinSmallGap" w:sz="24" w:space="0" w:color="auto"/>
                          <w:insideH w:val="dotDotDash" w:sz="12" w:space="0" w:color="auto"/>
                          <w:insideV w:val="dotDotDash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79"/>
                        <w:gridCol w:w="980"/>
                        <w:gridCol w:w="980"/>
                      </w:tblGrid>
                      <w:tr w:rsidR="00284F07" w:rsidRPr="003F2A67" w:rsidTr="00467DBB">
                        <w:trPr>
                          <w:trHeight w:val="1290"/>
                          <w:jc w:val="center"/>
                        </w:trPr>
                        <w:tc>
                          <w:tcPr>
                            <w:tcW w:w="979" w:type="dxa"/>
                            <w:vAlign w:val="center"/>
                          </w:tcPr>
                          <w:p w:rsidR="00284F07" w:rsidRPr="00C12CBB" w:rsidRDefault="00284F07" w:rsidP="00467DBB">
                            <w:pPr>
                              <w:jc w:val="center"/>
                              <w:rPr>
                                <w:rFonts w:cs="BN Alien"/>
                                <w:color w:val="FFFFFF" w:themeColor="background1"/>
                                <w:sz w:val="92"/>
                                <w:szCs w:val="92"/>
                                <w:rtl/>
                              </w:rPr>
                            </w:pPr>
                            <w:r w:rsidRPr="00C12CBB">
                              <w:rPr>
                                <w:rFonts w:cs="BN Alien" w:hint="cs"/>
                                <w:color w:val="FFFFFF" w:themeColor="background1"/>
                                <w:sz w:val="92"/>
                                <w:szCs w:val="92"/>
                                <w:rtl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980" w:type="dxa"/>
                            <w:vAlign w:val="center"/>
                          </w:tcPr>
                          <w:p w:rsidR="00284F07" w:rsidRPr="00C12CBB" w:rsidRDefault="00284F07" w:rsidP="00467DBB">
                            <w:pPr>
                              <w:jc w:val="center"/>
                              <w:rPr>
                                <w:rFonts w:cs="BN Alien"/>
                                <w:color w:val="FFFFFF" w:themeColor="background1"/>
                                <w:sz w:val="92"/>
                                <w:szCs w:val="92"/>
                                <w:rtl/>
                              </w:rPr>
                            </w:pPr>
                            <w:r w:rsidRPr="00C12CBB">
                              <w:rPr>
                                <w:rFonts w:cs="BN Alien" w:hint="cs"/>
                                <w:color w:val="FFFFFF" w:themeColor="background1"/>
                                <w:sz w:val="92"/>
                                <w:szCs w:val="92"/>
                                <w:rtl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980" w:type="dxa"/>
                            <w:vAlign w:val="center"/>
                          </w:tcPr>
                          <w:p w:rsidR="00284F07" w:rsidRPr="00C12CBB" w:rsidRDefault="00284F07" w:rsidP="00467DBB">
                            <w:pPr>
                              <w:jc w:val="center"/>
                              <w:rPr>
                                <w:rFonts w:cs="BN Alien"/>
                                <w:color w:val="FFFFFF" w:themeColor="background1"/>
                                <w:sz w:val="92"/>
                                <w:szCs w:val="92"/>
                                <w:rtl/>
                              </w:rPr>
                            </w:pPr>
                            <w:r w:rsidRPr="00C12CBB">
                              <w:rPr>
                                <w:rFonts w:cs="BN Alien" w:hint="cs"/>
                                <w:color w:val="FFFFFF" w:themeColor="background1"/>
                                <w:sz w:val="92"/>
                                <w:szCs w:val="92"/>
                                <w:rtl/>
                              </w:rPr>
                              <w:t>?</w:t>
                            </w:r>
                          </w:p>
                        </w:tc>
                      </w:tr>
                      <w:tr w:rsidR="00284F07" w:rsidRPr="003F2A67" w:rsidTr="00467DBB">
                        <w:trPr>
                          <w:trHeight w:val="1290"/>
                          <w:jc w:val="center"/>
                        </w:trPr>
                        <w:tc>
                          <w:tcPr>
                            <w:tcW w:w="979" w:type="dxa"/>
                            <w:vAlign w:val="center"/>
                          </w:tcPr>
                          <w:p w:rsidR="00284F07" w:rsidRPr="008B7987" w:rsidRDefault="00284F07" w:rsidP="00467DBB">
                            <w:pPr>
                              <w:spacing w:line="276" w:lineRule="auto"/>
                              <w:jc w:val="center"/>
                              <w:rPr>
                                <w:rFonts w:cs="BN Alien"/>
                                <w:sz w:val="46"/>
                                <w:szCs w:val="4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80" w:type="dxa"/>
                            <w:vAlign w:val="center"/>
                          </w:tcPr>
                          <w:p w:rsidR="00284F07" w:rsidRPr="008B7987" w:rsidRDefault="00284F07" w:rsidP="00467DBB">
                            <w:pPr>
                              <w:spacing w:line="276" w:lineRule="auto"/>
                              <w:jc w:val="center"/>
                              <w:rPr>
                                <w:rFonts w:cs="BN Alien"/>
                                <w:sz w:val="46"/>
                                <w:szCs w:val="4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80" w:type="dxa"/>
                            <w:vAlign w:val="center"/>
                          </w:tcPr>
                          <w:p w:rsidR="00284F07" w:rsidRPr="008B7987" w:rsidRDefault="00284F07" w:rsidP="00467DBB">
                            <w:pPr>
                              <w:spacing w:line="276" w:lineRule="auto"/>
                              <w:jc w:val="center"/>
                              <w:rPr>
                                <w:rFonts w:cs="BN Alien"/>
                                <w:sz w:val="46"/>
                                <w:szCs w:val="46"/>
                                <w:rtl/>
                              </w:rPr>
                            </w:pPr>
                          </w:p>
                        </w:tc>
                      </w:tr>
                      <w:tr w:rsidR="00284F07" w:rsidRPr="003F2A67" w:rsidTr="00467DBB">
                        <w:trPr>
                          <w:trHeight w:val="1290"/>
                          <w:jc w:val="center"/>
                        </w:trPr>
                        <w:tc>
                          <w:tcPr>
                            <w:tcW w:w="979" w:type="dxa"/>
                            <w:vAlign w:val="center"/>
                          </w:tcPr>
                          <w:p w:rsidR="00284F07" w:rsidRPr="008B7987" w:rsidRDefault="00284F07" w:rsidP="00467DBB">
                            <w:pPr>
                              <w:spacing w:line="276" w:lineRule="auto"/>
                              <w:jc w:val="center"/>
                              <w:rPr>
                                <w:rFonts w:cs="BN Alien"/>
                                <w:sz w:val="46"/>
                                <w:szCs w:val="4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80" w:type="dxa"/>
                            <w:vAlign w:val="center"/>
                          </w:tcPr>
                          <w:p w:rsidR="00284F07" w:rsidRPr="008B7987" w:rsidRDefault="00284F07" w:rsidP="00467DBB">
                            <w:pPr>
                              <w:spacing w:line="276" w:lineRule="auto"/>
                              <w:jc w:val="center"/>
                              <w:rPr>
                                <w:rFonts w:cs="BN Alien"/>
                                <w:sz w:val="46"/>
                                <w:szCs w:val="4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80" w:type="dxa"/>
                            <w:vAlign w:val="center"/>
                          </w:tcPr>
                          <w:p w:rsidR="00284F07" w:rsidRPr="008B7987" w:rsidRDefault="00284F07" w:rsidP="00467DBB">
                            <w:pPr>
                              <w:spacing w:line="276" w:lineRule="auto"/>
                              <w:jc w:val="center"/>
                              <w:rPr>
                                <w:rFonts w:cs="BN Alien"/>
                                <w:sz w:val="46"/>
                                <w:szCs w:val="46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CC69BE" w:rsidRPr="008B7987" w:rsidRDefault="00CC69BE" w:rsidP="00284F07">
                      <w:pPr>
                        <w:spacing w:after="0"/>
                        <w:rPr>
                          <w:rFonts w:cs="BN Alien"/>
                          <w:b/>
                          <w:bCs/>
                          <w:sz w:val="76"/>
                          <w:szCs w:val="76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AB9248" wp14:editId="3B17B75D">
                <wp:simplePos x="0" y="0"/>
                <wp:positionH relativeFrom="column">
                  <wp:posOffset>3257550</wp:posOffset>
                </wp:positionH>
                <wp:positionV relativeFrom="paragraph">
                  <wp:posOffset>158750</wp:posOffset>
                </wp:positionV>
                <wp:extent cx="3505200" cy="4491355"/>
                <wp:effectExtent l="0" t="0" r="1905" b="0"/>
                <wp:wrapNone/>
                <wp:docPr id="2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449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F07" w:rsidRPr="00C12CBB" w:rsidRDefault="00284F07" w:rsidP="00284F07">
                            <w:pPr>
                              <w:spacing w:line="240" w:lineRule="auto"/>
                              <w:jc w:val="center"/>
                              <w:rPr>
                                <w:rFonts w:cs="Caligraph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Caligraph" w:hint="cs"/>
                                <w:b/>
                                <w:bCs/>
                                <w:rtl/>
                              </w:rPr>
                              <w:t>מצא את תרגומם של מילים אלו!</w:t>
                            </w:r>
                          </w:p>
                          <w:p w:rsidR="00CC69BE" w:rsidRPr="0040792A" w:rsidRDefault="003D7971" w:rsidP="008D4704">
                            <w:pPr>
                              <w:spacing w:after="0"/>
                              <w:jc w:val="center"/>
                              <w:rPr>
                                <w:rFonts w:cs="MFrankril-T"/>
                                <w:sz w:val="50"/>
                                <w:szCs w:val="50"/>
                                <w:rtl/>
                              </w:rPr>
                            </w:pPr>
                            <w:r>
                              <w:rPr>
                                <w:rFonts w:cs="MFrankril-T" w:hint="cs"/>
                                <w:sz w:val="46"/>
                                <w:szCs w:val="46"/>
                                <w:rtl/>
                              </w:rPr>
                              <w:t xml:space="preserve">מִקַמֵּי / </w:t>
                            </w:r>
                            <w:proofErr w:type="spellStart"/>
                            <w:r>
                              <w:rPr>
                                <w:rFonts w:cs="MFrankril-T" w:hint="cs"/>
                                <w:sz w:val="46"/>
                                <w:szCs w:val="46"/>
                                <w:rtl/>
                              </w:rPr>
                              <w:t>מִשְׁחָא</w:t>
                            </w:r>
                            <w:proofErr w:type="spellEnd"/>
                            <w:r>
                              <w:rPr>
                                <w:rFonts w:cs="MFrankril-T" w:hint="cs"/>
                                <w:sz w:val="46"/>
                                <w:szCs w:val="46"/>
                                <w:rtl/>
                              </w:rPr>
                              <w:t xml:space="preserve"> / מָתָא</w:t>
                            </w:r>
                            <w:r>
                              <w:rPr>
                                <w:rFonts w:cs="MFrankril-T" w:hint="cs"/>
                                <w:sz w:val="50"/>
                                <w:szCs w:val="50"/>
                                <w:rtl/>
                              </w:rPr>
                              <w:t>/ א</w:t>
                            </w:r>
                            <w:r>
                              <w:rPr>
                                <w:rFonts w:cs="MFrankril-T" w:hint="eastAsia"/>
                                <w:sz w:val="50"/>
                                <w:szCs w:val="50"/>
                                <w:rtl/>
                              </w:rPr>
                              <w:t>ַ</w:t>
                            </w:r>
                            <w:r>
                              <w:rPr>
                                <w:rFonts w:cs="MFrankril-T" w:hint="cs"/>
                                <w:sz w:val="50"/>
                                <w:szCs w:val="50"/>
                                <w:rtl/>
                              </w:rPr>
                              <w:t>נ</w:t>
                            </w:r>
                            <w:r>
                              <w:rPr>
                                <w:rFonts w:cs="MFrankril-T" w:hint="eastAsia"/>
                                <w:sz w:val="50"/>
                                <w:szCs w:val="50"/>
                                <w:rtl/>
                              </w:rPr>
                              <w:t>ָ</w:t>
                            </w:r>
                            <w:r>
                              <w:rPr>
                                <w:rFonts w:cs="MFrankril-T" w:hint="cs"/>
                                <w:sz w:val="50"/>
                                <w:szCs w:val="50"/>
                                <w:rtl/>
                              </w:rPr>
                              <w:t>א</w:t>
                            </w:r>
                          </w:p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double" w:sz="4" w:space="0" w:color="auto"/>
                                <w:left w:val="double" w:sz="4" w:space="0" w:color="auto"/>
                                <w:bottom w:val="double" w:sz="4" w:space="0" w:color="auto"/>
                                <w:right w:val="double" w:sz="4" w:space="0" w:color="auto"/>
                                <w:insideH w:val="double" w:sz="4" w:space="0" w:color="auto"/>
                                <w:insideV w:val="doub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03"/>
                              <w:gridCol w:w="604"/>
                              <w:gridCol w:w="604"/>
                              <w:gridCol w:w="604"/>
                              <w:gridCol w:w="604"/>
                            </w:tblGrid>
                            <w:tr w:rsidR="003D7971" w:rsidRPr="003F2A67" w:rsidTr="003D7971">
                              <w:trPr>
                                <w:jc w:val="center"/>
                              </w:trPr>
                              <w:tc>
                                <w:tcPr>
                                  <w:tcW w:w="603" w:type="dxa"/>
                                </w:tcPr>
                                <w:p w:rsidR="003D7971" w:rsidRPr="008D4704" w:rsidRDefault="003D7971">
                                  <w:pPr>
                                    <w:jc w:val="center"/>
                                    <w:rPr>
                                      <w:rFonts w:cs="BN Alien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</w:rPr>
                                  </w:pPr>
                                  <w:r w:rsidRPr="008D4704">
                                    <w:rPr>
                                      <w:rFonts w:cs="BN Alien" w:hint="cs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  <w:rtl/>
                                    </w:rPr>
                                    <w:t>ש</w:t>
                                  </w:r>
                                </w:p>
                              </w:tc>
                              <w:tc>
                                <w:tcPr>
                                  <w:tcW w:w="604" w:type="dxa"/>
                                </w:tcPr>
                                <w:p w:rsidR="003D7971" w:rsidRPr="008D4704" w:rsidRDefault="008D4704">
                                  <w:pPr>
                                    <w:jc w:val="center"/>
                                    <w:rPr>
                                      <w:rFonts w:cs="BN Alien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</w:rPr>
                                  </w:pPr>
                                  <w:r w:rsidRPr="008D4704">
                                    <w:rPr>
                                      <w:rFonts w:cs="BN Alien" w:hint="cs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  <w:rtl/>
                                    </w:rPr>
                                    <w:t>א</w:t>
                                  </w:r>
                                </w:p>
                              </w:tc>
                              <w:tc>
                                <w:tcPr>
                                  <w:tcW w:w="604" w:type="dxa"/>
                                </w:tcPr>
                                <w:p w:rsidR="003D7971" w:rsidRPr="008D4704" w:rsidRDefault="003D7971">
                                  <w:pPr>
                                    <w:jc w:val="center"/>
                                    <w:rPr>
                                      <w:rFonts w:cs="BN Alien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</w:rPr>
                                  </w:pPr>
                                  <w:r w:rsidRPr="008D4704">
                                    <w:rPr>
                                      <w:rFonts w:cs="BN Alien" w:hint="cs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  <w:rtl/>
                                    </w:rPr>
                                    <w:t>א</w:t>
                                  </w:r>
                                </w:p>
                              </w:tc>
                              <w:tc>
                                <w:tcPr>
                                  <w:tcW w:w="604" w:type="dxa"/>
                                </w:tcPr>
                                <w:p w:rsidR="003D7971" w:rsidRPr="008D4704" w:rsidRDefault="003D7971">
                                  <w:pPr>
                                    <w:jc w:val="center"/>
                                    <w:rPr>
                                      <w:rFonts w:cs="BN Alien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</w:rPr>
                                  </w:pPr>
                                  <w:r w:rsidRPr="008D4704">
                                    <w:rPr>
                                      <w:rFonts w:cs="BN Alien" w:hint="cs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  <w:rtl/>
                                    </w:rPr>
                                    <w:t>נ</w:t>
                                  </w:r>
                                </w:p>
                              </w:tc>
                              <w:tc>
                                <w:tcPr>
                                  <w:tcW w:w="604" w:type="dxa"/>
                                </w:tcPr>
                                <w:p w:rsidR="003D7971" w:rsidRPr="008D4704" w:rsidRDefault="003D7971">
                                  <w:pPr>
                                    <w:jc w:val="center"/>
                                    <w:rPr>
                                      <w:rFonts w:cs="BN Alien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</w:rPr>
                                  </w:pPr>
                                  <w:r w:rsidRPr="008D4704">
                                    <w:rPr>
                                      <w:rFonts w:cs="BN Alien" w:hint="cs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  <w:rtl/>
                                    </w:rPr>
                                    <w:t>י</w:t>
                                  </w:r>
                                </w:p>
                              </w:tc>
                            </w:tr>
                            <w:tr w:rsidR="003D7971" w:rsidRPr="003F2A67" w:rsidTr="003D7971">
                              <w:trPr>
                                <w:jc w:val="center"/>
                              </w:trPr>
                              <w:tc>
                                <w:tcPr>
                                  <w:tcW w:w="603" w:type="dxa"/>
                                </w:tcPr>
                                <w:p w:rsidR="003D7971" w:rsidRPr="008D4704" w:rsidRDefault="003D7971">
                                  <w:pPr>
                                    <w:jc w:val="center"/>
                                    <w:rPr>
                                      <w:rFonts w:cs="BN Alien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</w:rPr>
                                  </w:pPr>
                                  <w:r w:rsidRPr="008D4704">
                                    <w:rPr>
                                      <w:rFonts w:cs="BN Alien" w:hint="cs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  <w:rtl/>
                                    </w:rPr>
                                    <w:t>מ</w:t>
                                  </w:r>
                                </w:p>
                              </w:tc>
                              <w:tc>
                                <w:tcPr>
                                  <w:tcW w:w="604" w:type="dxa"/>
                                </w:tcPr>
                                <w:p w:rsidR="003D7971" w:rsidRPr="008D4704" w:rsidRDefault="003D7971">
                                  <w:pPr>
                                    <w:jc w:val="center"/>
                                    <w:rPr>
                                      <w:rFonts w:cs="BN Alien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</w:rPr>
                                  </w:pPr>
                                  <w:r w:rsidRPr="008D4704">
                                    <w:rPr>
                                      <w:rFonts w:cs="BN Alien" w:hint="cs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  <w:rtl/>
                                    </w:rPr>
                                    <w:t>ל</w:t>
                                  </w:r>
                                </w:p>
                              </w:tc>
                              <w:tc>
                                <w:tcPr>
                                  <w:tcW w:w="604" w:type="dxa"/>
                                </w:tcPr>
                                <w:p w:rsidR="003D7971" w:rsidRPr="008D4704" w:rsidRDefault="003D7971">
                                  <w:pPr>
                                    <w:jc w:val="center"/>
                                    <w:rPr>
                                      <w:rFonts w:cs="BN Alien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</w:rPr>
                                  </w:pPr>
                                  <w:r w:rsidRPr="008D4704">
                                    <w:rPr>
                                      <w:rFonts w:cs="BN Alien" w:hint="cs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  <w:rtl/>
                                    </w:rPr>
                                    <w:t>פ</w:t>
                                  </w:r>
                                </w:p>
                              </w:tc>
                              <w:tc>
                                <w:tcPr>
                                  <w:tcW w:w="604" w:type="dxa"/>
                                </w:tcPr>
                                <w:p w:rsidR="003D7971" w:rsidRPr="008D4704" w:rsidRDefault="003D7971">
                                  <w:pPr>
                                    <w:jc w:val="center"/>
                                    <w:rPr>
                                      <w:rFonts w:cs="BN Alien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</w:rPr>
                                  </w:pPr>
                                  <w:r w:rsidRPr="008D4704">
                                    <w:rPr>
                                      <w:rFonts w:cs="BN Alien" w:hint="cs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  <w:rtl/>
                                    </w:rPr>
                                    <w:t>נ</w:t>
                                  </w:r>
                                </w:p>
                              </w:tc>
                              <w:tc>
                                <w:tcPr>
                                  <w:tcW w:w="604" w:type="dxa"/>
                                </w:tcPr>
                                <w:p w:rsidR="003D7971" w:rsidRPr="008D4704" w:rsidRDefault="003D7971">
                                  <w:pPr>
                                    <w:jc w:val="center"/>
                                    <w:rPr>
                                      <w:rFonts w:cs="BN Alien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</w:rPr>
                                  </w:pPr>
                                  <w:r w:rsidRPr="008D4704">
                                    <w:rPr>
                                      <w:rFonts w:cs="BN Alien" w:hint="cs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  <w:rtl/>
                                    </w:rPr>
                                    <w:t>י</w:t>
                                  </w:r>
                                </w:p>
                              </w:tc>
                            </w:tr>
                            <w:tr w:rsidR="003D7971" w:rsidRPr="003F2A67" w:rsidTr="003D7971">
                              <w:trPr>
                                <w:jc w:val="center"/>
                              </w:trPr>
                              <w:tc>
                                <w:tcPr>
                                  <w:tcW w:w="603" w:type="dxa"/>
                                </w:tcPr>
                                <w:p w:rsidR="003D7971" w:rsidRPr="008D4704" w:rsidRDefault="003D7971">
                                  <w:pPr>
                                    <w:jc w:val="center"/>
                                    <w:rPr>
                                      <w:rFonts w:cs="BN Alien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</w:rPr>
                                  </w:pPr>
                                  <w:r w:rsidRPr="008D4704">
                                    <w:rPr>
                                      <w:rFonts w:cs="BN Alien" w:hint="cs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  <w:rtl/>
                                    </w:rPr>
                                    <w:t>נ</w:t>
                                  </w:r>
                                </w:p>
                              </w:tc>
                              <w:tc>
                                <w:tcPr>
                                  <w:tcW w:w="604" w:type="dxa"/>
                                </w:tcPr>
                                <w:p w:rsidR="003D7971" w:rsidRPr="008D4704" w:rsidRDefault="003D7971">
                                  <w:pPr>
                                    <w:jc w:val="center"/>
                                    <w:rPr>
                                      <w:rFonts w:cs="BN Alien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</w:rPr>
                                  </w:pPr>
                                  <w:r w:rsidRPr="008D4704">
                                    <w:rPr>
                                      <w:rFonts w:cs="BN Alien" w:hint="cs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  <w:rtl/>
                                    </w:rPr>
                                    <w:t>ע</w:t>
                                  </w:r>
                                </w:p>
                              </w:tc>
                              <w:tc>
                                <w:tcPr>
                                  <w:tcW w:w="604" w:type="dxa"/>
                                </w:tcPr>
                                <w:p w:rsidR="003D7971" w:rsidRPr="008D4704" w:rsidRDefault="008D4704">
                                  <w:pPr>
                                    <w:jc w:val="center"/>
                                    <w:rPr>
                                      <w:rFonts w:cs="BN Alien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</w:rPr>
                                  </w:pPr>
                                  <w:r w:rsidRPr="008D4704">
                                    <w:rPr>
                                      <w:rFonts w:cs="BN Alien" w:hint="cs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  <w:rtl/>
                                    </w:rPr>
                                    <w:t>נ</w:t>
                                  </w:r>
                                </w:p>
                              </w:tc>
                              <w:tc>
                                <w:tcPr>
                                  <w:tcW w:w="604" w:type="dxa"/>
                                </w:tcPr>
                                <w:p w:rsidR="003D7971" w:rsidRPr="008D4704" w:rsidRDefault="008D4704">
                                  <w:pPr>
                                    <w:jc w:val="center"/>
                                    <w:rPr>
                                      <w:rFonts w:cs="BN Alien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</w:rPr>
                                  </w:pPr>
                                  <w:r w:rsidRPr="008D4704">
                                    <w:rPr>
                                      <w:rFonts w:cs="BN Alien" w:hint="cs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  <w:rtl/>
                                    </w:rPr>
                                    <w:t>י</w:t>
                                  </w:r>
                                </w:p>
                              </w:tc>
                              <w:tc>
                                <w:tcPr>
                                  <w:tcW w:w="604" w:type="dxa"/>
                                </w:tcPr>
                                <w:p w:rsidR="003D7971" w:rsidRPr="008D4704" w:rsidRDefault="008D4704">
                                  <w:pPr>
                                    <w:jc w:val="center"/>
                                    <w:rPr>
                                      <w:rFonts w:cs="BN Alien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</w:rPr>
                                  </w:pPr>
                                  <w:r w:rsidRPr="008D4704">
                                    <w:rPr>
                                      <w:rFonts w:cs="BN Alien" w:hint="cs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  <w:rtl/>
                                    </w:rPr>
                                    <w:t>י</w:t>
                                  </w:r>
                                </w:p>
                              </w:tc>
                            </w:tr>
                            <w:tr w:rsidR="003D7971" w:rsidRPr="003F2A67" w:rsidTr="003D7971">
                              <w:trPr>
                                <w:jc w:val="center"/>
                              </w:trPr>
                              <w:tc>
                                <w:tcPr>
                                  <w:tcW w:w="603" w:type="dxa"/>
                                </w:tcPr>
                                <w:p w:rsidR="003D7971" w:rsidRPr="008D4704" w:rsidRDefault="008D4704">
                                  <w:pPr>
                                    <w:jc w:val="center"/>
                                    <w:rPr>
                                      <w:rFonts w:cs="BN Alien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</w:rPr>
                                  </w:pPr>
                                  <w:r w:rsidRPr="008D4704">
                                    <w:rPr>
                                      <w:rFonts w:cs="BN Alien" w:hint="cs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  <w:rtl/>
                                    </w:rPr>
                                    <w:t>ו</w:t>
                                  </w:r>
                                </w:p>
                              </w:tc>
                              <w:tc>
                                <w:tcPr>
                                  <w:tcW w:w="604" w:type="dxa"/>
                                </w:tcPr>
                                <w:p w:rsidR="003D7971" w:rsidRPr="008D4704" w:rsidRDefault="003D7971">
                                  <w:pPr>
                                    <w:jc w:val="center"/>
                                    <w:rPr>
                                      <w:rFonts w:cs="BN Alien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</w:rPr>
                                  </w:pPr>
                                  <w:r w:rsidRPr="008D4704">
                                    <w:rPr>
                                      <w:rFonts w:cs="BN Alien" w:hint="cs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  <w:rtl/>
                                    </w:rPr>
                                    <w:t>י</w:t>
                                  </w:r>
                                </w:p>
                              </w:tc>
                              <w:tc>
                                <w:tcPr>
                                  <w:tcW w:w="604" w:type="dxa"/>
                                </w:tcPr>
                                <w:p w:rsidR="003D7971" w:rsidRPr="008D4704" w:rsidRDefault="008D4704">
                                  <w:pPr>
                                    <w:jc w:val="center"/>
                                    <w:rPr>
                                      <w:rFonts w:cs="BN Alien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</w:rPr>
                                  </w:pPr>
                                  <w:r w:rsidRPr="008D4704">
                                    <w:rPr>
                                      <w:rFonts w:cs="BN Alien" w:hint="cs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  <w:rtl/>
                                    </w:rPr>
                                    <w:t>ד</w:t>
                                  </w:r>
                                </w:p>
                              </w:tc>
                              <w:tc>
                                <w:tcPr>
                                  <w:tcW w:w="604" w:type="dxa"/>
                                </w:tcPr>
                                <w:p w:rsidR="003D7971" w:rsidRPr="008D4704" w:rsidRDefault="008D4704">
                                  <w:pPr>
                                    <w:jc w:val="center"/>
                                    <w:rPr>
                                      <w:rFonts w:cs="BN Alien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</w:rPr>
                                  </w:pPr>
                                  <w:r w:rsidRPr="008D4704">
                                    <w:rPr>
                                      <w:rFonts w:cs="BN Alien" w:hint="cs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  <w:rtl/>
                                    </w:rPr>
                                    <w:t>ע</w:t>
                                  </w:r>
                                </w:p>
                              </w:tc>
                              <w:tc>
                                <w:tcPr>
                                  <w:tcW w:w="604" w:type="dxa"/>
                                </w:tcPr>
                                <w:p w:rsidR="003D7971" w:rsidRPr="008D4704" w:rsidRDefault="008D4704">
                                  <w:pPr>
                                    <w:jc w:val="center"/>
                                    <w:rPr>
                                      <w:rFonts w:cs="BN Alien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</w:rPr>
                                  </w:pPr>
                                  <w:r w:rsidRPr="008D4704">
                                    <w:rPr>
                                      <w:rFonts w:cs="BN Alien" w:hint="cs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  <w:rtl/>
                                    </w:rPr>
                                    <w:t>א</w:t>
                                  </w:r>
                                </w:p>
                              </w:tc>
                            </w:tr>
                            <w:tr w:rsidR="003D7971" w:rsidRPr="003F2A67" w:rsidTr="003D7971">
                              <w:trPr>
                                <w:jc w:val="center"/>
                              </w:trPr>
                              <w:tc>
                                <w:tcPr>
                                  <w:tcW w:w="603" w:type="dxa"/>
                                </w:tcPr>
                                <w:p w:rsidR="003D7971" w:rsidRPr="008D4704" w:rsidRDefault="008D4704">
                                  <w:pPr>
                                    <w:jc w:val="center"/>
                                    <w:rPr>
                                      <w:rFonts w:cs="BN Alien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</w:rPr>
                                  </w:pPr>
                                  <w:r w:rsidRPr="008D4704">
                                    <w:rPr>
                                      <w:rFonts w:cs="BN Alien" w:hint="cs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  <w:rtl/>
                                    </w:rPr>
                                    <w:t>ר</w:t>
                                  </w:r>
                                </w:p>
                              </w:tc>
                              <w:tc>
                                <w:tcPr>
                                  <w:tcW w:w="604" w:type="dxa"/>
                                </w:tcPr>
                                <w:p w:rsidR="003D7971" w:rsidRPr="008D4704" w:rsidRDefault="003D7971">
                                  <w:pPr>
                                    <w:jc w:val="center"/>
                                    <w:rPr>
                                      <w:rFonts w:cs="BN Alien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</w:rPr>
                                  </w:pPr>
                                  <w:r w:rsidRPr="008D4704">
                                    <w:rPr>
                                      <w:rFonts w:cs="BN Alien" w:hint="cs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  <w:rtl/>
                                    </w:rPr>
                                    <w:t>ר</w:t>
                                  </w:r>
                                </w:p>
                              </w:tc>
                              <w:tc>
                                <w:tcPr>
                                  <w:tcW w:w="604" w:type="dxa"/>
                                </w:tcPr>
                                <w:p w:rsidR="003D7971" w:rsidRPr="008D4704" w:rsidRDefault="008D4704">
                                  <w:pPr>
                                    <w:jc w:val="center"/>
                                    <w:rPr>
                                      <w:rFonts w:cs="BN Alien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</w:rPr>
                                  </w:pPr>
                                  <w:r w:rsidRPr="008D4704">
                                    <w:rPr>
                                      <w:rFonts w:cs="BN Alien" w:hint="cs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  <w:rtl/>
                                    </w:rPr>
                                    <w:t>מ</w:t>
                                  </w:r>
                                </w:p>
                              </w:tc>
                              <w:tc>
                                <w:tcPr>
                                  <w:tcW w:w="604" w:type="dxa"/>
                                </w:tcPr>
                                <w:p w:rsidR="003D7971" w:rsidRPr="008D4704" w:rsidRDefault="008D4704">
                                  <w:pPr>
                                    <w:jc w:val="center"/>
                                    <w:rPr>
                                      <w:rFonts w:cs="BN Alien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</w:rPr>
                                  </w:pPr>
                                  <w:r w:rsidRPr="008D4704">
                                    <w:rPr>
                                      <w:rFonts w:cs="BN Alien" w:hint="cs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  <w:rtl/>
                                    </w:rPr>
                                    <w:t>י</w:t>
                                  </w:r>
                                </w:p>
                              </w:tc>
                              <w:tc>
                                <w:tcPr>
                                  <w:tcW w:w="604" w:type="dxa"/>
                                </w:tcPr>
                                <w:p w:rsidR="003D7971" w:rsidRPr="008D4704" w:rsidRDefault="008D4704">
                                  <w:pPr>
                                    <w:jc w:val="center"/>
                                    <w:rPr>
                                      <w:rFonts w:cs="BN Alien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</w:rPr>
                                  </w:pPr>
                                  <w:r w:rsidRPr="008D4704">
                                    <w:rPr>
                                      <w:rFonts w:cs="BN Alien" w:hint="cs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  <w:rtl/>
                                    </w:rPr>
                                    <w:t>ת</w:t>
                                  </w:r>
                                </w:p>
                              </w:tc>
                            </w:tr>
                          </w:tbl>
                          <w:p w:rsidR="00284F07" w:rsidRPr="00AE3E14" w:rsidRDefault="00284F07" w:rsidP="00284F07">
                            <w:pPr>
                              <w:spacing w:before="240" w:after="0" w:line="240" w:lineRule="auto"/>
                              <w:jc w:val="center"/>
                              <w:rPr>
                                <w:rFonts w:cs="MFrankril-T"/>
                                <w:sz w:val="54"/>
                                <w:szCs w:val="54"/>
                                <w:rtl/>
                              </w:rPr>
                            </w:pPr>
                            <w:r w:rsidRPr="00AE3E14">
                              <w:rPr>
                                <w:rFonts w:cs="MFrankril-T" w:hint="cs"/>
                                <w:sz w:val="54"/>
                                <w:szCs w:val="54"/>
                                <w:rtl/>
                              </w:rPr>
                              <w:t>איזה משפט מצאת באותיות שנשארו?</w:t>
                            </w:r>
                            <w:r w:rsidR="00FD7917" w:rsidRPr="00FD7917">
                              <w:rPr>
                                <w:rFonts w:cs="MFrankril-T"/>
                                <w:sz w:val="54"/>
                                <w:szCs w:val="54"/>
                              </w:rPr>
                              <w:t xml:space="preserve"> </w:t>
                            </w:r>
                          </w:p>
                          <w:p w:rsidR="00284F07" w:rsidRPr="00AE3E14" w:rsidRDefault="00284F07" w:rsidP="008D4704">
                            <w:pPr>
                              <w:spacing w:before="240" w:after="0"/>
                              <w:jc w:val="center"/>
                              <w:rPr>
                                <w:rFonts w:ascii="Wingdings 2" w:hAnsi="Wingdings 2" w:cs="Wingdings 2"/>
                                <w:b/>
                                <w:bCs/>
                                <w:sz w:val="79"/>
                                <w:szCs w:val="79"/>
                                <w:rtl/>
                              </w:rPr>
                            </w:pPr>
                            <w:r w:rsidRPr="00AE3E14">
                              <w:rPr>
                                <w:rFonts w:ascii="Wingdings 2" w:hAnsi="Wingdings 2" w:cs="Wingdings 2"/>
                                <w:b/>
                                <w:bCs/>
                                <w:sz w:val="79"/>
                                <w:szCs w:val="79"/>
                              </w:rPr>
                              <w:t></w:t>
                            </w:r>
                            <w:r w:rsidR="008D4704" w:rsidRPr="00AE3E14">
                              <w:rPr>
                                <w:rFonts w:ascii="Wingdings 2" w:hAnsi="Wingdings 2" w:cs="Wingdings 2"/>
                                <w:b/>
                                <w:bCs/>
                                <w:sz w:val="79"/>
                                <w:szCs w:val="79"/>
                              </w:rPr>
                              <w:t></w:t>
                            </w:r>
                            <w:r w:rsidR="008D4704" w:rsidRPr="00AE3E14">
                              <w:rPr>
                                <w:rFonts w:ascii="Wingdings 2" w:hAnsi="Wingdings 2" w:cs="Wingdings 2"/>
                                <w:b/>
                                <w:bCs/>
                                <w:sz w:val="79"/>
                                <w:szCs w:val="79"/>
                              </w:rPr>
                              <w:t></w:t>
                            </w:r>
                            <w:r w:rsidRPr="00AE3E14">
                              <w:rPr>
                                <w:rFonts w:ascii="Wingdings 2" w:hAnsi="Wingdings 2" w:cs="Wingdings 2"/>
                                <w:b/>
                                <w:bCs/>
                                <w:sz w:val="79"/>
                                <w:szCs w:val="79"/>
                              </w:rPr>
                              <w:t></w:t>
                            </w:r>
                            <w:r w:rsidR="008D4704" w:rsidRPr="008D4704">
                              <w:rPr>
                                <w:rFonts w:ascii="Wingdings 2" w:hAnsi="Wingdings 2" w:cs="Wingdings 2"/>
                                <w:b/>
                                <w:bCs/>
                                <w:sz w:val="48"/>
                                <w:szCs w:val="48"/>
                                <w:vertAlign w:val="superscript"/>
                              </w:rPr>
                              <w:t></w:t>
                            </w:r>
                            <w:r w:rsidRPr="00AE3E14">
                              <w:rPr>
                                <w:rFonts w:ascii="Wingdings 2" w:hAnsi="Wingdings 2" w:cs="Wingdings 2"/>
                                <w:b/>
                                <w:bCs/>
                                <w:sz w:val="79"/>
                                <w:szCs w:val="79"/>
                              </w:rPr>
                              <w:t></w:t>
                            </w:r>
                            <w:r w:rsidR="008D4704" w:rsidRPr="00AE3E14">
                              <w:rPr>
                                <w:rFonts w:ascii="Wingdings 2" w:hAnsi="Wingdings 2" w:cs="Wingdings 2"/>
                                <w:b/>
                                <w:bCs/>
                                <w:sz w:val="79"/>
                                <w:szCs w:val="79"/>
                              </w:rPr>
                              <w:t></w:t>
                            </w:r>
                          </w:p>
                          <w:p w:rsidR="00CC69BE" w:rsidRPr="0040792A" w:rsidRDefault="00284F07" w:rsidP="008D4704">
                            <w:pPr>
                              <w:spacing w:after="0"/>
                              <w:jc w:val="center"/>
                              <w:rPr>
                                <w:rFonts w:cs="BN Alien"/>
                                <w:b/>
                                <w:bCs/>
                                <w:sz w:val="82"/>
                                <w:szCs w:val="82"/>
                                <w:rtl/>
                              </w:rPr>
                            </w:pPr>
                            <w:r w:rsidRPr="00AE3E14">
                              <w:rPr>
                                <w:rFonts w:ascii="Wingdings 2" w:hAnsi="Wingdings 2" w:cs="Wingdings 2"/>
                                <w:b/>
                                <w:bCs/>
                                <w:sz w:val="79"/>
                                <w:szCs w:val="79"/>
                              </w:rPr>
                              <w:t></w:t>
                            </w:r>
                            <w:r w:rsidRPr="00AE3E14">
                              <w:rPr>
                                <w:rFonts w:ascii="Wingdings 2" w:hAnsi="Wingdings 2" w:cs="Wingdings 2"/>
                                <w:b/>
                                <w:bCs/>
                                <w:sz w:val="79"/>
                                <w:szCs w:val="79"/>
                              </w:rPr>
                              <w:t></w:t>
                            </w:r>
                            <w:r w:rsidRPr="00AE3E14">
                              <w:rPr>
                                <w:rFonts w:ascii="Wingdings 2" w:hAnsi="Wingdings 2" w:cs="Wingdings 2"/>
                                <w:b/>
                                <w:bCs/>
                                <w:sz w:val="79"/>
                                <w:szCs w:val="79"/>
                              </w:rPr>
                              <w:t></w:t>
                            </w:r>
                            <w:r w:rsidRPr="00AE3E14">
                              <w:rPr>
                                <w:rFonts w:ascii="Wingdings 2" w:hAnsi="Wingdings 2" w:cs="Wingdings 2"/>
                                <w:b/>
                                <w:bCs/>
                                <w:sz w:val="79"/>
                                <w:szCs w:val="79"/>
                              </w:rPr>
                              <w:t></w:t>
                            </w:r>
                            <w:r w:rsidRPr="00AE3E14">
                              <w:rPr>
                                <w:rFonts w:ascii="Wingdings 2" w:hAnsi="Wingdings 2" w:cs="Wingdings 2"/>
                                <w:b/>
                                <w:bCs/>
                                <w:sz w:val="79"/>
                                <w:szCs w:val="79"/>
                              </w:rPr>
                              <w:t>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8" type="#_x0000_t202" style="position:absolute;left:0;text-align:left;margin-left:256.5pt;margin-top:12.5pt;width:276pt;height:353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" filled="f" stroked="f">
                <v:textbox>
                  <w:txbxContent>
                    <w:p w:rsidR="00284F07" w:rsidRPr="00C12CBB" w:rsidRDefault="00284F07" w:rsidP="00284F07">
                      <w:pPr>
                        <w:spacing w:line="240" w:lineRule="auto"/>
                        <w:jc w:val="center"/>
                        <w:rPr>
                          <w:rFonts w:cs="Caligraph"/>
                          <w:b/>
                          <w:bCs/>
                        </w:rPr>
                      </w:pPr>
                      <w:r>
                        <w:rPr>
                          <w:rFonts w:cs="Caligraph" w:hint="cs"/>
                          <w:b/>
                          <w:bCs/>
                          <w:rtl/>
                        </w:rPr>
                        <w:t>מצא את תרגומם של מילים אלו!</w:t>
                      </w:r>
                    </w:p>
                    <w:p w:rsidR="00CC69BE" w:rsidRPr="0040792A" w:rsidRDefault="003D7971" w:rsidP="008D4704">
                      <w:pPr>
                        <w:spacing w:after="0"/>
                        <w:jc w:val="center"/>
                        <w:rPr>
                          <w:rFonts w:cs="MFrankril-T"/>
                          <w:sz w:val="50"/>
                          <w:szCs w:val="50"/>
                          <w:rtl/>
                        </w:rPr>
                      </w:pPr>
                      <w:r>
                        <w:rPr>
                          <w:rFonts w:cs="MFrankril-T" w:hint="cs"/>
                          <w:sz w:val="46"/>
                          <w:szCs w:val="46"/>
                          <w:rtl/>
                        </w:rPr>
                        <w:t xml:space="preserve">מִקַמֵּי / </w:t>
                      </w:r>
                      <w:proofErr w:type="spellStart"/>
                      <w:r>
                        <w:rPr>
                          <w:rFonts w:cs="MFrankril-T" w:hint="cs"/>
                          <w:sz w:val="46"/>
                          <w:szCs w:val="46"/>
                          <w:rtl/>
                        </w:rPr>
                        <w:t>מִשְׁחָא</w:t>
                      </w:r>
                      <w:proofErr w:type="spellEnd"/>
                      <w:r>
                        <w:rPr>
                          <w:rFonts w:cs="MFrankril-T" w:hint="cs"/>
                          <w:sz w:val="46"/>
                          <w:szCs w:val="46"/>
                          <w:rtl/>
                        </w:rPr>
                        <w:t xml:space="preserve"> / מָתָא</w:t>
                      </w:r>
                      <w:r>
                        <w:rPr>
                          <w:rFonts w:cs="MFrankril-T" w:hint="cs"/>
                          <w:sz w:val="50"/>
                          <w:szCs w:val="50"/>
                          <w:rtl/>
                        </w:rPr>
                        <w:t>/ א</w:t>
                      </w:r>
                      <w:r>
                        <w:rPr>
                          <w:rFonts w:cs="MFrankril-T" w:hint="eastAsia"/>
                          <w:sz w:val="50"/>
                          <w:szCs w:val="50"/>
                          <w:rtl/>
                        </w:rPr>
                        <w:t>ַ</w:t>
                      </w:r>
                      <w:r>
                        <w:rPr>
                          <w:rFonts w:cs="MFrankril-T" w:hint="cs"/>
                          <w:sz w:val="50"/>
                          <w:szCs w:val="50"/>
                          <w:rtl/>
                        </w:rPr>
                        <w:t>נ</w:t>
                      </w:r>
                      <w:r>
                        <w:rPr>
                          <w:rFonts w:cs="MFrankril-T" w:hint="eastAsia"/>
                          <w:sz w:val="50"/>
                          <w:szCs w:val="50"/>
                          <w:rtl/>
                        </w:rPr>
                        <w:t>ָ</w:t>
                      </w:r>
                      <w:r>
                        <w:rPr>
                          <w:rFonts w:cs="MFrankril-T" w:hint="cs"/>
                          <w:sz w:val="50"/>
                          <w:szCs w:val="50"/>
                          <w:rtl/>
                        </w:rPr>
                        <w:t>א</w:t>
                      </w:r>
                    </w:p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  <w:insideH w:val="double" w:sz="4" w:space="0" w:color="auto"/>
                          <w:insideV w:val="doub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03"/>
                        <w:gridCol w:w="604"/>
                        <w:gridCol w:w="604"/>
                        <w:gridCol w:w="604"/>
                        <w:gridCol w:w="604"/>
                      </w:tblGrid>
                      <w:tr w:rsidR="003D7971" w:rsidRPr="003F2A67" w:rsidTr="003D7971">
                        <w:trPr>
                          <w:jc w:val="center"/>
                        </w:trPr>
                        <w:tc>
                          <w:tcPr>
                            <w:tcW w:w="603" w:type="dxa"/>
                          </w:tcPr>
                          <w:p w:rsidR="003D7971" w:rsidRPr="008D4704" w:rsidRDefault="003D7971">
                            <w:pPr>
                              <w:jc w:val="center"/>
                              <w:rPr>
                                <w:rFonts w:cs="BN Alien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8D4704">
                              <w:rPr>
                                <w:rFonts w:cs="BN Alien" w:hint="c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  <w:rtl/>
                              </w:rPr>
                              <w:t>ש</w:t>
                            </w:r>
                          </w:p>
                        </w:tc>
                        <w:tc>
                          <w:tcPr>
                            <w:tcW w:w="604" w:type="dxa"/>
                          </w:tcPr>
                          <w:p w:rsidR="003D7971" w:rsidRPr="008D4704" w:rsidRDefault="008D4704">
                            <w:pPr>
                              <w:jc w:val="center"/>
                              <w:rPr>
                                <w:rFonts w:cs="BN Alien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8D4704">
                              <w:rPr>
                                <w:rFonts w:cs="BN Alien" w:hint="c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  <w:rtl/>
                              </w:rPr>
                              <w:t>א</w:t>
                            </w:r>
                          </w:p>
                        </w:tc>
                        <w:tc>
                          <w:tcPr>
                            <w:tcW w:w="604" w:type="dxa"/>
                          </w:tcPr>
                          <w:p w:rsidR="003D7971" w:rsidRPr="008D4704" w:rsidRDefault="003D7971">
                            <w:pPr>
                              <w:jc w:val="center"/>
                              <w:rPr>
                                <w:rFonts w:cs="BN Alien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8D4704">
                              <w:rPr>
                                <w:rFonts w:cs="BN Alien" w:hint="c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  <w:rtl/>
                              </w:rPr>
                              <w:t>א</w:t>
                            </w:r>
                          </w:p>
                        </w:tc>
                        <w:tc>
                          <w:tcPr>
                            <w:tcW w:w="604" w:type="dxa"/>
                          </w:tcPr>
                          <w:p w:rsidR="003D7971" w:rsidRPr="008D4704" w:rsidRDefault="003D7971">
                            <w:pPr>
                              <w:jc w:val="center"/>
                              <w:rPr>
                                <w:rFonts w:cs="BN Alien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8D4704">
                              <w:rPr>
                                <w:rFonts w:cs="BN Alien" w:hint="c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  <w:rtl/>
                              </w:rPr>
                              <w:t>נ</w:t>
                            </w:r>
                          </w:p>
                        </w:tc>
                        <w:tc>
                          <w:tcPr>
                            <w:tcW w:w="604" w:type="dxa"/>
                          </w:tcPr>
                          <w:p w:rsidR="003D7971" w:rsidRPr="008D4704" w:rsidRDefault="003D7971">
                            <w:pPr>
                              <w:jc w:val="center"/>
                              <w:rPr>
                                <w:rFonts w:cs="BN Alien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8D4704">
                              <w:rPr>
                                <w:rFonts w:cs="BN Alien" w:hint="c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  <w:rtl/>
                              </w:rPr>
                              <w:t>י</w:t>
                            </w:r>
                          </w:p>
                        </w:tc>
                      </w:tr>
                      <w:tr w:rsidR="003D7971" w:rsidRPr="003F2A67" w:rsidTr="003D7971">
                        <w:trPr>
                          <w:jc w:val="center"/>
                        </w:trPr>
                        <w:tc>
                          <w:tcPr>
                            <w:tcW w:w="603" w:type="dxa"/>
                          </w:tcPr>
                          <w:p w:rsidR="003D7971" w:rsidRPr="008D4704" w:rsidRDefault="003D7971">
                            <w:pPr>
                              <w:jc w:val="center"/>
                              <w:rPr>
                                <w:rFonts w:cs="BN Alien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8D4704">
                              <w:rPr>
                                <w:rFonts w:cs="BN Alien" w:hint="c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  <w:rtl/>
                              </w:rPr>
                              <w:t>מ</w:t>
                            </w:r>
                          </w:p>
                        </w:tc>
                        <w:tc>
                          <w:tcPr>
                            <w:tcW w:w="604" w:type="dxa"/>
                          </w:tcPr>
                          <w:p w:rsidR="003D7971" w:rsidRPr="008D4704" w:rsidRDefault="003D7971">
                            <w:pPr>
                              <w:jc w:val="center"/>
                              <w:rPr>
                                <w:rFonts w:cs="BN Alien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8D4704">
                              <w:rPr>
                                <w:rFonts w:cs="BN Alien" w:hint="c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  <w:rtl/>
                              </w:rPr>
                              <w:t>ל</w:t>
                            </w:r>
                          </w:p>
                        </w:tc>
                        <w:tc>
                          <w:tcPr>
                            <w:tcW w:w="604" w:type="dxa"/>
                          </w:tcPr>
                          <w:p w:rsidR="003D7971" w:rsidRPr="008D4704" w:rsidRDefault="003D7971">
                            <w:pPr>
                              <w:jc w:val="center"/>
                              <w:rPr>
                                <w:rFonts w:cs="BN Alien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8D4704">
                              <w:rPr>
                                <w:rFonts w:cs="BN Alien" w:hint="c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  <w:rtl/>
                              </w:rPr>
                              <w:t>פ</w:t>
                            </w:r>
                          </w:p>
                        </w:tc>
                        <w:tc>
                          <w:tcPr>
                            <w:tcW w:w="604" w:type="dxa"/>
                          </w:tcPr>
                          <w:p w:rsidR="003D7971" w:rsidRPr="008D4704" w:rsidRDefault="003D7971">
                            <w:pPr>
                              <w:jc w:val="center"/>
                              <w:rPr>
                                <w:rFonts w:cs="BN Alien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8D4704">
                              <w:rPr>
                                <w:rFonts w:cs="BN Alien" w:hint="c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  <w:rtl/>
                              </w:rPr>
                              <w:t>נ</w:t>
                            </w:r>
                          </w:p>
                        </w:tc>
                        <w:tc>
                          <w:tcPr>
                            <w:tcW w:w="604" w:type="dxa"/>
                          </w:tcPr>
                          <w:p w:rsidR="003D7971" w:rsidRPr="008D4704" w:rsidRDefault="003D7971">
                            <w:pPr>
                              <w:jc w:val="center"/>
                              <w:rPr>
                                <w:rFonts w:cs="BN Alien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8D4704">
                              <w:rPr>
                                <w:rFonts w:cs="BN Alien" w:hint="c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  <w:rtl/>
                              </w:rPr>
                              <w:t>י</w:t>
                            </w:r>
                          </w:p>
                        </w:tc>
                      </w:tr>
                      <w:tr w:rsidR="003D7971" w:rsidRPr="003F2A67" w:rsidTr="003D7971">
                        <w:trPr>
                          <w:jc w:val="center"/>
                        </w:trPr>
                        <w:tc>
                          <w:tcPr>
                            <w:tcW w:w="603" w:type="dxa"/>
                          </w:tcPr>
                          <w:p w:rsidR="003D7971" w:rsidRPr="008D4704" w:rsidRDefault="003D7971">
                            <w:pPr>
                              <w:jc w:val="center"/>
                              <w:rPr>
                                <w:rFonts w:cs="BN Alien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8D4704">
                              <w:rPr>
                                <w:rFonts w:cs="BN Alien" w:hint="c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  <w:rtl/>
                              </w:rPr>
                              <w:t>נ</w:t>
                            </w:r>
                          </w:p>
                        </w:tc>
                        <w:tc>
                          <w:tcPr>
                            <w:tcW w:w="604" w:type="dxa"/>
                          </w:tcPr>
                          <w:p w:rsidR="003D7971" w:rsidRPr="008D4704" w:rsidRDefault="003D7971">
                            <w:pPr>
                              <w:jc w:val="center"/>
                              <w:rPr>
                                <w:rFonts w:cs="BN Alien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8D4704">
                              <w:rPr>
                                <w:rFonts w:cs="BN Alien" w:hint="c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  <w:rtl/>
                              </w:rPr>
                              <w:t>ע</w:t>
                            </w:r>
                          </w:p>
                        </w:tc>
                        <w:tc>
                          <w:tcPr>
                            <w:tcW w:w="604" w:type="dxa"/>
                          </w:tcPr>
                          <w:p w:rsidR="003D7971" w:rsidRPr="008D4704" w:rsidRDefault="008D4704">
                            <w:pPr>
                              <w:jc w:val="center"/>
                              <w:rPr>
                                <w:rFonts w:cs="BN Alien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8D4704">
                              <w:rPr>
                                <w:rFonts w:cs="BN Alien" w:hint="c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  <w:rtl/>
                              </w:rPr>
                              <w:t>נ</w:t>
                            </w:r>
                          </w:p>
                        </w:tc>
                        <w:tc>
                          <w:tcPr>
                            <w:tcW w:w="604" w:type="dxa"/>
                          </w:tcPr>
                          <w:p w:rsidR="003D7971" w:rsidRPr="008D4704" w:rsidRDefault="008D4704">
                            <w:pPr>
                              <w:jc w:val="center"/>
                              <w:rPr>
                                <w:rFonts w:cs="BN Alien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8D4704">
                              <w:rPr>
                                <w:rFonts w:cs="BN Alien" w:hint="c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  <w:rtl/>
                              </w:rPr>
                              <w:t>י</w:t>
                            </w:r>
                          </w:p>
                        </w:tc>
                        <w:tc>
                          <w:tcPr>
                            <w:tcW w:w="604" w:type="dxa"/>
                          </w:tcPr>
                          <w:p w:rsidR="003D7971" w:rsidRPr="008D4704" w:rsidRDefault="008D4704">
                            <w:pPr>
                              <w:jc w:val="center"/>
                              <w:rPr>
                                <w:rFonts w:cs="BN Alien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8D4704">
                              <w:rPr>
                                <w:rFonts w:cs="BN Alien" w:hint="c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  <w:rtl/>
                              </w:rPr>
                              <w:t>י</w:t>
                            </w:r>
                          </w:p>
                        </w:tc>
                      </w:tr>
                      <w:tr w:rsidR="003D7971" w:rsidRPr="003F2A67" w:rsidTr="003D7971">
                        <w:trPr>
                          <w:jc w:val="center"/>
                        </w:trPr>
                        <w:tc>
                          <w:tcPr>
                            <w:tcW w:w="603" w:type="dxa"/>
                          </w:tcPr>
                          <w:p w:rsidR="003D7971" w:rsidRPr="008D4704" w:rsidRDefault="008D4704">
                            <w:pPr>
                              <w:jc w:val="center"/>
                              <w:rPr>
                                <w:rFonts w:cs="BN Alien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8D4704">
                              <w:rPr>
                                <w:rFonts w:cs="BN Alien" w:hint="c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  <w:rtl/>
                              </w:rPr>
                              <w:t>ו</w:t>
                            </w:r>
                          </w:p>
                        </w:tc>
                        <w:tc>
                          <w:tcPr>
                            <w:tcW w:w="604" w:type="dxa"/>
                          </w:tcPr>
                          <w:p w:rsidR="003D7971" w:rsidRPr="008D4704" w:rsidRDefault="003D7971">
                            <w:pPr>
                              <w:jc w:val="center"/>
                              <w:rPr>
                                <w:rFonts w:cs="BN Alien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8D4704">
                              <w:rPr>
                                <w:rFonts w:cs="BN Alien" w:hint="c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  <w:rtl/>
                              </w:rPr>
                              <w:t>י</w:t>
                            </w:r>
                          </w:p>
                        </w:tc>
                        <w:tc>
                          <w:tcPr>
                            <w:tcW w:w="604" w:type="dxa"/>
                          </w:tcPr>
                          <w:p w:rsidR="003D7971" w:rsidRPr="008D4704" w:rsidRDefault="008D4704">
                            <w:pPr>
                              <w:jc w:val="center"/>
                              <w:rPr>
                                <w:rFonts w:cs="BN Alien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8D4704">
                              <w:rPr>
                                <w:rFonts w:cs="BN Alien" w:hint="c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  <w:rtl/>
                              </w:rPr>
                              <w:t>ד</w:t>
                            </w:r>
                          </w:p>
                        </w:tc>
                        <w:tc>
                          <w:tcPr>
                            <w:tcW w:w="604" w:type="dxa"/>
                          </w:tcPr>
                          <w:p w:rsidR="003D7971" w:rsidRPr="008D4704" w:rsidRDefault="008D4704">
                            <w:pPr>
                              <w:jc w:val="center"/>
                              <w:rPr>
                                <w:rFonts w:cs="BN Alien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8D4704">
                              <w:rPr>
                                <w:rFonts w:cs="BN Alien" w:hint="c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  <w:rtl/>
                              </w:rPr>
                              <w:t>ע</w:t>
                            </w:r>
                          </w:p>
                        </w:tc>
                        <w:tc>
                          <w:tcPr>
                            <w:tcW w:w="604" w:type="dxa"/>
                          </w:tcPr>
                          <w:p w:rsidR="003D7971" w:rsidRPr="008D4704" w:rsidRDefault="008D4704">
                            <w:pPr>
                              <w:jc w:val="center"/>
                              <w:rPr>
                                <w:rFonts w:cs="BN Alien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8D4704">
                              <w:rPr>
                                <w:rFonts w:cs="BN Alien" w:hint="c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  <w:rtl/>
                              </w:rPr>
                              <w:t>א</w:t>
                            </w:r>
                          </w:p>
                        </w:tc>
                      </w:tr>
                      <w:tr w:rsidR="003D7971" w:rsidRPr="003F2A67" w:rsidTr="003D7971">
                        <w:trPr>
                          <w:jc w:val="center"/>
                        </w:trPr>
                        <w:tc>
                          <w:tcPr>
                            <w:tcW w:w="603" w:type="dxa"/>
                          </w:tcPr>
                          <w:p w:rsidR="003D7971" w:rsidRPr="008D4704" w:rsidRDefault="008D4704">
                            <w:pPr>
                              <w:jc w:val="center"/>
                              <w:rPr>
                                <w:rFonts w:cs="BN Alien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8D4704">
                              <w:rPr>
                                <w:rFonts w:cs="BN Alien" w:hint="c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  <w:rtl/>
                              </w:rPr>
                              <w:t>ר</w:t>
                            </w:r>
                          </w:p>
                        </w:tc>
                        <w:tc>
                          <w:tcPr>
                            <w:tcW w:w="604" w:type="dxa"/>
                          </w:tcPr>
                          <w:p w:rsidR="003D7971" w:rsidRPr="008D4704" w:rsidRDefault="003D7971">
                            <w:pPr>
                              <w:jc w:val="center"/>
                              <w:rPr>
                                <w:rFonts w:cs="BN Alien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8D4704">
                              <w:rPr>
                                <w:rFonts w:cs="BN Alien" w:hint="c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  <w:rtl/>
                              </w:rPr>
                              <w:t>ר</w:t>
                            </w:r>
                          </w:p>
                        </w:tc>
                        <w:tc>
                          <w:tcPr>
                            <w:tcW w:w="604" w:type="dxa"/>
                          </w:tcPr>
                          <w:p w:rsidR="003D7971" w:rsidRPr="008D4704" w:rsidRDefault="008D4704">
                            <w:pPr>
                              <w:jc w:val="center"/>
                              <w:rPr>
                                <w:rFonts w:cs="BN Alien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8D4704">
                              <w:rPr>
                                <w:rFonts w:cs="BN Alien" w:hint="c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  <w:rtl/>
                              </w:rPr>
                              <w:t>מ</w:t>
                            </w:r>
                          </w:p>
                        </w:tc>
                        <w:tc>
                          <w:tcPr>
                            <w:tcW w:w="604" w:type="dxa"/>
                          </w:tcPr>
                          <w:p w:rsidR="003D7971" w:rsidRPr="008D4704" w:rsidRDefault="008D4704">
                            <w:pPr>
                              <w:jc w:val="center"/>
                              <w:rPr>
                                <w:rFonts w:cs="BN Alien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8D4704">
                              <w:rPr>
                                <w:rFonts w:cs="BN Alien" w:hint="c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  <w:rtl/>
                              </w:rPr>
                              <w:t>י</w:t>
                            </w:r>
                          </w:p>
                        </w:tc>
                        <w:tc>
                          <w:tcPr>
                            <w:tcW w:w="604" w:type="dxa"/>
                          </w:tcPr>
                          <w:p w:rsidR="003D7971" w:rsidRPr="008D4704" w:rsidRDefault="008D4704">
                            <w:pPr>
                              <w:jc w:val="center"/>
                              <w:rPr>
                                <w:rFonts w:cs="BN Alien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8D4704">
                              <w:rPr>
                                <w:rFonts w:cs="BN Alien" w:hint="c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  <w:rtl/>
                              </w:rPr>
                              <w:t>ת</w:t>
                            </w:r>
                          </w:p>
                        </w:tc>
                      </w:tr>
                    </w:tbl>
                    <w:p w:rsidR="00284F07" w:rsidRPr="00AE3E14" w:rsidRDefault="00284F07" w:rsidP="00284F07">
                      <w:pPr>
                        <w:spacing w:before="240" w:after="0" w:line="240" w:lineRule="auto"/>
                        <w:jc w:val="center"/>
                        <w:rPr>
                          <w:rFonts w:cs="MFrankril-T"/>
                          <w:sz w:val="54"/>
                          <w:szCs w:val="54"/>
                          <w:rtl/>
                        </w:rPr>
                      </w:pPr>
                      <w:r w:rsidRPr="00AE3E14">
                        <w:rPr>
                          <w:rFonts w:cs="MFrankril-T" w:hint="cs"/>
                          <w:sz w:val="54"/>
                          <w:szCs w:val="54"/>
                          <w:rtl/>
                        </w:rPr>
                        <w:t>איזה משפט מצאת באותיות שנשארו?</w:t>
                      </w:r>
                      <w:r w:rsidR="00FD7917" w:rsidRPr="00FD7917">
                        <w:rPr>
                          <w:rFonts w:cs="MFrankril-T"/>
                          <w:sz w:val="54"/>
                          <w:szCs w:val="54"/>
                        </w:rPr>
                        <w:t xml:space="preserve"> </w:t>
                      </w:r>
                    </w:p>
                    <w:p w:rsidR="00284F07" w:rsidRPr="00AE3E14" w:rsidRDefault="00284F07" w:rsidP="008D4704">
                      <w:pPr>
                        <w:spacing w:before="240" w:after="0"/>
                        <w:jc w:val="center"/>
                        <w:rPr>
                          <w:rFonts w:ascii="Wingdings 2" w:hAnsi="Wingdings 2" w:cs="Wingdings 2"/>
                          <w:b/>
                          <w:bCs/>
                          <w:sz w:val="79"/>
                          <w:szCs w:val="79"/>
                          <w:rtl/>
                        </w:rPr>
                      </w:pPr>
                      <w:r w:rsidRPr="00AE3E14">
                        <w:rPr>
                          <w:rFonts w:ascii="Wingdings 2" w:hAnsi="Wingdings 2" w:cs="Wingdings 2"/>
                          <w:b/>
                          <w:bCs/>
                          <w:sz w:val="79"/>
                          <w:szCs w:val="79"/>
                        </w:rPr>
                        <w:t></w:t>
                      </w:r>
                      <w:r w:rsidR="008D4704" w:rsidRPr="00AE3E14">
                        <w:rPr>
                          <w:rFonts w:ascii="Wingdings 2" w:hAnsi="Wingdings 2" w:cs="Wingdings 2"/>
                          <w:b/>
                          <w:bCs/>
                          <w:sz w:val="79"/>
                          <w:szCs w:val="79"/>
                        </w:rPr>
                        <w:t></w:t>
                      </w:r>
                      <w:r w:rsidR="008D4704" w:rsidRPr="00AE3E14">
                        <w:rPr>
                          <w:rFonts w:ascii="Wingdings 2" w:hAnsi="Wingdings 2" w:cs="Wingdings 2"/>
                          <w:b/>
                          <w:bCs/>
                          <w:sz w:val="79"/>
                          <w:szCs w:val="79"/>
                        </w:rPr>
                        <w:t></w:t>
                      </w:r>
                      <w:r w:rsidRPr="00AE3E14">
                        <w:rPr>
                          <w:rFonts w:ascii="Wingdings 2" w:hAnsi="Wingdings 2" w:cs="Wingdings 2"/>
                          <w:b/>
                          <w:bCs/>
                          <w:sz w:val="79"/>
                          <w:szCs w:val="79"/>
                        </w:rPr>
                        <w:t></w:t>
                      </w:r>
                      <w:r w:rsidR="008D4704" w:rsidRPr="008D4704">
                        <w:rPr>
                          <w:rFonts w:ascii="Wingdings 2" w:hAnsi="Wingdings 2" w:cs="Wingdings 2"/>
                          <w:b/>
                          <w:bCs/>
                          <w:sz w:val="48"/>
                          <w:szCs w:val="48"/>
                          <w:vertAlign w:val="superscript"/>
                        </w:rPr>
                        <w:t></w:t>
                      </w:r>
                      <w:r w:rsidRPr="00AE3E14">
                        <w:rPr>
                          <w:rFonts w:ascii="Wingdings 2" w:hAnsi="Wingdings 2" w:cs="Wingdings 2"/>
                          <w:b/>
                          <w:bCs/>
                          <w:sz w:val="79"/>
                          <w:szCs w:val="79"/>
                        </w:rPr>
                        <w:t></w:t>
                      </w:r>
                      <w:r w:rsidR="008D4704" w:rsidRPr="00AE3E14">
                        <w:rPr>
                          <w:rFonts w:ascii="Wingdings 2" w:hAnsi="Wingdings 2" w:cs="Wingdings 2"/>
                          <w:b/>
                          <w:bCs/>
                          <w:sz w:val="79"/>
                          <w:szCs w:val="79"/>
                        </w:rPr>
                        <w:t></w:t>
                      </w:r>
                    </w:p>
                    <w:p w:rsidR="00CC69BE" w:rsidRPr="0040792A" w:rsidRDefault="00284F07" w:rsidP="008D4704">
                      <w:pPr>
                        <w:spacing w:after="0"/>
                        <w:jc w:val="center"/>
                        <w:rPr>
                          <w:rFonts w:cs="BN Alien"/>
                          <w:b/>
                          <w:bCs/>
                          <w:sz w:val="82"/>
                          <w:szCs w:val="82"/>
                          <w:rtl/>
                        </w:rPr>
                      </w:pPr>
                      <w:r w:rsidRPr="00AE3E14">
                        <w:rPr>
                          <w:rFonts w:ascii="Wingdings 2" w:hAnsi="Wingdings 2" w:cs="Wingdings 2"/>
                          <w:b/>
                          <w:bCs/>
                          <w:sz w:val="79"/>
                          <w:szCs w:val="79"/>
                        </w:rPr>
                        <w:t></w:t>
                      </w:r>
                      <w:r w:rsidRPr="00AE3E14">
                        <w:rPr>
                          <w:rFonts w:ascii="Wingdings 2" w:hAnsi="Wingdings 2" w:cs="Wingdings 2"/>
                          <w:b/>
                          <w:bCs/>
                          <w:sz w:val="79"/>
                          <w:szCs w:val="79"/>
                        </w:rPr>
                        <w:t></w:t>
                      </w:r>
                      <w:r w:rsidRPr="00AE3E14">
                        <w:rPr>
                          <w:rFonts w:ascii="Wingdings 2" w:hAnsi="Wingdings 2" w:cs="Wingdings 2"/>
                          <w:b/>
                          <w:bCs/>
                          <w:sz w:val="79"/>
                          <w:szCs w:val="79"/>
                        </w:rPr>
                        <w:t></w:t>
                      </w:r>
                      <w:r w:rsidRPr="00AE3E14">
                        <w:rPr>
                          <w:rFonts w:ascii="Wingdings 2" w:hAnsi="Wingdings 2" w:cs="Wingdings 2"/>
                          <w:b/>
                          <w:bCs/>
                          <w:sz w:val="79"/>
                          <w:szCs w:val="79"/>
                        </w:rPr>
                        <w:t></w:t>
                      </w:r>
                      <w:r w:rsidRPr="00AE3E14">
                        <w:rPr>
                          <w:rFonts w:ascii="Wingdings 2" w:hAnsi="Wingdings 2" w:cs="Wingdings 2"/>
                          <w:b/>
                          <w:bCs/>
                          <w:sz w:val="79"/>
                          <w:szCs w:val="79"/>
                        </w:rPr>
                        <w:t></w:t>
                      </w:r>
                    </w:p>
                  </w:txbxContent>
                </v:textbox>
              </v:shape>
            </w:pict>
          </mc:Fallback>
        </mc:AlternateContent>
      </w: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1C7A45" w:rsidP="00CC69BE">
      <w:pPr>
        <w:jc w:val="both"/>
        <w:rPr>
          <w:sz w:val="28"/>
          <w:rtl/>
        </w:rPr>
      </w:pPr>
      <w:r>
        <w:rPr>
          <w:noProof/>
          <w:sz w:val="28"/>
          <w:rtl/>
        </w:rPr>
        <w:drawing>
          <wp:anchor distT="0" distB="0" distL="114300" distR="114300" simplePos="0" relativeHeight="251696128" behindDoc="0" locked="0" layoutInCell="1" allowOverlap="1" wp14:anchorId="17E23125" wp14:editId="5B84216C">
            <wp:simplePos x="0" y="0"/>
            <wp:positionH relativeFrom="margin">
              <wp:align>center</wp:align>
            </wp:positionH>
            <wp:positionV relativeFrom="paragraph">
              <wp:posOffset>312051</wp:posOffset>
            </wp:positionV>
            <wp:extent cx="4566598" cy="1119116"/>
            <wp:effectExtent l="19050" t="0" r="5402" b="0"/>
            <wp:wrapNone/>
            <wp:docPr id="4" name="תמונה 1" descr="C:\Documents and Settings\user\Desktop\תמונה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תמונה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3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598" cy="111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4E8C">
        <w:rPr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0302EC" wp14:editId="49941E01">
                <wp:simplePos x="0" y="0"/>
                <wp:positionH relativeFrom="column">
                  <wp:posOffset>13970</wp:posOffset>
                </wp:positionH>
                <wp:positionV relativeFrom="margin">
                  <wp:posOffset>5722620</wp:posOffset>
                </wp:positionV>
                <wp:extent cx="6510020" cy="635"/>
                <wp:effectExtent l="12065" t="6985" r="12065" b="11430"/>
                <wp:wrapNone/>
                <wp:docPr id="2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00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left:0;text-align:left;margin-left:1.1pt;margin-top:450.6pt;width:512.6pt;height: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">
                <w10:wrap anchory="margin"/>
              </v:shape>
            </w:pict>
          </mc:Fallback>
        </mc:AlternateContent>
      </w: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FD7917" w:rsidP="00CC69BE">
      <w:pPr>
        <w:jc w:val="both"/>
        <w:rPr>
          <w:sz w:val="28"/>
          <w:rtl/>
        </w:rPr>
      </w:pPr>
      <w:r>
        <w:rPr>
          <w:rFonts w:cs="MFrankril-T"/>
          <w:noProof/>
          <w:sz w:val="54"/>
          <w:szCs w:val="54"/>
          <w:rtl/>
        </w:rPr>
        <w:drawing>
          <wp:anchor distT="0" distB="0" distL="114300" distR="114300" simplePos="0" relativeHeight="251708416" behindDoc="1" locked="0" layoutInCell="1" allowOverlap="1" wp14:anchorId="524FF962" wp14:editId="611F0974">
            <wp:simplePos x="0" y="0"/>
            <wp:positionH relativeFrom="column">
              <wp:posOffset>-320040</wp:posOffset>
            </wp:positionH>
            <wp:positionV relativeFrom="paragraph">
              <wp:posOffset>103505</wp:posOffset>
            </wp:positionV>
            <wp:extent cx="2529840" cy="2529840"/>
            <wp:effectExtent l="0" t="0" r="0" b="0"/>
            <wp:wrapTight wrapText="bothSides">
              <wp:wrapPolygon edited="0">
                <wp:start x="9596" y="0"/>
                <wp:lineTo x="4066" y="325"/>
                <wp:lineTo x="3904" y="813"/>
                <wp:lineTo x="5205" y="2928"/>
                <wp:lineTo x="3253" y="3578"/>
                <wp:lineTo x="2928" y="4066"/>
                <wp:lineTo x="5205" y="19030"/>
                <wp:lineTo x="7970" y="20331"/>
                <wp:lineTo x="8946" y="20657"/>
                <wp:lineTo x="12199" y="20657"/>
                <wp:lineTo x="13175" y="20331"/>
                <wp:lineTo x="15940" y="19030"/>
                <wp:lineTo x="17404" y="10735"/>
                <wp:lineTo x="17892" y="5530"/>
                <wp:lineTo x="18542" y="4229"/>
                <wp:lineTo x="16916" y="3090"/>
                <wp:lineTo x="14151" y="2928"/>
                <wp:lineTo x="10898" y="0"/>
                <wp:lineTo x="9596" y="0"/>
              </wp:wrapPolygon>
            </wp:wrapTight>
            <wp:docPr id="49" name="תמונה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61F" w:rsidRPr="00FD7917" w:rsidRDefault="00E5361F" w:rsidP="00E5361F">
      <w:pPr>
        <w:jc w:val="both"/>
        <w:rPr>
          <w:rFonts w:cs="NephilimMF"/>
          <w:sz w:val="34"/>
          <w:szCs w:val="34"/>
          <w:rtl/>
        </w:rPr>
      </w:pPr>
      <w:proofErr w:type="spellStart"/>
      <w:r w:rsidRPr="00FD7917">
        <w:rPr>
          <w:rFonts w:cs="NephilimMF" w:hint="eastAsia"/>
          <w:sz w:val="34"/>
          <w:szCs w:val="34"/>
          <w:rtl/>
        </w:rPr>
        <w:t>ב</w:t>
      </w:r>
      <w:r w:rsidRPr="00FD7917">
        <w:rPr>
          <w:rFonts w:cs="NephilimMF" w:hint="cs"/>
          <w:sz w:val="34"/>
          <w:szCs w:val="34"/>
          <w:rtl/>
        </w:rPr>
        <w:t>ְּ</w:t>
      </w:r>
      <w:r w:rsidRPr="00FD7917">
        <w:rPr>
          <w:rFonts w:cs="NephilimMF" w:hint="eastAsia"/>
          <w:sz w:val="34"/>
          <w:szCs w:val="34"/>
          <w:rtl/>
        </w:rPr>
        <w:t>ז</w:t>
      </w:r>
      <w:r w:rsidRPr="00FD7917">
        <w:rPr>
          <w:rFonts w:cs="NephilimMF" w:hint="cs"/>
          <w:sz w:val="34"/>
          <w:szCs w:val="34"/>
          <w:rtl/>
        </w:rPr>
        <w:t>ִ</w:t>
      </w:r>
      <w:r w:rsidRPr="00FD7917">
        <w:rPr>
          <w:rFonts w:cs="NephilimMF" w:hint="eastAsia"/>
          <w:sz w:val="34"/>
          <w:szCs w:val="34"/>
          <w:rtl/>
        </w:rPr>
        <w:t>ימ</w:t>
      </w:r>
      <w:r w:rsidRPr="00FD7917">
        <w:rPr>
          <w:rFonts w:cs="NephilimMF" w:hint="cs"/>
          <w:sz w:val="34"/>
          <w:szCs w:val="34"/>
          <w:rtl/>
        </w:rPr>
        <w:t>ְ</w:t>
      </w:r>
      <w:r w:rsidRPr="00FD7917">
        <w:rPr>
          <w:rFonts w:cs="NephilimMF" w:hint="eastAsia"/>
          <w:sz w:val="34"/>
          <w:szCs w:val="34"/>
          <w:rtl/>
        </w:rPr>
        <w:t>נ</w:t>
      </w:r>
      <w:r w:rsidRPr="00FD7917">
        <w:rPr>
          <w:rFonts w:cs="NephilimMF" w:hint="cs"/>
          <w:sz w:val="34"/>
          <w:szCs w:val="34"/>
          <w:rtl/>
        </w:rPr>
        <w:t>ָ</w:t>
      </w:r>
      <w:r w:rsidRPr="00FD7917">
        <w:rPr>
          <w:rFonts w:cs="NephilimMF" w:hint="eastAsia"/>
          <w:sz w:val="34"/>
          <w:szCs w:val="34"/>
          <w:rtl/>
        </w:rPr>
        <w:t>א</w:t>
      </w:r>
      <w:proofErr w:type="spellEnd"/>
      <w:r w:rsidRPr="00FD7917">
        <w:rPr>
          <w:rFonts w:cs="NephilimMF"/>
          <w:sz w:val="34"/>
          <w:szCs w:val="34"/>
          <w:rtl/>
        </w:rPr>
        <w:t xml:space="preserve"> </w:t>
      </w:r>
      <w:proofErr w:type="spellStart"/>
      <w:r w:rsidRPr="00FD7917">
        <w:rPr>
          <w:rFonts w:cs="NephilimMF" w:hint="eastAsia"/>
          <w:sz w:val="34"/>
          <w:szCs w:val="34"/>
          <w:rtl/>
        </w:rPr>
        <w:t>ד</w:t>
      </w:r>
      <w:r w:rsidRPr="00FD7917">
        <w:rPr>
          <w:rFonts w:cs="NephilimMF" w:hint="cs"/>
          <w:sz w:val="34"/>
          <w:szCs w:val="34"/>
          <w:rtl/>
        </w:rPr>
        <w:t>ְּ</w:t>
      </w:r>
      <w:r w:rsidRPr="00FD7917">
        <w:rPr>
          <w:rFonts w:cs="NephilimMF" w:hint="eastAsia"/>
          <w:sz w:val="34"/>
          <w:szCs w:val="34"/>
          <w:rtl/>
        </w:rPr>
        <w:t>ב</w:t>
      </w:r>
      <w:r w:rsidRPr="00FD7917">
        <w:rPr>
          <w:rFonts w:cs="NephilimMF" w:hint="cs"/>
          <w:sz w:val="34"/>
          <w:szCs w:val="34"/>
          <w:rtl/>
        </w:rPr>
        <w:t>ָּ</w:t>
      </w:r>
      <w:r w:rsidRPr="00FD7917">
        <w:rPr>
          <w:rFonts w:cs="NephilimMF" w:hint="eastAsia"/>
          <w:sz w:val="34"/>
          <w:szCs w:val="34"/>
          <w:rtl/>
        </w:rPr>
        <w:t>ע</w:t>
      </w:r>
      <w:r w:rsidRPr="00FD7917">
        <w:rPr>
          <w:rFonts w:cs="NephilimMF" w:hint="cs"/>
          <w:sz w:val="34"/>
          <w:szCs w:val="34"/>
          <w:rtl/>
        </w:rPr>
        <w:t>ָ</w:t>
      </w:r>
      <w:r w:rsidRPr="00FD7917">
        <w:rPr>
          <w:rFonts w:cs="NephilimMF" w:hint="eastAsia"/>
          <w:sz w:val="34"/>
          <w:szCs w:val="34"/>
          <w:rtl/>
        </w:rPr>
        <w:t>א</w:t>
      </w:r>
      <w:proofErr w:type="spellEnd"/>
      <w:r w:rsidRPr="00FD7917">
        <w:rPr>
          <w:rFonts w:cs="NephilimMF"/>
          <w:sz w:val="34"/>
          <w:szCs w:val="34"/>
          <w:rtl/>
        </w:rPr>
        <w:t xml:space="preserve"> </w:t>
      </w:r>
      <w:r w:rsidRPr="00FD7917">
        <w:rPr>
          <w:rFonts w:cs="NephilimMF" w:hint="eastAsia"/>
          <w:sz w:val="34"/>
          <w:szCs w:val="34"/>
          <w:rtl/>
        </w:rPr>
        <w:t>ר</w:t>
      </w:r>
      <w:r w:rsidRPr="00FD7917">
        <w:rPr>
          <w:rFonts w:cs="NephilimMF" w:hint="cs"/>
          <w:sz w:val="34"/>
          <w:szCs w:val="34"/>
          <w:rtl/>
        </w:rPr>
        <w:t>ְ</w:t>
      </w:r>
      <w:r w:rsidRPr="00FD7917">
        <w:rPr>
          <w:rFonts w:cs="NephilimMF" w:hint="eastAsia"/>
          <w:sz w:val="34"/>
          <w:szCs w:val="34"/>
          <w:rtl/>
        </w:rPr>
        <w:t>או</w:t>
      </w:r>
      <w:r w:rsidRPr="00FD7917">
        <w:rPr>
          <w:rFonts w:cs="NephilimMF" w:hint="cs"/>
          <w:sz w:val="34"/>
          <w:szCs w:val="34"/>
          <w:rtl/>
        </w:rPr>
        <w:t>ּ</w:t>
      </w:r>
      <w:r w:rsidRPr="00FD7917">
        <w:rPr>
          <w:rFonts w:cs="NephilimMF" w:hint="eastAsia"/>
          <w:sz w:val="34"/>
          <w:szCs w:val="34"/>
          <w:rtl/>
        </w:rPr>
        <w:t>ב</w:t>
      </w:r>
      <w:r w:rsidRPr="00FD7917">
        <w:rPr>
          <w:rFonts w:cs="NephilimMF" w:hint="cs"/>
          <w:sz w:val="34"/>
          <w:szCs w:val="34"/>
          <w:rtl/>
        </w:rPr>
        <w:t>ֵ</w:t>
      </w:r>
      <w:r w:rsidRPr="00FD7917">
        <w:rPr>
          <w:rFonts w:cs="NephilimMF" w:hint="eastAsia"/>
          <w:sz w:val="34"/>
          <w:szCs w:val="34"/>
          <w:rtl/>
        </w:rPr>
        <w:t>ן</w:t>
      </w:r>
      <w:r w:rsidRPr="00FD7917">
        <w:rPr>
          <w:rFonts w:cs="NephilimMF"/>
          <w:sz w:val="34"/>
          <w:szCs w:val="34"/>
          <w:rtl/>
        </w:rPr>
        <w:t xml:space="preserve"> </w:t>
      </w:r>
      <w:proofErr w:type="spellStart"/>
      <w:r w:rsidRPr="00FD7917">
        <w:rPr>
          <w:rFonts w:cs="NephilimMF" w:hint="eastAsia"/>
          <w:sz w:val="34"/>
          <w:szCs w:val="34"/>
          <w:rtl/>
        </w:rPr>
        <w:t>ל</w:t>
      </w:r>
      <w:r w:rsidRPr="00FD7917">
        <w:rPr>
          <w:rFonts w:cs="NephilimMF" w:hint="cs"/>
          <w:sz w:val="34"/>
          <w:szCs w:val="34"/>
          <w:rtl/>
        </w:rPr>
        <w:t>ְ</w:t>
      </w:r>
      <w:r w:rsidRPr="00FD7917">
        <w:rPr>
          <w:rFonts w:cs="NephilimMF" w:hint="eastAsia"/>
          <w:sz w:val="34"/>
          <w:szCs w:val="34"/>
          <w:rtl/>
        </w:rPr>
        <w:t>א</w:t>
      </w:r>
      <w:r w:rsidRPr="00FD7917">
        <w:rPr>
          <w:rFonts w:cs="NephilimMF" w:hint="cs"/>
          <w:sz w:val="34"/>
          <w:szCs w:val="34"/>
          <w:rtl/>
        </w:rPr>
        <w:t>ַ</w:t>
      </w:r>
      <w:r w:rsidRPr="00FD7917">
        <w:rPr>
          <w:rFonts w:cs="NephilimMF" w:hint="eastAsia"/>
          <w:sz w:val="34"/>
          <w:szCs w:val="34"/>
          <w:rtl/>
        </w:rPr>
        <w:t>נו</w:t>
      </w:r>
      <w:r w:rsidRPr="00FD7917">
        <w:rPr>
          <w:rFonts w:cs="NephilimMF" w:hint="cs"/>
          <w:sz w:val="34"/>
          <w:szCs w:val="34"/>
          <w:rtl/>
        </w:rPr>
        <w:t>ּ</w:t>
      </w:r>
      <w:r w:rsidRPr="00FD7917">
        <w:rPr>
          <w:rFonts w:cs="NephilimMF" w:hint="eastAsia"/>
          <w:sz w:val="34"/>
          <w:szCs w:val="34"/>
          <w:rtl/>
        </w:rPr>
        <w:t>ח</w:t>
      </w:r>
      <w:r w:rsidRPr="00FD7917">
        <w:rPr>
          <w:rFonts w:cs="NephilimMF" w:hint="cs"/>
          <w:sz w:val="34"/>
          <w:szCs w:val="34"/>
          <w:rtl/>
        </w:rPr>
        <w:t>ֵ</w:t>
      </w:r>
      <w:r w:rsidRPr="00FD7917">
        <w:rPr>
          <w:rFonts w:cs="NephilimMF" w:hint="eastAsia"/>
          <w:sz w:val="34"/>
          <w:szCs w:val="34"/>
          <w:rtl/>
        </w:rPr>
        <w:t>י</w:t>
      </w:r>
      <w:proofErr w:type="spellEnd"/>
      <w:r w:rsidRPr="00FD7917">
        <w:rPr>
          <w:rFonts w:cs="NephilimMF"/>
          <w:sz w:val="34"/>
          <w:szCs w:val="34"/>
          <w:rtl/>
        </w:rPr>
        <w:t xml:space="preserve"> </w:t>
      </w:r>
      <w:proofErr w:type="spellStart"/>
      <w:r w:rsidRPr="00FD7917">
        <w:rPr>
          <w:rFonts w:cs="NephilimMF" w:hint="eastAsia"/>
          <w:sz w:val="34"/>
          <w:szCs w:val="34"/>
          <w:rtl/>
        </w:rPr>
        <w:t>כ</w:t>
      </w:r>
      <w:r w:rsidRPr="00FD7917">
        <w:rPr>
          <w:rFonts w:cs="NephilimMF" w:hint="cs"/>
          <w:sz w:val="34"/>
          <w:szCs w:val="34"/>
          <w:rtl/>
        </w:rPr>
        <w:t>ִּ</w:t>
      </w:r>
      <w:r w:rsidRPr="00FD7917">
        <w:rPr>
          <w:rFonts w:cs="NephilimMF" w:hint="eastAsia"/>
          <w:sz w:val="34"/>
          <w:szCs w:val="34"/>
          <w:rtl/>
        </w:rPr>
        <w:t>ס</w:t>
      </w:r>
      <w:r w:rsidRPr="00FD7917">
        <w:rPr>
          <w:rFonts w:cs="NephilimMF" w:hint="cs"/>
          <w:sz w:val="34"/>
          <w:szCs w:val="34"/>
          <w:rtl/>
        </w:rPr>
        <w:t>ּ</w:t>
      </w:r>
      <w:r w:rsidRPr="00FD7917">
        <w:rPr>
          <w:rFonts w:cs="NephilimMF" w:hint="eastAsia"/>
          <w:sz w:val="34"/>
          <w:szCs w:val="34"/>
          <w:rtl/>
        </w:rPr>
        <w:t>ו</w:t>
      </w:r>
      <w:r w:rsidRPr="00FD7917">
        <w:rPr>
          <w:rFonts w:cs="NephilimMF" w:hint="cs"/>
          <w:sz w:val="34"/>
          <w:szCs w:val="34"/>
          <w:rtl/>
        </w:rPr>
        <w:t>ּ</w:t>
      </w:r>
      <w:r w:rsidRPr="00FD7917">
        <w:rPr>
          <w:rFonts w:cs="NephilimMF" w:hint="eastAsia"/>
          <w:sz w:val="34"/>
          <w:szCs w:val="34"/>
          <w:rtl/>
        </w:rPr>
        <w:t>י</w:t>
      </w:r>
      <w:r w:rsidRPr="00FD7917">
        <w:rPr>
          <w:rFonts w:cs="NephilimMF" w:hint="cs"/>
          <w:sz w:val="34"/>
          <w:szCs w:val="34"/>
          <w:rtl/>
        </w:rPr>
        <w:t>ֵ</w:t>
      </w:r>
      <w:r w:rsidRPr="00FD7917">
        <w:rPr>
          <w:rFonts w:cs="NephilimMF" w:hint="eastAsia"/>
          <w:sz w:val="34"/>
          <w:szCs w:val="34"/>
          <w:rtl/>
        </w:rPr>
        <w:t>י</w:t>
      </w:r>
      <w:proofErr w:type="spellEnd"/>
      <w:r w:rsidRPr="00FD7917">
        <w:rPr>
          <w:rFonts w:cs="NephilimMF"/>
          <w:sz w:val="34"/>
          <w:szCs w:val="34"/>
          <w:rtl/>
        </w:rPr>
        <w:t xml:space="preserve"> </w:t>
      </w:r>
      <w:r w:rsidRPr="00FD7917">
        <w:rPr>
          <w:rFonts w:cs="NephilimMF" w:hint="eastAsia"/>
          <w:sz w:val="34"/>
          <w:szCs w:val="34"/>
          <w:rtl/>
        </w:rPr>
        <w:t>ע</w:t>
      </w:r>
      <w:r w:rsidRPr="00FD7917">
        <w:rPr>
          <w:rFonts w:cs="NephilimMF" w:hint="cs"/>
          <w:sz w:val="34"/>
          <w:szCs w:val="34"/>
          <w:rtl/>
        </w:rPr>
        <w:t>ַ</w:t>
      </w:r>
      <w:r w:rsidRPr="00FD7917">
        <w:rPr>
          <w:rFonts w:cs="NephilimMF" w:hint="eastAsia"/>
          <w:sz w:val="34"/>
          <w:szCs w:val="34"/>
          <w:rtl/>
        </w:rPr>
        <w:t>ל</w:t>
      </w:r>
      <w:r w:rsidRPr="00FD7917">
        <w:rPr>
          <w:rFonts w:cs="NephilimMF"/>
          <w:sz w:val="34"/>
          <w:szCs w:val="34"/>
          <w:rtl/>
        </w:rPr>
        <w:t xml:space="preserve"> </w:t>
      </w:r>
      <w:r w:rsidRPr="00FD7917">
        <w:rPr>
          <w:rFonts w:cs="NephilimMF" w:hint="eastAsia"/>
          <w:sz w:val="34"/>
          <w:szCs w:val="34"/>
          <w:rtl/>
        </w:rPr>
        <w:t>פ</w:t>
      </w:r>
      <w:r w:rsidRPr="00FD7917">
        <w:rPr>
          <w:rFonts w:cs="NephilimMF" w:hint="cs"/>
          <w:sz w:val="34"/>
          <w:szCs w:val="34"/>
          <w:rtl/>
        </w:rPr>
        <w:t>ַּ</w:t>
      </w:r>
      <w:r w:rsidRPr="00FD7917">
        <w:rPr>
          <w:rFonts w:cs="NephilimMF" w:hint="eastAsia"/>
          <w:sz w:val="34"/>
          <w:szCs w:val="34"/>
          <w:rtl/>
        </w:rPr>
        <w:t>ח</w:t>
      </w:r>
      <w:r w:rsidRPr="00FD7917">
        <w:rPr>
          <w:rFonts w:cs="NephilimMF"/>
          <w:sz w:val="34"/>
          <w:szCs w:val="34"/>
          <w:rtl/>
        </w:rPr>
        <w:t xml:space="preserve"> </w:t>
      </w:r>
      <w:r w:rsidRPr="00FD7917">
        <w:rPr>
          <w:rFonts w:cs="NephilimMF" w:hint="eastAsia"/>
          <w:sz w:val="34"/>
          <w:szCs w:val="34"/>
          <w:rtl/>
        </w:rPr>
        <w:t>א</w:t>
      </w:r>
      <w:r w:rsidRPr="00FD7917">
        <w:rPr>
          <w:rFonts w:cs="NephilimMF" w:hint="cs"/>
          <w:sz w:val="34"/>
          <w:szCs w:val="34"/>
          <w:rtl/>
        </w:rPr>
        <w:t>ַ</w:t>
      </w:r>
      <w:r w:rsidRPr="00FD7917">
        <w:rPr>
          <w:rFonts w:cs="NephilimMF" w:hint="eastAsia"/>
          <w:sz w:val="34"/>
          <w:szCs w:val="34"/>
          <w:rtl/>
        </w:rPr>
        <w:t>ש</w:t>
      </w:r>
      <w:r w:rsidRPr="00FD7917">
        <w:rPr>
          <w:rFonts w:cs="NephilimMF" w:hint="cs"/>
          <w:sz w:val="34"/>
          <w:szCs w:val="34"/>
          <w:rtl/>
        </w:rPr>
        <w:t>ְׁ</w:t>
      </w:r>
      <w:r w:rsidRPr="00FD7917">
        <w:rPr>
          <w:rFonts w:cs="NephilimMF" w:hint="eastAsia"/>
          <w:sz w:val="34"/>
          <w:szCs w:val="34"/>
          <w:rtl/>
        </w:rPr>
        <w:t>פ</w:t>
      </w:r>
      <w:r w:rsidRPr="00FD7917">
        <w:rPr>
          <w:rFonts w:cs="NephilimMF" w:hint="cs"/>
          <w:sz w:val="34"/>
          <w:szCs w:val="34"/>
          <w:rtl/>
        </w:rPr>
        <w:t>ָּ</w:t>
      </w:r>
      <w:r w:rsidRPr="00FD7917">
        <w:rPr>
          <w:rFonts w:cs="NephilimMF" w:hint="eastAsia"/>
          <w:sz w:val="34"/>
          <w:szCs w:val="34"/>
          <w:rtl/>
        </w:rPr>
        <w:t>ה</w:t>
      </w:r>
      <w:r w:rsidRPr="00FD7917">
        <w:rPr>
          <w:rFonts w:cs="NephilimMF"/>
          <w:sz w:val="34"/>
          <w:szCs w:val="34"/>
          <w:rtl/>
        </w:rPr>
        <w:t xml:space="preserve"> </w:t>
      </w:r>
      <w:proofErr w:type="spellStart"/>
      <w:r w:rsidRPr="00FD7917">
        <w:rPr>
          <w:rFonts w:cs="NephilimMF" w:hint="eastAsia"/>
          <w:sz w:val="34"/>
          <w:szCs w:val="34"/>
          <w:rtl/>
        </w:rPr>
        <w:t>ב</w:t>
      </w:r>
      <w:r w:rsidRPr="00FD7917">
        <w:rPr>
          <w:rFonts w:cs="NephilimMF" w:hint="cs"/>
          <w:sz w:val="34"/>
          <w:szCs w:val="34"/>
          <w:rtl/>
        </w:rPr>
        <w:t>ְּ</w:t>
      </w:r>
      <w:r w:rsidRPr="00FD7917">
        <w:rPr>
          <w:rFonts w:cs="NephilimMF" w:hint="eastAsia"/>
          <w:sz w:val="34"/>
          <w:szCs w:val="34"/>
          <w:rtl/>
        </w:rPr>
        <w:t>ש</w:t>
      </w:r>
      <w:r w:rsidRPr="00FD7917">
        <w:rPr>
          <w:rFonts w:cs="NephilimMF" w:hint="cs"/>
          <w:sz w:val="34"/>
          <w:szCs w:val="34"/>
          <w:rtl/>
        </w:rPr>
        <w:t>ַׁ</w:t>
      </w:r>
      <w:r w:rsidRPr="00FD7917">
        <w:rPr>
          <w:rFonts w:cs="NephilimMF" w:hint="eastAsia"/>
          <w:sz w:val="34"/>
          <w:szCs w:val="34"/>
          <w:rtl/>
        </w:rPr>
        <w:t>ב</w:t>
      </w:r>
      <w:r w:rsidRPr="00FD7917">
        <w:rPr>
          <w:rFonts w:cs="NephilimMF" w:hint="cs"/>
          <w:sz w:val="34"/>
          <w:szCs w:val="34"/>
          <w:rtl/>
        </w:rPr>
        <w:t>ְּ</w:t>
      </w:r>
      <w:r w:rsidRPr="00FD7917">
        <w:rPr>
          <w:rFonts w:cs="NephilimMF" w:hint="eastAsia"/>
          <w:sz w:val="34"/>
          <w:szCs w:val="34"/>
          <w:rtl/>
        </w:rPr>
        <w:t>ת</w:t>
      </w:r>
      <w:r w:rsidRPr="00FD7917">
        <w:rPr>
          <w:rFonts w:cs="NephilimMF" w:hint="cs"/>
          <w:sz w:val="34"/>
          <w:szCs w:val="34"/>
          <w:rtl/>
        </w:rPr>
        <w:t>ָּ</w:t>
      </w:r>
      <w:r w:rsidRPr="00FD7917">
        <w:rPr>
          <w:rFonts w:cs="NephilimMF" w:hint="eastAsia"/>
          <w:sz w:val="34"/>
          <w:szCs w:val="34"/>
          <w:rtl/>
        </w:rPr>
        <w:t>א</w:t>
      </w:r>
      <w:proofErr w:type="spellEnd"/>
      <w:r w:rsidRPr="00FD7917">
        <w:rPr>
          <w:rFonts w:cs="NephilimMF"/>
          <w:sz w:val="34"/>
          <w:szCs w:val="34"/>
          <w:rtl/>
        </w:rPr>
        <w:t xml:space="preserve">, </w:t>
      </w:r>
      <w:proofErr w:type="spellStart"/>
      <w:r w:rsidRPr="00FD7917">
        <w:rPr>
          <w:rFonts w:cs="NephilimMF" w:hint="eastAsia"/>
          <w:sz w:val="34"/>
          <w:szCs w:val="34"/>
          <w:rtl/>
        </w:rPr>
        <w:t>ח</w:t>
      </w:r>
      <w:r w:rsidRPr="00FD7917">
        <w:rPr>
          <w:rFonts w:cs="NephilimMF" w:hint="cs"/>
          <w:sz w:val="34"/>
          <w:szCs w:val="34"/>
          <w:rtl/>
        </w:rPr>
        <w:t>ָ</w:t>
      </w:r>
      <w:r w:rsidRPr="00FD7917">
        <w:rPr>
          <w:rFonts w:cs="NephilimMF" w:hint="eastAsia"/>
          <w:sz w:val="34"/>
          <w:szCs w:val="34"/>
          <w:rtl/>
        </w:rPr>
        <w:t>ז</w:t>
      </w:r>
      <w:r w:rsidRPr="00FD7917">
        <w:rPr>
          <w:rFonts w:cs="NephilimMF" w:hint="cs"/>
          <w:sz w:val="34"/>
          <w:szCs w:val="34"/>
          <w:rtl/>
        </w:rPr>
        <w:t>ָ</w:t>
      </w:r>
      <w:r w:rsidRPr="00FD7917">
        <w:rPr>
          <w:rFonts w:cs="NephilimMF" w:hint="eastAsia"/>
          <w:sz w:val="34"/>
          <w:szCs w:val="34"/>
          <w:rtl/>
        </w:rPr>
        <w:t>א</w:t>
      </w:r>
      <w:proofErr w:type="spellEnd"/>
      <w:r w:rsidRPr="00FD7917">
        <w:rPr>
          <w:rFonts w:cs="NephilimMF"/>
          <w:sz w:val="34"/>
          <w:szCs w:val="34"/>
          <w:rtl/>
        </w:rPr>
        <w:t xml:space="preserve"> </w:t>
      </w:r>
      <w:r w:rsidRPr="00FD7917">
        <w:rPr>
          <w:rFonts w:cs="NephilimMF" w:hint="eastAsia"/>
          <w:sz w:val="34"/>
          <w:szCs w:val="34"/>
          <w:rtl/>
        </w:rPr>
        <w:t>כ</w:t>
      </w:r>
      <w:r w:rsidRPr="00FD7917">
        <w:rPr>
          <w:rFonts w:cs="NephilimMF" w:hint="cs"/>
          <w:sz w:val="34"/>
          <w:szCs w:val="34"/>
          <w:rtl/>
        </w:rPr>
        <w:t>ַּ</w:t>
      </w:r>
      <w:r w:rsidRPr="00FD7917">
        <w:rPr>
          <w:rFonts w:cs="NephilimMF" w:hint="eastAsia"/>
          <w:sz w:val="34"/>
          <w:szCs w:val="34"/>
          <w:rtl/>
        </w:rPr>
        <w:t>מ</w:t>
      </w:r>
      <w:r w:rsidRPr="00FD7917">
        <w:rPr>
          <w:rFonts w:cs="NephilimMF" w:hint="cs"/>
          <w:sz w:val="34"/>
          <w:szCs w:val="34"/>
          <w:rtl/>
        </w:rPr>
        <w:t>ָּ</w:t>
      </w:r>
      <w:r w:rsidRPr="00FD7917">
        <w:rPr>
          <w:rFonts w:cs="NephilimMF" w:hint="eastAsia"/>
          <w:sz w:val="34"/>
          <w:szCs w:val="34"/>
          <w:rtl/>
        </w:rPr>
        <w:t>ה</w:t>
      </w:r>
      <w:r w:rsidRPr="00FD7917">
        <w:rPr>
          <w:rFonts w:cs="NephilimMF"/>
          <w:sz w:val="34"/>
          <w:szCs w:val="34"/>
          <w:rtl/>
        </w:rPr>
        <w:t xml:space="preserve"> </w:t>
      </w:r>
      <w:r w:rsidRPr="00FD7917">
        <w:rPr>
          <w:rFonts w:cs="NephilimMF" w:hint="eastAsia"/>
          <w:sz w:val="34"/>
          <w:szCs w:val="34"/>
          <w:rtl/>
        </w:rPr>
        <w:t>ו</w:t>
      </w:r>
      <w:r w:rsidRPr="00FD7917">
        <w:rPr>
          <w:rFonts w:cs="NephilimMF" w:hint="cs"/>
          <w:sz w:val="34"/>
          <w:szCs w:val="34"/>
          <w:rtl/>
        </w:rPr>
        <w:t>ְ</w:t>
      </w:r>
      <w:r w:rsidRPr="00FD7917">
        <w:rPr>
          <w:rFonts w:cs="NephilimMF" w:hint="eastAsia"/>
          <w:sz w:val="34"/>
          <w:szCs w:val="34"/>
          <w:rtl/>
        </w:rPr>
        <w:t>כ</w:t>
      </w:r>
      <w:r w:rsidRPr="00FD7917">
        <w:rPr>
          <w:rFonts w:cs="NephilimMF" w:hint="cs"/>
          <w:sz w:val="34"/>
          <w:szCs w:val="34"/>
          <w:rtl/>
        </w:rPr>
        <w:t>ַ</w:t>
      </w:r>
      <w:r w:rsidRPr="00FD7917">
        <w:rPr>
          <w:rFonts w:cs="NephilimMF" w:hint="eastAsia"/>
          <w:sz w:val="34"/>
          <w:szCs w:val="34"/>
          <w:rtl/>
        </w:rPr>
        <w:t>מ</w:t>
      </w:r>
      <w:r w:rsidRPr="00FD7917">
        <w:rPr>
          <w:rFonts w:cs="NephilimMF" w:hint="cs"/>
          <w:sz w:val="34"/>
          <w:szCs w:val="34"/>
          <w:rtl/>
        </w:rPr>
        <w:t>ָּ</w:t>
      </w:r>
      <w:r w:rsidRPr="00FD7917">
        <w:rPr>
          <w:rFonts w:cs="NephilimMF" w:hint="eastAsia"/>
          <w:sz w:val="34"/>
          <w:szCs w:val="34"/>
          <w:rtl/>
        </w:rPr>
        <w:t>ה</w:t>
      </w:r>
      <w:r w:rsidRPr="00FD7917">
        <w:rPr>
          <w:rFonts w:cs="NephilimMF"/>
          <w:sz w:val="34"/>
          <w:szCs w:val="34"/>
          <w:rtl/>
        </w:rPr>
        <w:t xml:space="preserve"> </w:t>
      </w:r>
      <w:r w:rsidRPr="00FD7917">
        <w:rPr>
          <w:rFonts w:cs="NephilimMF" w:hint="eastAsia"/>
          <w:sz w:val="34"/>
          <w:szCs w:val="34"/>
          <w:rtl/>
        </w:rPr>
        <w:t>זְבוּבֵי</w:t>
      </w:r>
      <w:r w:rsidRPr="00FD7917">
        <w:rPr>
          <w:rFonts w:cs="NephilimMF"/>
          <w:sz w:val="34"/>
          <w:szCs w:val="34"/>
          <w:rtl/>
        </w:rPr>
        <w:t xml:space="preserve"> </w:t>
      </w:r>
      <w:proofErr w:type="spellStart"/>
      <w:r w:rsidRPr="00FD7917">
        <w:rPr>
          <w:rFonts w:cs="NephilimMF" w:hint="eastAsia"/>
          <w:sz w:val="34"/>
          <w:szCs w:val="34"/>
          <w:rtl/>
        </w:rPr>
        <w:t>ז</w:t>
      </w:r>
      <w:r w:rsidRPr="00FD7917">
        <w:rPr>
          <w:rFonts w:cs="NephilimMF" w:hint="cs"/>
          <w:sz w:val="34"/>
          <w:szCs w:val="34"/>
          <w:rtl/>
        </w:rPr>
        <w:t>ְ</w:t>
      </w:r>
      <w:r w:rsidRPr="00FD7917">
        <w:rPr>
          <w:rFonts w:cs="NephilimMF" w:hint="eastAsia"/>
          <w:sz w:val="34"/>
          <w:szCs w:val="34"/>
          <w:rtl/>
        </w:rPr>
        <w:t>ע</w:t>
      </w:r>
      <w:r w:rsidRPr="00FD7917">
        <w:rPr>
          <w:rFonts w:cs="NephilimMF" w:hint="cs"/>
          <w:sz w:val="34"/>
          <w:szCs w:val="34"/>
          <w:rtl/>
        </w:rPr>
        <w:t>ִ</w:t>
      </w:r>
      <w:r w:rsidRPr="00FD7917">
        <w:rPr>
          <w:rFonts w:cs="NephilimMF" w:hint="eastAsia"/>
          <w:sz w:val="34"/>
          <w:szCs w:val="34"/>
          <w:rtl/>
        </w:rPr>
        <w:t>יר</w:t>
      </w:r>
      <w:r w:rsidRPr="00FD7917">
        <w:rPr>
          <w:rFonts w:cs="NephilimMF" w:hint="cs"/>
          <w:sz w:val="34"/>
          <w:szCs w:val="34"/>
          <w:rtl/>
        </w:rPr>
        <w:t>ֵ</w:t>
      </w:r>
      <w:r w:rsidRPr="00FD7917">
        <w:rPr>
          <w:rFonts w:cs="NephilimMF" w:hint="eastAsia"/>
          <w:sz w:val="34"/>
          <w:szCs w:val="34"/>
          <w:rtl/>
        </w:rPr>
        <w:t>י</w:t>
      </w:r>
      <w:proofErr w:type="spellEnd"/>
      <w:r w:rsidRPr="00FD7917">
        <w:rPr>
          <w:rFonts w:cs="NephilimMF"/>
          <w:sz w:val="34"/>
          <w:szCs w:val="34"/>
          <w:rtl/>
        </w:rPr>
        <w:t xml:space="preserve"> </w:t>
      </w:r>
      <w:proofErr w:type="spellStart"/>
      <w:r w:rsidRPr="00FD7917">
        <w:rPr>
          <w:rFonts w:cs="NephilimMF" w:hint="eastAsia"/>
          <w:sz w:val="34"/>
          <w:szCs w:val="34"/>
          <w:rtl/>
        </w:rPr>
        <w:t>ד</w:t>
      </w:r>
      <w:r w:rsidRPr="00FD7917">
        <w:rPr>
          <w:rFonts w:cs="NephilimMF" w:hint="cs"/>
          <w:sz w:val="34"/>
          <w:szCs w:val="34"/>
          <w:rtl/>
        </w:rPr>
        <w:t>ְּ</w:t>
      </w:r>
      <w:r w:rsidRPr="00FD7917">
        <w:rPr>
          <w:rFonts w:cs="NephilimMF" w:hint="eastAsia"/>
          <w:sz w:val="34"/>
          <w:szCs w:val="34"/>
          <w:rtl/>
        </w:rPr>
        <w:t>פ</w:t>
      </w:r>
      <w:r w:rsidRPr="00FD7917">
        <w:rPr>
          <w:rFonts w:cs="NephilimMF" w:hint="cs"/>
          <w:sz w:val="34"/>
          <w:szCs w:val="34"/>
          <w:rtl/>
        </w:rPr>
        <w:t>ִּ</w:t>
      </w:r>
      <w:r w:rsidRPr="00FD7917">
        <w:rPr>
          <w:rFonts w:cs="NephilimMF" w:hint="eastAsia"/>
          <w:sz w:val="34"/>
          <w:szCs w:val="34"/>
          <w:rtl/>
        </w:rPr>
        <w:t>ר</w:t>
      </w:r>
      <w:r w:rsidRPr="00FD7917">
        <w:rPr>
          <w:rFonts w:cs="NephilimMF" w:hint="cs"/>
          <w:sz w:val="34"/>
          <w:szCs w:val="34"/>
          <w:rtl/>
        </w:rPr>
        <w:t>ְ</w:t>
      </w:r>
      <w:r w:rsidRPr="00FD7917">
        <w:rPr>
          <w:rFonts w:cs="NephilimMF" w:hint="eastAsia"/>
          <w:sz w:val="34"/>
          <w:szCs w:val="34"/>
          <w:rtl/>
        </w:rPr>
        <w:t>ח</w:t>
      </w:r>
      <w:r w:rsidRPr="00FD7917">
        <w:rPr>
          <w:rFonts w:cs="NephilimMF" w:hint="cs"/>
          <w:sz w:val="34"/>
          <w:szCs w:val="34"/>
          <w:rtl/>
        </w:rPr>
        <w:t>ֵ</w:t>
      </w:r>
      <w:r w:rsidRPr="00FD7917">
        <w:rPr>
          <w:rFonts w:cs="NephilimMF" w:hint="eastAsia"/>
          <w:sz w:val="34"/>
          <w:szCs w:val="34"/>
          <w:rtl/>
        </w:rPr>
        <w:t>י</w:t>
      </w:r>
      <w:proofErr w:type="spellEnd"/>
      <w:r w:rsidRPr="00FD7917">
        <w:rPr>
          <w:rFonts w:cs="NephilimMF"/>
          <w:sz w:val="34"/>
          <w:szCs w:val="34"/>
          <w:rtl/>
        </w:rPr>
        <w:t xml:space="preserve"> </w:t>
      </w:r>
      <w:r w:rsidRPr="00FD7917">
        <w:rPr>
          <w:rFonts w:cs="NephilimMF" w:hint="eastAsia"/>
          <w:sz w:val="34"/>
          <w:szCs w:val="34"/>
          <w:rtl/>
        </w:rPr>
        <w:t>ב</w:t>
      </w:r>
      <w:r w:rsidRPr="00FD7917">
        <w:rPr>
          <w:rFonts w:cs="NephilimMF" w:hint="cs"/>
          <w:sz w:val="34"/>
          <w:szCs w:val="34"/>
          <w:rtl/>
        </w:rPr>
        <w:t>ְּ</w:t>
      </w:r>
      <w:r w:rsidRPr="00FD7917">
        <w:rPr>
          <w:rFonts w:cs="NephilimMF" w:hint="eastAsia"/>
          <w:sz w:val="34"/>
          <w:szCs w:val="34"/>
          <w:rtl/>
        </w:rPr>
        <w:t>גו</w:t>
      </w:r>
      <w:r w:rsidRPr="00FD7917">
        <w:rPr>
          <w:rFonts w:cs="NephilimMF" w:hint="cs"/>
          <w:sz w:val="34"/>
          <w:szCs w:val="34"/>
          <w:rtl/>
        </w:rPr>
        <w:t>ֹ</w:t>
      </w:r>
      <w:r w:rsidRPr="00FD7917">
        <w:rPr>
          <w:rFonts w:cs="NephilimMF"/>
          <w:sz w:val="34"/>
          <w:szCs w:val="34"/>
          <w:rtl/>
        </w:rPr>
        <w:t xml:space="preserve"> </w:t>
      </w:r>
      <w:proofErr w:type="spellStart"/>
      <w:r w:rsidRPr="00FD7917">
        <w:rPr>
          <w:rFonts w:cs="NephilimMF" w:hint="eastAsia"/>
          <w:sz w:val="34"/>
          <w:szCs w:val="34"/>
          <w:rtl/>
        </w:rPr>
        <w:t>א</w:t>
      </w:r>
      <w:r w:rsidRPr="00FD7917">
        <w:rPr>
          <w:rFonts w:cs="NephilimMF" w:hint="cs"/>
          <w:sz w:val="34"/>
          <w:szCs w:val="34"/>
          <w:rtl/>
        </w:rPr>
        <w:t>ַ</w:t>
      </w:r>
      <w:r w:rsidRPr="00FD7917">
        <w:rPr>
          <w:rFonts w:cs="NephilimMF" w:hint="eastAsia"/>
          <w:sz w:val="34"/>
          <w:szCs w:val="34"/>
          <w:rtl/>
        </w:rPr>
        <w:t>ש</w:t>
      </w:r>
      <w:r w:rsidRPr="00FD7917">
        <w:rPr>
          <w:rFonts w:cs="NephilimMF" w:hint="cs"/>
          <w:sz w:val="34"/>
          <w:szCs w:val="34"/>
          <w:rtl/>
        </w:rPr>
        <w:t>ְׁ</w:t>
      </w:r>
      <w:r w:rsidRPr="00FD7917">
        <w:rPr>
          <w:rFonts w:cs="NephilimMF" w:hint="eastAsia"/>
          <w:sz w:val="34"/>
          <w:szCs w:val="34"/>
          <w:rtl/>
        </w:rPr>
        <w:t>פ</w:t>
      </w:r>
      <w:r w:rsidRPr="00FD7917">
        <w:rPr>
          <w:rFonts w:cs="NephilimMF" w:hint="cs"/>
          <w:sz w:val="34"/>
          <w:szCs w:val="34"/>
          <w:rtl/>
        </w:rPr>
        <w:t>ָּת</w:t>
      </w:r>
      <w:r w:rsidRPr="00FD7917">
        <w:rPr>
          <w:rFonts w:cs="NephilimMF" w:hint="eastAsia"/>
          <w:sz w:val="34"/>
          <w:szCs w:val="34"/>
          <w:rtl/>
        </w:rPr>
        <w:t>ָ</w:t>
      </w:r>
      <w:r w:rsidRPr="00FD7917">
        <w:rPr>
          <w:rFonts w:cs="NephilimMF" w:hint="cs"/>
          <w:sz w:val="34"/>
          <w:szCs w:val="34"/>
          <w:rtl/>
        </w:rPr>
        <w:t>א</w:t>
      </w:r>
      <w:proofErr w:type="spellEnd"/>
      <w:r w:rsidRPr="00FD7917">
        <w:rPr>
          <w:rFonts w:cs="NephilimMF"/>
          <w:sz w:val="34"/>
          <w:szCs w:val="34"/>
          <w:rtl/>
        </w:rPr>
        <w:t xml:space="preserve">, </w:t>
      </w:r>
      <w:r w:rsidRPr="00FD7917">
        <w:rPr>
          <w:rFonts w:cs="NephilimMF" w:hint="eastAsia"/>
          <w:sz w:val="34"/>
          <w:szCs w:val="34"/>
          <w:rtl/>
        </w:rPr>
        <w:t>ש</w:t>
      </w:r>
      <w:r w:rsidRPr="00FD7917">
        <w:rPr>
          <w:rFonts w:cs="NephilimMF" w:hint="cs"/>
          <w:sz w:val="34"/>
          <w:szCs w:val="34"/>
          <w:rtl/>
        </w:rPr>
        <w:t>ְׁ</w:t>
      </w:r>
      <w:r w:rsidRPr="00FD7917">
        <w:rPr>
          <w:rFonts w:cs="NephilimMF" w:hint="eastAsia"/>
          <w:sz w:val="34"/>
          <w:szCs w:val="34"/>
          <w:rtl/>
        </w:rPr>
        <w:t>רו</w:t>
      </w:r>
      <w:r w:rsidRPr="00FD7917">
        <w:rPr>
          <w:rFonts w:cs="NephilimMF" w:hint="cs"/>
          <w:sz w:val="34"/>
          <w:szCs w:val="34"/>
          <w:rtl/>
        </w:rPr>
        <w:t>ּ</w:t>
      </w:r>
      <w:r w:rsidRPr="00FD7917">
        <w:rPr>
          <w:rFonts w:cs="NephilimMF"/>
          <w:sz w:val="34"/>
          <w:szCs w:val="34"/>
          <w:rtl/>
        </w:rPr>
        <w:t xml:space="preserve"> </w:t>
      </w:r>
      <w:r w:rsidRPr="00FD7917">
        <w:rPr>
          <w:rFonts w:cs="NephilimMF" w:hint="eastAsia"/>
          <w:sz w:val="34"/>
          <w:szCs w:val="34"/>
          <w:rtl/>
        </w:rPr>
        <w:t>ר</w:t>
      </w:r>
      <w:r w:rsidRPr="00FD7917">
        <w:rPr>
          <w:rFonts w:cs="NephilimMF" w:hint="cs"/>
          <w:sz w:val="34"/>
          <w:szCs w:val="34"/>
          <w:rtl/>
        </w:rPr>
        <w:t>ְ</w:t>
      </w:r>
      <w:r w:rsidRPr="00FD7917">
        <w:rPr>
          <w:rFonts w:cs="NephilimMF" w:hint="eastAsia"/>
          <w:sz w:val="34"/>
          <w:szCs w:val="34"/>
          <w:rtl/>
        </w:rPr>
        <w:t>או</w:t>
      </w:r>
      <w:r w:rsidRPr="00FD7917">
        <w:rPr>
          <w:rFonts w:cs="NephilimMF" w:hint="cs"/>
          <w:sz w:val="34"/>
          <w:szCs w:val="34"/>
          <w:rtl/>
        </w:rPr>
        <w:t>ּ</w:t>
      </w:r>
      <w:r w:rsidRPr="00FD7917">
        <w:rPr>
          <w:rFonts w:cs="NephilimMF" w:hint="eastAsia"/>
          <w:sz w:val="34"/>
          <w:szCs w:val="34"/>
          <w:rtl/>
        </w:rPr>
        <w:t>ב</w:t>
      </w:r>
      <w:r w:rsidRPr="00FD7917">
        <w:rPr>
          <w:rFonts w:cs="NephilimMF" w:hint="cs"/>
          <w:sz w:val="34"/>
          <w:szCs w:val="34"/>
          <w:rtl/>
        </w:rPr>
        <w:t>ֵ</w:t>
      </w:r>
      <w:r w:rsidRPr="00FD7917">
        <w:rPr>
          <w:rFonts w:cs="NephilimMF" w:hint="eastAsia"/>
          <w:sz w:val="34"/>
          <w:szCs w:val="34"/>
          <w:rtl/>
        </w:rPr>
        <w:t>ן</w:t>
      </w:r>
      <w:r w:rsidRPr="00FD7917">
        <w:rPr>
          <w:rFonts w:cs="NephilimMF"/>
          <w:sz w:val="34"/>
          <w:szCs w:val="34"/>
          <w:rtl/>
        </w:rPr>
        <w:t xml:space="preserve"> </w:t>
      </w:r>
      <w:r w:rsidRPr="00FD7917">
        <w:rPr>
          <w:rFonts w:cs="NephilimMF" w:hint="eastAsia"/>
          <w:sz w:val="34"/>
          <w:szCs w:val="34"/>
          <w:rtl/>
        </w:rPr>
        <w:t>ל</w:t>
      </w:r>
      <w:r w:rsidRPr="00FD7917">
        <w:rPr>
          <w:rFonts w:cs="NephilimMF" w:hint="cs"/>
          <w:sz w:val="34"/>
          <w:szCs w:val="34"/>
          <w:rtl/>
        </w:rPr>
        <w:t>ְ</w:t>
      </w:r>
      <w:r w:rsidRPr="00FD7917">
        <w:rPr>
          <w:rFonts w:cs="NephilimMF" w:hint="eastAsia"/>
          <w:sz w:val="34"/>
          <w:szCs w:val="34"/>
          <w:rtl/>
        </w:rPr>
        <w:t>א</w:t>
      </w:r>
      <w:r w:rsidRPr="00FD7917">
        <w:rPr>
          <w:rFonts w:cs="NephilimMF" w:hint="cs"/>
          <w:sz w:val="34"/>
          <w:szCs w:val="34"/>
          <w:rtl/>
        </w:rPr>
        <w:t>ַ</w:t>
      </w:r>
      <w:r w:rsidRPr="00FD7917">
        <w:rPr>
          <w:rFonts w:cs="NephilimMF" w:hint="eastAsia"/>
          <w:sz w:val="34"/>
          <w:szCs w:val="34"/>
          <w:rtl/>
        </w:rPr>
        <w:t>פ</w:t>
      </w:r>
      <w:r w:rsidRPr="00FD7917">
        <w:rPr>
          <w:rFonts w:cs="NephilimMF" w:hint="cs"/>
          <w:sz w:val="34"/>
          <w:szCs w:val="34"/>
          <w:rtl/>
        </w:rPr>
        <w:t>ְ</w:t>
      </w:r>
      <w:r w:rsidRPr="00FD7917">
        <w:rPr>
          <w:rFonts w:cs="NephilimMF" w:hint="eastAsia"/>
          <w:sz w:val="34"/>
          <w:szCs w:val="34"/>
          <w:rtl/>
        </w:rPr>
        <w:t>רו</w:t>
      </w:r>
      <w:r w:rsidRPr="00FD7917">
        <w:rPr>
          <w:rFonts w:cs="NephilimMF" w:hint="cs"/>
          <w:sz w:val="34"/>
          <w:szCs w:val="34"/>
          <w:rtl/>
        </w:rPr>
        <w:t>ּ</w:t>
      </w:r>
      <w:r w:rsidRPr="00FD7917">
        <w:rPr>
          <w:rFonts w:cs="NephilimMF" w:hint="eastAsia"/>
          <w:sz w:val="34"/>
          <w:szCs w:val="34"/>
          <w:rtl/>
        </w:rPr>
        <w:t>ח</w:t>
      </w:r>
      <w:r w:rsidRPr="00FD7917">
        <w:rPr>
          <w:rFonts w:cs="NephilimMF" w:hint="cs"/>
          <w:sz w:val="34"/>
          <w:szCs w:val="34"/>
          <w:rtl/>
        </w:rPr>
        <w:t>ֵ</w:t>
      </w:r>
      <w:r w:rsidRPr="00FD7917">
        <w:rPr>
          <w:rFonts w:cs="NephilimMF" w:hint="eastAsia"/>
          <w:sz w:val="34"/>
          <w:szCs w:val="34"/>
          <w:rtl/>
        </w:rPr>
        <w:t>י</w:t>
      </w:r>
      <w:r w:rsidRPr="00FD7917">
        <w:rPr>
          <w:rFonts w:cs="NephilimMF" w:hint="cs"/>
          <w:sz w:val="34"/>
          <w:szCs w:val="34"/>
          <w:rtl/>
        </w:rPr>
        <w:t xml:space="preserve"> </w:t>
      </w:r>
      <w:r w:rsidRPr="00FD7917">
        <w:rPr>
          <w:rFonts w:cs="NephilimMF" w:hint="eastAsia"/>
          <w:sz w:val="34"/>
          <w:szCs w:val="34"/>
          <w:rtl/>
        </w:rPr>
        <w:t>לֵיהּ</w:t>
      </w:r>
      <w:r w:rsidRPr="00FD7917">
        <w:rPr>
          <w:rFonts w:cs="NephilimMF"/>
          <w:sz w:val="34"/>
          <w:szCs w:val="34"/>
          <w:rtl/>
        </w:rPr>
        <w:t xml:space="preserve"> </w:t>
      </w:r>
      <w:r w:rsidRPr="00FD7917">
        <w:rPr>
          <w:rFonts w:cs="NephilimMF" w:hint="eastAsia"/>
          <w:sz w:val="34"/>
          <w:szCs w:val="34"/>
          <w:rtl/>
        </w:rPr>
        <w:t>לִזְבוּבֵי</w:t>
      </w:r>
      <w:r w:rsidRPr="00FD7917">
        <w:rPr>
          <w:rFonts w:cs="NephilimMF"/>
          <w:sz w:val="34"/>
          <w:szCs w:val="34"/>
          <w:rtl/>
        </w:rPr>
        <w:t xml:space="preserve"> </w:t>
      </w:r>
      <w:proofErr w:type="spellStart"/>
      <w:r w:rsidRPr="00FD7917">
        <w:rPr>
          <w:rFonts w:cs="NephilimMF" w:hint="eastAsia"/>
          <w:sz w:val="34"/>
          <w:szCs w:val="34"/>
          <w:rtl/>
        </w:rPr>
        <w:t>דְּחָזָא</w:t>
      </w:r>
      <w:proofErr w:type="spellEnd"/>
      <w:r w:rsidRPr="00FD7917">
        <w:rPr>
          <w:rFonts w:cs="NephilimMF"/>
          <w:sz w:val="34"/>
          <w:szCs w:val="34"/>
          <w:rtl/>
        </w:rPr>
        <w:t xml:space="preserve"> </w:t>
      </w:r>
      <w:r w:rsidRPr="00FD7917">
        <w:rPr>
          <w:rFonts w:cs="NephilimMF" w:hint="eastAsia"/>
          <w:sz w:val="34"/>
          <w:szCs w:val="34"/>
          <w:rtl/>
        </w:rPr>
        <w:t>הָתָם</w:t>
      </w:r>
      <w:r w:rsidRPr="00FD7917">
        <w:rPr>
          <w:rFonts w:cs="NephilimMF" w:hint="cs"/>
          <w:sz w:val="34"/>
          <w:szCs w:val="34"/>
          <w:rtl/>
        </w:rPr>
        <w:t>,</w:t>
      </w:r>
      <w:r w:rsidRPr="00FD7917">
        <w:rPr>
          <w:rFonts w:cs="NephilimMF"/>
          <w:sz w:val="34"/>
          <w:szCs w:val="34"/>
          <w:rtl/>
        </w:rPr>
        <w:t xml:space="preserve"> </w:t>
      </w:r>
      <w:r w:rsidRPr="00FD7917">
        <w:rPr>
          <w:rFonts w:cs="NephilimMF" w:hint="eastAsia"/>
          <w:sz w:val="34"/>
          <w:szCs w:val="34"/>
          <w:rtl/>
        </w:rPr>
        <w:t>א</w:t>
      </w:r>
      <w:r w:rsidRPr="00FD7917">
        <w:rPr>
          <w:rFonts w:cs="NephilimMF" w:hint="cs"/>
          <w:sz w:val="34"/>
          <w:szCs w:val="34"/>
          <w:rtl/>
        </w:rPr>
        <w:t>ַ</w:t>
      </w:r>
      <w:r w:rsidRPr="00FD7917">
        <w:rPr>
          <w:rFonts w:cs="NephilimMF" w:hint="eastAsia"/>
          <w:sz w:val="34"/>
          <w:szCs w:val="34"/>
          <w:rtl/>
        </w:rPr>
        <w:t>ך</w:t>
      </w:r>
      <w:r w:rsidRPr="00FD7917">
        <w:rPr>
          <w:rFonts w:cs="NephilimMF"/>
          <w:sz w:val="34"/>
          <w:szCs w:val="34"/>
          <w:rtl/>
        </w:rPr>
        <w:t xml:space="preserve"> </w:t>
      </w:r>
      <w:r w:rsidRPr="00FD7917">
        <w:rPr>
          <w:rFonts w:cs="NephilimMF" w:hint="eastAsia"/>
          <w:sz w:val="34"/>
          <w:szCs w:val="34"/>
          <w:rtl/>
        </w:rPr>
        <w:t>ח</w:t>
      </w:r>
      <w:r w:rsidRPr="00FD7917">
        <w:rPr>
          <w:rFonts w:cs="NephilimMF" w:hint="cs"/>
          <w:sz w:val="34"/>
          <w:szCs w:val="34"/>
          <w:rtl/>
        </w:rPr>
        <w:t>ָ</w:t>
      </w:r>
      <w:r w:rsidRPr="00FD7917">
        <w:rPr>
          <w:rFonts w:cs="NephilimMF" w:hint="eastAsia"/>
          <w:sz w:val="34"/>
          <w:szCs w:val="34"/>
          <w:rtl/>
        </w:rPr>
        <w:t>כ</w:t>
      </w:r>
      <w:r w:rsidRPr="00FD7917">
        <w:rPr>
          <w:rFonts w:cs="NephilimMF" w:hint="cs"/>
          <w:sz w:val="34"/>
          <w:szCs w:val="34"/>
          <w:rtl/>
        </w:rPr>
        <w:t>ַ</w:t>
      </w:r>
      <w:r w:rsidRPr="00FD7917">
        <w:rPr>
          <w:rFonts w:cs="NephilimMF" w:hint="eastAsia"/>
          <w:sz w:val="34"/>
          <w:szCs w:val="34"/>
          <w:rtl/>
        </w:rPr>
        <w:t>ך</w:t>
      </w:r>
      <w:r w:rsidRPr="00FD7917">
        <w:rPr>
          <w:rFonts w:cs="NephilimMF" w:hint="cs"/>
          <w:sz w:val="34"/>
          <w:szCs w:val="34"/>
          <w:rtl/>
        </w:rPr>
        <w:t>ְ</w:t>
      </w:r>
      <w:r w:rsidRPr="00FD7917">
        <w:rPr>
          <w:rFonts w:cs="NephilimMF"/>
          <w:sz w:val="34"/>
          <w:szCs w:val="34"/>
          <w:rtl/>
        </w:rPr>
        <w:t xml:space="preserve"> </w:t>
      </w:r>
      <w:proofErr w:type="spellStart"/>
      <w:r w:rsidRPr="00FD7917">
        <w:rPr>
          <w:rFonts w:cs="NephilimMF" w:hint="eastAsia"/>
          <w:sz w:val="34"/>
          <w:szCs w:val="34"/>
          <w:rtl/>
        </w:rPr>
        <w:t>ב</w:t>
      </w:r>
      <w:r w:rsidRPr="00FD7917">
        <w:rPr>
          <w:rFonts w:cs="NephilimMF" w:hint="cs"/>
          <w:sz w:val="34"/>
          <w:szCs w:val="34"/>
          <w:rtl/>
        </w:rPr>
        <w:t>ְּ</w:t>
      </w:r>
      <w:r w:rsidRPr="00FD7917">
        <w:rPr>
          <w:rFonts w:cs="NephilimMF" w:hint="eastAsia"/>
          <w:sz w:val="34"/>
          <w:szCs w:val="34"/>
          <w:rtl/>
        </w:rPr>
        <w:t>ד</w:t>
      </w:r>
      <w:r w:rsidRPr="00FD7917">
        <w:rPr>
          <w:rFonts w:cs="NephilimMF" w:hint="cs"/>
          <w:sz w:val="34"/>
          <w:szCs w:val="34"/>
          <w:rtl/>
        </w:rPr>
        <w:t>ַ</w:t>
      </w:r>
      <w:r w:rsidRPr="00FD7917">
        <w:rPr>
          <w:rFonts w:cs="NephilimMF" w:hint="eastAsia"/>
          <w:sz w:val="34"/>
          <w:szCs w:val="34"/>
          <w:rtl/>
        </w:rPr>
        <w:t>ע</w:t>
      </w:r>
      <w:r w:rsidRPr="00FD7917">
        <w:rPr>
          <w:rFonts w:cs="NephilimMF" w:hint="cs"/>
          <w:sz w:val="34"/>
          <w:szCs w:val="34"/>
          <w:rtl/>
        </w:rPr>
        <w:t>ְ</w:t>
      </w:r>
      <w:r w:rsidRPr="00FD7917">
        <w:rPr>
          <w:rFonts w:cs="NephilimMF" w:hint="eastAsia"/>
          <w:sz w:val="34"/>
          <w:szCs w:val="34"/>
          <w:rtl/>
        </w:rPr>
        <w:t>ת</w:t>
      </w:r>
      <w:r w:rsidRPr="00FD7917">
        <w:rPr>
          <w:rFonts w:cs="NephilimMF" w:hint="cs"/>
          <w:sz w:val="34"/>
          <w:szCs w:val="34"/>
          <w:rtl/>
        </w:rPr>
        <w:t>ֵּ</w:t>
      </w:r>
      <w:r w:rsidRPr="00FD7917">
        <w:rPr>
          <w:rFonts w:cs="NephilimMF" w:hint="eastAsia"/>
          <w:sz w:val="34"/>
          <w:szCs w:val="34"/>
          <w:rtl/>
        </w:rPr>
        <w:t>יה</w:t>
      </w:r>
      <w:proofErr w:type="spellEnd"/>
      <w:r w:rsidRPr="00FD7917">
        <w:rPr>
          <w:rFonts w:cs="NephilimMF" w:hint="cs"/>
          <w:sz w:val="34"/>
          <w:szCs w:val="34"/>
          <w:rtl/>
        </w:rPr>
        <w:t>ּ</w:t>
      </w:r>
      <w:r w:rsidRPr="00FD7917">
        <w:rPr>
          <w:rFonts w:cs="NephilimMF"/>
          <w:sz w:val="34"/>
          <w:szCs w:val="34"/>
          <w:rtl/>
        </w:rPr>
        <w:t xml:space="preserve"> </w:t>
      </w:r>
      <w:r w:rsidRPr="00FD7917">
        <w:rPr>
          <w:rFonts w:cs="NephilimMF" w:hint="eastAsia"/>
          <w:sz w:val="34"/>
          <w:szCs w:val="34"/>
          <w:rtl/>
        </w:rPr>
        <w:t>א</w:t>
      </w:r>
      <w:r w:rsidRPr="00FD7917">
        <w:rPr>
          <w:rFonts w:cs="NephilimMF" w:hint="cs"/>
          <w:sz w:val="34"/>
          <w:szCs w:val="34"/>
          <w:rtl/>
        </w:rPr>
        <w:t>ִ</w:t>
      </w:r>
      <w:r w:rsidRPr="00FD7917">
        <w:rPr>
          <w:rFonts w:cs="NephilimMF" w:hint="eastAsia"/>
          <w:sz w:val="34"/>
          <w:szCs w:val="34"/>
          <w:rtl/>
        </w:rPr>
        <w:t>י</w:t>
      </w:r>
      <w:r w:rsidRPr="00FD7917">
        <w:rPr>
          <w:rFonts w:cs="NephilimMF"/>
          <w:sz w:val="34"/>
          <w:szCs w:val="34"/>
          <w:rtl/>
        </w:rPr>
        <w:t xml:space="preserve"> </w:t>
      </w:r>
      <w:r w:rsidRPr="00FD7917">
        <w:rPr>
          <w:rFonts w:cs="NephilimMF" w:hint="eastAsia"/>
          <w:sz w:val="34"/>
          <w:szCs w:val="34"/>
          <w:rtl/>
        </w:rPr>
        <w:t>ש</w:t>
      </w:r>
      <w:r w:rsidRPr="00FD7917">
        <w:rPr>
          <w:rFonts w:cs="NephilimMF" w:hint="cs"/>
          <w:sz w:val="34"/>
          <w:szCs w:val="34"/>
          <w:rtl/>
        </w:rPr>
        <w:t>ָׁ</w:t>
      </w:r>
      <w:r w:rsidRPr="00FD7917">
        <w:rPr>
          <w:rFonts w:cs="NephilimMF" w:hint="eastAsia"/>
          <w:sz w:val="34"/>
          <w:szCs w:val="34"/>
          <w:rtl/>
        </w:rPr>
        <w:t>ר</w:t>
      </w:r>
      <w:r w:rsidRPr="00FD7917">
        <w:rPr>
          <w:rFonts w:cs="NephilimMF" w:hint="cs"/>
          <w:sz w:val="34"/>
          <w:szCs w:val="34"/>
          <w:rtl/>
        </w:rPr>
        <w:t>ֵ</w:t>
      </w:r>
      <w:r w:rsidRPr="00FD7917">
        <w:rPr>
          <w:rFonts w:cs="NephilimMF" w:hint="eastAsia"/>
          <w:sz w:val="34"/>
          <w:szCs w:val="34"/>
          <w:rtl/>
        </w:rPr>
        <w:t>י</w:t>
      </w:r>
      <w:r w:rsidRPr="00FD7917">
        <w:rPr>
          <w:rFonts w:cs="NephilimMF"/>
          <w:sz w:val="34"/>
          <w:szCs w:val="34"/>
          <w:rtl/>
        </w:rPr>
        <w:t xml:space="preserve"> </w:t>
      </w:r>
      <w:proofErr w:type="spellStart"/>
      <w:r w:rsidRPr="00FD7917">
        <w:rPr>
          <w:rFonts w:cs="NephilimMF" w:hint="eastAsia"/>
          <w:sz w:val="34"/>
          <w:szCs w:val="34"/>
          <w:rtl/>
        </w:rPr>
        <w:t>לְכַסּוּיֵי</w:t>
      </w:r>
      <w:proofErr w:type="spellEnd"/>
      <w:r w:rsidRPr="00FD7917">
        <w:rPr>
          <w:rFonts w:cs="NephilimMF"/>
          <w:sz w:val="34"/>
          <w:szCs w:val="34"/>
          <w:rtl/>
        </w:rPr>
        <w:t xml:space="preserve"> </w:t>
      </w:r>
      <w:proofErr w:type="spellStart"/>
      <w:r w:rsidRPr="00FD7917">
        <w:rPr>
          <w:rFonts w:cs="NephilimMF" w:hint="eastAsia"/>
          <w:sz w:val="34"/>
          <w:szCs w:val="34"/>
          <w:rtl/>
        </w:rPr>
        <w:t>לְאַשְׁפָּתָא</w:t>
      </w:r>
      <w:proofErr w:type="spellEnd"/>
      <w:r w:rsidRPr="00FD7917">
        <w:rPr>
          <w:rFonts w:cs="NephilimMF"/>
          <w:sz w:val="34"/>
          <w:szCs w:val="34"/>
          <w:rtl/>
        </w:rPr>
        <w:t xml:space="preserve"> </w:t>
      </w:r>
      <w:r w:rsidRPr="00FD7917">
        <w:rPr>
          <w:rFonts w:cs="NephilimMF" w:hint="eastAsia"/>
          <w:sz w:val="34"/>
          <w:szCs w:val="34"/>
          <w:rtl/>
        </w:rPr>
        <w:t>ש</w:t>
      </w:r>
      <w:r w:rsidRPr="00FD7917">
        <w:rPr>
          <w:rFonts w:cs="NephilimMF" w:hint="cs"/>
          <w:sz w:val="34"/>
          <w:szCs w:val="34"/>
          <w:rtl/>
        </w:rPr>
        <w:t>ֶׁ</w:t>
      </w:r>
      <w:r w:rsidRPr="00FD7917">
        <w:rPr>
          <w:rFonts w:cs="NephilimMF" w:hint="eastAsia"/>
          <w:sz w:val="34"/>
          <w:szCs w:val="34"/>
          <w:rtl/>
        </w:rPr>
        <w:t>מ</w:t>
      </w:r>
      <w:r w:rsidRPr="00FD7917">
        <w:rPr>
          <w:rFonts w:cs="NephilimMF" w:hint="cs"/>
          <w:sz w:val="34"/>
          <w:szCs w:val="34"/>
          <w:rtl/>
        </w:rPr>
        <w:t>ָ</w:t>
      </w:r>
      <w:r w:rsidRPr="00FD7917">
        <w:rPr>
          <w:rFonts w:cs="NephilimMF" w:hint="eastAsia"/>
          <w:sz w:val="34"/>
          <w:szCs w:val="34"/>
          <w:rtl/>
        </w:rPr>
        <w:t>א</w:t>
      </w:r>
      <w:r w:rsidRPr="00FD7917">
        <w:rPr>
          <w:rFonts w:cs="NephilimMF"/>
          <w:sz w:val="34"/>
          <w:szCs w:val="34"/>
          <w:rtl/>
        </w:rPr>
        <w:t xml:space="preserve"> </w:t>
      </w:r>
      <w:proofErr w:type="spellStart"/>
      <w:r w:rsidRPr="00FD7917">
        <w:rPr>
          <w:rFonts w:cs="NephilimMF" w:hint="eastAsia"/>
          <w:sz w:val="34"/>
          <w:szCs w:val="34"/>
          <w:rtl/>
        </w:rPr>
        <w:t>א</w:t>
      </w:r>
      <w:r w:rsidRPr="00FD7917">
        <w:rPr>
          <w:rFonts w:cs="NephilimMF" w:hint="cs"/>
          <w:sz w:val="34"/>
          <w:szCs w:val="34"/>
          <w:rtl/>
        </w:rPr>
        <w:t>ִ</w:t>
      </w:r>
      <w:r w:rsidRPr="00FD7917">
        <w:rPr>
          <w:rFonts w:cs="NephilimMF" w:hint="eastAsia"/>
          <w:sz w:val="34"/>
          <w:szCs w:val="34"/>
          <w:rtl/>
        </w:rPr>
        <w:t>ית</w:t>
      </w:r>
      <w:r w:rsidRPr="00FD7917">
        <w:rPr>
          <w:rFonts w:cs="NephilimMF" w:hint="cs"/>
          <w:sz w:val="34"/>
          <w:szCs w:val="34"/>
          <w:rtl/>
        </w:rPr>
        <w:t>ּ</w:t>
      </w:r>
      <w:r w:rsidRPr="00FD7917">
        <w:rPr>
          <w:rFonts w:cs="NephilimMF" w:hint="eastAsia"/>
          <w:sz w:val="34"/>
          <w:szCs w:val="34"/>
          <w:rtl/>
        </w:rPr>
        <w:t>ו</w:t>
      </w:r>
      <w:r w:rsidRPr="00FD7917">
        <w:rPr>
          <w:rFonts w:cs="NephilimMF" w:hint="cs"/>
          <w:sz w:val="34"/>
          <w:szCs w:val="34"/>
          <w:rtl/>
        </w:rPr>
        <w:t>ֹ</w:t>
      </w:r>
      <w:r w:rsidRPr="00FD7917">
        <w:rPr>
          <w:rFonts w:cs="NephilimMF" w:hint="eastAsia"/>
          <w:sz w:val="34"/>
          <w:szCs w:val="34"/>
          <w:rtl/>
        </w:rPr>
        <w:t>ת</w:t>
      </w:r>
      <w:r w:rsidRPr="00FD7917">
        <w:rPr>
          <w:rFonts w:cs="NephilimMF" w:hint="cs"/>
          <w:sz w:val="34"/>
          <w:szCs w:val="34"/>
          <w:rtl/>
        </w:rPr>
        <w:t>ַ</w:t>
      </w:r>
      <w:r w:rsidRPr="00FD7917">
        <w:rPr>
          <w:rFonts w:cs="NephilimMF" w:hint="eastAsia"/>
          <w:sz w:val="34"/>
          <w:szCs w:val="34"/>
          <w:rtl/>
        </w:rPr>
        <w:t>ר</w:t>
      </w:r>
      <w:proofErr w:type="spellEnd"/>
      <w:r w:rsidRPr="00FD7917">
        <w:rPr>
          <w:rFonts w:cs="NephilimMF"/>
          <w:sz w:val="34"/>
          <w:szCs w:val="34"/>
          <w:rtl/>
        </w:rPr>
        <w:t xml:space="preserve"> </w:t>
      </w:r>
      <w:proofErr w:type="spellStart"/>
      <w:r w:rsidRPr="00FD7917">
        <w:rPr>
          <w:rFonts w:cs="NephilimMF" w:hint="eastAsia"/>
          <w:sz w:val="34"/>
          <w:szCs w:val="34"/>
          <w:rtl/>
        </w:rPr>
        <w:t>ב</w:t>
      </w:r>
      <w:r w:rsidRPr="00FD7917">
        <w:rPr>
          <w:rFonts w:cs="NephilimMF" w:hint="cs"/>
          <w:sz w:val="34"/>
          <w:szCs w:val="34"/>
          <w:rtl/>
        </w:rPr>
        <w:t>ָּ</w:t>
      </w:r>
      <w:r w:rsidRPr="00FD7917">
        <w:rPr>
          <w:rFonts w:cs="NephilimMF" w:hint="eastAsia"/>
          <w:sz w:val="34"/>
          <w:szCs w:val="34"/>
          <w:rtl/>
        </w:rPr>
        <w:t>א</w:t>
      </w:r>
      <w:r w:rsidRPr="00FD7917">
        <w:rPr>
          <w:rFonts w:cs="NephilimMF" w:hint="cs"/>
          <w:sz w:val="34"/>
          <w:szCs w:val="34"/>
          <w:rtl/>
        </w:rPr>
        <w:t>ַ</w:t>
      </w:r>
      <w:r w:rsidRPr="00FD7917">
        <w:rPr>
          <w:rFonts w:cs="NephilimMF" w:hint="eastAsia"/>
          <w:sz w:val="34"/>
          <w:szCs w:val="34"/>
          <w:rtl/>
        </w:rPr>
        <w:t>ש</w:t>
      </w:r>
      <w:r w:rsidRPr="00FD7917">
        <w:rPr>
          <w:rFonts w:cs="NephilimMF" w:hint="cs"/>
          <w:sz w:val="34"/>
          <w:szCs w:val="34"/>
          <w:rtl/>
        </w:rPr>
        <w:t>ְׁ</w:t>
      </w:r>
      <w:r w:rsidRPr="00FD7917">
        <w:rPr>
          <w:rFonts w:cs="NephilimMF" w:hint="eastAsia"/>
          <w:sz w:val="34"/>
          <w:szCs w:val="34"/>
          <w:rtl/>
        </w:rPr>
        <w:t>פ</w:t>
      </w:r>
      <w:r w:rsidRPr="00FD7917">
        <w:rPr>
          <w:rFonts w:cs="NephilimMF" w:hint="cs"/>
          <w:sz w:val="34"/>
          <w:szCs w:val="34"/>
          <w:rtl/>
        </w:rPr>
        <w:t>ָּת</w:t>
      </w:r>
      <w:r w:rsidRPr="00FD7917">
        <w:rPr>
          <w:rFonts w:cs="NephilimMF" w:hint="eastAsia"/>
          <w:sz w:val="34"/>
          <w:szCs w:val="34"/>
          <w:rtl/>
        </w:rPr>
        <w:t>ָ</w:t>
      </w:r>
      <w:r w:rsidRPr="00FD7917">
        <w:rPr>
          <w:rFonts w:cs="NephilimMF" w:hint="cs"/>
          <w:sz w:val="34"/>
          <w:szCs w:val="34"/>
          <w:rtl/>
        </w:rPr>
        <w:t>א</w:t>
      </w:r>
      <w:proofErr w:type="spellEnd"/>
      <w:r w:rsidRPr="00FD7917">
        <w:rPr>
          <w:rFonts w:cs="NephilimMF"/>
          <w:sz w:val="34"/>
          <w:szCs w:val="34"/>
          <w:rtl/>
        </w:rPr>
        <w:t xml:space="preserve"> </w:t>
      </w:r>
      <w:proofErr w:type="spellStart"/>
      <w:r w:rsidRPr="00FD7917">
        <w:rPr>
          <w:rFonts w:cs="NephilimMF" w:hint="eastAsia"/>
          <w:sz w:val="34"/>
          <w:szCs w:val="34"/>
          <w:rtl/>
        </w:rPr>
        <w:t>זְבוּבָא</w:t>
      </w:r>
      <w:proofErr w:type="spellEnd"/>
      <w:r w:rsidRPr="00FD7917">
        <w:rPr>
          <w:rFonts w:cs="NephilimMF"/>
          <w:sz w:val="34"/>
          <w:szCs w:val="34"/>
          <w:rtl/>
        </w:rPr>
        <w:t xml:space="preserve"> </w:t>
      </w:r>
      <w:proofErr w:type="spellStart"/>
      <w:r w:rsidRPr="00FD7917">
        <w:rPr>
          <w:rFonts w:cs="NephilimMF" w:hint="eastAsia"/>
          <w:sz w:val="34"/>
          <w:szCs w:val="34"/>
          <w:rtl/>
        </w:rPr>
        <w:t>חָדָ</w:t>
      </w:r>
      <w:r w:rsidRPr="00FD7917">
        <w:rPr>
          <w:rFonts w:cs="NephilimMF" w:hint="cs"/>
          <w:sz w:val="34"/>
          <w:szCs w:val="34"/>
          <w:rtl/>
        </w:rPr>
        <w:t>א</w:t>
      </w:r>
      <w:proofErr w:type="spellEnd"/>
      <w:r w:rsidRPr="00FD7917">
        <w:rPr>
          <w:rFonts w:cs="NephilimMF"/>
          <w:sz w:val="34"/>
          <w:szCs w:val="34"/>
          <w:rtl/>
        </w:rPr>
        <w:t xml:space="preserve"> </w:t>
      </w:r>
      <w:r w:rsidRPr="00FD7917">
        <w:rPr>
          <w:rFonts w:cs="NephilimMF" w:hint="eastAsia"/>
          <w:sz w:val="34"/>
          <w:szCs w:val="34"/>
          <w:rtl/>
        </w:rPr>
        <w:t>ד</w:t>
      </w:r>
      <w:r w:rsidRPr="00FD7917">
        <w:rPr>
          <w:rFonts w:cs="NephilimMF" w:hint="cs"/>
          <w:sz w:val="34"/>
          <w:szCs w:val="34"/>
          <w:rtl/>
        </w:rPr>
        <w:t>ְּ</w:t>
      </w:r>
      <w:r w:rsidRPr="00FD7917">
        <w:rPr>
          <w:rFonts w:cs="NephilimMF" w:hint="eastAsia"/>
          <w:sz w:val="34"/>
          <w:szCs w:val="34"/>
          <w:rtl/>
        </w:rPr>
        <w:t>ל</w:t>
      </w:r>
      <w:r w:rsidRPr="00FD7917">
        <w:rPr>
          <w:rFonts w:cs="NephilimMF" w:hint="cs"/>
          <w:sz w:val="34"/>
          <w:szCs w:val="34"/>
          <w:rtl/>
        </w:rPr>
        <w:t>ָ</w:t>
      </w:r>
      <w:r w:rsidRPr="00FD7917">
        <w:rPr>
          <w:rFonts w:cs="NephilimMF" w:hint="eastAsia"/>
          <w:sz w:val="34"/>
          <w:szCs w:val="34"/>
          <w:rtl/>
        </w:rPr>
        <w:t>א</w:t>
      </w:r>
      <w:r w:rsidRPr="00FD7917">
        <w:rPr>
          <w:rFonts w:cs="NephilimMF"/>
          <w:sz w:val="34"/>
          <w:szCs w:val="34"/>
          <w:rtl/>
        </w:rPr>
        <w:t xml:space="preserve"> </w:t>
      </w:r>
      <w:r w:rsidRPr="00FD7917">
        <w:rPr>
          <w:rFonts w:cs="NephilimMF" w:hint="eastAsia"/>
          <w:sz w:val="34"/>
          <w:szCs w:val="34"/>
          <w:rtl/>
        </w:rPr>
        <w:t>ח</w:t>
      </w:r>
      <w:r w:rsidRPr="00FD7917">
        <w:rPr>
          <w:rFonts w:cs="NephilimMF" w:hint="cs"/>
          <w:sz w:val="34"/>
          <w:szCs w:val="34"/>
          <w:rtl/>
        </w:rPr>
        <w:t>ָ</w:t>
      </w:r>
      <w:r w:rsidRPr="00FD7917">
        <w:rPr>
          <w:rFonts w:cs="NephilimMF" w:hint="eastAsia"/>
          <w:sz w:val="34"/>
          <w:szCs w:val="34"/>
          <w:rtl/>
        </w:rPr>
        <w:t>ז</w:t>
      </w:r>
      <w:r w:rsidRPr="00FD7917">
        <w:rPr>
          <w:rFonts w:cs="NephilimMF" w:hint="cs"/>
          <w:sz w:val="34"/>
          <w:szCs w:val="34"/>
          <w:rtl/>
        </w:rPr>
        <w:t>ֵ</w:t>
      </w:r>
      <w:r w:rsidRPr="00FD7917">
        <w:rPr>
          <w:rFonts w:cs="NephilimMF" w:hint="eastAsia"/>
          <w:sz w:val="34"/>
          <w:szCs w:val="34"/>
          <w:rtl/>
        </w:rPr>
        <w:t>י</w:t>
      </w:r>
      <w:r w:rsidRPr="00FD7917">
        <w:rPr>
          <w:rFonts w:cs="NephilimMF"/>
          <w:sz w:val="34"/>
          <w:szCs w:val="34"/>
          <w:rtl/>
        </w:rPr>
        <w:t xml:space="preserve"> </w:t>
      </w:r>
      <w:r w:rsidRPr="00FD7917">
        <w:rPr>
          <w:rFonts w:cs="NephilimMF" w:hint="eastAsia"/>
          <w:sz w:val="34"/>
          <w:szCs w:val="34"/>
          <w:rtl/>
        </w:rPr>
        <w:t>ל</w:t>
      </w:r>
      <w:r w:rsidRPr="00FD7917">
        <w:rPr>
          <w:rFonts w:cs="NephilimMF" w:hint="cs"/>
          <w:sz w:val="34"/>
          <w:szCs w:val="34"/>
          <w:rtl/>
        </w:rPr>
        <w:t>ֵ</w:t>
      </w:r>
      <w:r w:rsidRPr="00FD7917">
        <w:rPr>
          <w:rFonts w:cs="NephilimMF" w:hint="eastAsia"/>
          <w:sz w:val="34"/>
          <w:szCs w:val="34"/>
          <w:rtl/>
        </w:rPr>
        <w:t>יה</w:t>
      </w:r>
      <w:r w:rsidRPr="00FD7917">
        <w:rPr>
          <w:rFonts w:cs="NephilimMF" w:hint="cs"/>
          <w:sz w:val="34"/>
          <w:szCs w:val="34"/>
          <w:rtl/>
        </w:rPr>
        <w:t>ּ</w:t>
      </w:r>
      <w:r w:rsidRPr="00FD7917">
        <w:rPr>
          <w:rFonts w:cs="NephilimMF"/>
          <w:sz w:val="34"/>
          <w:szCs w:val="34"/>
          <w:rtl/>
        </w:rPr>
        <w:t xml:space="preserve"> </w:t>
      </w:r>
      <w:r w:rsidRPr="00FD7917">
        <w:rPr>
          <w:rFonts w:cs="NephilimMF" w:hint="eastAsia"/>
          <w:sz w:val="34"/>
          <w:szCs w:val="34"/>
          <w:rtl/>
        </w:rPr>
        <w:t>ו</w:t>
      </w:r>
      <w:r w:rsidRPr="00FD7917">
        <w:rPr>
          <w:rFonts w:cs="NephilimMF" w:hint="cs"/>
          <w:sz w:val="34"/>
          <w:szCs w:val="34"/>
          <w:rtl/>
        </w:rPr>
        <w:t>ְ</w:t>
      </w:r>
      <w:r w:rsidRPr="00FD7917">
        <w:rPr>
          <w:rFonts w:cs="NephilimMF" w:hint="eastAsia"/>
          <w:sz w:val="34"/>
          <w:szCs w:val="34"/>
          <w:rtl/>
        </w:rPr>
        <w:t>י</w:t>
      </w:r>
      <w:r w:rsidRPr="00FD7917">
        <w:rPr>
          <w:rFonts w:cs="NephilimMF" w:hint="cs"/>
          <w:sz w:val="34"/>
          <w:szCs w:val="34"/>
          <w:rtl/>
        </w:rPr>
        <w:t>ַ</w:t>
      </w:r>
      <w:r w:rsidRPr="00FD7917">
        <w:rPr>
          <w:rFonts w:cs="NephilimMF" w:hint="eastAsia"/>
          <w:sz w:val="34"/>
          <w:szCs w:val="34"/>
          <w:rtl/>
        </w:rPr>
        <w:t>ע</w:t>
      </w:r>
      <w:r w:rsidRPr="00FD7917">
        <w:rPr>
          <w:rFonts w:cs="NephilimMF" w:hint="cs"/>
          <w:sz w:val="34"/>
          <w:szCs w:val="34"/>
          <w:rtl/>
        </w:rPr>
        <w:t>ֲ</w:t>
      </w:r>
      <w:r w:rsidRPr="00FD7917">
        <w:rPr>
          <w:rFonts w:cs="NephilimMF" w:hint="eastAsia"/>
          <w:sz w:val="34"/>
          <w:szCs w:val="34"/>
          <w:rtl/>
        </w:rPr>
        <w:t>בו</w:t>
      </w:r>
      <w:r w:rsidRPr="00FD7917">
        <w:rPr>
          <w:rFonts w:cs="NephilimMF" w:hint="cs"/>
          <w:sz w:val="34"/>
          <w:szCs w:val="34"/>
          <w:rtl/>
        </w:rPr>
        <w:t>ֹ</w:t>
      </w:r>
      <w:r w:rsidRPr="00FD7917">
        <w:rPr>
          <w:rFonts w:cs="NephilimMF" w:hint="eastAsia"/>
          <w:sz w:val="34"/>
          <w:szCs w:val="34"/>
          <w:rtl/>
        </w:rPr>
        <w:t>ר</w:t>
      </w:r>
      <w:r w:rsidRPr="00FD7917">
        <w:rPr>
          <w:rFonts w:cs="NephilimMF"/>
          <w:sz w:val="34"/>
          <w:szCs w:val="34"/>
          <w:rtl/>
        </w:rPr>
        <w:t xml:space="preserve"> </w:t>
      </w:r>
      <w:r w:rsidRPr="00FD7917">
        <w:rPr>
          <w:rFonts w:cs="NephilimMF" w:hint="eastAsia"/>
          <w:sz w:val="34"/>
          <w:szCs w:val="34"/>
          <w:rtl/>
        </w:rPr>
        <w:t>ע</w:t>
      </w:r>
      <w:r w:rsidRPr="00FD7917">
        <w:rPr>
          <w:rFonts w:cs="NephilimMF" w:hint="cs"/>
          <w:sz w:val="34"/>
          <w:szCs w:val="34"/>
          <w:rtl/>
        </w:rPr>
        <w:t>ַ</w:t>
      </w:r>
      <w:r w:rsidRPr="00FD7917">
        <w:rPr>
          <w:rFonts w:cs="NephilimMF" w:hint="eastAsia"/>
          <w:sz w:val="34"/>
          <w:szCs w:val="34"/>
          <w:rtl/>
        </w:rPr>
        <w:t>ל</w:t>
      </w:r>
      <w:r w:rsidRPr="00FD7917">
        <w:rPr>
          <w:rFonts w:cs="NephilimMF"/>
          <w:sz w:val="34"/>
          <w:szCs w:val="34"/>
          <w:rtl/>
        </w:rPr>
        <w:t xml:space="preserve"> </w:t>
      </w:r>
      <w:r w:rsidRPr="00FD7917">
        <w:rPr>
          <w:rFonts w:cs="NephilimMF" w:hint="eastAsia"/>
          <w:sz w:val="34"/>
          <w:szCs w:val="34"/>
          <w:rtl/>
        </w:rPr>
        <w:t>א</w:t>
      </w:r>
      <w:r w:rsidRPr="00FD7917">
        <w:rPr>
          <w:rFonts w:cs="NephilimMF" w:hint="cs"/>
          <w:sz w:val="34"/>
          <w:szCs w:val="34"/>
          <w:rtl/>
        </w:rPr>
        <w:t>ִי</w:t>
      </w:r>
      <w:r w:rsidRPr="00FD7917">
        <w:rPr>
          <w:rFonts w:cs="NephilimMF" w:hint="eastAsia"/>
          <w:sz w:val="34"/>
          <w:szCs w:val="34"/>
          <w:rtl/>
        </w:rPr>
        <w:t>סו</w:t>
      </w:r>
      <w:r w:rsidRPr="00FD7917">
        <w:rPr>
          <w:rFonts w:cs="NephilimMF" w:hint="cs"/>
          <w:sz w:val="34"/>
          <w:szCs w:val="34"/>
          <w:rtl/>
        </w:rPr>
        <w:t>ּ</w:t>
      </w:r>
      <w:r w:rsidRPr="00FD7917">
        <w:rPr>
          <w:rFonts w:cs="NephilimMF" w:hint="eastAsia"/>
          <w:sz w:val="34"/>
          <w:szCs w:val="34"/>
          <w:rtl/>
        </w:rPr>
        <w:t>ר</w:t>
      </w:r>
      <w:r w:rsidRPr="00FD7917">
        <w:rPr>
          <w:rFonts w:cs="NephilimMF"/>
          <w:sz w:val="34"/>
          <w:szCs w:val="34"/>
          <w:rtl/>
        </w:rPr>
        <w:t xml:space="preserve"> </w:t>
      </w:r>
      <w:r w:rsidRPr="00FD7917">
        <w:rPr>
          <w:rFonts w:cs="NephilimMF" w:hint="eastAsia"/>
          <w:sz w:val="34"/>
          <w:szCs w:val="34"/>
          <w:rtl/>
        </w:rPr>
        <w:t>צ</w:t>
      </w:r>
      <w:r w:rsidRPr="00FD7917">
        <w:rPr>
          <w:rFonts w:cs="NephilimMF" w:hint="cs"/>
          <w:sz w:val="34"/>
          <w:szCs w:val="34"/>
          <w:rtl/>
        </w:rPr>
        <w:t>ֵ</w:t>
      </w:r>
      <w:r w:rsidRPr="00FD7917">
        <w:rPr>
          <w:rFonts w:cs="NephilimMF" w:hint="eastAsia"/>
          <w:sz w:val="34"/>
          <w:szCs w:val="34"/>
          <w:rtl/>
        </w:rPr>
        <w:t>יד</w:t>
      </w:r>
      <w:r w:rsidRPr="00FD7917">
        <w:rPr>
          <w:rFonts w:cs="NephilimMF" w:hint="cs"/>
          <w:sz w:val="34"/>
          <w:szCs w:val="34"/>
          <w:rtl/>
        </w:rPr>
        <w:t>ָ</w:t>
      </w:r>
      <w:r w:rsidRPr="00FD7917">
        <w:rPr>
          <w:rFonts w:cs="NephilimMF" w:hint="eastAsia"/>
          <w:sz w:val="34"/>
          <w:szCs w:val="34"/>
          <w:rtl/>
        </w:rPr>
        <w:t>ה</w:t>
      </w:r>
      <w:r w:rsidRPr="00FD7917">
        <w:rPr>
          <w:rFonts w:cs="NephilimMF"/>
          <w:sz w:val="34"/>
          <w:szCs w:val="34"/>
          <w:rtl/>
        </w:rPr>
        <w:t xml:space="preserve">, </w:t>
      </w:r>
      <w:r w:rsidRPr="00FD7917">
        <w:rPr>
          <w:rFonts w:cs="NephilimMF" w:hint="eastAsia"/>
          <w:sz w:val="34"/>
          <w:szCs w:val="34"/>
          <w:rtl/>
        </w:rPr>
        <w:t>ה</w:t>
      </w:r>
      <w:r w:rsidRPr="00FD7917">
        <w:rPr>
          <w:rFonts w:cs="NephilimMF" w:hint="cs"/>
          <w:sz w:val="34"/>
          <w:szCs w:val="34"/>
          <w:rtl/>
        </w:rPr>
        <w:t>ַ</w:t>
      </w:r>
      <w:r w:rsidRPr="00FD7917">
        <w:rPr>
          <w:rFonts w:cs="NephilimMF" w:hint="eastAsia"/>
          <w:sz w:val="34"/>
          <w:szCs w:val="34"/>
          <w:rtl/>
        </w:rPr>
        <w:t>א</w:t>
      </w:r>
      <w:r w:rsidRPr="00FD7917">
        <w:rPr>
          <w:rFonts w:cs="NephilimMF" w:hint="cs"/>
          <w:sz w:val="34"/>
          <w:szCs w:val="34"/>
          <w:rtl/>
        </w:rPr>
        <w:t>ִ</w:t>
      </w:r>
      <w:r w:rsidRPr="00FD7917">
        <w:rPr>
          <w:rFonts w:cs="NephilimMF" w:hint="eastAsia"/>
          <w:sz w:val="34"/>
          <w:szCs w:val="34"/>
          <w:rtl/>
        </w:rPr>
        <w:t>ם</w:t>
      </w:r>
      <w:r w:rsidRPr="00FD7917">
        <w:rPr>
          <w:rFonts w:cs="NephilimMF"/>
          <w:sz w:val="34"/>
          <w:szCs w:val="34"/>
          <w:rtl/>
        </w:rPr>
        <w:t xml:space="preserve"> </w:t>
      </w:r>
      <w:r w:rsidRPr="00FD7917">
        <w:rPr>
          <w:rFonts w:cs="NephilimMF" w:hint="eastAsia"/>
          <w:sz w:val="34"/>
          <w:szCs w:val="34"/>
          <w:rtl/>
        </w:rPr>
        <w:t>י</w:t>
      </w:r>
      <w:r w:rsidRPr="00FD7917">
        <w:rPr>
          <w:rFonts w:cs="NephilimMF" w:hint="cs"/>
          <w:sz w:val="34"/>
          <w:szCs w:val="34"/>
          <w:rtl/>
        </w:rPr>
        <w:t>ֵ</w:t>
      </w:r>
      <w:r w:rsidRPr="00FD7917">
        <w:rPr>
          <w:rFonts w:cs="NephilimMF" w:hint="eastAsia"/>
          <w:sz w:val="34"/>
          <w:szCs w:val="34"/>
          <w:rtl/>
        </w:rPr>
        <w:t>ש</w:t>
      </w:r>
      <w:r w:rsidRPr="00FD7917">
        <w:rPr>
          <w:rFonts w:cs="NephilimMF" w:hint="cs"/>
          <w:sz w:val="34"/>
          <w:szCs w:val="34"/>
          <w:rtl/>
        </w:rPr>
        <w:t>ׁ</w:t>
      </w:r>
      <w:r w:rsidRPr="00FD7917">
        <w:rPr>
          <w:rFonts w:cs="NephilimMF"/>
          <w:sz w:val="34"/>
          <w:szCs w:val="34"/>
          <w:rtl/>
        </w:rPr>
        <w:t xml:space="preserve"> </w:t>
      </w:r>
      <w:r w:rsidRPr="00FD7917">
        <w:rPr>
          <w:rFonts w:cs="NephilimMF" w:hint="eastAsia"/>
          <w:sz w:val="34"/>
          <w:szCs w:val="34"/>
          <w:rtl/>
        </w:rPr>
        <w:t>ל</w:t>
      </w:r>
      <w:r w:rsidRPr="00FD7917">
        <w:rPr>
          <w:rFonts w:cs="NephilimMF" w:hint="cs"/>
          <w:sz w:val="34"/>
          <w:szCs w:val="34"/>
          <w:rtl/>
        </w:rPr>
        <w:t>ָ</w:t>
      </w:r>
      <w:r w:rsidRPr="00FD7917">
        <w:rPr>
          <w:rFonts w:cs="NephilimMF" w:hint="eastAsia"/>
          <w:sz w:val="34"/>
          <w:szCs w:val="34"/>
          <w:rtl/>
        </w:rPr>
        <w:t>חו</w:t>
      </w:r>
      <w:r w:rsidRPr="00FD7917">
        <w:rPr>
          <w:rFonts w:cs="NephilimMF" w:hint="cs"/>
          <w:sz w:val="34"/>
          <w:szCs w:val="34"/>
          <w:rtl/>
        </w:rPr>
        <w:t>ּ</w:t>
      </w:r>
      <w:r w:rsidRPr="00FD7917">
        <w:rPr>
          <w:rFonts w:cs="NephilimMF" w:hint="eastAsia"/>
          <w:sz w:val="34"/>
          <w:szCs w:val="34"/>
          <w:rtl/>
        </w:rPr>
        <w:t>ש</w:t>
      </w:r>
      <w:r w:rsidRPr="00FD7917">
        <w:rPr>
          <w:rFonts w:cs="NephilimMF" w:hint="cs"/>
          <w:sz w:val="34"/>
          <w:szCs w:val="34"/>
          <w:rtl/>
        </w:rPr>
        <w:t>ׁ</w:t>
      </w:r>
      <w:r w:rsidRPr="00FD7917">
        <w:rPr>
          <w:rFonts w:cs="NephilimMF"/>
          <w:sz w:val="34"/>
          <w:szCs w:val="34"/>
          <w:rtl/>
        </w:rPr>
        <w:t xml:space="preserve"> </w:t>
      </w:r>
      <w:r w:rsidRPr="00FD7917">
        <w:rPr>
          <w:rFonts w:cs="NephilimMF" w:hint="cs"/>
          <w:sz w:val="34"/>
          <w:szCs w:val="34"/>
          <w:rtl/>
        </w:rPr>
        <w:t>לְ</w:t>
      </w:r>
      <w:r w:rsidRPr="00FD7917">
        <w:rPr>
          <w:rFonts w:cs="NephilimMF" w:hint="eastAsia"/>
          <w:sz w:val="34"/>
          <w:szCs w:val="34"/>
          <w:rtl/>
        </w:rPr>
        <w:t>כ</w:t>
      </w:r>
      <w:r w:rsidRPr="00FD7917">
        <w:rPr>
          <w:rFonts w:cs="NephilimMF" w:hint="cs"/>
          <w:sz w:val="34"/>
          <w:szCs w:val="34"/>
          <w:rtl/>
        </w:rPr>
        <w:t>ָ</w:t>
      </w:r>
      <w:r w:rsidRPr="00FD7917">
        <w:rPr>
          <w:rFonts w:cs="NephilimMF" w:hint="eastAsia"/>
          <w:sz w:val="34"/>
          <w:szCs w:val="34"/>
          <w:rtl/>
        </w:rPr>
        <w:t>ך</w:t>
      </w:r>
      <w:r w:rsidRPr="00FD7917">
        <w:rPr>
          <w:rFonts w:cs="NephilimMF" w:hint="cs"/>
          <w:sz w:val="34"/>
          <w:szCs w:val="34"/>
          <w:rtl/>
        </w:rPr>
        <w:t>ְ</w:t>
      </w:r>
      <w:r w:rsidRPr="00FD7917">
        <w:rPr>
          <w:rFonts w:cs="NephilimMF"/>
          <w:sz w:val="34"/>
          <w:szCs w:val="34"/>
          <w:rtl/>
        </w:rPr>
        <w:t>?</w:t>
      </w:r>
      <w:r w:rsidRPr="00FD7917">
        <w:rPr>
          <w:rFonts w:cs="NephilimMF" w:hint="cs"/>
          <w:sz w:val="34"/>
          <w:szCs w:val="34"/>
        </w:rPr>
        <w:t xml:space="preserve"> </w:t>
      </w:r>
    </w:p>
    <w:p w:rsidR="00CC69BE" w:rsidRPr="00FD7917" w:rsidRDefault="00284F07" w:rsidP="00E5361F">
      <w:pPr>
        <w:jc w:val="center"/>
        <w:rPr>
          <w:rFonts w:cs="Petel"/>
          <w:sz w:val="28"/>
          <w:szCs w:val="28"/>
          <w:rtl/>
        </w:rPr>
      </w:pPr>
      <w:r w:rsidRPr="00FD7917">
        <w:rPr>
          <w:rFonts w:cs="Petel" w:hint="cs"/>
          <w:sz w:val="28"/>
          <w:szCs w:val="28"/>
          <w:rtl/>
        </w:rPr>
        <w:t>מקור לתשובה במשנה ברורה:</w:t>
      </w:r>
      <w:r w:rsidR="00E5361F" w:rsidRPr="00FD7917">
        <w:rPr>
          <w:rFonts w:cs="Petel" w:hint="eastAsia"/>
          <w:sz w:val="28"/>
          <w:szCs w:val="28"/>
          <w:rtl/>
        </w:rPr>
        <w:t xml:space="preserve"> סימן</w:t>
      </w:r>
      <w:r w:rsidR="00E5361F" w:rsidRPr="00FD7917">
        <w:rPr>
          <w:rFonts w:cs="Petel"/>
          <w:sz w:val="28"/>
          <w:szCs w:val="28"/>
          <w:rtl/>
        </w:rPr>
        <w:t xml:space="preserve"> </w:t>
      </w:r>
      <w:r w:rsidR="00E5361F" w:rsidRPr="00FD7917">
        <w:rPr>
          <w:rFonts w:cs="Petel" w:hint="eastAsia"/>
          <w:sz w:val="28"/>
          <w:szCs w:val="28"/>
          <w:rtl/>
        </w:rPr>
        <w:t>שט</w:t>
      </w:r>
      <w:r w:rsidR="00E5361F" w:rsidRPr="00FD7917">
        <w:rPr>
          <w:rFonts w:cs="Petel"/>
          <w:sz w:val="28"/>
          <w:szCs w:val="28"/>
          <w:rtl/>
        </w:rPr>
        <w:t>"</w:t>
      </w:r>
      <w:r w:rsidR="00E5361F" w:rsidRPr="00FD7917">
        <w:rPr>
          <w:rFonts w:cs="Petel" w:hint="eastAsia"/>
          <w:sz w:val="28"/>
          <w:szCs w:val="28"/>
          <w:rtl/>
        </w:rPr>
        <w:t>ז</w:t>
      </w:r>
      <w:r w:rsidR="00E5361F" w:rsidRPr="00FD7917">
        <w:rPr>
          <w:rFonts w:cs="Petel"/>
          <w:sz w:val="28"/>
          <w:szCs w:val="28"/>
          <w:rtl/>
        </w:rPr>
        <w:t xml:space="preserve"> </w:t>
      </w:r>
      <w:r w:rsidR="00E5361F" w:rsidRPr="00FD7917">
        <w:rPr>
          <w:rFonts w:cs="Petel" w:hint="eastAsia"/>
          <w:sz w:val="28"/>
          <w:szCs w:val="28"/>
          <w:rtl/>
        </w:rPr>
        <w:t>הכרעת</w:t>
      </w:r>
      <w:r w:rsidR="00E5361F" w:rsidRPr="00FD7917">
        <w:rPr>
          <w:rFonts w:cs="Petel"/>
          <w:sz w:val="28"/>
          <w:szCs w:val="28"/>
          <w:rtl/>
        </w:rPr>
        <w:t xml:space="preserve"> </w:t>
      </w:r>
      <w:proofErr w:type="spellStart"/>
      <w:r w:rsidR="00E5361F" w:rsidRPr="00FD7917">
        <w:rPr>
          <w:rFonts w:cs="Petel" w:hint="eastAsia"/>
          <w:sz w:val="28"/>
          <w:szCs w:val="28"/>
          <w:rtl/>
        </w:rPr>
        <w:t>הט</w:t>
      </w:r>
      <w:r w:rsidR="00E5361F" w:rsidRPr="00FD7917">
        <w:rPr>
          <w:rFonts w:cs="Petel"/>
          <w:sz w:val="28"/>
          <w:szCs w:val="28"/>
          <w:rtl/>
        </w:rPr>
        <w:t>"</w:t>
      </w:r>
      <w:r w:rsidR="00E5361F" w:rsidRPr="00FD7917">
        <w:rPr>
          <w:rFonts w:cs="Petel" w:hint="eastAsia"/>
          <w:sz w:val="28"/>
          <w:szCs w:val="28"/>
          <w:rtl/>
        </w:rPr>
        <w:t>ז</w:t>
      </w:r>
      <w:proofErr w:type="spellEnd"/>
      <w:r w:rsidR="00E5361F" w:rsidRPr="00FD7917">
        <w:rPr>
          <w:rFonts w:cs="Petel"/>
          <w:sz w:val="28"/>
          <w:szCs w:val="28"/>
          <w:rtl/>
        </w:rPr>
        <w:t xml:space="preserve"> </w:t>
      </w:r>
      <w:proofErr w:type="spellStart"/>
      <w:r w:rsidR="00E5361F" w:rsidRPr="00FD7917">
        <w:rPr>
          <w:rFonts w:cs="Petel" w:hint="eastAsia"/>
          <w:sz w:val="28"/>
          <w:szCs w:val="28"/>
          <w:rtl/>
        </w:rPr>
        <w:t>בס</w:t>
      </w:r>
      <w:r w:rsidR="00E5361F" w:rsidRPr="00FD7917">
        <w:rPr>
          <w:rFonts w:cs="Petel"/>
          <w:sz w:val="28"/>
          <w:szCs w:val="28"/>
          <w:rtl/>
        </w:rPr>
        <w:t>"</w:t>
      </w:r>
      <w:r w:rsidR="00E5361F" w:rsidRPr="00FD7917">
        <w:rPr>
          <w:rFonts w:cs="Petel" w:hint="eastAsia"/>
          <w:sz w:val="28"/>
          <w:szCs w:val="28"/>
          <w:rtl/>
        </w:rPr>
        <w:t>ק</w:t>
      </w:r>
      <w:proofErr w:type="spellEnd"/>
      <w:r w:rsidR="00E5361F" w:rsidRPr="00FD7917">
        <w:rPr>
          <w:rFonts w:cs="Petel"/>
          <w:sz w:val="28"/>
          <w:szCs w:val="28"/>
          <w:rtl/>
        </w:rPr>
        <w:t xml:space="preserve"> </w:t>
      </w:r>
      <w:r w:rsidR="00E5361F" w:rsidRPr="00FD7917">
        <w:rPr>
          <w:rFonts w:cs="Petel" w:hint="eastAsia"/>
          <w:sz w:val="28"/>
          <w:szCs w:val="28"/>
          <w:rtl/>
        </w:rPr>
        <w:t>ט</w:t>
      </w:r>
      <w:r w:rsidR="00E5361F" w:rsidRPr="00FD7917">
        <w:rPr>
          <w:rFonts w:cs="Petel"/>
          <w:sz w:val="28"/>
          <w:szCs w:val="28"/>
          <w:rtl/>
        </w:rPr>
        <w:t>"</w:t>
      </w:r>
      <w:r w:rsidR="00E5361F" w:rsidRPr="00FD7917">
        <w:rPr>
          <w:rFonts w:cs="Petel" w:hint="eastAsia"/>
          <w:sz w:val="28"/>
          <w:szCs w:val="28"/>
          <w:rtl/>
        </w:rPr>
        <w:t>ז</w:t>
      </w:r>
      <w:r w:rsidR="00E5361F" w:rsidRPr="00FD7917">
        <w:rPr>
          <w:rFonts w:cs="Petel"/>
          <w:sz w:val="28"/>
          <w:szCs w:val="28"/>
          <w:rtl/>
        </w:rPr>
        <w:t xml:space="preserve"> </w:t>
      </w:r>
      <w:r w:rsidR="00E5361F" w:rsidRPr="00FD7917">
        <w:rPr>
          <w:rFonts w:cs="Petel" w:hint="eastAsia"/>
          <w:sz w:val="28"/>
          <w:szCs w:val="28"/>
          <w:rtl/>
        </w:rPr>
        <w:t>וב</w:t>
      </w:r>
      <w:r w:rsidR="00E5361F" w:rsidRPr="00FD7917">
        <w:rPr>
          <w:rFonts w:cs="Petel"/>
          <w:sz w:val="28"/>
          <w:szCs w:val="28"/>
          <w:rtl/>
        </w:rPr>
        <w:t>"</w:t>
      </w:r>
      <w:r w:rsidR="00E5361F" w:rsidRPr="00FD7917">
        <w:rPr>
          <w:rFonts w:cs="Petel" w:hint="eastAsia"/>
          <w:sz w:val="28"/>
          <w:szCs w:val="28"/>
          <w:rtl/>
        </w:rPr>
        <w:t>ה</w:t>
      </w:r>
      <w:r w:rsidR="00E5361F" w:rsidRPr="00FD7917">
        <w:rPr>
          <w:rFonts w:cs="Petel"/>
          <w:sz w:val="28"/>
          <w:szCs w:val="28"/>
          <w:rtl/>
        </w:rPr>
        <w:t xml:space="preserve"> </w:t>
      </w:r>
      <w:r w:rsidR="00E5361F" w:rsidRPr="00FD7917">
        <w:rPr>
          <w:rFonts w:cs="Petel" w:hint="eastAsia"/>
          <w:sz w:val="28"/>
          <w:szCs w:val="28"/>
          <w:rtl/>
        </w:rPr>
        <w:t>ד</w:t>
      </w:r>
      <w:r w:rsidR="00E5361F" w:rsidRPr="00FD7917">
        <w:rPr>
          <w:rFonts w:cs="Petel"/>
          <w:sz w:val="28"/>
          <w:szCs w:val="28"/>
          <w:rtl/>
        </w:rPr>
        <w:t>"</w:t>
      </w:r>
      <w:r w:rsidR="00E5361F" w:rsidRPr="00FD7917">
        <w:rPr>
          <w:rFonts w:cs="Petel" w:hint="eastAsia"/>
          <w:sz w:val="28"/>
          <w:szCs w:val="28"/>
          <w:rtl/>
        </w:rPr>
        <w:t>ה</w:t>
      </w:r>
      <w:r w:rsidR="00E5361F" w:rsidRPr="00FD7917">
        <w:rPr>
          <w:rFonts w:cs="Petel"/>
          <w:sz w:val="28"/>
          <w:szCs w:val="28"/>
          <w:rtl/>
        </w:rPr>
        <w:t xml:space="preserve"> </w:t>
      </w:r>
      <w:r w:rsidR="00E5361F" w:rsidRPr="00FD7917">
        <w:rPr>
          <w:rFonts w:cs="Petel" w:hint="eastAsia"/>
          <w:sz w:val="28"/>
          <w:szCs w:val="28"/>
          <w:rtl/>
        </w:rPr>
        <w:t>ויש</w:t>
      </w:r>
    </w:p>
    <w:sectPr w:rsidR="00CC69BE" w:rsidRPr="00FD7917" w:rsidSect="000D4590">
      <w:type w:val="continuous"/>
      <w:pgSz w:w="11906" w:h="16838"/>
      <w:pgMar w:top="562" w:right="792" w:bottom="1138" w:left="792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3CE9" w:rsidRDefault="002D3CE9" w:rsidP="00CC69BE">
      <w:pPr>
        <w:spacing w:after="0" w:line="240" w:lineRule="auto"/>
      </w:pPr>
      <w:r>
        <w:separator/>
      </w:r>
    </w:p>
  </w:endnote>
  <w:endnote w:type="continuationSeparator" w:id="0">
    <w:p w:rsidR="002D3CE9" w:rsidRDefault="002D3CE9" w:rsidP="00CC6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HolidayPi BT">
    <w:panose1 w:val="050C0102010209020202"/>
    <w:charset w:val="02"/>
    <w:family w:val="swiss"/>
    <w:pitch w:val="variable"/>
    <w:sig w:usb0="00000000" w:usb1="10000000" w:usb2="00000000" w:usb3="00000000" w:csb0="80000000" w:csb1="00000000"/>
  </w:font>
  <w:font w:name="NarkisimMF">
    <w:panose1 w:val="05000000000000000000"/>
    <w:charset w:val="B1"/>
    <w:family w:val="auto"/>
    <w:pitch w:val="variable"/>
    <w:sig w:usb0="00000801" w:usb1="00000000" w:usb2="00000000" w:usb3="00000000" w:csb0="00000020" w:csb1="00000000"/>
  </w:font>
  <w:font w:name="S-Stam">
    <w:panose1 w:val="00000000000000000000"/>
    <w:charset w:val="B1"/>
    <w:family w:val="auto"/>
    <w:pitch w:val="variable"/>
    <w:sig w:usb0="00000801" w:usb1="00000000" w:usb2="00000000" w:usb3="00000000" w:csb0="00000020" w:csb1="00000000"/>
  </w:font>
  <w:font w:name="BN Begilophim">
    <w:panose1 w:val="02000000000000000000"/>
    <w:charset w:val="00"/>
    <w:family w:val="auto"/>
    <w:pitch w:val="variable"/>
    <w:sig w:usb0="00000803" w:usb1="00000000" w:usb2="00000000" w:usb3="00000000" w:csb0="00000021" w:csb1="00000000"/>
  </w:font>
  <w:font w:name="NarkisTamMF-Black">
    <w:panose1 w:val="05000000000000000000"/>
    <w:charset w:val="B1"/>
    <w:family w:val="auto"/>
    <w:pitch w:val="variable"/>
    <w:sig w:usb0="00000801" w:usb1="00000000" w:usb2="00000000" w:usb3="00000000" w:csb0="00000020" w:csb1="00000000"/>
  </w:font>
  <w:font w:name="DesignerDivider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graph">
    <w:panose1 w:val="00000000000000000000"/>
    <w:charset w:val="B1"/>
    <w:family w:val="auto"/>
    <w:pitch w:val="variable"/>
    <w:sig w:usb0="00000801" w:usb1="00000000" w:usb2="00000000" w:usb3="00000000" w:csb0="00000020" w:csb1="00000000"/>
  </w:font>
  <w:font w:name="Guttman Hodes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Guttman Stam1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uttman-Toledo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IW_Agat">
    <w:panose1 w:val="00000000000000000000"/>
    <w:charset w:val="B1"/>
    <w:family w:val="auto"/>
    <w:pitch w:val="variable"/>
    <w:sig w:usb0="00000801" w:usb1="00000000" w:usb2="00000000" w:usb3="00000000" w:csb0="00000020" w:csb1="00000000"/>
  </w:font>
  <w:font w:name="NarkisShulamitMF">
    <w:panose1 w:val="05000000000000000000"/>
    <w:charset w:val="B1"/>
    <w:family w:val="auto"/>
    <w:pitch w:val="variable"/>
    <w:sig w:usb0="00000801" w:usb1="00000000" w:usb2="00000000" w:usb3="00000000" w:csb0="00000020" w:csb1="00000000"/>
  </w:font>
  <w:font w:name="TempletMF">
    <w:panose1 w:val="05000000000000000000"/>
    <w:charset w:val="B1"/>
    <w:family w:val="auto"/>
    <w:pitch w:val="variable"/>
    <w:sig w:usb0="00000801" w:usb1="00000000" w:usb2="00000000" w:usb3="00000000" w:csb0="00000020" w:csb1="00000000"/>
  </w:font>
  <w:font w:name="BokertovBlack">
    <w:panose1 w:val="00000000000000000000"/>
    <w:charset w:val="B1"/>
    <w:family w:val="auto"/>
    <w:pitch w:val="variable"/>
    <w:sig w:usb0="00000801" w:usb1="00000000" w:usb2="00000000" w:usb3="00000000" w:csb0="00000020" w:csb1="00000000"/>
  </w:font>
  <w:font w:name="BN Alien">
    <w:panose1 w:val="00000000000000000000"/>
    <w:charset w:val="B1"/>
    <w:family w:val="auto"/>
    <w:pitch w:val="variable"/>
    <w:sig w:usb0="00000801" w:usb1="00000000" w:usb2="00000000" w:usb3="00000000" w:csb0="00000020" w:csb1="00000000"/>
  </w:font>
  <w:font w:name="MFrankril-T">
    <w:panose1 w:val="00000000000000000000"/>
    <w:charset w:val="B1"/>
    <w:family w:val="auto"/>
    <w:pitch w:val="variable"/>
    <w:sig w:usb0="00000801" w:usb1="00000000" w:usb2="00000000" w:usb3="00000000" w:csb0="00000020" w:csb1="00000000"/>
  </w:font>
  <w:font w:name="NephilimMF">
    <w:panose1 w:val="05000000000000000000"/>
    <w:charset w:val="B1"/>
    <w:family w:val="auto"/>
    <w:pitch w:val="variable"/>
    <w:sig w:usb0="00000801" w:usb1="00000000" w:usb2="00000000" w:usb3="00000000" w:csb0="00000020" w:csb1="00000000"/>
  </w:font>
  <w:font w:name="Petel">
    <w:panose1 w:val="00000400000000000000"/>
    <w:charset w:val="B1"/>
    <w:family w:val="auto"/>
    <w:pitch w:val="variable"/>
    <w:sig w:usb0="00000801" w:usb1="4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3CE9" w:rsidRDefault="002D3CE9" w:rsidP="00CC69BE">
      <w:pPr>
        <w:spacing w:after="0" w:line="240" w:lineRule="auto"/>
      </w:pPr>
      <w:r>
        <w:separator/>
      </w:r>
    </w:p>
  </w:footnote>
  <w:footnote w:type="continuationSeparator" w:id="0">
    <w:p w:rsidR="002D3CE9" w:rsidRDefault="002D3CE9" w:rsidP="00CC6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80D" w:rsidRDefault="0033280D" w:rsidP="0033280D">
    <w:pPr>
      <w:pStyle w:val="a5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-485140</wp:posOffset>
              </wp:positionH>
              <wp:positionV relativeFrom="paragraph">
                <wp:posOffset>-443230</wp:posOffset>
              </wp:positionV>
              <wp:extent cx="7543800" cy="10679430"/>
              <wp:effectExtent l="0" t="0" r="0" b="7620"/>
              <wp:wrapNone/>
              <wp:docPr id="78" name="קבוצה 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10678795"/>
                        <a:chOff x="0" y="0"/>
                        <a:chExt cx="7543800" cy="10679429"/>
                      </a:xfrm>
                    </wpg:grpSpPr>
                    <pic:pic xmlns:pic="http://schemas.openxmlformats.org/drawingml/2006/picture">
                      <pic:nvPicPr>
                        <pic:cNvPr id="69" name="תמונה 69" descr="D:\התמונות שלי\תמנתי\ספריות נוספות שאטרסטוק1\שונות\קבצים שחולצו וקטורסטוק\vectorstock_1540712\vectorstock_1540712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5081" b="66864"/>
                        <a:stretch/>
                      </pic:blipFill>
                      <pic:spPr bwMode="auto">
                        <a:xfrm>
                          <a:off x="0" y="0"/>
                          <a:ext cx="7543800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0" name="תמונה 70" descr="D:\התמונות שלי\תמנתי\ספריות נוספות שאטרסטוק1\שונות\קבצים שחולצו וקטורסטוק\vectorstock_1540712\vectorstock_1540712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5085" b="66792"/>
                        <a:stretch/>
                      </pic:blipFill>
                      <pic:spPr bwMode="auto">
                        <a:xfrm flipV="1">
                          <a:off x="0" y="10071099"/>
                          <a:ext cx="7543800" cy="60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קבוצה 78" o:spid="_x0000_s1026" style="position:absolute;left:0;text-align:left;margin-left:-38.2pt;margin-top:-34.9pt;width:594pt;height:840.9pt;z-index:251664384" coordsize="75438,1067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תמונה 69" o:spid="_x0000_s1027" type="#_x0000_t75" style="position:absolute;width:75438;height:6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aiGTDAAAA2wAAAA8AAABkcnMvZG93bnJldi54bWxEj0GLwjAUhO8L/ofwBC+LpgqKVqOIKMgu&#10;LGg9eHw0z7bYvNQkavffbwRhj8PMfMMsVq2pxYOcrywrGA4SEMS51RUXCk7Zrj8F4QOyxtoyKfgl&#10;D6tl52OBqbZPPtDjGAoRIexTVFCG0KRS+rwkg35gG+LoXawzGKJ0hdQOnxFuajlKkok0WHFcKLGh&#10;TUn59Xg3Cu7jJNu6ceZt873fnH8+669wGyrV67brOYhAbfgPv9t7rWAyg9eX+AP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5qIZMMAAADbAAAADwAAAAAAAAAAAAAAAACf&#10;AgAAZHJzL2Rvd25yZXYueG1sUEsFBgAAAAAEAAQA9wAAAI8DAAAAAA==&#10;">
                <v:imagedata r:id="rId2" o:title="vectorstock_1540712" croptop="16437f" cropbottom="43820f" recolortarget="#58201f [1445]"/>
                <v:path arrowok="t"/>
              </v:shape>
              <v:shape id="תמונה 70" o:spid="_x0000_s1028" type="#_x0000_t75" style="position:absolute;top:100710;width:75438;height:6084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DxITCAAAA2wAAAA8AAABkcnMvZG93bnJldi54bWxET8uKwjAU3Q/4D+EK7sbUWfioRqnCiDIq&#10;vj7g0lzbanNTmqjt308WA7M8nPds0ZhSvKh2hWUFg34Egji1uuBMwfXy/TkG4TyyxtIyKWjJwWLe&#10;+ZhhrO2bT/Q6+0yEEHYxKsi9r2IpXZqTQde3FXHgbrY26AOsM6lrfIdwU8qvKBpKgwWHhhwrWuWU&#10;Ps5Po2ByOLWt3SXJfXscHG775eiyXv4o1es2yRSEp8b/i//cG61gFNaHL+EHyP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A8SEwgAAANsAAAAPAAAAAAAAAAAAAAAAAJ8C&#10;AABkcnMvZG93bnJldi54bWxQSwUGAAAAAAQABAD3AAAAjgMAAAAA&#10;">
                <v:imagedata r:id="rId2" o:title="vectorstock_1540712" croptop="16440f" cropbottom="43773f" recolortarget="#58201f [1445]"/>
                <v:path arrowok="t"/>
              </v:shape>
            </v:group>
          </w:pict>
        </mc:Fallback>
      </mc:AlternateContent>
    </w:r>
  </w:p>
  <w:p w:rsidR="00CC69BE" w:rsidRPr="00CC69BE" w:rsidRDefault="00CC69BE" w:rsidP="00CC69BE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80D" w:rsidRDefault="0033280D" w:rsidP="0033280D">
    <w:pPr>
      <w:pStyle w:val="a5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-491490</wp:posOffset>
              </wp:positionH>
              <wp:positionV relativeFrom="paragraph">
                <wp:posOffset>-621665</wp:posOffset>
              </wp:positionV>
              <wp:extent cx="7543800" cy="10859770"/>
              <wp:effectExtent l="0" t="0" r="0" b="0"/>
              <wp:wrapNone/>
              <wp:docPr id="51" name="קבוצה 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10859770"/>
                        <a:chOff x="0" y="0"/>
                        <a:chExt cx="7543800" cy="10859768"/>
                      </a:xfrm>
                    </wpg:grpSpPr>
                    <wpg:grpSp>
                      <wpg:cNvPr id="52" name="קבוצה 52"/>
                      <wpg:cNvGrpSpPr/>
                      <wpg:grpSpPr>
                        <a:xfrm>
                          <a:off x="0" y="0"/>
                          <a:ext cx="7543800" cy="10859768"/>
                          <a:chOff x="0" y="0"/>
                          <a:chExt cx="7543800" cy="10860355"/>
                        </a:xfrm>
                      </wpg:grpSpPr>
                      <wpg:grpSp>
                        <wpg:cNvPr id="57" name="קבוצה 57"/>
                        <wpg:cNvGrpSpPr/>
                        <wpg:grpSpPr>
                          <a:xfrm>
                            <a:off x="0" y="0"/>
                            <a:ext cx="7543800" cy="10860355"/>
                            <a:chOff x="0" y="0"/>
                            <a:chExt cx="7543800" cy="10860355"/>
                          </a:xfrm>
                        </wpg:grpSpPr>
                        <wpg:grpSp>
                          <wpg:cNvPr id="59" name="קבוצה 59"/>
                          <wpg:cNvGrpSpPr/>
                          <wpg:grpSpPr>
                            <a:xfrm>
                              <a:off x="0" y="0"/>
                              <a:ext cx="7543800" cy="10860355"/>
                              <a:chOff x="0" y="0"/>
                              <a:chExt cx="7543800" cy="10860653"/>
                            </a:xfrm>
                          </wpg:grpSpPr>
                          <pic:pic xmlns:pic="http://schemas.openxmlformats.org/drawingml/2006/picture">
                            <pic:nvPicPr>
                              <pic:cNvPr id="61" name="תמונה 61" descr="D:\התמונות שלי\תמנתי\ספריות נוספות שאטרסטוק1\שונות\קבצים שחולצו וקטורסטוק\vectorstock_1540712\vectorstock_1540712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" cstate="print">
                                <a:duotone>
                                  <a:schemeClr val="accent2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1404" b="66913"/>
                              <a:stretch/>
                            </pic:blipFill>
                            <pic:spPr bwMode="auto">
                              <a:xfrm flipV="1">
                                <a:off x="0" y="9985599"/>
                                <a:ext cx="7543800" cy="8750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g:grpSp>
                            <wpg:cNvPr id="62" name="קבוצה 62"/>
                            <wpg:cNvGrpSpPr/>
                            <wpg:grpSpPr>
                              <a:xfrm>
                                <a:off x="0" y="0"/>
                                <a:ext cx="7543800" cy="2390792"/>
                                <a:chOff x="0" y="0"/>
                                <a:chExt cx="7543800" cy="23907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" name="תמונה 63" descr="D:\התמונות שלי\תמנתי\ספריות נוספות שאטרסטוק1\שונות\קבצים שחולצו וקטורסטוק\vectorstock_1540712\vectorstock_1540712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" cstate="print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726" b="66777"/>
                                <a:stretch/>
                              </pic:blipFill>
                              <pic:spPr bwMode="auto">
                                <a:xfrm>
                                  <a:off x="0" y="180931"/>
                                  <a:ext cx="7543800" cy="22098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64" name="קבוצה 64"/>
                              <wpg:cNvGrpSpPr/>
                              <wpg:grpSpPr>
                                <a:xfrm>
                                  <a:off x="525432" y="356779"/>
                                  <a:ext cx="3086351" cy="2034013"/>
                                  <a:chOff x="525432" y="356779"/>
                                  <a:chExt cx="3086351" cy="2034013"/>
                                </a:xfrm>
                              </wpg:grpSpPr>
                              <wps:wsp>
                                <wps:cNvPr id="66" name="תיבת טקסט 134"/>
                                <wps:cNvSpPr txBox="1"/>
                                <wps:spPr>
                                  <a:xfrm>
                                    <a:off x="525432" y="1319980"/>
                                    <a:ext cx="3060071" cy="10708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33280D" w:rsidRDefault="0033280D" w:rsidP="0033280D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BN Begilophim" w:hAnsi="BN Begilophim" w:cs="NarkisTamMF-Black"/>
                                          <w:bCs/>
                                          <w:color w:val="FFFFFF" w:themeColor="background1"/>
                                          <w:spacing w:val="10"/>
                                          <w:sz w:val="102"/>
                                          <w:szCs w:val="102"/>
                                          <w14:glow w14:rad="101600">
                                            <w14:schemeClr w14:val="tx1">
                                              <w14:alpha w14:val="60000"/>
                                            </w14:schemeClr>
                                          </w14:glow>
                                          <w14:shadow w14:blurRad="76200" w14:dist="50800" w14:dir="5400000" w14:sx="100000" w14:sy="100000" w14:kx="0" w14:ky="0" w14:algn="tl">
                                            <w14:srgbClr w14:val="000000">
                                              <w14:alpha w14:val="35000"/>
                                            </w14:srgbClr>
                                          </w14:shadow>
                                          <w14:textOutline w14:w="1143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rgbClr w14:val="FFFFFF"/>
                                                </w14:gs>
                                                <w14:gs w14:pos="7001">
                                                  <w14:srgbClr w14:val="E6E6E6"/>
                                                </w14:gs>
                                                <w14:gs w14:pos="32001">
                                                  <w14:srgbClr w14:val="7D8496"/>
                                                </w14:gs>
                                                <w14:gs w14:pos="47000">
                                                  <w14:srgbClr w14:val="E6E6E6"/>
                                                </w14:gs>
                                                <w14:gs w14:pos="85001">
                                                  <w14:srgbClr w14:val="7D8496"/>
                                                </w14:gs>
                                                <w14:gs w14:pos="100000">
                                                  <w14:srgbClr w14:val="E6E6E6"/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  <w14:props3d w14:extrusionH="57150" w14:contourW="25400" w14:prstMaterial="matte">
                                            <w14:bevelT w14:w="38100" w14:h="38100" w14:prst="circle"/>
                                            <w14:contourClr>
                                              <w14:schemeClr w14:val="accent2">
                                                <w14:tint w14:val="20000"/>
                                              </w14:schemeClr>
                                            </w14:contourClr>
                                          </w14:props3d>
                                        </w:rPr>
                                      </w:pPr>
                                      <w:r>
                                        <w:rPr>
                                          <w:rFonts w:ascii="BN Begilophim" w:hAnsi="BN Begilophim" w:cs="NarkisTamMF-Black" w:hint="cs"/>
                                          <w:bCs/>
                                          <w:color w:val="FFFFFF" w:themeColor="background1"/>
                                          <w:spacing w:val="10"/>
                                          <w:sz w:val="102"/>
                                          <w:szCs w:val="102"/>
                                          <w:rtl/>
                                          <w14:glow w14:rad="101600">
                                            <w14:schemeClr w14:val="tx1">
                                              <w14:alpha w14:val="60000"/>
                                            </w14:schemeClr>
                                          </w14:glow>
                                          <w14:shadow w14:blurRad="76200" w14:dist="50800" w14:dir="5400000" w14:sx="100000" w14:sy="100000" w14:kx="0" w14:ky="0" w14:algn="tl">
                                            <w14:srgbClr w14:val="000000">
                                              <w14:alpha w14:val="35000"/>
                                            </w14:srgbClr>
                                          </w14:shadow>
                                          <w14:textOutline w14:w="1143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rgbClr w14:val="FFFFFF"/>
                                                </w14:gs>
                                                <w14:gs w14:pos="7001">
                                                  <w14:srgbClr w14:val="E6E6E6"/>
                                                </w14:gs>
                                                <w14:gs w14:pos="32001">
                                                  <w14:srgbClr w14:val="7D8496"/>
                                                </w14:gs>
                                                <w14:gs w14:pos="47000">
                                                  <w14:srgbClr w14:val="E6E6E6"/>
                                                </w14:gs>
                                                <w14:gs w14:pos="85001">
                                                  <w14:srgbClr w14:val="7D8496"/>
                                                </w14:gs>
                                                <w14:gs w14:pos="100000">
                                                  <w14:srgbClr w14:val="E6E6E6"/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  <w14:props3d w14:extrusionH="57150" w14:contourW="25400" w14:prstMaterial="matte">
                                            <w14:bevelT w14:w="38100" w14:h="38100" w14:prst="circle"/>
                                            <w14:contourClr>
                                              <w14:schemeClr w14:val="accent2">
                                                <w14:tint w14:val="20000"/>
                                              </w14:schemeClr>
                                            </w14:contourClr>
                                          </w14:props3d>
                                        </w:rPr>
                                        <w:t>דתלמודא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  <a:scene3d>
                                    <a:camera prst="orthographicFront"/>
                                    <a:lightRig rig="soft" dir="tl">
                                      <a:rot lat="0" lon="0" rev="0"/>
                                    </a:lightRig>
                                  </a:scene3d>
                                  <a:sp3d extrusionH="57150" contourW="25400" prstMaterial="matte">
                                    <a:bevelT w="38100" h="38100"/>
                                    <a:contourClr>
                                      <a:schemeClr val="accent2">
                                        <a:tint val="20000"/>
                                      </a:schemeClr>
                                    </a:contourClr>
                                  </a:sp3d>
                                </wps:bodyPr>
                              </wps:wsp>
                              <wps:wsp>
                                <wps:cNvPr id="67" name="תיבת טקסט 135"/>
                                <wps:cNvSpPr txBox="1"/>
                                <wps:spPr>
                                  <a:xfrm>
                                    <a:off x="3213980" y="356779"/>
                                    <a:ext cx="397803" cy="6563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33280D" w:rsidRDefault="0033280D" w:rsidP="0033280D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BN Begilophim" w:hAnsi="BN Begilophim" w:cs="BN Begilophim"/>
                                          <w:bCs/>
                                          <w:color w:val="000000" w:themeColor="text1"/>
                                          <w:spacing w:val="10"/>
                                          <w:sz w:val="120"/>
                                          <w:szCs w:val="120"/>
                                          <w14:glow w14:rad="101600">
                                            <w14:schemeClr w14:val="tx1">
                                              <w14:alpha w14:val="60000"/>
                                            </w14:schemeClr>
                                          </w14:glow>
                                          <w14:shadow w14:blurRad="76200" w14:dist="50800" w14:dir="5400000" w14:sx="100000" w14:sy="100000" w14:kx="0" w14:ky="0" w14:algn="tl">
                                            <w14:srgbClr w14:val="000000">
                                              <w14:alpha w14:val="35000"/>
                                            </w14:srgbClr>
                                          </w14:shadow>
                                          <w14:textOutline w14:w="1143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4">
                                                    <w14:lumMod w14:val="75000"/>
                                                  </w14:schemeClr>
                                                </w14:gs>
                                                <w14:gs w14:pos="51000">
                                                  <w14:schemeClr w14:val="tx1">
                                                    <w14:tint w14:val="44500"/>
                                                    <w14:satMod w14:val="160000"/>
                                                    <w14:lumMod w14:val="34000"/>
                                                  </w14:schemeClr>
                                                </w14:gs>
                                                <w14:gs w14:pos="100000">
                                                  <w14:srgbClr w14:val="FFFF00"/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  <w14:props3d w14:extrusionH="57150" w14:contourW="25400" w14:prstMaterial="matte">
                                            <w14:bevelT w14:w="38100" w14:h="38100" w14:prst="circle"/>
                                            <w14:contourClr>
                                              <w14:schemeClr w14:val="accent2">
                                                <w14:tint w14:val="20000"/>
                                              </w14:schemeClr>
                                            </w14:contourClr>
                                          </w14:props3d>
                                        </w:rPr>
                                      </w:pPr>
                                      <w:r>
                                        <w:rPr>
                                          <w:rFonts w:ascii="BN Begilophim" w:hAnsi="BN Begilophim" w:cs="BN Begilophim"/>
                                          <w:bCs/>
                                          <w:color w:val="000000" w:themeColor="text1"/>
                                          <w:spacing w:val="10"/>
                                          <w:sz w:val="62"/>
                                          <w:szCs w:val="62"/>
                                          <w:rtl/>
                                          <w14:glow w14:rad="101600">
                                            <w14:schemeClr w14:val="tx1">
                                              <w14:alpha w14:val="60000"/>
                                            </w14:schemeClr>
                                          </w14:glow>
                                          <w14:shadow w14:blurRad="76200" w14:dist="50800" w14:dir="5400000" w14:sx="100000" w14:sy="100000" w14:kx="0" w14:ky="0" w14:algn="tl">
                                            <w14:srgbClr w14:val="000000">
                                              <w14:alpha w14:val="35000"/>
                                            </w14:srgbClr>
                                          </w14:shadow>
                                          <w14:textOutline w14:w="1143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4">
                                                    <w14:lumMod w14:val="75000"/>
                                                  </w14:schemeClr>
                                                </w14:gs>
                                                <w14:gs w14:pos="51000">
                                                  <w14:schemeClr w14:val="tx1">
                                                    <w14:tint w14:val="44500"/>
                                                    <w14:satMod w14:val="160000"/>
                                                    <w14:lumMod w14:val="34000"/>
                                                  </w14:schemeClr>
                                                </w14:gs>
                                                <w14:gs w14:pos="100000">
                                                  <w14:srgbClr w14:val="FFFF00"/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  <w14:props3d w14:extrusionH="57150" w14:contourW="25400" w14:prstMaterial="matte">
                                            <w14:bevelT w14:w="38100" w14:h="38100" w14:prst="circle"/>
                                            <w14:contourClr>
                                              <w14:schemeClr w14:val="accent2">
                                                <w14:tint w14:val="20000"/>
                                              </w14:schemeClr>
                                            </w14:contourClr>
                                          </w14:props3d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  <a:scene3d>
                                    <a:camera prst="orthographicFront"/>
                                    <a:lightRig rig="soft" dir="tl">
                                      <a:rot lat="0" lon="0" rev="0"/>
                                    </a:lightRig>
                                  </a:scene3d>
                                  <a:sp3d extrusionH="57150" contourW="25400" prstMaterial="matte">
                                    <a:bevelT w="38100" h="38100"/>
                                    <a:contourClr>
                                      <a:schemeClr val="accent2">
                                        <a:tint val="20000"/>
                                      </a:schemeClr>
                                    </a:contourClr>
                                  </a:sp3d>
                                </wps:bodyPr>
                              </wps:wsp>
                            </wpg:grpSp>
                            <wps:wsp>
                              <wps:cNvPr id="65" name="תיבת טקסט 140"/>
                              <wps:cNvSpPr txBox="1"/>
                              <wps:spPr>
                                <a:xfrm>
                                  <a:off x="177800" y="0"/>
                                  <a:ext cx="3805733" cy="18469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33280D" w:rsidRDefault="0033280D" w:rsidP="0033280D">
                                    <w:pPr>
                                      <w:spacing w:line="240" w:lineRule="auto"/>
                                      <w:jc w:val="right"/>
                                      <w:rPr>
                                        <w:rFonts w:ascii="BN Begilophim" w:hAnsi="BN Begilophim" w:cs="NarkisTamMF-Black"/>
                                        <w:b/>
                                        <w:color w:val="FFFFFF" w:themeColor="background1"/>
                                        <w:spacing w:val="10"/>
                                        <w:w w:val="66"/>
                                        <w:sz w:val="236"/>
                                        <w:szCs w:val="236"/>
                                        <w14:glow w14:rad="101600">
                                          <w14:schemeClr w14:val="tx1">
                                            <w14:alpha w14:val="60000"/>
                                          </w14:schemeClr>
                                        </w14:glow>
                                        <w14:shadow w14:blurRad="76200" w14:dist="50800" w14:dir="5400000" w14:sx="100000" w14:sy="100000" w14:kx="0" w14:ky="0" w14:algn="tl">
                                          <w14:schemeClr w14:val="tx1">
                                            <w14:alpha w14:val="27000"/>
                                          </w14:schemeClr>
                                        </w14:shadow>
                                        <w14:textOutline w14:w="1143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rgbClr w14:val="FFFFFF"/>
                                              </w14:gs>
                                              <w14:gs w14:pos="7001">
                                                <w14:srgbClr w14:val="E6E6E6"/>
                                              </w14:gs>
                                              <w14:gs w14:pos="32001">
                                                <w14:srgbClr w14:val="7D8496"/>
                                              </w14:gs>
                                              <w14:gs w14:pos="47000">
                                                <w14:srgbClr w14:val="E6E6E6"/>
                                              </w14:gs>
                                              <w14:gs w14:pos="85001">
                                                <w14:srgbClr w14:val="7D8496"/>
                                              </w14:gs>
                                              <w14:gs w14:pos="100000">
                                                <w14:srgbClr w14:val="E6E6E6"/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  <w14:props3d w14:extrusionH="57150" w14:contourW="25400" w14:prstMaterial="matte">
                                          <w14:bevelT w14:w="38100" w14:h="38100" w14:prst="circle"/>
                                          <w14:contourClr>
                                            <w14:schemeClr w14:val="accent2">
                                              <w14:tint w14:val="20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rFonts w:ascii="BN Begilophim" w:hAnsi="BN Begilophim" w:cs="NarkisTamMF-Black" w:hint="cs"/>
                                        <w:b/>
                                        <w:color w:val="FFFFFF" w:themeColor="background1"/>
                                        <w:spacing w:val="10"/>
                                        <w:w w:val="66"/>
                                        <w:sz w:val="236"/>
                                        <w:szCs w:val="236"/>
                                        <w:rtl/>
                                        <w14:glow w14:rad="101600">
                                          <w14:schemeClr w14:val="tx1">
                                            <w14:alpha w14:val="60000"/>
                                          </w14:schemeClr>
                                        </w14:glow>
                                        <w14:shadow w14:blurRad="76200" w14:dist="50800" w14:dir="5400000" w14:sx="100000" w14:sy="100000" w14:kx="0" w14:ky="0" w14:algn="tl">
                                          <w14:schemeClr w14:val="tx1">
                                            <w14:alpha w14:val="27000"/>
                                          </w14:schemeClr>
                                        </w14:shadow>
                                        <w14:textOutline w14:w="1143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rgbClr w14:val="FFFFFF"/>
                                              </w14:gs>
                                              <w14:gs w14:pos="7001">
                                                <w14:srgbClr w14:val="E6E6E6"/>
                                              </w14:gs>
                                              <w14:gs w14:pos="32001">
                                                <w14:srgbClr w14:val="7D8496"/>
                                              </w14:gs>
                                              <w14:gs w14:pos="47000">
                                                <w14:srgbClr w14:val="E6E6E6"/>
                                              </w14:gs>
                                              <w14:gs w14:pos="85001">
                                                <w14:srgbClr w14:val="7D8496"/>
                                              </w14:gs>
                                              <w14:gs w14:pos="100000">
                                                <w14:srgbClr w14:val="E6E6E6"/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  <w14:props3d w14:extrusionH="57150" w14:contourW="25400" w14:prstMaterial="matte">
                                          <w14:bevelT w14:w="38100" w14:h="38100" w14:prst="circle"/>
                                          <w14:contourClr>
                                            <w14:schemeClr w14:val="accent2">
                                              <w14:tint w14:val="20000"/>
                                            </w14:schemeClr>
                                          </w14:contourClr>
                                        </w14:props3d>
                                      </w:rPr>
                                      <w:t>פתגמין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soft" dir="tl">
                                    <a:rot lat="0" lon="0" rev="0"/>
                                  </a:lightRig>
                                </a:scene3d>
                                <a:sp3d extrusionH="57150" contourW="25400" prstMaterial="matte">
                                  <a:bevelT w="38100" h="38100"/>
                                  <a:contourClr>
                                    <a:schemeClr val="accent2">
                                      <a:tint val="20000"/>
                                    </a:schemeClr>
                                  </a:contourClr>
                                </a:sp3d>
                              </wps:bodyPr>
                            </wps:wsp>
                          </wpg:grpSp>
                        </wpg:grpSp>
                        <wps:wsp>
                          <wps:cNvPr id="60" name="תיבת טקסט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3911600" y="1054157"/>
                              <a:ext cx="3463925" cy="15154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3280D" w:rsidRDefault="0033280D" w:rsidP="0033280D">
                                <w:pPr>
                                  <w:spacing w:after="0"/>
                                  <w:jc w:val="center"/>
                                  <w:rPr>
                                    <w:rFonts w:ascii="BN Begilophim" w:hAnsi="BN Begilophim" w:cs="NarkisTamMF-Black"/>
                                    <w:b/>
                                    <w:bCs/>
                                    <w:sz w:val="28"/>
                                    <w:szCs w:val="28"/>
                                    <w14:textOutline w14:w="5270" w14:cap="flat" w14:cmpd="sng" w14:algn="ctr">
                                      <w14:solidFill>
                                        <w14:srgbClr w14:val="7D7D7D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BN Begilophim" w:hAnsi="BN Begilophim" w:cs="NarkisTamMF-Black"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14:textOutline w14:w="5270" w14:cap="flat" w14:cmpd="sng" w14:algn="ctr">
                                      <w14:solidFill>
                                        <w14:srgbClr w14:val="7D7D7D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גליון</w:t>
                                </w:r>
                                <w:proofErr w:type="spellEnd"/>
                                <w:r>
                                  <w:rPr>
                                    <w:rFonts w:ascii="BN Begilophim" w:hAnsi="BN Begilophim" w:cs="NarkisTamMF-Black"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14:textOutline w14:w="5270" w14:cap="flat" w14:cmpd="sng" w14:algn="ctr">
                                      <w14:solidFill>
                                        <w14:srgbClr w14:val="7D7D7D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שבועי בשפה הארמית לילדי ישראל</w:t>
                                </w:r>
                              </w:p>
                              <w:p w:rsidR="0033280D" w:rsidRDefault="0033280D" w:rsidP="0033280D">
                                <w:pPr>
                                  <w:spacing w:after="0"/>
                                  <w:jc w:val="center"/>
                                  <w:rPr>
                                    <w:rFonts w:ascii="BN Begilophim" w:hAnsi="BN Begilophim" w:cs="NarkisTamMF-Black"/>
                                    <w:rtl/>
                                    <w14:textOutline w14:w="5270" w14:cap="flat" w14:cmpd="sng" w14:algn="ctr">
                                      <w14:solidFill>
                                        <w14:srgbClr w14:val="7D7D7D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BN Begilophim" w:hAnsi="BN Begilophim" w:cs="NarkisTamMF-Black" w:hint="cs"/>
                                    <w:sz w:val="20"/>
                                    <w:szCs w:val="20"/>
                                    <w:rtl/>
                                    <w14:textOutline w14:w="5270" w14:cap="flat" w14:cmpd="sng" w14:algn="ctr">
                                      <w14:solidFill>
                                        <w14:srgbClr w14:val="7D7D7D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יו</w:t>
                                </w:r>
                                <w:r>
                                  <w:rPr>
                                    <w:rFonts w:ascii="BN Begilophim" w:hAnsi="BN Begilophim" w:cs="NarkisTamMF-Black" w:hint="cs"/>
                                    <w:rtl/>
                                    <w14:textOutline w14:w="5270" w14:cap="flat" w14:cmpd="sng" w14:algn="ctr">
                                      <w14:solidFill>
                                        <w14:srgbClr w14:val="7D7D7D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"ל ע"י תלמוד תורה </w:t>
                                </w:r>
                                <w:proofErr w:type="spellStart"/>
                                <w:r>
                                  <w:rPr>
                                    <w:rFonts w:ascii="BN Begilophim" w:hAnsi="BN Begilophim" w:cs="NarkisTamMF-Black" w:hint="cs"/>
                                    <w:rtl/>
                                    <w14:textOutline w14:w="5270" w14:cap="flat" w14:cmpd="sng" w14:algn="ctr">
                                      <w14:solidFill>
                                        <w14:srgbClr w14:val="7D7D7D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דחסידי</w:t>
                                </w:r>
                                <w:proofErr w:type="spellEnd"/>
                                <w:r>
                                  <w:rPr>
                                    <w:rFonts w:ascii="BN Begilophim" w:hAnsi="BN Begilophim" w:cs="NarkisTamMF-Black" w:hint="cs"/>
                                    <w:rtl/>
                                    <w14:textOutline w14:w="5270" w14:cap="flat" w14:cmpd="sng" w14:algn="ctr">
                                      <w14:solidFill>
                                        <w14:srgbClr w14:val="7D7D7D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גור "אור שמחה" ערד</w:t>
                                </w:r>
                              </w:p>
                              <w:p w:rsidR="0033280D" w:rsidRDefault="0033280D" w:rsidP="0033280D">
                                <w:pPr>
                                  <w:spacing w:after="0"/>
                                  <w:jc w:val="center"/>
                                  <w:rPr>
                                    <w:rFonts w:ascii="BN Begilophim" w:hAnsi="BN Begilophim" w:cs="NarkisTamMF-Black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14:textOutline w14:w="5270" w14:cap="flat" w14:cmpd="sng" w14:algn="ctr">
                                      <w14:solidFill>
                                        <w14:srgbClr w14:val="7D7D7D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DesignerDividers" w:hAnsi="DesignerDividers"/>
                                  </w:rPr>
                                  <w:t>Z</w:t>
                                </w:r>
                              </w:p>
                              <w:p w:rsidR="0033280D" w:rsidRDefault="0033280D" w:rsidP="00347784">
                                <w:pPr>
                                  <w:spacing w:after="0"/>
                                  <w:jc w:val="center"/>
                                  <w:rPr>
                                    <w:rFonts w:ascii="BN Begilophim" w:hAnsi="BN Begilophim" w:cs="NarkisTamMF-Black"/>
                                    <w:b/>
                                    <w:bCs/>
                                    <w:sz w:val="24"/>
                                    <w:szCs w:val="24"/>
                                    <w14:textOutline w14:w="5270" w14:cap="flat" w14:cmpd="sng" w14:algn="ctr">
                                      <w14:solidFill>
                                        <w14:srgbClr w14:val="7D7D7D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BN Begilophim" w:hAnsi="BN Begilophim" w:cs="NarkisTamMF-Black" w:hint="cs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14:textOutline w14:w="5270" w14:cap="flat" w14:cmpd="sng" w14:algn="ctr">
                                      <w14:solidFill>
                                        <w14:srgbClr w14:val="7D7D7D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גליון</w:t>
                                </w:r>
                                <w:proofErr w:type="spellEnd"/>
                                <w:r>
                                  <w:rPr>
                                    <w:rFonts w:ascii="BN Begilophim" w:hAnsi="BN Begilophim" w:cs="NarkisTamMF-Black" w:hint="cs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14:textOutline w14:w="5270" w14:cap="flat" w14:cmpd="sng" w14:algn="ctr">
                                      <w14:solidFill>
                                        <w14:srgbClr w14:val="7D7D7D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347784">
                                  <w:rPr>
                                    <w:rFonts w:ascii="BN Begilophim" w:hAnsi="BN Begilophim" w:cs="NarkisTamMF-Black" w:hint="cs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14:textOutline w14:w="5270" w14:cap="flat" w14:cmpd="sng" w14:algn="ctr">
                                      <w14:solidFill>
                                        <w14:srgbClr w14:val="7D7D7D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331</w:t>
                                </w:r>
                                <w:r>
                                  <w:rPr>
                                    <w:rFonts w:ascii="BN Begilophim" w:hAnsi="BN Begilophim" w:cs="NarkisTamMF-Black" w:hint="cs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14:textOutline w14:w="5270" w14:cap="flat" w14:cmpd="sng" w14:algn="ctr">
                                      <w14:solidFill>
                                        <w14:srgbClr w14:val="7D7D7D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Wingdings" w:hAnsi="Wingdings" w:cs="Wingdings"/>
                                    <w:sz w:val="16"/>
                                    <w:szCs w:val="16"/>
                                  </w:rPr>
                                  <w:t></w:t>
                                </w:r>
                                <w:r>
                                  <w:rPr>
                                    <w:rFonts w:ascii="BN Begilophim" w:hAnsi="BN Begilophim" w:cs="NarkisTamMF-Black" w:hint="cs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14:textOutline w14:w="5270" w14:cap="flat" w14:cmpd="sng" w14:algn="ctr">
                                      <w14:solidFill>
                                        <w14:srgbClr w14:val="7D7D7D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פרשת </w:t>
                                </w:r>
                                <w:r w:rsidR="00347784">
                                  <w:rPr>
                                    <w:rFonts w:ascii="BN Begilophim" w:hAnsi="BN Begilophim" w:cs="NarkisTamMF-Black" w:hint="cs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14:textOutline w14:w="5270" w14:cap="flat" w14:cmpd="sng" w14:algn="ctr">
                                      <w14:solidFill>
                                        <w14:srgbClr w14:val="7D7D7D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שלח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8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77800" y="10239328"/>
                            <a:ext cx="7197725" cy="582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280D" w:rsidRDefault="0033280D" w:rsidP="0033280D">
                              <w:pPr>
                                <w:rPr>
                                  <w:b/>
                                  <w14:textOutline w14:w="5270" w14:cap="flat" w14:cmpd="sng" w14:algn="ctr">
                                    <w14:solidFill>
                                      <w14:srgbClr w14:val="7D7D7D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  <w14:gs w14:pos="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50000">
                                          <w14:srgbClr w14:val="393939">
                                            <w14:shade w14:val="20000"/>
                                            <w14:satMod w14:val="300000"/>
                                          </w14:srgbClr>
                                        </w14:gs>
                                        <w14:gs w14:pos="7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10000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grpSp>
                    <wpg:grpSp>
                      <wpg:cNvPr id="53" name="קבוצה 53"/>
                      <wpg:cNvGrpSpPr/>
                      <wpg:grpSpPr>
                        <a:xfrm>
                          <a:off x="1358900" y="1054100"/>
                          <a:ext cx="2055153" cy="1037320"/>
                          <a:chOff x="1358900" y="1054100"/>
                          <a:chExt cx="2055153" cy="1037320"/>
                        </a:xfrm>
                      </wpg:grpSpPr>
                      <wps:wsp>
                        <wps:cNvPr id="54" name="תיבת טקסט 135"/>
                        <wps:cNvSpPr txBox="1"/>
                        <wps:spPr>
                          <a:xfrm>
                            <a:off x="3016250" y="1054100"/>
                            <a:ext cx="397803" cy="65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3280D" w:rsidRDefault="0033280D" w:rsidP="0033280D">
                              <w:pPr>
                                <w:spacing w:line="240" w:lineRule="auto"/>
                                <w:jc w:val="center"/>
                                <w:rPr>
                                  <w:rFonts w:ascii="BN Begilophim" w:hAnsi="BN Begilophim" w:cs="BN Begilophim"/>
                                  <w:bCs/>
                                  <w:color w:val="000000" w:themeColor="text1"/>
                                  <w:spacing w:val="10"/>
                                  <w:sz w:val="120"/>
                                  <w:szCs w:val="120"/>
                                  <w14:glow w14:rad="101600">
                                    <w14:schemeClr w14:val="tx1">
                                      <w14:alpha w14:val="60000"/>
                                    </w14:schemeClr>
                                  </w14:glow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lumMod w14:val="75000"/>
                                          </w14:schemeClr>
                                        </w14:gs>
                                        <w14:gs w14:pos="51000">
                                          <w14:schemeClr w14:val="tx1">
                                            <w14:tint w14:val="44500"/>
                                            <w14:satMod w14:val="160000"/>
                                            <w14:lumMod w14:val="34000"/>
                                          </w14:schemeClr>
                                        </w14:gs>
                                        <w14:gs w14:pos="100000">
                                          <w14:srgbClr w14:val="FFFF00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57150" w14:contourW="25400" w14:prstMaterial="matte">
                                    <w14:bevelT w14:w="38100" w14:h="38100" w14:prst="circle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BN Begilophim" w:hAnsi="BN Begilophim" w:cs="BN Begilophim"/>
                                  <w:bCs/>
                                  <w:color w:val="000000" w:themeColor="text1"/>
                                  <w:spacing w:val="10"/>
                                  <w:sz w:val="62"/>
                                  <w:szCs w:val="62"/>
                                  <w:rtl/>
                                  <w14:glow w14:rad="101600">
                                    <w14:schemeClr w14:val="tx1">
                                      <w14:alpha w14:val="60000"/>
                                    </w14:schemeClr>
                                  </w14:glow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lumMod w14:val="75000"/>
                                          </w14:schemeClr>
                                        </w14:gs>
                                        <w14:gs w14:pos="51000">
                                          <w14:schemeClr w14:val="tx1">
                                            <w14:tint w14:val="44500"/>
                                            <w14:satMod w14:val="160000"/>
                                            <w14:lumMod w14:val="34000"/>
                                          </w14:schemeClr>
                                        </w14:gs>
                                        <w14:gs w14:pos="100000">
                                          <w14:srgbClr w14:val="FFFF00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57150" w14:contourW="25400" w14:prstMaterial="matte">
                                    <w14:bevelT w14:w="38100" w14:h="38100" w14:prst="circle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extrusionH="57150" contourW="25400" prstMaterial="matte">
                            <a:bevelT w="38100" h="38100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wps:bodyPr>
                      </wps:wsp>
                      <wps:wsp>
                        <wps:cNvPr id="55" name="תיבת טקסט 135"/>
                        <wps:cNvSpPr txBox="1"/>
                        <wps:spPr>
                          <a:xfrm>
                            <a:off x="2639353" y="1435100"/>
                            <a:ext cx="397803" cy="65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3280D" w:rsidRDefault="0033280D" w:rsidP="0033280D">
                              <w:pPr>
                                <w:spacing w:line="240" w:lineRule="auto"/>
                                <w:jc w:val="center"/>
                                <w:rPr>
                                  <w:rFonts w:ascii="BN Begilophim" w:hAnsi="BN Begilophim" w:cs="BN Begilophim"/>
                                  <w:bCs/>
                                  <w:color w:val="000000" w:themeColor="text1"/>
                                  <w:spacing w:val="10"/>
                                  <w:sz w:val="120"/>
                                  <w:szCs w:val="120"/>
                                  <w14:glow w14:rad="101600">
                                    <w14:schemeClr w14:val="tx1">
                                      <w14:alpha w14:val="60000"/>
                                    </w14:schemeClr>
                                  </w14:glow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lumMod w14:val="75000"/>
                                          </w14:schemeClr>
                                        </w14:gs>
                                        <w14:gs w14:pos="51000">
                                          <w14:schemeClr w14:val="tx1">
                                            <w14:tint w14:val="44500"/>
                                            <w14:satMod w14:val="160000"/>
                                            <w14:lumMod w14:val="34000"/>
                                          </w14:schemeClr>
                                        </w14:gs>
                                        <w14:gs w14:pos="100000">
                                          <w14:srgbClr w14:val="FFFF00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57150" w14:contourW="25400" w14:prstMaterial="matte">
                                    <w14:bevelT w14:w="38100" w14:h="38100" w14:prst="circle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BN Begilophim" w:hAnsi="BN Begilophim" w:cs="BN Begilophim"/>
                                  <w:bCs/>
                                  <w:color w:val="000000" w:themeColor="text1"/>
                                  <w:spacing w:val="10"/>
                                  <w:sz w:val="62"/>
                                  <w:szCs w:val="62"/>
                                  <w:rtl/>
                                  <w14:glow w14:rad="101600">
                                    <w14:schemeClr w14:val="tx1">
                                      <w14:alpha w14:val="60000"/>
                                    </w14:schemeClr>
                                  </w14:glow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lumMod w14:val="75000"/>
                                          </w14:schemeClr>
                                        </w14:gs>
                                        <w14:gs w14:pos="51000">
                                          <w14:schemeClr w14:val="tx1">
                                            <w14:tint w14:val="44500"/>
                                            <w14:satMod w14:val="160000"/>
                                            <w14:lumMod w14:val="34000"/>
                                          </w14:schemeClr>
                                        </w14:gs>
                                        <w14:gs w14:pos="100000">
                                          <w14:srgbClr w14:val="FFFF00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57150" w14:contourW="25400" w14:prstMaterial="matte">
                                    <w14:bevelT w14:w="38100" w14:h="38100" w14:prst="circle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extrusionH="57150" contourW="25400" prstMaterial="matte">
                            <a:bevelT w="38100" h="38100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wps:bodyPr>
                      </wps:wsp>
                      <wps:wsp>
                        <wps:cNvPr id="56" name="תיבת טקסט 135"/>
                        <wps:cNvSpPr txBox="1"/>
                        <wps:spPr>
                          <a:xfrm>
                            <a:off x="1358900" y="1403350"/>
                            <a:ext cx="397803" cy="65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3280D" w:rsidRDefault="0033280D" w:rsidP="0033280D">
                              <w:pPr>
                                <w:spacing w:line="240" w:lineRule="auto"/>
                                <w:jc w:val="center"/>
                                <w:rPr>
                                  <w:rFonts w:ascii="BN Begilophim" w:hAnsi="BN Begilophim" w:cs="BN Begilophim"/>
                                  <w:bCs/>
                                  <w:color w:val="000000" w:themeColor="text1"/>
                                  <w:spacing w:val="10"/>
                                  <w:sz w:val="120"/>
                                  <w:szCs w:val="120"/>
                                  <w14:glow w14:rad="101600">
                                    <w14:schemeClr w14:val="tx1">
                                      <w14:alpha w14:val="60000"/>
                                    </w14:schemeClr>
                                  </w14:glow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lumMod w14:val="75000"/>
                                          </w14:schemeClr>
                                        </w14:gs>
                                        <w14:gs w14:pos="51000">
                                          <w14:schemeClr w14:val="tx1">
                                            <w14:tint w14:val="44500"/>
                                            <w14:satMod w14:val="160000"/>
                                            <w14:lumMod w14:val="34000"/>
                                          </w14:schemeClr>
                                        </w14:gs>
                                        <w14:gs w14:pos="100000">
                                          <w14:srgbClr w14:val="FFFF00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57150" w14:contourW="25400" w14:prstMaterial="matte">
                                    <w14:bevelT w14:w="38100" w14:h="38100" w14:prst="circle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BN Begilophim" w:hAnsi="BN Begilophim" w:cs="BN Begilophim"/>
                                  <w:bCs/>
                                  <w:color w:val="000000" w:themeColor="text1"/>
                                  <w:spacing w:val="10"/>
                                  <w:sz w:val="62"/>
                                  <w:szCs w:val="62"/>
                                  <w:rtl/>
                                  <w14:glow w14:rad="101600">
                                    <w14:schemeClr w14:val="tx1">
                                      <w14:alpha w14:val="60000"/>
                                    </w14:schemeClr>
                                  </w14:glow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lumMod w14:val="75000"/>
                                          </w14:schemeClr>
                                        </w14:gs>
                                        <w14:gs w14:pos="51000">
                                          <w14:schemeClr w14:val="tx1">
                                            <w14:tint w14:val="44500"/>
                                            <w14:satMod w14:val="160000"/>
                                            <w14:lumMod w14:val="34000"/>
                                          </w14:schemeClr>
                                        </w14:gs>
                                        <w14:gs w14:pos="100000">
                                          <w14:srgbClr w14:val="FFFF00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57150" w14:contourW="25400" w14:prstMaterial="matte">
                                    <w14:bevelT w14:w="38100" w14:h="38100" w14:prst="circle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extrusionH="57150" contourW="25400" prstMaterial="matte">
                            <a:bevelT w="38100" h="38100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קבוצה 51" o:spid="_x0000_s1039" style="position:absolute;left:0;text-align:left;margin-left:-38.7pt;margin-top:-48.95pt;width:594pt;height:855.1pt;z-index:251661312;mso-width-relative:margin" coordsize="75438,1085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">
              <v:group id="קבוצה 52" o:spid="_x0000_s1040" style="position:absolute;width:75438;height:108597" coordsize="75438,108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<v:group id="קבוצה 57" o:spid="_x0000_s1041" style="position:absolute;width:75438;height:108603" coordsize="75438,108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group id="קבוצה 59" o:spid="_x0000_s1042" style="position:absolute;width:75438;height:108603" coordsize="75438,108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תמונה 61" o:spid="_x0000_s1043" type="#_x0000_t75" style="position:absolute;top:99855;width:75438;height:8751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b72/EAAAA2wAAAA8AAABkcnMvZG93bnJldi54bWxEj0FLAzEUhO+C/yE8wZvNboUi26ZFBFGq&#10;l26L4O1187pZ3LyEJO2u/vqmUPA4zMw3zGI12l6cKMTOsYJyUoAgbpzuuFWw274+PIGICVlj75gU&#10;/FKE1fL2ZoGVdgNv6FSnVmQIxwoVmJR8JWVsDFmME+eJs3dwwWLKMrRSBxwy3PZyWhQzabHjvGDQ&#10;04uh5qc+WgXfYXh8q6Wn9eGT/b4z0/Lv40up+7vxeQ4i0Zj+w9f2u1YwK+HyJf8AuT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b72/EAAAA2wAAAA8AAAAAAAAAAAAAAAAA&#10;nwIAAGRycy9kb3ducmV2LnhtbFBLBQYAAAAABAAEAPcAAACQAwAAAAA=&#10;">
                      <v:imagedata r:id="rId2" o:title="vectorstock_1540712" croptop="14027f" cropbottom="43852f" recolortarget="#58201f [1445]"/>
                      <v:path arrowok="t"/>
                    </v:shape>
                    <v:group id="קבוצה 62" o:spid="_x0000_s1044" style="position:absolute;width:75438;height:23907" coordsize="75438,239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  <v:shape id="תמונה 63" o:spid="_x0000_s1045" type="#_x0000_t75" style="position:absolute;top:1809;width:75438;height:22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TAWbFAAAA2wAAAA8AAABkcnMvZG93bnJldi54bWxEj09rAjEUxO+FfofwCl5KzVaLltUodWlB&#10;b/4pBW+Pzetm6eZl2UQ3fntTEDwOM/MbZr6MthFn6nztWMHrMANBXDpdc6Xg+/D18g7CB2SNjWNS&#10;cCEPy8Xjwxxz7Xre0XkfKpEg7HNUYEJocyl9aciiH7qWOHm/rrMYkuwqqTvsE9w2cpRlE2mx5rRg&#10;sKXCUPm3P1kFbxtT9JvtczENcfs5/jnu4hpXSg2e4scMRKAY7uFbe60VTMbw/yX9ALm4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kwFmxQAAANsAAAAPAAAAAAAAAAAAAAAA&#10;AJ8CAABkcnMvZG93bnJldi54bWxQSwUGAAAAAAQABAD3AAAAkQMAAAAA&#10;">
                        <v:imagedata r:id="rId2" o:title="vectorstock_1540712" croptop="2442f" cropbottom="43763f" recolortarget="#58201f [1445]"/>
                        <v:path arrowok="t"/>
                      </v:shape>
                      <v:group id="קבוצה 64" o:spid="_x0000_s1046" style="position:absolute;left:5254;top:3567;width:30863;height:20340" coordorigin="5254,3567" coordsize="30863,20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תיבת טקסט 134" o:spid="_x0000_s1047" type="#_x0000_t202" style="position:absolute;left:5254;top:13199;width:30601;height:10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ba8MA&#10;AADbAAAADwAAAGRycy9kb3ducmV2LnhtbESPQWvCQBSE74L/YXmF3sxuRUObuopYhJ4UtRW8PbLP&#10;JDT7NmS3Jv57VxA8DjPzDTNb9LYWF2p95VjDW6JAEOfOVFxo+DmsR+8gfEA2WDsmDVfysJgPBzPM&#10;jOt4R5d9KESEsM9QQxlCk0np85Is+sQ1xNE7u9ZiiLItpGmxi3Bby7FSqbRYcVwosaFVSfnf/t9q&#10;+N2cT8eJ2hZfdtp0rleS7YfU+vWlX36CCNSHZ/jR/jYa0hT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Oba8MAAADbAAAADwAAAAAAAAAAAAAAAACYAgAAZHJzL2Rv&#10;d25yZXYueG1sUEsFBgAAAAAEAAQA9QAAAIgDAAAAAA==&#10;" filled="f" stroked="f">
                          <v:textbox>
                            <w:txbxContent>
                              <w:p w:rsidR="0033280D" w:rsidRDefault="0033280D" w:rsidP="0033280D">
                                <w:pPr>
                                  <w:spacing w:line="240" w:lineRule="auto"/>
                                  <w:jc w:val="center"/>
                                  <w:rPr>
                                    <w:rFonts w:ascii="BN Begilophim" w:hAnsi="BN Begilophim" w:cs="NarkisTamMF-Black"/>
                                    <w:bCs/>
                                    <w:color w:val="FFFFFF" w:themeColor="background1"/>
                                    <w:spacing w:val="10"/>
                                    <w:sz w:val="102"/>
                                    <w:szCs w:val="102"/>
                                    <w14:glow w14:rad="101600">
                                      <w14:schemeClr w14:val="tx1">
                                        <w14:alpha w14:val="60000"/>
                                      </w14:schemeClr>
                                    </w14:glow>
                                    <w14:shadow w14:blurRad="76200" w14:dist="50800" w14:dir="5400000" w14:sx="100000" w14:sy="100000" w14:kx="0" w14:ky="0" w14:algn="tl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FFFFFF"/>
                                          </w14:gs>
                                          <w14:gs w14:pos="7001">
                                            <w14:srgbClr w14:val="E6E6E6"/>
                                          </w14:gs>
                                          <w14:gs w14:pos="32001">
                                            <w14:srgbClr w14:val="7D8496"/>
                                          </w14:gs>
                                          <w14:gs w14:pos="47000">
                                            <w14:srgbClr w14:val="E6E6E6"/>
                                          </w14:gs>
                                          <w14:gs w14:pos="85001">
                                            <w14:srgbClr w14:val="7D8496"/>
                                          </w14:gs>
                                          <w14:gs w14:pos="100000">
                                            <w14:srgbClr w14:val="E6E6E6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  <w14:props3d w14:extrusionH="57150" w14:contourW="25400" w14:prstMaterial="matte">
                                      <w14:bevelT w14:w="38100" w14:h="38100" w14:prst="circle"/>
                                      <w14:contourClr>
                                        <w14:schemeClr w14:val="accent2">
                                          <w14:tint w14:val="20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>
                                  <w:rPr>
                                    <w:rFonts w:ascii="BN Begilophim" w:hAnsi="BN Begilophim" w:cs="NarkisTamMF-Black" w:hint="cs"/>
                                    <w:bCs/>
                                    <w:color w:val="FFFFFF" w:themeColor="background1"/>
                                    <w:spacing w:val="10"/>
                                    <w:sz w:val="102"/>
                                    <w:szCs w:val="102"/>
                                    <w:rtl/>
                                    <w14:glow w14:rad="101600">
                                      <w14:schemeClr w14:val="tx1">
                                        <w14:alpha w14:val="60000"/>
                                      </w14:schemeClr>
                                    </w14:glow>
                                    <w14:shadow w14:blurRad="76200" w14:dist="50800" w14:dir="5400000" w14:sx="100000" w14:sy="100000" w14:kx="0" w14:ky="0" w14:algn="tl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FFFFFF"/>
                                          </w14:gs>
                                          <w14:gs w14:pos="7001">
                                            <w14:srgbClr w14:val="E6E6E6"/>
                                          </w14:gs>
                                          <w14:gs w14:pos="32001">
                                            <w14:srgbClr w14:val="7D8496"/>
                                          </w14:gs>
                                          <w14:gs w14:pos="47000">
                                            <w14:srgbClr w14:val="E6E6E6"/>
                                          </w14:gs>
                                          <w14:gs w14:pos="85001">
                                            <w14:srgbClr w14:val="7D8496"/>
                                          </w14:gs>
                                          <w14:gs w14:pos="100000">
                                            <w14:srgbClr w14:val="E6E6E6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  <w14:props3d w14:extrusionH="57150" w14:contourW="25400" w14:prstMaterial="matte">
                                      <w14:bevelT w14:w="38100" w14:h="38100" w14:prst="circle"/>
                                      <w14:contourClr>
                                        <w14:schemeClr w14:val="accent2">
                                          <w14:tint w14:val="20000"/>
                                        </w14:schemeClr>
                                      </w14:contourClr>
                                    </w14:props3d>
                                  </w:rPr>
                                  <w:t>דתלמודא</w:t>
                                </w:r>
                              </w:p>
                            </w:txbxContent>
                          </v:textbox>
                        </v:shape>
                        <v:shape id="תיבת טקסט 135" o:spid="_x0000_s1048" type="#_x0000_t202" style="position:absolute;left:32139;top:3567;width:3978;height:6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8+8M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03e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8+8MMAAADbAAAADwAAAAAAAAAAAAAAAACYAgAAZHJzL2Rv&#10;d25yZXYueG1sUEsFBgAAAAAEAAQA9QAAAIgDAAAAAA==&#10;" filled="f" stroked="f">
                          <v:textbox>
                            <w:txbxContent>
                              <w:p w:rsidR="0033280D" w:rsidRDefault="0033280D" w:rsidP="0033280D">
                                <w:pPr>
                                  <w:spacing w:line="240" w:lineRule="auto"/>
                                  <w:jc w:val="center"/>
                                  <w:rPr>
                                    <w:rFonts w:ascii="BN Begilophim" w:hAnsi="BN Begilophim" w:cs="BN Begilophim"/>
                                    <w:bCs/>
                                    <w:color w:val="000000" w:themeColor="text1"/>
                                    <w:spacing w:val="10"/>
                                    <w:sz w:val="120"/>
                                    <w:szCs w:val="120"/>
                                    <w14:glow w14:rad="101600">
                                      <w14:schemeClr w14:val="tx1">
                                        <w14:alpha w14:val="60000"/>
                                      </w14:schemeClr>
                                    </w14:glow>
                                    <w14:shadow w14:blurRad="76200" w14:dist="50800" w14:dir="5400000" w14:sx="100000" w14:sy="100000" w14:kx="0" w14:ky="0" w14:algn="tl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75000"/>
                                            </w14:schemeClr>
                                          </w14:gs>
                                          <w14:gs w14:pos="51000">
                                            <w14:schemeClr w14:val="tx1">
                                              <w14:tint w14:val="44500"/>
                                              <w14:satMod w14:val="160000"/>
                                              <w14:lumMod w14:val="34000"/>
                                            </w14:schemeClr>
                                          </w14:gs>
                                          <w14:gs w14:pos="100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  <w14:props3d w14:extrusionH="57150" w14:contourW="25400" w14:prstMaterial="matte">
                                      <w14:bevelT w14:w="38100" w14:h="38100" w14:prst="circle"/>
                                      <w14:contourClr>
                                        <w14:schemeClr w14:val="accent2">
                                          <w14:tint w14:val="20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>
                                  <w:rPr>
                                    <w:rFonts w:ascii="BN Begilophim" w:hAnsi="BN Begilophim" w:cs="BN Begilophim"/>
                                    <w:bCs/>
                                    <w:color w:val="000000" w:themeColor="text1"/>
                                    <w:spacing w:val="10"/>
                                    <w:sz w:val="62"/>
                                    <w:szCs w:val="62"/>
                                    <w:rtl/>
                                    <w14:glow w14:rad="101600">
                                      <w14:schemeClr w14:val="tx1">
                                        <w14:alpha w14:val="60000"/>
                                      </w14:schemeClr>
                                    </w14:glow>
                                    <w14:shadow w14:blurRad="76200" w14:dist="50800" w14:dir="5400000" w14:sx="100000" w14:sy="100000" w14:kx="0" w14:ky="0" w14:algn="tl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75000"/>
                                            </w14:schemeClr>
                                          </w14:gs>
                                          <w14:gs w14:pos="51000">
                                            <w14:schemeClr w14:val="tx1">
                                              <w14:tint w14:val="44500"/>
                                              <w14:satMod w14:val="160000"/>
                                              <w14:lumMod w14:val="34000"/>
                                            </w14:schemeClr>
                                          </w14:gs>
                                          <w14:gs w14:pos="100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  <w14:props3d w14:extrusionH="57150" w14:contourW="25400" w14:prstMaterial="matte">
                                      <w14:bevelT w14:w="38100" w14:h="38100" w14:prst="circle"/>
                                      <w14:contourClr>
                                        <w14:schemeClr w14:val="accent2">
                                          <w14:tint w14:val="20000"/>
                                        </w14:schemeClr>
                                      </w14:contourClr>
                                    </w14:props3d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</v:group>
                      <v:shape id="תיבת טקסט 140" o:spid="_x0000_s1049" type="#_x0000_t202" style="position:absolute;left:1778;width:38057;height:18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FHM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omY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QUcwgAAANsAAAAPAAAAAAAAAAAAAAAAAJgCAABkcnMvZG93&#10;bnJldi54bWxQSwUGAAAAAAQABAD1AAAAhwMAAAAA&#10;" filled="f" stroked="f">
                        <v:textbox>
                          <w:txbxContent>
                            <w:p w:rsidR="0033280D" w:rsidRDefault="0033280D" w:rsidP="0033280D">
                              <w:pPr>
                                <w:spacing w:line="240" w:lineRule="auto"/>
                                <w:jc w:val="right"/>
                                <w:rPr>
                                  <w:rFonts w:ascii="BN Begilophim" w:hAnsi="BN Begilophim" w:cs="NarkisTamMF-Black"/>
                                  <w:b/>
                                  <w:color w:val="FFFFFF" w:themeColor="background1"/>
                                  <w:spacing w:val="10"/>
                                  <w:w w:val="66"/>
                                  <w:sz w:val="236"/>
                                  <w:szCs w:val="236"/>
                                  <w14:glow w14:rad="101600">
                                    <w14:schemeClr w14:val="tx1">
                                      <w14:alpha w14:val="60000"/>
                                    </w14:schemeClr>
                                  </w14:glow>
                                  <w14:shadow w14:blurRad="76200" w14:dist="50800" w14:dir="5400000" w14:sx="100000" w14:sy="100000" w14:kx="0" w14:ky="0" w14:algn="tl">
                                    <w14:schemeClr w14:val="tx1">
                                      <w14:alpha w14:val="27000"/>
                                    </w14:scheme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/>
                                        </w14:gs>
                                        <w14:gs w14:pos="7001">
                                          <w14:srgbClr w14:val="E6E6E6"/>
                                        </w14:gs>
                                        <w14:gs w14:pos="32001">
                                          <w14:srgbClr w14:val="7D8496"/>
                                        </w14:gs>
                                        <w14:gs w14:pos="47000">
                                          <w14:srgbClr w14:val="E6E6E6"/>
                                        </w14:gs>
                                        <w14:gs w14:pos="85001">
                                          <w14:srgbClr w14:val="7D8496"/>
                                        </w14:gs>
                                        <w14:gs w14:pos="100000">
                                          <w14:srgbClr w14:val="E6E6E6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57150" w14:contourW="25400" w14:prstMaterial="matte">
                                    <w14:bevelT w14:w="38100" w14:h="38100" w14:prst="circle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BN Begilophim" w:hAnsi="BN Begilophim" w:cs="NarkisTamMF-Black" w:hint="cs"/>
                                  <w:b/>
                                  <w:color w:val="FFFFFF" w:themeColor="background1"/>
                                  <w:spacing w:val="10"/>
                                  <w:w w:val="66"/>
                                  <w:sz w:val="236"/>
                                  <w:szCs w:val="236"/>
                                  <w:rtl/>
                                  <w14:glow w14:rad="101600">
                                    <w14:schemeClr w14:val="tx1">
                                      <w14:alpha w14:val="60000"/>
                                    </w14:schemeClr>
                                  </w14:glow>
                                  <w14:shadow w14:blurRad="76200" w14:dist="50800" w14:dir="5400000" w14:sx="100000" w14:sy="100000" w14:kx="0" w14:ky="0" w14:algn="tl">
                                    <w14:schemeClr w14:val="tx1">
                                      <w14:alpha w14:val="27000"/>
                                    </w14:scheme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/>
                                        </w14:gs>
                                        <w14:gs w14:pos="7001">
                                          <w14:srgbClr w14:val="E6E6E6"/>
                                        </w14:gs>
                                        <w14:gs w14:pos="32001">
                                          <w14:srgbClr w14:val="7D8496"/>
                                        </w14:gs>
                                        <w14:gs w14:pos="47000">
                                          <w14:srgbClr w14:val="E6E6E6"/>
                                        </w14:gs>
                                        <w14:gs w14:pos="85001">
                                          <w14:srgbClr w14:val="7D8496"/>
                                        </w14:gs>
                                        <w14:gs w14:pos="100000">
                                          <w14:srgbClr w14:val="E6E6E6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57150" w14:contourW="25400" w14:prstMaterial="matte">
                                    <w14:bevelT w14:w="38100" w14:h="38100" w14:prst="circle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>פתגמין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תיבת טקסט 2" o:spid="_x0000_s1050" type="#_x0000_t202" style="position:absolute;left:39116;top:10541;width:34639;height:1515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T1dMEA&#10;AADbAAAADwAAAGRycy9kb3ducmV2LnhtbERPTYvCMBC9L/gfwgje1lRxXalGEUHwUGXtCnocmrEp&#10;NpPSRK3/fnMQ9vh434tVZ2vxoNZXjhWMhgkI4sLpiksFp9/t5wyED8gaa8ek4EUeVsvexwJT7Z58&#10;pEceShFD2KeowITQpFL6wpBFP3QNceSurrUYImxLqVt8xnBby3GSTKXFimODwYY2hopbfrcKdHY+&#10;f33fmuxoLpPrrj7oLP/ZKzXod+s5iEBd+Be/3TutYBrXxy/xB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E9XTBAAAA2wAAAA8AAAAAAAAAAAAAAAAAmAIAAGRycy9kb3du&#10;cmV2LnhtbFBLBQYAAAAABAAEAPUAAACGAwAAAAA=&#10;" filled="f" stroked="f">
                    <v:textbox>
                      <w:txbxContent>
                        <w:p w:rsidR="0033280D" w:rsidRDefault="0033280D" w:rsidP="0033280D">
                          <w:pPr>
                            <w:spacing w:after="0"/>
                            <w:jc w:val="center"/>
                            <w:rPr>
                              <w:rFonts w:ascii="BN Begilophim" w:hAnsi="BN Begilophim" w:cs="NarkisTamMF-Black"/>
                              <w:b/>
                              <w:bCs/>
                              <w:sz w:val="28"/>
                              <w:szCs w:val="28"/>
                              <w14:textOutline w14:w="5270" w14:cap="flat" w14:cmpd="sng" w14:algn="ctr">
                                <w14:solidFill>
                                  <w14:srgbClr w14:val="7D7D7D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>
                            <w:rPr>
                              <w:rFonts w:ascii="BN Begilophim" w:hAnsi="BN Begilophim" w:cs="NarkisTamMF-Black" w:hint="cs"/>
                              <w:b/>
                              <w:bCs/>
                              <w:sz w:val="28"/>
                              <w:szCs w:val="28"/>
                              <w:rtl/>
                              <w14:textOutline w14:w="5270" w14:cap="flat" w14:cmpd="sng" w14:algn="ctr">
                                <w14:solidFill>
                                  <w14:srgbClr w14:val="7D7D7D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גליון</w:t>
                          </w:r>
                          <w:proofErr w:type="spellEnd"/>
                          <w:r>
                            <w:rPr>
                              <w:rFonts w:ascii="BN Begilophim" w:hAnsi="BN Begilophim" w:cs="NarkisTamMF-Black" w:hint="cs"/>
                              <w:b/>
                              <w:bCs/>
                              <w:sz w:val="28"/>
                              <w:szCs w:val="28"/>
                              <w:rtl/>
                              <w14:textOutline w14:w="5270" w14:cap="flat" w14:cmpd="sng" w14:algn="ctr">
                                <w14:solidFill>
                                  <w14:srgbClr w14:val="7D7D7D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שבועי בשפה הארמית לילדי ישראל</w:t>
                          </w:r>
                        </w:p>
                        <w:p w:rsidR="0033280D" w:rsidRDefault="0033280D" w:rsidP="0033280D">
                          <w:pPr>
                            <w:spacing w:after="0"/>
                            <w:jc w:val="center"/>
                            <w:rPr>
                              <w:rFonts w:ascii="BN Begilophim" w:hAnsi="BN Begilophim" w:cs="NarkisTamMF-Black"/>
                              <w:rtl/>
                              <w14:textOutline w14:w="5270" w14:cap="flat" w14:cmpd="sng" w14:algn="ctr">
                                <w14:solidFill>
                                  <w14:srgbClr w14:val="7D7D7D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BN Begilophim" w:hAnsi="BN Begilophim" w:cs="NarkisTamMF-Black" w:hint="cs"/>
                              <w:sz w:val="20"/>
                              <w:szCs w:val="20"/>
                              <w:rtl/>
                              <w14:textOutline w14:w="5270" w14:cap="flat" w14:cmpd="sng" w14:algn="ctr">
                                <w14:solidFill>
                                  <w14:srgbClr w14:val="7D7D7D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יו</w:t>
                          </w:r>
                          <w:r>
                            <w:rPr>
                              <w:rFonts w:ascii="BN Begilophim" w:hAnsi="BN Begilophim" w:cs="NarkisTamMF-Black" w:hint="cs"/>
                              <w:rtl/>
                              <w14:textOutline w14:w="5270" w14:cap="flat" w14:cmpd="sng" w14:algn="ctr">
                                <w14:solidFill>
                                  <w14:srgbClr w14:val="7D7D7D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"ל ע"י תלמוד תורה </w:t>
                          </w:r>
                          <w:proofErr w:type="spellStart"/>
                          <w:r>
                            <w:rPr>
                              <w:rFonts w:ascii="BN Begilophim" w:hAnsi="BN Begilophim" w:cs="NarkisTamMF-Black" w:hint="cs"/>
                              <w:rtl/>
                              <w14:textOutline w14:w="5270" w14:cap="flat" w14:cmpd="sng" w14:algn="ctr">
                                <w14:solidFill>
                                  <w14:srgbClr w14:val="7D7D7D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דחסידי</w:t>
                          </w:r>
                          <w:proofErr w:type="spellEnd"/>
                          <w:r>
                            <w:rPr>
                              <w:rFonts w:ascii="BN Begilophim" w:hAnsi="BN Begilophim" w:cs="NarkisTamMF-Black" w:hint="cs"/>
                              <w:rtl/>
                              <w14:textOutline w14:w="5270" w14:cap="flat" w14:cmpd="sng" w14:algn="ctr">
                                <w14:solidFill>
                                  <w14:srgbClr w14:val="7D7D7D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גור "אור שמחה" ערד</w:t>
                          </w:r>
                        </w:p>
                        <w:p w:rsidR="0033280D" w:rsidRDefault="0033280D" w:rsidP="0033280D">
                          <w:pPr>
                            <w:spacing w:after="0"/>
                            <w:jc w:val="center"/>
                            <w:rPr>
                              <w:rFonts w:ascii="BN Begilophim" w:hAnsi="BN Begilophim" w:cs="NarkisTamMF-Black"/>
                              <w:b/>
                              <w:bCs/>
                              <w:sz w:val="24"/>
                              <w:szCs w:val="24"/>
                              <w:rtl/>
                              <w14:textOutline w14:w="5270" w14:cap="flat" w14:cmpd="sng" w14:algn="ctr">
                                <w14:solidFill>
                                  <w14:srgbClr w14:val="7D7D7D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DesignerDividers" w:hAnsi="DesignerDividers"/>
                            </w:rPr>
                            <w:t>Z</w:t>
                          </w:r>
                        </w:p>
                        <w:p w:rsidR="0033280D" w:rsidRDefault="0033280D" w:rsidP="00347784">
                          <w:pPr>
                            <w:spacing w:after="0"/>
                            <w:jc w:val="center"/>
                            <w:rPr>
                              <w:rFonts w:ascii="BN Begilophim" w:hAnsi="BN Begilophim" w:cs="NarkisTamMF-Black"/>
                              <w:b/>
                              <w:bCs/>
                              <w:sz w:val="24"/>
                              <w:szCs w:val="24"/>
                              <w14:textOutline w14:w="5270" w14:cap="flat" w14:cmpd="sng" w14:algn="ctr">
                                <w14:solidFill>
                                  <w14:srgbClr w14:val="7D7D7D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>
                            <w:rPr>
                              <w:rFonts w:ascii="BN Begilophim" w:hAnsi="BN Begilophim" w:cs="NarkisTamMF-Black" w:hint="cs"/>
                              <w:b/>
                              <w:bCs/>
                              <w:sz w:val="24"/>
                              <w:szCs w:val="24"/>
                              <w:rtl/>
                              <w14:textOutline w14:w="5270" w14:cap="flat" w14:cmpd="sng" w14:algn="ctr">
                                <w14:solidFill>
                                  <w14:srgbClr w14:val="7D7D7D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גליון</w:t>
                          </w:r>
                          <w:proofErr w:type="spellEnd"/>
                          <w:r>
                            <w:rPr>
                              <w:rFonts w:ascii="BN Begilophim" w:hAnsi="BN Begilophim" w:cs="NarkisTamMF-Black" w:hint="cs"/>
                              <w:b/>
                              <w:bCs/>
                              <w:sz w:val="24"/>
                              <w:szCs w:val="24"/>
                              <w:rtl/>
                              <w14:textOutline w14:w="5270" w14:cap="flat" w14:cmpd="sng" w14:algn="ctr">
                                <w14:solidFill>
                                  <w14:srgbClr w14:val="7D7D7D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347784">
                            <w:rPr>
                              <w:rFonts w:ascii="BN Begilophim" w:hAnsi="BN Begilophim" w:cs="NarkisTamMF-Black" w:hint="cs"/>
                              <w:b/>
                              <w:bCs/>
                              <w:sz w:val="24"/>
                              <w:szCs w:val="24"/>
                              <w:rtl/>
                              <w14:textOutline w14:w="5270" w14:cap="flat" w14:cmpd="sng" w14:algn="ctr">
                                <w14:solidFill>
                                  <w14:srgbClr w14:val="7D7D7D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331</w:t>
                          </w:r>
                          <w:r>
                            <w:rPr>
                              <w:rFonts w:ascii="BN Begilophim" w:hAnsi="BN Begilophim" w:cs="NarkisTamMF-Black" w:hint="cs"/>
                              <w:b/>
                              <w:bCs/>
                              <w:sz w:val="24"/>
                              <w:szCs w:val="24"/>
                              <w:rtl/>
                              <w14:textOutline w14:w="5270" w14:cap="flat" w14:cmpd="sng" w14:algn="ctr">
                                <w14:solidFill>
                                  <w14:srgbClr w14:val="7D7D7D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 w:cs="Wingdings"/>
                              <w:sz w:val="16"/>
                              <w:szCs w:val="16"/>
                            </w:rPr>
                            <w:t></w:t>
                          </w:r>
                          <w:r>
                            <w:rPr>
                              <w:rFonts w:ascii="BN Begilophim" w:hAnsi="BN Begilophim" w:cs="NarkisTamMF-Black" w:hint="cs"/>
                              <w:b/>
                              <w:bCs/>
                              <w:sz w:val="24"/>
                              <w:szCs w:val="24"/>
                              <w:rtl/>
                              <w14:textOutline w14:w="5270" w14:cap="flat" w14:cmpd="sng" w14:algn="ctr">
                                <w14:solidFill>
                                  <w14:srgbClr w14:val="7D7D7D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פרשת </w:t>
                          </w:r>
                          <w:r w:rsidR="00347784">
                            <w:rPr>
                              <w:rFonts w:ascii="BN Begilophim" w:hAnsi="BN Begilophim" w:cs="NarkisTamMF-Black" w:hint="cs"/>
                              <w:b/>
                              <w:bCs/>
                              <w:sz w:val="24"/>
                              <w:szCs w:val="24"/>
                              <w:rtl/>
                              <w14:textOutline w14:w="5270" w14:cap="flat" w14:cmpd="sng" w14:algn="ctr">
                                <w14:solidFill>
                                  <w14:srgbClr w14:val="7D7D7D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שלח</w:t>
                          </w:r>
                        </w:p>
                      </w:txbxContent>
                    </v:textbox>
                  </v:shape>
                </v:group>
                <v:shape id="תיבת טקסט 2" o:spid="_x0000_s1051" type="#_x0000_t202" style="position:absolute;left:1778;top:102393;width:71977;height:582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4zz8EA&#10;AADbAAAADwAAAGRycy9kb3ducmV2LnhtbERPTYvCMBC9C/sfwizsTdOVVZdqlEUQPFTRuqDHoRmb&#10;YjMpTdT6781B8Ph437NFZ2txo9ZXjhV8DxIQxIXTFZcK/g+r/i8IH5A11o5JwYM8LOYfvRmm2t15&#10;T7c8lCKGsE9RgQmhSaX0hSGLfuAa4sidXWsxRNiWUrd4j+G2lsMkGUuLFccGgw0tDRWX/GoV6Ox4&#10;HE0uTbY3p5/zut7qLN9tlPr67P6mIAJ14S1+uddawSiOjV/iD5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eM8/BAAAA2wAAAA8AAAAAAAAAAAAAAAAAmAIAAGRycy9kb3du&#10;cmV2LnhtbFBLBQYAAAAABAAEAPUAAACGAwAAAAA=&#10;" filled="f" stroked="f">
                  <v:textbox>
                    <w:txbxContent>
                      <w:p w:rsidR="0033280D" w:rsidRDefault="0033280D" w:rsidP="0033280D">
                        <w:pPr>
                          <w:rPr>
                            <w:b/>
                            <w14:textOutline w14:w="5270" w14:cap="flat" w14:cmpd="sng" w14:algn="ctr">
                              <w14:solidFill>
                                <w14:srgbClr w14:val="7D7D7D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  <w14:gs w14:pos="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50000">
                                    <w14:srgbClr w14:val="393939">
                                      <w14:shade w14:val="20000"/>
                                      <w14:satMod w14:val="300000"/>
                                    </w14:srgbClr>
                                  </w14:gs>
                                  <w14:gs w14:pos="7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10000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</v:group>
              <v:group id="קבוצה 53" o:spid="_x0000_s1052" style="position:absolute;left:13589;top:10541;width:20551;height:10373" coordorigin="13589,10541" coordsize="20551,10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<v:shape id="תיבת טקסט 135" o:spid="_x0000_s1053" type="#_x0000_t202" style="position:absolute;left:30162;top:10541;width:3978;height:6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qOs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Q7qC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qOsMAAADbAAAADwAAAAAAAAAAAAAAAACYAgAAZHJzL2Rv&#10;d25yZXYueG1sUEsFBgAAAAAEAAQA9QAAAIgDAAAAAA==&#10;" filled="f" stroked="f">
                  <v:textbox>
                    <w:txbxContent>
                      <w:p w:rsidR="0033280D" w:rsidRDefault="0033280D" w:rsidP="0033280D">
                        <w:pPr>
                          <w:spacing w:line="240" w:lineRule="auto"/>
                          <w:jc w:val="center"/>
                          <w:rPr>
                            <w:rFonts w:ascii="BN Begilophim" w:hAnsi="BN Begilophim" w:cs="BN Begilophim"/>
                            <w:bCs/>
                            <w:color w:val="000000" w:themeColor="text1"/>
                            <w:spacing w:val="10"/>
                            <w:sz w:val="120"/>
                            <w:szCs w:val="120"/>
                            <w14:glow w14:rad="101600">
                              <w14:schemeClr w14:val="tx1">
                                <w14:alpha w14:val="60000"/>
                              </w14:schemeClr>
                            </w14:glow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lumMod w14:val="75000"/>
                                    </w14:schemeClr>
                                  </w14:gs>
                                  <w14:gs w14:pos="51000">
                                    <w14:schemeClr w14:val="tx1">
                                      <w14:tint w14:val="44500"/>
                                      <w14:satMod w14:val="160000"/>
                                      <w14:lumMod w14:val="34000"/>
                                    </w14:schemeClr>
                                  </w14:gs>
                                  <w14:gs w14:pos="100000">
                                    <w14:srgbClr w14:val="FFFF00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57150" w14:contourW="25400" w14:prstMaterial="matte">
                              <w14:bevelT w14:w="38100" w14:h="38100" w14:prst="circle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BN Begilophim" w:hAnsi="BN Begilophim" w:cs="BN Begilophim"/>
                            <w:bCs/>
                            <w:color w:val="000000" w:themeColor="text1"/>
                            <w:spacing w:val="10"/>
                            <w:sz w:val="62"/>
                            <w:szCs w:val="62"/>
                            <w:rtl/>
                            <w14:glow w14:rad="101600">
                              <w14:schemeClr w14:val="tx1">
                                <w14:alpha w14:val="60000"/>
                              </w14:schemeClr>
                            </w14:glow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lumMod w14:val="75000"/>
                                    </w14:schemeClr>
                                  </w14:gs>
                                  <w14:gs w14:pos="51000">
                                    <w14:schemeClr w14:val="tx1">
                                      <w14:tint w14:val="44500"/>
                                      <w14:satMod w14:val="160000"/>
                                      <w14:lumMod w14:val="34000"/>
                                    </w14:schemeClr>
                                  </w14:gs>
                                  <w14:gs w14:pos="100000">
                                    <w14:srgbClr w14:val="FFFF00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57150" w14:contourW="25400" w14:prstMaterial="matte">
                              <w14:bevelT w14:w="38100" w14:h="38100" w14:prst="circle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  <w:t>.</w:t>
                        </w:r>
                      </w:p>
                    </w:txbxContent>
                  </v:textbox>
                </v:shape>
                <v:shape id="תיבת טקסט 135" o:spid="_x0000_s1054" type="#_x0000_t202" style="position:absolute;left:26393;top:14351;width:3978;height:6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    <v:textbox>
                    <w:txbxContent>
                      <w:p w:rsidR="0033280D" w:rsidRDefault="0033280D" w:rsidP="0033280D">
                        <w:pPr>
                          <w:spacing w:line="240" w:lineRule="auto"/>
                          <w:jc w:val="center"/>
                          <w:rPr>
                            <w:rFonts w:ascii="BN Begilophim" w:hAnsi="BN Begilophim" w:cs="BN Begilophim"/>
                            <w:bCs/>
                            <w:color w:val="000000" w:themeColor="text1"/>
                            <w:spacing w:val="10"/>
                            <w:sz w:val="120"/>
                            <w:szCs w:val="120"/>
                            <w14:glow w14:rad="101600">
                              <w14:schemeClr w14:val="tx1">
                                <w14:alpha w14:val="60000"/>
                              </w14:schemeClr>
                            </w14:glow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lumMod w14:val="75000"/>
                                    </w14:schemeClr>
                                  </w14:gs>
                                  <w14:gs w14:pos="51000">
                                    <w14:schemeClr w14:val="tx1">
                                      <w14:tint w14:val="44500"/>
                                      <w14:satMod w14:val="160000"/>
                                      <w14:lumMod w14:val="34000"/>
                                    </w14:schemeClr>
                                  </w14:gs>
                                  <w14:gs w14:pos="100000">
                                    <w14:srgbClr w14:val="FFFF00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57150" w14:contourW="25400" w14:prstMaterial="matte">
                              <w14:bevelT w14:w="38100" w14:h="38100" w14:prst="circle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BN Begilophim" w:hAnsi="BN Begilophim" w:cs="BN Begilophim"/>
                            <w:bCs/>
                            <w:color w:val="000000" w:themeColor="text1"/>
                            <w:spacing w:val="10"/>
                            <w:sz w:val="62"/>
                            <w:szCs w:val="62"/>
                            <w:rtl/>
                            <w14:glow w14:rad="101600">
                              <w14:schemeClr w14:val="tx1">
                                <w14:alpha w14:val="60000"/>
                              </w14:schemeClr>
                            </w14:glow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lumMod w14:val="75000"/>
                                    </w14:schemeClr>
                                  </w14:gs>
                                  <w14:gs w14:pos="51000">
                                    <w14:schemeClr w14:val="tx1">
                                      <w14:tint w14:val="44500"/>
                                      <w14:satMod w14:val="160000"/>
                                      <w14:lumMod w14:val="34000"/>
                                    </w14:schemeClr>
                                  </w14:gs>
                                  <w14:gs w14:pos="100000">
                                    <w14:srgbClr w14:val="FFFF00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57150" w14:contourW="25400" w14:prstMaterial="matte">
                              <w14:bevelT w14:w="38100" w14:h="38100" w14:prst="circle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  <w:t>.</w:t>
                        </w:r>
                      </w:p>
                    </w:txbxContent>
                  </v:textbox>
                </v:shape>
                <v:shape id="תיבת טקסט 135" o:spid="_x0000_s1055" type="#_x0000_t202" style="position:absolute;left:13589;top:14033;width:3978;height:6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    <v:textbox>
                    <w:txbxContent>
                      <w:p w:rsidR="0033280D" w:rsidRDefault="0033280D" w:rsidP="0033280D">
                        <w:pPr>
                          <w:spacing w:line="240" w:lineRule="auto"/>
                          <w:jc w:val="center"/>
                          <w:rPr>
                            <w:rFonts w:ascii="BN Begilophim" w:hAnsi="BN Begilophim" w:cs="BN Begilophim"/>
                            <w:bCs/>
                            <w:color w:val="000000" w:themeColor="text1"/>
                            <w:spacing w:val="10"/>
                            <w:sz w:val="120"/>
                            <w:szCs w:val="120"/>
                            <w14:glow w14:rad="101600">
                              <w14:schemeClr w14:val="tx1">
                                <w14:alpha w14:val="60000"/>
                              </w14:schemeClr>
                            </w14:glow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lumMod w14:val="75000"/>
                                    </w14:schemeClr>
                                  </w14:gs>
                                  <w14:gs w14:pos="51000">
                                    <w14:schemeClr w14:val="tx1">
                                      <w14:tint w14:val="44500"/>
                                      <w14:satMod w14:val="160000"/>
                                      <w14:lumMod w14:val="34000"/>
                                    </w14:schemeClr>
                                  </w14:gs>
                                  <w14:gs w14:pos="100000">
                                    <w14:srgbClr w14:val="FFFF00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57150" w14:contourW="25400" w14:prstMaterial="matte">
                              <w14:bevelT w14:w="38100" w14:h="38100" w14:prst="circle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BN Begilophim" w:hAnsi="BN Begilophim" w:cs="BN Begilophim"/>
                            <w:bCs/>
                            <w:color w:val="000000" w:themeColor="text1"/>
                            <w:spacing w:val="10"/>
                            <w:sz w:val="62"/>
                            <w:szCs w:val="62"/>
                            <w:rtl/>
                            <w14:glow w14:rad="101600">
                              <w14:schemeClr w14:val="tx1">
                                <w14:alpha w14:val="60000"/>
                              </w14:schemeClr>
                            </w14:glow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lumMod w14:val="75000"/>
                                    </w14:schemeClr>
                                  </w14:gs>
                                  <w14:gs w14:pos="51000">
                                    <w14:schemeClr w14:val="tx1">
                                      <w14:tint w14:val="44500"/>
                                      <w14:satMod w14:val="160000"/>
                                      <w14:lumMod w14:val="34000"/>
                                    </w14:schemeClr>
                                  </w14:gs>
                                  <w14:gs w14:pos="100000">
                                    <w14:srgbClr w14:val="FFFF00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57150" w14:contourW="25400" w14:prstMaterial="matte">
                              <w14:bevelT w14:w="38100" w14:h="38100" w14:prst="circle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  <w:t>.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3416935</wp:posOffset>
          </wp:positionH>
          <wp:positionV relativeFrom="paragraph">
            <wp:posOffset>-287655</wp:posOffset>
          </wp:positionV>
          <wp:extent cx="3498215" cy="679450"/>
          <wp:effectExtent l="0" t="0" r="6985" b="6350"/>
          <wp:wrapNone/>
          <wp:docPr id="48" name="תמונה 48" descr="shutterstock_116918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1" descr="shutterstock_11691889"/>
                  <pic:cNvPicPr>
                    <a:picLocks noChangeAspect="1" noChangeArrowheads="1"/>
                  </pic:cNvPicPr>
                </pic:nvPicPr>
                <pic:blipFill>
                  <a:blip r:embed="rId3">
                    <a:clrChange>
                      <a:clrFrom>
                        <a:srgbClr val="FFFEEF"/>
                      </a:clrFrom>
                      <a:clrTo>
                        <a:srgbClr val="FFFEE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2441"/>
                  <a:stretch>
                    <a:fillRect/>
                  </a:stretch>
                </pic:blipFill>
                <pic:spPr bwMode="auto">
                  <a:xfrm>
                    <a:off x="0" y="0"/>
                    <a:ext cx="3498215" cy="679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C69BE" w:rsidRPr="00270122" w:rsidRDefault="00CC69BE" w:rsidP="00270122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56503"/>
    <w:multiLevelType w:val="hybridMultilevel"/>
    <w:tmpl w:val="C5C0D2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5473DB"/>
    <w:multiLevelType w:val="hybridMultilevel"/>
    <w:tmpl w:val="CB46C4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E8C"/>
    <w:rsid w:val="00072AB6"/>
    <w:rsid w:val="000D4590"/>
    <w:rsid w:val="001209A2"/>
    <w:rsid w:val="00153E40"/>
    <w:rsid w:val="001568CB"/>
    <w:rsid w:val="00166390"/>
    <w:rsid w:val="00191CF0"/>
    <w:rsid w:val="00193BBF"/>
    <w:rsid w:val="001A4A92"/>
    <w:rsid w:val="001C5E36"/>
    <w:rsid w:val="001C7A45"/>
    <w:rsid w:val="001D3D92"/>
    <w:rsid w:val="001E15DB"/>
    <w:rsid w:val="00211F41"/>
    <w:rsid w:val="00270122"/>
    <w:rsid w:val="002847C4"/>
    <w:rsid w:val="00284F07"/>
    <w:rsid w:val="002C3563"/>
    <w:rsid w:val="002D3CE9"/>
    <w:rsid w:val="00323F8B"/>
    <w:rsid w:val="0033280D"/>
    <w:rsid w:val="00347784"/>
    <w:rsid w:val="00383D8A"/>
    <w:rsid w:val="00397DDE"/>
    <w:rsid w:val="003A7969"/>
    <w:rsid w:val="003C75E4"/>
    <w:rsid w:val="003D7971"/>
    <w:rsid w:val="0040792A"/>
    <w:rsid w:val="0041439D"/>
    <w:rsid w:val="00417BE2"/>
    <w:rsid w:val="00471B8F"/>
    <w:rsid w:val="004A5254"/>
    <w:rsid w:val="004C7F0D"/>
    <w:rsid w:val="004D6074"/>
    <w:rsid w:val="004E4E8C"/>
    <w:rsid w:val="004E6D3E"/>
    <w:rsid w:val="005351D8"/>
    <w:rsid w:val="00536770"/>
    <w:rsid w:val="005A0FCD"/>
    <w:rsid w:val="005D7224"/>
    <w:rsid w:val="005F4A27"/>
    <w:rsid w:val="005F6AF4"/>
    <w:rsid w:val="00612634"/>
    <w:rsid w:val="0061789F"/>
    <w:rsid w:val="006268BE"/>
    <w:rsid w:val="00685DE2"/>
    <w:rsid w:val="006934A6"/>
    <w:rsid w:val="006B70F0"/>
    <w:rsid w:val="006C3C58"/>
    <w:rsid w:val="006D137B"/>
    <w:rsid w:val="006D6AA6"/>
    <w:rsid w:val="0073017E"/>
    <w:rsid w:val="00734072"/>
    <w:rsid w:val="00786CC6"/>
    <w:rsid w:val="007A0A5C"/>
    <w:rsid w:val="007D09E0"/>
    <w:rsid w:val="007D0C9C"/>
    <w:rsid w:val="00817936"/>
    <w:rsid w:val="008258B6"/>
    <w:rsid w:val="0084499D"/>
    <w:rsid w:val="00856E94"/>
    <w:rsid w:val="008A13D1"/>
    <w:rsid w:val="008D4704"/>
    <w:rsid w:val="008E7DD2"/>
    <w:rsid w:val="00902935"/>
    <w:rsid w:val="009570ED"/>
    <w:rsid w:val="00991166"/>
    <w:rsid w:val="00A80F8B"/>
    <w:rsid w:val="00A91A56"/>
    <w:rsid w:val="00A967E3"/>
    <w:rsid w:val="00AA5F08"/>
    <w:rsid w:val="00AF38D1"/>
    <w:rsid w:val="00B000BC"/>
    <w:rsid w:val="00B0518E"/>
    <w:rsid w:val="00B23A84"/>
    <w:rsid w:val="00B45242"/>
    <w:rsid w:val="00B5260F"/>
    <w:rsid w:val="00C054B2"/>
    <w:rsid w:val="00C15724"/>
    <w:rsid w:val="00C22CC3"/>
    <w:rsid w:val="00C73885"/>
    <w:rsid w:val="00C74E18"/>
    <w:rsid w:val="00CB2861"/>
    <w:rsid w:val="00CC69BE"/>
    <w:rsid w:val="00CF5F28"/>
    <w:rsid w:val="00D15E54"/>
    <w:rsid w:val="00D95DB3"/>
    <w:rsid w:val="00DB285A"/>
    <w:rsid w:val="00DB3631"/>
    <w:rsid w:val="00E5361F"/>
    <w:rsid w:val="00E72669"/>
    <w:rsid w:val="00F116CF"/>
    <w:rsid w:val="00F366F9"/>
    <w:rsid w:val="00F63761"/>
    <w:rsid w:val="00FD23C1"/>
    <w:rsid w:val="00FD7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C69B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CC69B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C69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CC69BE"/>
  </w:style>
  <w:style w:type="paragraph" w:styleId="a7">
    <w:name w:val="footer"/>
    <w:basedOn w:val="a"/>
    <w:link w:val="a8"/>
    <w:uiPriority w:val="99"/>
    <w:unhideWhenUsed/>
    <w:rsid w:val="00CC69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CC69BE"/>
  </w:style>
  <w:style w:type="paragraph" w:styleId="a9">
    <w:name w:val="Balloon Text"/>
    <w:basedOn w:val="a"/>
    <w:link w:val="aa"/>
    <w:uiPriority w:val="99"/>
    <w:semiHidden/>
    <w:unhideWhenUsed/>
    <w:rsid w:val="00191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טקסט בלונים תו"/>
    <w:basedOn w:val="a0"/>
    <w:link w:val="a9"/>
    <w:uiPriority w:val="99"/>
    <w:semiHidden/>
    <w:rsid w:val="00191C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C69B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CC69B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C69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CC69BE"/>
  </w:style>
  <w:style w:type="paragraph" w:styleId="a7">
    <w:name w:val="footer"/>
    <w:basedOn w:val="a"/>
    <w:link w:val="a8"/>
    <w:uiPriority w:val="99"/>
    <w:unhideWhenUsed/>
    <w:rsid w:val="00CC69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CC69BE"/>
  </w:style>
  <w:style w:type="paragraph" w:styleId="a9">
    <w:name w:val="Balloon Text"/>
    <w:basedOn w:val="a"/>
    <w:link w:val="aa"/>
    <w:uiPriority w:val="99"/>
    <w:semiHidden/>
    <w:unhideWhenUsed/>
    <w:rsid w:val="00191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טקסט בלונים תו"/>
    <w:basedOn w:val="a0"/>
    <w:link w:val="a9"/>
    <w:uiPriority w:val="99"/>
    <w:semiHidden/>
    <w:rsid w:val="00191C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26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wm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9.jpeg"/><Relationship Id="rId22" Type="http://schemas.openxmlformats.org/officeDocument/2006/relationships/image" Target="media/image17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ym\Documents\&#1502;&#1500;&#1488;&#1498;%20&#1514;''&#1514;\&#1488;&#1512;&#1502;&#1497;&#1514;\&#1514;&#1513;&#1506;''&#1490;\&#1506;&#1500;&#1493;&#1503;%20&#1514;&#1513;&#1506;&#1490;%20&#1506;&#1501;%20&#1514;&#1497;&#1511;&#1493;&#1504;&#1497;&#1501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עלון תשעג עם תיקונים</Template>
  <TotalTime>52</TotalTime>
  <Pages>4</Pages>
  <Words>848</Words>
  <Characters>4244</Characters>
  <Application>Microsoft Office Word</Application>
  <DocSecurity>0</DocSecurity>
  <Lines>35</Lines>
  <Paragraphs>10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israel</dc:creator>
  <cp:lastModifiedBy>MMY</cp:lastModifiedBy>
  <cp:revision>9</cp:revision>
  <cp:lastPrinted>2017-06-13T04:50:00Z</cp:lastPrinted>
  <dcterms:created xsi:type="dcterms:W3CDTF">2016-09-01T11:02:00Z</dcterms:created>
  <dcterms:modified xsi:type="dcterms:W3CDTF">2021-05-30T13:55:00Z</dcterms:modified>
</cp:coreProperties>
</file>