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13ED" w:rsidRDefault="009E13ED" w:rsidP="00795CEF">
      <w:pPr>
        <w:jc w:val="both"/>
        <w:rPr>
          <w:noProof/>
          <w:rtl/>
        </w:rPr>
      </w:pPr>
    </w:p>
    <w:p w:rsidR="00582BB7" w:rsidRDefault="00EB602A" w:rsidP="00EB602A">
      <w:pPr>
        <w:jc w:val="both"/>
        <w:rPr>
          <w:noProof/>
          <w:rtl/>
        </w:rPr>
      </w:pPr>
      <w:bookmarkStart w:id="0" w:name="_GoBack"/>
      <w:bookmarkEnd w:id="0"/>
      <w:r>
        <w:rPr>
          <w:noProof/>
          <w:rtl/>
        </w:rPr>
        <w:pict>
          <v:shapetype id="_x0000_t202" coordsize="21600,21600" o:spt="202" path="m,l,21600r21600,l21600,xe">
            <v:stroke joinstyle="miter"/>
            <v:path gradientshapeok="t" o:connecttype="rect"/>
          </v:shapetype>
          <v:shape id="_x0000_s3048" type="#_x0000_t202" style="position:absolute;left:0;text-align:left;margin-left:-7.8pt;margin-top:-42.9pt;width:156.65pt;height:24.4pt;z-index:251668480" filled="f" fillcolor="black [3213]" stroked="f">
            <v:textbox style="mso-next-textbox:#_x0000_s3048">
              <w:txbxContent>
                <w:p w:rsidR="001C2602" w:rsidRPr="00B84DD9" w:rsidRDefault="001C2602" w:rsidP="006463DE">
                  <w:pPr>
                    <w:rPr>
                      <w:sz w:val="32"/>
                      <w:szCs w:val="32"/>
                    </w:rPr>
                  </w:pPr>
                  <w:r w:rsidRPr="00B84DD9">
                    <w:rPr>
                      <w:rFonts w:hint="cs"/>
                      <w:sz w:val="32"/>
                      <w:szCs w:val="32"/>
                      <w:rtl/>
                    </w:rPr>
                    <w:t>שם: ___________________</w:t>
                  </w:r>
                </w:p>
              </w:txbxContent>
            </v:textbox>
            <w10:wrap anchorx="page"/>
          </v:shape>
        </w:pict>
      </w:r>
      <w:r>
        <w:rPr>
          <w:noProof/>
          <w:rtl/>
        </w:rPr>
        <w:pict>
          <v:group id="_x0000_s4168" style="position:absolute;left:0;text-align:left;margin-left:91.3pt;margin-top:19.7pt;width:340.7pt;height:198pt;z-index:251692032" coordorigin="2546,7024" coordsize="6814,3960" o:regroupid="1">
            <v:group id="Group 2459" o:spid="_x0000_s1038" style="position:absolute;left:2546;top:7024;width:6814;height:3960;mso-position-horizontal:center;mso-position-horizontal-relative:margin" coordorigin="5973,1733" coordsize="4346,3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">
              <v:shape id="Freeform 2460" o:spid="_x0000_s1039" style="position:absolute;left:6276;top:2174;width:3815;height:2055;visibility:visible;mso-wrap-style:square;v-text-anchor:top" coordsize="3815,2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4LsIA&#10;AADbAAAADwAAAGRycy9kb3ducmV2LnhtbERPS2vCQBC+F/oflil4qxstlRJdRQWhCK34uHgbsmOS&#10;NjsbsmOM/vquIPQ2H99zJrPOVaqlJpSeDQz6CSjizNuScwOH/er1A1QQZIuVZzJwpQCz6fPTBFPr&#10;L7yldie5iiEcUjRQiNSp1iEryGHo+5o4ciffOJQIm1zbBi8x3FV6mCQj7bDk2FBgTcuCst/d2RmQ&#10;7ft8oc/X26D72tBt/XM6fktrTO+lm49BCXXyL364P22c/wb3X+IBev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NDguwgAAANsAAAAPAAAAAAAAAAAAAAAAAJgCAABkcnMvZG93&#10;bnJldi54bWxQSwUGAAAAAAQABAD1AAAAhwMAAAAA&#10;" path="m1908,1907r218,l2329,1912r185,8l2683,1929r153,12l2974,1953r124,13l3207,1980r94,15l3381,2009r68,12l3505,2031r39,10l3575,2048r17,5l3597,2055,3815,255r-9,-3l3781,243r-38,-12l3687,216r-70,-22l3532,172,3430,151,3316,129,3188,105,3045,80,2887,58,2717,42,2533,25,2337,12,2128,3,1908,,1687,3r-211,9l1280,25,1098,42,926,58,771,80,628,105,499,129,383,151r-99,21l199,194r-70,22l73,231,32,243,7,252,,255,218,2055r5,-2l240,2048r29,-7l310,2031r54,-10l432,2009r80,-14l606,1980r109,-14l839,1953r138,-12l1132,1929r167,-9l1486,1912r201,-5l1908,1907r,xe" fillcolor="#ffe5b2" stroked="f">
                <v:path arrowok="t" o:connecttype="custom" o:connectlocs="2126,1907;2514,1920;2836,1941;3098,1966;3301,1995;3449,2021;3544,2041;3592,2053;3815,255;3781,243;3687,216;3532,172;3316,129;3045,80;2717,42;2337,12;1908,0;1476,12;1098,42;771,80;499,129;284,172;129,216;32,243;0,255;223,2053;269,2041;364,2021;512,1995;715,1966;977,1941;1299,1920;1687,1907;1908,1907" o:connectangles="0,0,0,0,0,0,0,0,0,0,0,0,0,0,0,0,0,0,0,0,0,0,0,0,0,0,0,0,0,0,0,0,0,0"/>
              </v:shape>
              <v:shape id="Freeform 2461" o:spid="_x0000_s1040" style="position:absolute;left:6276;top:2174;width:3815;height:2055;visibility:visible;mso-wrap-style:square;v-text-anchor:top" coordsize="3815,2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hlcAA&#10;AADbAAAADwAAAGRycy9kb3ducmV2LnhtbERPTYvCMBC9L/gfwgje1tQislTTIqKgBxfWevA4NmNb&#10;bCalibX++42wsLd5vM9ZZYNpRE+dqy0rmE0jEMSF1TWXCs757vMLhPPIGhvLpOBFDrJ09LHCRNsn&#10;/1B/8qUIIewSVFB53yZSuqIig25qW+LA3Wxn0AfYlVJ3+AzhppFxFC2kwZpDQ4UtbSoq7qeHUXC/&#10;lHG+vyJuD7Sm46bHR/yNSk3Gw3oJwtPg/8V/7r0O8+fw/iUcIN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LhlcAAAADbAAAADwAAAAAAAAAAAAAAAACYAgAAZHJzL2Rvd25y&#10;ZXYueG1sUEsFBgAAAAAEAAQA9QAAAIUDAAAAAA==&#10;" path="m1908,1907r218,l2329,1912r185,8l2683,1929r153,12l2974,1953r124,13l3207,1980r94,15l3381,2009r68,12l3505,2031r39,10l3575,2048r17,5l3597,2055,3815,255r-9,-3l3781,243r-38,-12l3687,216r-70,-22l3532,172,3430,151,3316,129,3188,105,3045,80,2887,58,2717,42,2533,25,2337,12,2128,3,1908,,1687,3r-211,9l1280,25,1098,42,926,58,771,80,628,105,499,129,383,151r-99,21l199,194r-70,22l73,231,32,243,7,252,,255,218,2055r5,-2l240,2048r29,-7l310,2031r54,-10l432,2009r80,-14l606,1980r109,-14l839,1953r138,-12l1132,1929r167,-9l1486,1912r201,-5l1908,1907r,e" filled="f" strokecolor="#cb3300" strokeweight=".1pt">
                <v:path arrowok="t" o:connecttype="custom" o:connectlocs="2126,1907;2514,1920;2836,1941;3098,1966;3301,1995;3449,2021;3544,2041;3592,2053;3815,255;3781,243;3687,216;3532,172;3316,129;3045,80;2717,42;2337,12;1908,0;1476,12;1098,42;771,80;499,129;284,172;129,216;32,243;0,255;223,2053;269,2041;364,2021;512,1995;715,1966;977,1941;1299,1920;1687,1907;1908,1907" o:connectangles="0,0,0,0,0,0,0,0,0,0,0,0,0,0,0,0,0,0,0,0,0,0,0,0,0,0,0,0,0,0,0,0,0,0"/>
              </v:shape>
              <v:shape id="Freeform 2462" o:spid="_x0000_s1041" style="position:absolute;left:9757;top:4241;width:390;height:640;visibility:visible;mso-wrap-style:square;v-text-anchor:top" coordsize="39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1BrMEA&#10;AADbAAAADwAAAGRycy9kb3ducmV2LnhtbERPTYvCMBC9C/sfwgheZE3XRVmqUURYWA+KVr0PzdgG&#10;m0lpolZ//UYQvM3jfc503tpKXKnxxrGCr0ECgjh32nCh4LD//fwB4QOyxsoxKbiTh/nsozPFVLsb&#10;7+iahULEEPYpKihDqFMpfV6SRT9wNXHkTq6xGCJsCqkbvMVwW8lhkoylRcOxocSaliXl5+xiFZiN&#10;TvqnYJZHs1pcDtvh+nv90Er1uu1iAiJQG97il/tPx/kjeP4SD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NQazBAAAA2wAAAA8AAAAAAAAAAAAAAAAAmAIAAGRycy9kb3du&#10;cmV2LnhtbFBLBQYAAAAABAAEAPUAAACGAwAAAAA=&#10;" path="m199,12l378,32r,12l383,51r7,5l390,56r,l390,56r,l390,56r,l390,56r,3l390,59r,l390,59r,2l390,61r,l390,61r,2l388,63r,l385,63r,3l383,66r,l383,66r,2l383,68r,l383,68r,l383,68r,l383,68r,l378,80r-7,l371,119r7,5l383,131r-5,12l371,148r-20,7l339,175r-5,-3l330,172r-5,l322,172r-5,-2l313,170r-3,l305,170r-2,-2l298,168r-2,l293,168r,l291,168r,l291,168r-3,2l288,170r,2l288,175r-2,l286,177r-3,l283,180r-2,l279,182r,l276,185r-2,2l274,189r-3,l271,192r-2,l266,194r-2,l264,197r-2,l259,199r-2,l257,201r,l254,201r,l254,204r,l254,204r,l254,204r-7,14l266,223r,8l266,231r,l266,231r3,2l269,233r2,l271,233r3,2l274,235r,l274,235r2,3l276,238r,2l276,240r3,3l276,243r,2l274,245r,l274,245r-3,3l269,248r,2l266,250r-2,l262,250r,2l259,252r,l259,252r,3l254,260r-19,l228,260r,14l235,274r,5l235,279r,l235,279r2,l237,279r3,2l242,281r,3l245,284r2,l250,284r,2l250,286r2,3l252,289r2,2l252,291r,3l250,294r,l250,294r-3,l245,294r-3,2l242,296r-2,l237,296r,l235,296r,l235,296r,2l235,303r-7,8l228,311r2,l230,313r3,2l235,315r5,5l242,323r3,7l247,332r5,8l254,344r3,8l257,359r2,7l259,376r,7l259,390r-2,8l257,405r-3,5l252,415r-2,7l245,424r,8l240,434r-5,5l233,444r-5,7l223,456r-5,5l213,468r-2,10l208,480r-2,5l203,487r,5l201,495r,2l199,502r,5l199,507r,5l199,514r,2l199,516r,3l199,519r,2l203,526r,7l203,538r,8l199,550r,8l191,558r,19l211,594r,7l211,601r,l211,601r,l211,601r2,3l213,604r3,2l216,606r2,l218,609r2,2l220,613r,l220,616r3,2l220,618r,3l218,621r,2l216,623r-3,l211,623r,3l206,626r,l203,626r-2,l199,626r,l199,626r,l199,633r-20,5l177,638r,l177,638r,l174,638r,l172,638r,2l170,640r-3,l162,640r-2,l155,638r-2,l145,638r-2,l136,638r-3,l128,635r-2,l121,635r,l119,635r-3,l114,633r,l111,633r,l111,633r,l111,633r,l92,626r,-8l92,618r,l90,618r,l87,616r-2,l85,613r-3,l80,613r,-2l77,609r-2,l73,606r,-2l73,604r,-3l73,599r,l73,596r2,l77,594r3,l80,592r2,l85,589r,l87,589r3,l90,589r2,l92,589r,l92,582r19,-12l111,550r-7,l104,546r-5,-8l99,533r12,-7l111,521r5,-7l116,514r,-2l116,512r,-3l116,507r,-3l116,502r,-2l114,495r,-3l114,487r,-2l111,483r,-5l111,473r,-3l107,461r-3,-8l99,446r-2,-7l92,432r-2,-5l87,422r-2,-5l82,410r-2,-5l77,400r,-5l75,390r-2,-7l73,378r,-7l75,364r2,-10l80,347r5,-7l87,332r5,-7l94,320r5,-5l104,311r5,-3l111,303r5,l119,301r2,-3l121,298r2,l116,291r,l116,291r,l114,289r,l111,286r,l109,286r-2,l107,284r-3,-3l102,281r-3,l99,279r,l99,279r,l99,277r,l99,274r,l102,272r2,l107,272r,l109,269r2,l111,267r3,l114,267r2,l116,267r,l123,260r,l128,255r-5,-7l104,248r,-13l104,235r,l102,233r,l99,233r-2,l97,231r-3,l92,231r,-3l90,228r-3,l87,226r,l87,223r,l87,223r,l87,221r,l87,221r,l87,221r3,l90,218r2,l92,218r2,l94,218r,l97,218r2,l99,211r17,-7l116,192r,l116,192r-2,l114,192r,-3l111,189r-2,-2l109,187r,l107,185r-3,-3l104,182r-2,-2l99,177r,-2l99,175r-2,-3l94,170r-2,-2l92,168r-2,l90,168r-3,-3l87,165r-2,-2l85,160r,l85,160r,-2l85,158r,-3l87,155r-2,l85,155r-3,-2l82,153r-2,l77,153r-4,l70,153r-2,-2l63,151r-3,l58,151r-5,-3l51,148r-5,l43,148,24,124,,112r,-5l,100,5,95r7,-7l19,51,12,44r,-5l10,37r,l10,37r,l7,37r,l7,37r,l7,34r,l7,34r,l5,34r,l5,32r,l5,29r,l5,27r,l5,25r,l5,22r,l5,22r,l5,20r,l5,20r,l5,20r,l12,20r7,-8l24,,199,12r,xe" fillcolor="black" stroked="f">
                <v:path arrowok="t" o:connecttype="custom" o:connectlocs="390,56;390,61;383,66;383,68;351,155;305,170;288,170;279,182;264,194;254,204;266,231;274,235;274,245;259,252;235,279;245,284;252,294;237,296;230,311;254,344;254,410;223,456;201,497;199,519;191,577;213,604;223,618;206,626;179,638;170,640;133,638;111,633;92,618;77,609;75,596;90,589;99,538;116,507;111,478;87,422;73,371;104,311;116,291;107,284;99,277;111,267;123,248;97,231;87,223;90,218;116,204;109,187;97,172;85,160;82,153;58,151;5,95;7,37;5,34;5,22;5,20" o:connectangles="0,0,0,0,0,0,0,0,0,0,0,0,0,0,0,0,0,0,0,0,0,0,0,0,0,0,0,0,0,0,0,0,0,0,0,0,0,0,0,0,0,0,0,0,0,0,0,0,0,0,0,0,0,0,0,0,0,0,0,0,0"/>
              </v:shape>
              <v:shape id="Freeform 2463" o:spid="_x0000_s1042" style="position:absolute;left:9805;top:4198;width:291;height:68;visibility:visible;mso-wrap-style:square;v-text-anchor:top" coordsize="2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5p8IA&#10;AADbAAAADwAAAGRycy9kb3ducmV2LnhtbERPTWvCQBC9C/0PyxS86UYPUtKsokKr9FCsBoq3MTsm&#10;wexs2F1N/PddoeBtHu9zskVvGnEj52vLCibjBARxYXXNpYL88DF6A+EDssbGMim4k4fF/GWQYapt&#10;xz9024dSxBD2KSqoQmhTKX1RkUE/ti1x5M7WGQwRulJqh10MN42cJslMGqw5NlTY0rqi4rK/GgXf&#10;4asr/IZPu09/Xq9++/x4vSdKDV/75TuIQH14iv/dWx3nz+DxSzx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u/mnwgAAANsAAAAPAAAAAAAAAAAAAAAAAJgCAABkcnMvZG93&#10;bnJldi54bWxQSwUGAAAAAAQABAD1AAAAhwMAAAAA&#10;" path="m291,26r,42l,43,,,291,26r,xe" fillcolor="black" stroked="f">
                <v:path arrowok="t" o:connecttype="custom" o:connectlocs="291,26;291,68;0,43;0,0;291,26;291,26" o:connectangles="0,0,0,0,0,0"/>
              </v:shape>
              <v:shape id="Freeform 2464" o:spid="_x0000_s1043" style="position:absolute;left:9781;top:4241;width:347;height:44;visibility:visible;mso-wrap-style:square;v-text-anchor:top" coordsize="3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aksAA&#10;AADbAAAADwAAAGRycy9kb3ducmV2LnhtbERPTYvCMBC9L/gfwgje1lQFV6pRXKFQj+uK4G1oxrbY&#10;TGqS1eqv3wiCt3m8z1msOtOIKzlfW1YwGiYgiAuray4V7H+zzxkIH5A1NpZJwZ08rJa9jwWm2t74&#10;h667UIoYwj5FBVUIbSqlLyoy6Ie2JY7cyTqDIUJXSu3wFsNNI8dJMpUGa44NFba0qag47/6MglO+&#10;ydswW3+Pj9vJ4+BMdtkWmVKDfreegwjUhbf45c51nP8Fz1/iA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XaksAAAADbAAAADwAAAAAAAAAAAAAAAACYAgAAZHJzL2Rvd25y&#10;ZXYueG1sUEsFBgAAAAAEAAQA9QAAAIUDAAAAAA==&#10;" path="m347,44r,-12l,,,12,347,44r,xe" fillcolor="#cb3300" stroked="f">
                <v:path arrowok="t" o:connecttype="custom" o:connectlocs="347,44;347,32;0,0;0,12;347,44;347,44" o:connectangles="0,0,0,0,0,0"/>
              </v:shape>
              <v:shape id="Freeform 2465" o:spid="_x0000_s1044" style="position:absolute;left:9800;top:4241;width:173;height:32;visibility:visible;mso-wrap-style:square;v-text-anchor:top" coordsize="17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a/cQA&#10;AADbAAAADwAAAGRycy9kb3ducmV2LnhtbESPQWvCQBCF74X+h2WE3upGoaVEV0ksQpF6MPbQ45Ad&#10;s9HsbMhuNf33nYPQ2wzvzXvfLNej79SVhtgGNjCbZqCI62Bbbgx8HbfPb6BiQrbYBSYDvxRhvXp8&#10;WGJuw40PdK1SoySEY44GXEp9rnWsHXmM09ATi3YKg8ck69BoO+BNwn2n51n2qj22LA0Oe9o4qi/V&#10;jzfwUoVdEffn3eZQtp8Ffrv3siuNeZqMxQJUojH9m+/XH1bwBVZ+kQH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I2v3EAAAA2wAAAA8AAAAAAAAAAAAAAAAAmAIAAGRycy9k&#10;b3ducmV2LnhtbFBLBQYAAAAABAAEAPUAAACJAwAAAAA=&#10;" path="m168,32r5,-12l,,,12,168,32r,xe" fillcolor="#cb3300" stroked="f">
                <v:path arrowok="t" o:connecttype="custom" o:connectlocs="168,32;173,20;0,0;0,12;168,32;168,32" o:connectangles="0,0,0,0,0,0"/>
              </v:shape>
              <v:shape id="Freeform 2466" o:spid="_x0000_s1045" style="position:absolute;left:9800;top:4241;width:168;height:32;visibility:visible;mso-wrap-style:square;v-text-anchor:top" coordsize="1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TTmsIA&#10;AADbAAAADwAAAGRycy9kb3ducmV2LnhtbERPTWvCQBC9F/wPywi91Y0eShpdpVQELx6ipdTbkJ0m&#10;odnZZHdd0/76bkHwNo/3OavNaDoRyfnWsoL5LANBXFndcq3g/bR7ykH4gKyxs0wKfsjDZj15WGGh&#10;7ZVLisdQixTCvkAFTQh9IaWvGjLoZ7YnTtyXdQZDgq6W2uE1hZtOLrLsWRpsOTU02NNbQ9X38WIU&#10;yHKIZX4atsPHLv+s3G88+0NU6nE6vi5BBBrDXXxz73Wa/wL/v6Q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NOawgAAANsAAAAPAAAAAAAAAAAAAAAAAJgCAABkcnMvZG93&#10;bnJldi54bWxQSwUGAAAAAAQABAD1AAAAhwMAAAAA&#10;" path="m168,32r,-12l,,,12,168,32r,xe" fillcolor="#cc3600" stroked="f">
                <v:path arrowok="t" o:connecttype="custom" o:connectlocs="168,32;168,20;0,0;0,12;168,32;168,32" o:connectangles="0,0,0,0,0,0"/>
              </v:shape>
              <v:shape id="Freeform 2467" o:spid="_x0000_s1046" style="position:absolute;left:9800;top:4249;width:168;height:24;visibility:visible;mso-wrap-style:square;v-text-anchor:top" coordsize="16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fXP8EA&#10;AADbAAAADwAAAGRycy9kb3ducmV2LnhtbERPy4rCMBTdD/gP4QruxrRFVDpGER/gQnB8fMC1udN2&#10;prkpSdT692YhzPJw3rNFZxpxJ+drywrSYQKCuLC65lLB5bz9nILwAVljY5kUPMnDYt77mGGu7YOP&#10;dD+FUsQQ9jkqqEJocyl9UZFBP7QtceR+rDMYInSl1A4fMdw0MkuSsTRYc2yosKVVRcXf6WYUtKvn&#10;ZLpZX90kG+3x8HtNv8+7VKlBv1t+gQjUhX/x273TCrK4Pn6JP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n1z/BAAAA2wAAAA8AAAAAAAAAAAAAAAAAmAIAAGRycy9kb3du&#10;cmV2LnhtbFBLBQYAAAAABAAEAPUAAACGAwAAAAA=&#10;" path="m168,24r,-12l,,,4,168,24r,xe" fillcolor="#cd3a00" stroked="f">
                <v:path arrowok="t" o:connecttype="custom" o:connectlocs="168,24;168,12;0,0;0,4;168,24;168,24" o:connectangles="0,0,0,0,0,0"/>
              </v:shape>
              <v:shape id="Freeform 2468" o:spid="_x0000_s1047" style="position:absolute;left:9800;top:4249;width:160;height:24;visibility:visible;mso-wrap-style:square;v-text-anchor:top" coordsize="16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gIMUA&#10;AADbAAAADwAAAGRycy9kb3ducmV2LnhtbESPT2vCQBTE7wW/w/IEb3UTkVCiq/iHFin0YNT7I/ua&#10;pGbfxuyapP303ULB4zAzv2GW68HUoqPWVZYVxNMIBHFudcWFgvPp9fkFhPPIGmvLpOCbHKxXo6cl&#10;ptr2fKQu84UIEHYpKii9b1IpXV6SQTe1DXHwPm1r0AfZFlK32Ae4qeUsihJpsOKwUGJDu5Lya3Y3&#10;CvbvXf2W/Gx2dzm/HKJuO3x93I5KTcbDZgHC0+Af4f/2QSuYxfD3Jfw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mAgxQAAANsAAAAPAAAAAAAAAAAAAAAAAJgCAABkcnMv&#10;ZG93bnJldi54bWxQSwUGAAAAAAQABAD1AAAAigMAAAAA&#10;" path="m160,24r,-12l5,,,4,160,24r,xe" fillcolor="#ce3e00" stroked="f">
                <v:path arrowok="t" o:connecttype="custom" o:connectlocs="160,24;160,12;5,0;0,4;160,24;160,24" o:connectangles="0,0,0,0,0,0"/>
              </v:shape>
              <v:shape id="Freeform 2469" o:spid="_x0000_s1048" style="position:absolute;left:9800;top:4249;width:160;height:24;visibility:visible;mso-wrap-style:square;v-text-anchor:top" coordsize="16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zAMMA&#10;AADbAAAADwAAAGRycy9kb3ducmV2LnhtbESPQWvCQBCF74X+h2UKXopuGqiE1FXEIniwoFE8D9lp&#10;NpidjdlV4793BcHj48373rzJrLeNuFDna8cKvkYJCOLS6ZorBfvdcpiB8AFZY+OYFNzIw2z6/jbB&#10;XLsrb+lShEpECPscFZgQ2lxKXxqy6EeuJY7ev+sshii7SuoOrxFuG5kmyVharDk2GGxpYag8Fmcb&#10;3ygzmfV/m99PWxzM99qezH6NSg0++vkPiEB9eB0/0yutIE3hsSUC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qzAMMAAADbAAAADwAAAAAAAAAAAAAAAACYAgAAZHJzL2Rv&#10;d25yZXYueG1sUEsFBgAAAAAEAAQA9QAAAIgDAAAAAA==&#10;" path="m160,24r,-12l5,,,4,160,24r,xe" fillcolor="#cf4200" stroked="f">
                <v:path arrowok="t" o:connecttype="custom" o:connectlocs="160,24;160,12;5,0;0,4;160,24;160,24" o:connectangles="0,0,0,0,0,0"/>
              </v:shape>
              <v:shape id="Freeform 2470" o:spid="_x0000_s1049" style="position:absolute;left:9805;top:4249;width:155;height:24;visibility:visible;mso-wrap-style:square;v-text-anchor:top" coordsize="15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yi8QA&#10;AADbAAAADwAAAGRycy9kb3ducmV2LnhtbESPQWvCQBSE7wX/w/IEb7qpgtjUNbSlhR68VD20t2f2&#10;mcRk34bsi6b/visIPQ4z8w2zzgbXqAt1ofJs4HGWgCLOva24MHDYf0xXoIIgW2w8k4FfCpBtRg9r&#10;TK2/8hdddlKoCOGQooFSpE21DnlJDsPMt8TRO/nOoUTZFdp2eI1w1+h5kiy1w4rjQoktvZWU17ve&#10;GXjvf86DFV3xNpGn43dvX+ujNWYyHl6eQQkN8h++tz+tgfkCbl/iD9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hMovEAAAA2wAAAA8AAAAAAAAAAAAAAAAAmAIAAGRycy9k&#10;b3ducmV2LnhtbFBLBQYAAAAABAAEAPUAAACJAwAAAAA=&#10;" path="m151,24r4,-12l,,,4,151,24r,xe" fillcolor="#d04600" stroked="f">
                <v:path arrowok="t" o:connecttype="custom" o:connectlocs="151,24;155,12;0,0;0,4;151,24;151,24" o:connectangles="0,0,0,0,0,0"/>
              </v:shape>
              <v:shape id="Freeform 2471" o:spid="_x0000_s1050" style="position:absolute;left:9805;top:4249;width:151;height:24;visibility:visible;mso-wrap-style:square;v-text-anchor:top" coordsize="15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9pEcQA&#10;AADbAAAADwAAAGRycy9kb3ducmV2LnhtbESPT4vCMBTE7wt+h/AEL4umliq2GkWWFfawLPgHz4/m&#10;2Rabl5JErd/eLCzscZiZ3zCrTW9acSfnG8sKppMEBHFpdcOVgtNxN16A8AFZY2uZFDzJw2Y9eFth&#10;oe2D93Q/hEpECPsCFdQhdIWUvqzJoJ/Yjjh6F+sMhihdJbXDR4SbVqZJMpcGG44LNXb0UVN5PdyM&#10;gvNsdkab0WV6y7M0d/l7+f35o9Ro2G+XIAL14T/81/7SCtIMfr/EH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faRHEAAAA2wAAAA8AAAAAAAAAAAAAAAAAmAIAAGRycy9k&#10;b3ducmV2LnhtbFBLBQYAAAAABAAEAPUAAACJAwAAAAA=&#10;" path="m151,24r,-12l,,,4,151,24r,xe" fillcolor="#d14a00" stroked="f">
                <v:path arrowok="t" o:connecttype="custom" o:connectlocs="151,24;151,12;0,0;0,4;151,24;151,24" o:connectangles="0,0,0,0,0,0"/>
              </v:shape>
              <v:shape id="Freeform 2472" o:spid="_x0000_s1051" style="position:absolute;left:9805;top:4249;width:151;height:24;visibility:visible;mso-wrap-style:square;v-text-anchor:top" coordsize="15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X/MMA&#10;AADbAAAADwAAAGRycy9kb3ducmV2LnhtbESPQWvCQBSE7wX/w/KE3upGIUVSVxHB0p4kqSDeHtnX&#10;JJp9G3fXJP77bqHQ4zAz3zCrzWha0ZPzjWUF81kCgri0uuFKwfFr/7IE4QOyxtYyKXiQh8168rTC&#10;TNuBc+qLUIkIYZ+hgjqELpPSlzUZ9DPbEUfv2zqDIUpXSe1wiHDTykWSvEqDDceFGjva1VRei7tR&#10;oE/Lwh1vOpwPu8/7e+5TvtizUs/TcfsGItAY/sN/7Q+tYJHC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BX/MMAAADbAAAADwAAAAAAAAAAAAAAAACYAgAAZHJzL2Rv&#10;d25yZXYueG1sUEsFBgAAAAAEAAQA9QAAAIgDAAAAAA==&#10;" path="m151,24r,-12l,,,4,151,24r,xe" fillcolor="#d24e00" stroked="f">
                <v:path arrowok="t" o:connecttype="custom" o:connectlocs="151,24;151,12;0,0;0,4;151,24;151,24" o:connectangles="0,0,0,0,0,0"/>
              </v:shape>
              <v:shape id="Freeform 2473" o:spid="_x0000_s1052" style="position:absolute;left:9805;top:4249;width:151;height:17;visibility:visible;mso-wrap-style:square;v-text-anchor:top" coordsize="1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8IsAA&#10;AADbAAAADwAAAGRycy9kb3ducmV2LnhtbESP32rCMBTG7we+QzjC7maqsKKdUYYw2C7b7QGOzbEp&#10;bU5KEm316ZfCYJcf358f3/442V7cyIfWsYL1KgNBXDvdcqPg5/vjZQsiRGSNvWNScKcAx8PiaY+F&#10;diOXdKtiI9IIhwIVmBiHQspQG7IYVm4gTt7FeYsxSd9I7XFM47aXmyzLpcWWE8HgQCdDdVdd7Qzp&#10;LD2+XsM2z0vTraedOfuo1PNyen8DEWmK/+G/9qdWsMlh/pJ+gD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Kf8IsAAAADbAAAADwAAAAAAAAAAAAAAAACYAgAAZHJzL2Rvd25y&#10;ZXYueG1sUEsFBgAAAAAEAAQA9QAAAIUDAAAAAA==&#10;" path="m143,17r8,-5l,,,4,143,17r,xe" fillcolor="#d35200" stroked="f">
                <v:path arrowok="t" o:connecttype="custom" o:connectlocs="143,17;151,12;0,0;0,4;143,17;143,17" o:connectangles="0,0,0,0,0,0"/>
              </v:shape>
              <v:shape id="Freeform 2474" o:spid="_x0000_s1053" style="position:absolute;left:9805;top:4249;width:143;height:17;visibility:visible;mso-wrap-style:square;v-text-anchor:top" coordsize="1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MMA&#10;AADbAAAADwAAAGRycy9kb3ducmV2LnhtbESPT2sCMRTE7wW/Q3iCt5rVgy1bo/iHQk9q1Utvj81r&#10;snTzsiTRXb+9KQgeh5n5DTNf9q4RVwqx9qxgMi5AEFde12wUnE+fr+8gYkLW2HgmBTeKsFwMXuZY&#10;at/xN12PyYgM4ViiAptSW0oZK0sO49i3xNn79cFhyjIYqQN2Ge4aOS2KmXRYc16w2NLGUvV3vDgF&#10;h5+d9Gdp9ytj4nofmm13uG2VGg371QeIRH16hh/tL61g+gb/X/I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AMMAAADbAAAADwAAAAAAAAAAAAAAAACYAgAAZHJzL2Rv&#10;d25yZXYueG1sUEsFBgAAAAAEAAQA9QAAAIgDAAAAAA==&#10;" path="m143,17r,-5l,,,4,143,17r,xe" fillcolor="#d45600" stroked="f">
                <v:path arrowok="t" o:connecttype="custom" o:connectlocs="143,17;143,12;0,0;0,4;143,17;143,17" o:connectangles="0,0,0,0,0,0"/>
              </v:shape>
              <v:shape id="Freeform 2475" o:spid="_x0000_s1054" style="position:absolute;left:9805;top:4249;width:143;height:17;visibility:visible;mso-wrap-style:square;v-text-anchor:top" coordsize="1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7war0A&#10;AADbAAAADwAAAGRycy9kb3ducmV2LnhtbERPvQrCMBDeBd8hnOCmqQVFqlFEFMRFrIq4Hc3ZFptL&#10;aaLWtzeD4Pjx/c+XranEixpXWlYwGkYgiDOrS84VnE/bwRSE88gaK8uk4EMOlotuZ46Jtm8+0iv1&#10;uQgh7BJUUHhfJ1K6rCCDbmhr4sDdbWPQB9jkUjf4DuGmknEUTaTBkkNDgTWtC8oe6dMoyNbX3c2u&#10;Lul+E58P29tY4lgelOr32tUMhKfW/8U/904riMPY8CX8ALn4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i7war0AAADbAAAADwAAAAAAAAAAAAAAAACYAgAAZHJzL2Rvd25yZXYu&#10;eG1sUEsFBgAAAAAEAAQA9QAAAIIDAAAAAA==&#10;" path="m143,17r,-5l,,,4,143,17r,xe" fillcolor="#d55a00" stroked="f">
                <v:path arrowok="t" o:connecttype="custom" o:connectlocs="143,17;143,12;0,0;0,4;143,17;143,17" o:connectangles="0,0,0,0,0,0"/>
              </v:shape>
              <v:shape id="Freeform 2476" o:spid="_x0000_s1055" style="position:absolute;left:9805;top:4249;width:136;height:17;visibility:visible;mso-wrap-style:square;v-text-anchor:top" coordsize="13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nasAA&#10;AADbAAAADwAAAGRycy9kb3ducmV2LnhtbESPzarCMBSE94LvEI7gRjTVhVerUVQUvUt/HuDQHJti&#10;c1KaWOvb31wQXA4z8w2zXLe2FA3VvnCsYDxKQBBnThecK7hdD8MZCB+QNZaOScGbPKxX3c4SU+1e&#10;fKbmEnIRIexTVGBCqFIpfWbIoh+5ijh6d1dbDFHWudQ1viLclnKSJFNpseC4YLCinaHscXlaBUj7&#10;47bA46+3p5/9bNCYqaRWqX6v3SxABGrDN/xpn7SCyRz+v8Qf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mnasAAAADbAAAADwAAAAAAAAAAAAAAAACYAgAAZHJzL2Rvd25y&#10;ZXYueG1sUEsFBgAAAAAEAAQA9QAAAIUDAAAAAA==&#10;" path="m136,17r,-5l,,,4,136,17r,xe" fillcolor="#d65e00" stroked="f">
                <v:path arrowok="t" o:connecttype="custom" o:connectlocs="136,17;136,12;0,0;0,4;136,17;136,17" o:connectangles="0,0,0,0,0,0"/>
              </v:shape>
              <v:shape id="Freeform 2477" o:spid="_x0000_s1056" style="position:absolute;left:9805;top:4249;width:136;height:17;visibility:visible;mso-wrap-style:square;v-text-anchor:top" coordsize="13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MaT8EA&#10;AADbAAAADwAAAGRycy9kb3ducmV2LnhtbERPTWvCQBC9F/oflil4kbpRQdrUVaogCIpgWvE6ZMck&#10;NDsbs6PGf+8ehB4f73s671ytrtSGyrOB4SABRZx7W3Fh4Pdn9f4BKgiyxdozGbhTgPns9WWKqfU3&#10;3tM1k0LFEA4pGihFmlTrkJfkMAx8Qxy5k28dSoRtoW2Ltxjuaj1Kkol2WHFsKLGhZUn5X3ZxBs6f&#10;J7Y7qQ7H5LDoH2WzG2+XF2N6b933FyihTv7FT/faGhjH9fFL/AF6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DGk/BAAAA2wAAAA8AAAAAAAAAAAAAAAAAmAIAAGRycy9kb3du&#10;cmV2LnhtbFBLBQYAAAAABAAEAPUAAACGAwAAAAA=&#10;" path="m136,17r,-13l,,,4,136,17r,xe" fillcolor="#d76200" stroked="f">
                <v:path arrowok="t" o:connecttype="custom" o:connectlocs="136,17;136,4;0,0;0,4;136,17;136,17" o:connectangles="0,0,0,0,0,0"/>
              </v:shape>
              <v:shape id="Freeform 2478" o:spid="_x0000_s1057" style="position:absolute;left:9805;top:4249;width:136;height:17;visibility:visible;mso-wrap-style:square;v-text-anchor:top" coordsize="13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mi6sQA&#10;AADbAAAADwAAAGRycy9kb3ducmV2LnhtbESPT2sCMRTE7wW/Q3hCbzVr/4isRhFroS1eVsXzY/N2&#10;s7h5WZKoWz+9KRR6HGbmN8x82dtWXMiHxrGC8SgDQVw63XCt4LD/eJqCCBFZY+uYFPxQgOVi8DDH&#10;XLsrF3TZxVokCIccFZgYu1zKUBqyGEauI05e5bzFmKSvpfZ4TXDbyucsm0iLDacFgx2tDZWn3dkq&#10;WL3dimr77jfr6rX8+s56Lc1RK/U47FczEJH6+B/+a39qBS9j+P2Sf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ZourEAAAA2wAAAA8AAAAAAAAAAAAAAAAAmAIAAGRycy9k&#10;b3ducmV2LnhtbFBLBQYAAAAABAAEAPUAAACJAwAAAAA=&#10;" path="m131,17l136,4,8,,,4,131,17r,xe" fillcolor="#d86500" stroked="f">
                <v:path arrowok="t" o:connecttype="custom" o:connectlocs="131,17;136,4;8,0;0,4;131,17;131,17" o:connectangles="0,0,0,0,0,0"/>
              </v:shape>
              <v:shape id="Freeform 2479" o:spid="_x0000_s1058" style="position:absolute;left:9805;top:4249;width:131;height:17;visibility:visible;mso-wrap-style:square;v-text-anchor:top" coordsize="1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VMYA&#10;AADdAAAADwAAAGRycy9kb3ducmV2LnhtbESPQWvCQBSE74L/YXmCl6IbYykldRURpdKb2uL1mX0m&#10;qdm3YXdrYn99tyB4HGbmG2a26EwtruR8ZVnBZJyAIM6trrhQ8HnYjF5B+ICssbZMCm7kYTHv92aY&#10;advyjq77UIgIYZ+hgjKEJpPS5yUZ9GPbEEfvbJ3BEKUrpHbYRripZZokL9JgxXGhxIZWJeWX/Y9R&#10;8PS1OV7Wv9/UFu7940TLqdudj0oNB93yDUSgLjzC9/ZWK0ifpyn8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HVMYAAADdAAAADwAAAAAAAAAAAAAAAACYAgAAZHJz&#10;L2Rvd25yZXYueG1sUEsFBgAAAAAEAAQA9QAAAIsDAAAAAA==&#10;" path="m131,17r,-13l8,,,4,131,17r,xe" fillcolor="#d96900" stroked="f">
                <v:path arrowok="t" o:connecttype="custom" o:connectlocs="131,17;131,4;8,0;0,4;131,17;131,17" o:connectangles="0,0,0,0,0,0"/>
              </v:shape>
              <v:shape id="Freeform 2480" o:spid="_x0000_s1059" style="position:absolute;left:9813;top:4249;width:123;height:17;visibility:visible;mso-wrap-style:square;v-text-anchor:top" coordsize="1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z8tMkA&#10;AADdAAAADwAAAGRycy9kb3ducmV2LnhtbESP3WrCQBSE7wu+w3IE7+rGH0RSVylFUWxpadpiL0+z&#10;p0lq9mzY3Zr49m5B6OUwM98wi1VnanEi5yvLCkbDBARxbnXFhYL3t83tHIQPyBpry6TgTB5Wy97N&#10;AlNtW36lUxYKESHsU1RQhtCkUvq8JIN+aBvi6H1bZzBE6QqpHbYRbmo5TpKZNFhxXCixoYeS8mP2&#10;axQc2qfjZ7Jd/3x8Pb8czqNs7x7rmVKDfnd/ByJQF/7D1/ZOKxhPJxP4exOfgFx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lz8tMkAAADdAAAADwAAAAAAAAAAAAAAAACYAgAA&#10;ZHJzL2Rvd25yZXYueG1sUEsFBgAAAAAEAAQA9QAAAI4DAAAAAA==&#10;" path="m123,17r,-13l,,,4,123,17r,xe" fillcolor="#da6d00" stroked="f">
                <v:path arrowok="t" o:connecttype="custom" o:connectlocs="123,17;123,4;0,0;0,4;123,17;123,17" o:connectangles="0,0,0,0,0,0"/>
              </v:shape>
              <v:shape id="Freeform 2481" o:spid="_x0000_s1060" style="position:absolute;left:9813;top:4249;width:116;height:17;visibility:visible;mso-wrap-style:square;v-text-anchor:top" coordsize="1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yvcUA&#10;AADdAAAADwAAAGRycy9kb3ducmV2LnhtbESPQUvDQBSE74L/YXmCN7sxhmLTbotUhOJBMPbQ4yP7&#10;moRm3wu7myb+e1cQPA4z8w2z2c2uV1fyoRM28LjIQBHXYjtuDBy/3h6eQYWIbLEXJgPfFGC3vb3Z&#10;YGll4k+6VrFRCcKhRANtjEOpdahbchgWMhAn7yzeYUzSN9p6nBLc9TrPsqV22HFaaHGgfUv1pRqd&#10;ge6wnD7y4rXS8j7W+/EkvlqJMfd388saVKQ5/of/2gdrIC+eCvh9k5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3K9xQAAAN0AAAAPAAAAAAAAAAAAAAAAAJgCAABkcnMv&#10;ZG93bnJldi54bWxQSwUGAAAAAAQABAD1AAAAigMAAAAA&#10;" path="m116,17r,-13l,,,4,116,17r,xe" fillcolor="#db7100" stroked="f">
                <v:path arrowok="t" o:connecttype="custom" o:connectlocs="116,17;116,4;0,0;0,4;116,17;116,17" o:connectangles="0,0,0,0,0,0"/>
              </v:shape>
              <v:shape id="Freeform 2482" o:spid="_x0000_s1061" style="position:absolute;left:9813;top:4249;width:116;height:17;visibility:visible;mso-wrap-style:square;v-text-anchor:top" coordsize="1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ZX8YA&#10;AADdAAAADwAAAGRycy9kb3ducmV2LnhtbESPT2sCMRTE74V+h/AKXopm/YusRlkKSgv10K3eH5vn&#10;ZnHzsiSpbv30TaHQ4zAzv2HW29624ko+NI4VjEcZCOLK6YZrBcfP3XAJIkRkja1jUvBNAbabx4c1&#10;5trd+IOuZaxFgnDIUYGJsculDJUhi2HkOuLknZ23GJP0tdQebwluWznJsoW02HBaMNjRi6HqUn5Z&#10;BYV/D8/mrbjMy91ptjw4e2/He6UGT32xAhGpj//hv/arVjCZTefw+yY9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ZZX8YAAADdAAAADwAAAAAAAAAAAAAAAACYAgAAZHJz&#10;L2Rvd25yZXYueG1sUEsFBgAAAAAEAAQA9QAAAIsDAAAAAA==&#10;" path="m116,17r,-13l,,,12r116,5l116,17xe" fillcolor="#dc7500" stroked="f">
                <v:path arrowok="t" o:connecttype="custom" o:connectlocs="116,17;116,4;0,0;0,12;116,17;116,17" o:connectangles="0,0,0,0,0,0"/>
              </v:shape>
              <v:shape id="Freeform 2483" o:spid="_x0000_s1062" style="position:absolute;left:9813;top:4249;width:116;height:17;visibility:visible;mso-wrap-style:square;v-text-anchor:top" coordsize="1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LU1MYA&#10;AADdAAAADwAAAGRycy9kb3ducmV2LnhtbESPS4sCMRCE7wv7H0ILe1szujLIaBQRlL0o6wP12E56&#10;HjjpDJOo4783C4LHoqq+osbT1lTiRo0rLSvodSMQxKnVJecK9rvF9xCE88gaK8uk4EEOppPPjzEm&#10;2t55Q7etz0WAsEtQQeF9nUjp0oIMuq6tiYOX2cagD7LJpW7wHuCmkv0oiqXBksNCgTXNC0ov26tR&#10;sDieo8t5uV//Zad5Fl/Xy9XhYJT66rSzEQhPrX+HX+1fraA/+Inh/014AnLy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LU1MYAAADdAAAADwAAAAAAAAAAAAAAAACYAgAAZHJz&#10;L2Rvd25yZXYueG1sUEsFBgAAAAAEAAQA9QAAAIsDAAAAAA==&#10;" path="m116,17r,-13l,,,12r116,5l116,17xe" fillcolor="#dd7900" stroked="f">
                <v:path arrowok="t" o:connecttype="custom" o:connectlocs="116,17;116,4;0,0;0,12;116,17;116,17" o:connectangles="0,0,0,0,0,0"/>
              </v:shape>
              <v:shape id="Freeform 2484" o:spid="_x0000_s1063" style="position:absolute;left:9813;top:4249;width:111;height:17;visibility:visible;mso-wrap-style:square;v-text-anchor:top" coordsize="1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ICsQA&#10;AADdAAAADwAAAGRycy9kb3ducmV2LnhtbESPW4vCMBSE3xf8D+EI+7YmXlalGmVZEPqm6wVfD82x&#10;LTYntYna/fdGEHwcZuYbZr5sbSVu1PjSsYZ+T4EgzpwpOdew362+piB8QDZYOSYN/+Rhueh8zDEx&#10;7s5/dNuGXEQI+wQ1FCHUiZQ+K8ii77maOHon11gMUTa5NA3eI9xWcqDUWFosOS4UWNNvQdl5e7Ua&#10;jgclN/muvoxTFVy6NkdW30OtP7vtzwxEoDa8w692ajQMRsMJPN/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ICArEAAAA3QAAAA8AAAAAAAAAAAAAAAAAmAIAAGRycy9k&#10;b3ducmV2LnhtbFBLBQYAAAAABAAEAPUAAACJAwAAAAA=&#10;" path="m111,17r,-13l,,,12r111,5l111,17xe" fillcolor="#de7d00" stroked="f">
                <v:path arrowok="t" o:connecttype="custom" o:connectlocs="111,17;111,4;0,0;0,12;111,17;111,17" o:connectangles="0,0,0,0,0,0"/>
              </v:shape>
              <v:shape id="Freeform 2485" o:spid="_x0000_s1064" style="position:absolute;left:9813;top:4249;width:111;height:17;visibility:visible;mso-wrap-style:square;v-text-anchor:top" coordsize="1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86NsQA&#10;AADdAAAADwAAAGRycy9kb3ducmV2LnhtbERPy4rCMBTdC/MP4Q6403RUfHSMMgii4LioD2R2l+ZO&#10;U6a5KU3U+veTheDycN7zZWsrcaPGl44VfPQTEMS50yUXCk7HdW8KwgdkjZVjUvAgD8vFW2eOqXZ3&#10;zuh2CIWIIexTVGBCqFMpfW7Iou+7mjhyv66xGCJsCqkbvMdwW8lBkoylxZJjg8GaVobyv8PVKqj2&#10;o0022+yyC06Sydmu6535/lGq+95+fYII1IaX+OneagWD0TDOjW/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vOjbEAAAA3QAAAA8AAAAAAAAAAAAAAAAAmAIAAGRycy9k&#10;b3ducmV2LnhtbFBLBQYAAAAABAAEAPUAAACJAwAAAAA=&#10;" path="m111,17r,-13l,,,12r111,5l111,17xe" fillcolor="#df8100" stroked="f">
                <v:path arrowok="t" o:connecttype="custom" o:connectlocs="111,17;111,4;0,0;0,12;111,17;111,17" o:connectangles="0,0,0,0,0,0"/>
              </v:shape>
              <v:shape id="Freeform 2486" o:spid="_x0000_s1065" style="position:absolute;left:9813;top:4249;width:111;height:17;visibility:visible;mso-wrap-style:square;v-text-anchor:top" coordsize="1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b/ycQA&#10;AADdAAAADwAAAGRycy9kb3ducmV2LnhtbESPQWsCMRSE7wX/Q3hCbzXRinRXoxRpwUMv1SIen5vn&#10;ZjF5WTapu/77plDocZiZb5jVZvBO3KiLTWAN04kCQVwF03Ct4evw/vQCIiZkgy4wabhThM169LDC&#10;0oSeP+m2T7XIEI4larAptaWUsbLkMU5CS5y9S+g8piy7WpoO+wz3Ts6UWkiPDecFiy1tLVXX/bfX&#10;QG/FqWB1dO7D9tPFfMvqXLHWj+PhdQki0ZD+w3/tndEwmz8X8PsmPw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W/8nEAAAA3QAAAA8AAAAAAAAAAAAAAAAAmAIAAGRycy9k&#10;b3ducmV2LnhtbFBLBQYAAAAABAAEAPUAAACJAwAAAAA=&#10;" path="m104,17l111,4,,,,12r104,5l104,17xe" fillcolor="#e08500" stroked="f">
                <v:path arrowok="t" o:connecttype="custom" o:connectlocs="104,17;111,4;0,0;0,12;104,17;104,17" o:connectangles="0,0,0,0,0,0"/>
              </v:shape>
              <v:shape id="Freeform 2487" o:spid="_x0000_s1066" style="position:absolute;left:9813;top:4249;width:104;height:17;visibility:visible;mso-wrap-style:square;v-text-anchor:top" coordsize="10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7KZcEA&#10;AADdAAAADwAAAGRycy9kb3ducmV2LnhtbERP3WrCMBS+H/gO4QjezUQRN6pRVJh45+p8gGNzbKrN&#10;SWmyWt/eXAx2+fH9L9e9q0VHbag8a5iMFQjiwpuKSw3nn6/3TxAhIhusPZOGJwVYrwZvS8yMf3BO&#10;3SmWIoVwyFCDjbHJpAyFJYdh7BvixF196zAm2JbStPhI4a6WU6Xm0mHFqcFiQztLxf306zQcy+qS&#10;H6zaf8wL25233/f8eFNaj4b9ZgEiUh//xX/ug9Ewnc3S/vQmPQ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ymXBAAAA3QAAAA8AAAAAAAAAAAAAAAAAmAIAAGRycy9kb3du&#10;cmV2LnhtbFBLBQYAAAAABAAEAPUAAACGAwAAAAA=&#10;" path="m104,17r,-13l,,,12r104,5l104,17xe" fillcolor="#e18900" stroked="f">
                <v:path arrowok="t" o:connecttype="custom" o:connectlocs="104,17;104,4;0,0;0,12;104,17;104,17" o:connectangles="0,0,0,0,0,0"/>
              </v:shape>
              <v:shape id="Freeform 2488" o:spid="_x0000_s1067" style="position:absolute;left:9813;top:4249;width:104;height:17;visibility:visible;mso-wrap-style:square;v-text-anchor:top" coordsize="10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iPGccA&#10;AADdAAAADwAAAGRycy9kb3ducmV2LnhtbESP3WrCQBSE7wt9h+UI3tVNRERSV1FRKAj+VSi9O2aP&#10;SWz2bJpdY3x7Vyj0cpiZb5jxtDWlaKh2hWUFcS8CQZxaXXCm4Pi5ehuBcB5ZY2mZFNzJwXTy+jLG&#10;RNsb76k5+EwECLsEFeTeV4mULs3JoOvZijh4Z1sb9EHWmdQ13gLclLIfRUNpsOCwkGNFi5zSn8PV&#10;KFhvtrvjcJHGJ7e8bFz5tf/+beZKdTvt7B2Ep9b/h//aH1pBfzCI4fkmPAE5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YjxnHAAAA3QAAAA8AAAAAAAAAAAAAAAAAmAIAAGRy&#10;cy9kb3ducmV2LnhtbFBLBQYAAAAABAAEAPUAAACMAwAAAAA=&#10;" path="m104,17r,-13l4,,,12r104,5l104,17xe" fillcolor="#e28d00" stroked="f">
                <v:path arrowok="t" o:connecttype="custom" o:connectlocs="104,17;104,4;4,0;0,12;104,17;104,17" o:connectangles="0,0,0,0,0,0"/>
              </v:shape>
              <v:shape id="Freeform 2489" o:spid="_x0000_s1068" style="position:absolute;left:9813;top:4249;width:99;height:17;visibility:visible;mso-wrap-style:square;v-text-anchor:top" coordsize="9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0ljsUA&#10;AADdAAAADwAAAGRycy9kb3ducmV2LnhtbESPQWvCQBSE74X+h+UVeqsbg4hEVxGx6KlUDZ4f2WcS&#10;k327ZLcm7a/vCoLHYWa+YRarwbTiRp2vLSsYjxIQxIXVNZcK8tPnxwyED8gaW8uk4Jc8rJavLwvM&#10;tO35QLdjKEWEsM9QQRWCy6T0RUUG/cg64uhdbGcwRNmVUnfYR7hpZZokU2mw5rhQoaNNRUVz/DEK&#10;rv7vnK4vX+V3v82bXeOKbeK8Uu9vw3oOItAQnuFHe68VpJNJCvc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SWOxQAAAN0AAAAPAAAAAAAAAAAAAAAAAJgCAABkcnMv&#10;ZG93bnJldi54bWxQSwUGAAAAAAQABAD1AAAAigMAAAAA&#10;" path="m99,17l99,4,4,,,12r99,5l99,17xe" fillcolor="#e39100" stroked="f">
                <v:path arrowok="t" o:connecttype="custom" o:connectlocs="99,17;99,4;4,0;0,12;99,17;99,17" o:connectangles="0,0,0,0,0,0"/>
              </v:shape>
              <v:shape id="Freeform 2490" o:spid="_x0000_s1069" style="position:absolute;left:9817;top:4249;width:95;height:17;visibility:visible;mso-wrap-style:square;v-text-anchor:top" coordsize="9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I0sMgA&#10;AADdAAAADwAAAGRycy9kb3ducmV2LnhtbESPzWvCQBTE7wX/h+UJXoJujB8tqauIUCg9FPy4eHvN&#10;viap2bcxuybxv+8KhR6HmfkNs9r0phItNa60rGA6iUEQZ1aXnCs4Hd/GLyCcR9ZYWSYFd3KwWQ+e&#10;Vphq2/Ge2oPPRYCwS1FB4X2dSumyggy6ia2Jg/dtG4M+yCaXusEuwE0lkzheSoMlh4UCa9oVlF0O&#10;N6OgM4s7ZzK6Rl/JR/u5r6Lz889NqdGw376C8NT7//Bf+10rSObzGTzehCc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QjSwyAAAAN0AAAAPAAAAAAAAAAAAAAAAAJgCAABk&#10;cnMvZG93bnJldi54bWxQSwUGAAAAAAQABAD1AAAAjQMAAAAA&#10;" path="m95,17l95,4,,,,12r95,5l95,17xe" fillcolor="#e49500" stroked="f">
                <v:path arrowok="t" o:connecttype="custom" o:connectlocs="95,17;95,4;0,0;0,12;95,17;95,17" o:connectangles="0,0,0,0,0,0"/>
              </v:shape>
              <v:shape id="Freeform 2491" o:spid="_x0000_s1070" style="position:absolute;left:9817;top:4249;width:95;height:17;visibility:visible;mso-wrap-style:square;v-text-anchor:top" coordsize="9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jUsMA&#10;AADdAAAADwAAAGRycy9kb3ducmV2LnhtbESPQYvCMBSE74L/ITzBm6ZKV6QaRReUxZtW8PpInm21&#10;ealNVrv/frOw4HGYmW+Y5bqztXhS6yvHCibjBASxdqbiQsE5343mIHxANlg7JgU/5GG96veWmBn3&#10;4iM9T6EQEcI+QwVlCE0mpdclWfRj1xBH7+paiyHKtpCmxVeE21pOk2QmLVYcF0ps6LMkfT99WwUy&#10;18fN7sPuc2e2+eUQ9OFx00oNB91mASJQF97h//aXUTBN0xT+3sQn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ljUsMAAADdAAAADwAAAAAAAAAAAAAAAACYAgAAZHJzL2Rv&#10;d25yZXYueG1sUEsFBgAAAAAEAAQA9QAAAIgDAAAAAA==&#10;" path="m88,17l95,4,,,,12r88,5l88,17xe" fillcolor="#e59800" stroked="f">
                <v:path arrowok="t" o:connecttype="custom" o:connectlocs="88,17;95,4;0,0;0,12;88,17;88,17" o:connectangles="0,0,0,0,0,0"/>
              </v:shape>
              <v:shape id="Freeform 2492" o:spid="_x0000_s1071" style="position:absolute;left:9769;top:4261;width:371;height:43;visibility:visible;mso-wrap-style:square;v-text-anchor:top" coordsize="37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05MUA&#10;AADdAAAADwAAAGRycy9kb3ducmV2LnhtbESPQWvCQBSE74L/YXkFL1I3Lqlt02ykCIJ4Uwu9vmZf&#10;k7TZtyG7NfHfu0LB4zDzzTD5erStOFPvG8calosEBHHpTMOVho/T9vEFhA/IBlvHpOFCHtbFdJJj&#10;ZtzABzofQyViCfsMNdQhdJmUvqzJol+4jjh63663GKLsK2l6HGK5baVKkpW02HBcqLGjTU3l7/HP&#10;alAnnn/Jz+fhcPlRodopp/avqdazh/H9DUSgMdzD//TORC5Nn+D2Jj4BW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dXTkxQAAAN0AAAAPAAAAAAAAAAAAAAAAAJgCAABkcnMv&#10;ZG93bnJldi54bWxQSwUGAAAAAAQABAD1AAAAigMAAAAA&#10;" path="m366,43r5,-7l,,,12,366,43r,xe" fillcolor="#cb3300" stroked="f">
                <v:path arrowok="t" o:connecttype="custom" o:connectlocs="366,43;371,36;0,0;0,12;366,43;366,43" o:connectangles="0,0,0,0,0,0"/>
              </v:shape>
              <v:shape id="Freeform 2493" o:spid="_x0000_s1072" style="position:absolute;left:9757;top:4341;width:371;height:43;visibility:visible;mso-wrap-style:square;v-text-anchor:top" coordsize="37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qk8QA&#10;AADdAAAADwAAAGRycy9kb3ducmV2LnhtbESPQWvCQBSE7wX/w/KEXkrduAS10VVEKEhvGsHra/Y1&#10;iWbfhuzWxH/fLQgeh5lvhlltBtuIG3W+dqxhOklAEBfO1FxqOOWf7wsQPiAbbByThjt52KxHLyvM&#10;jOv5QLdjKEUsYZ+hhiqENpPSFxVZ9BPXEkfvx3UWQ5RdKU2HfSy3jVRJMpMWa44LFba0q6i4Hn+t&#10;BpXz27c8z/vD/aJCuVdOfX2kWr+Oh+0SRKAhPMMPem8il6Yz+H8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n6pPEAAAA3QAAAA8AAAAAAAAAAAAAAAAAmAIAAGRycy9k&#10;b3ducmV2LnhtbFBLBQYAAAAABAAEAPUAAACJAwAAAAA=&#10;" path="m371,43r,-12l5,,,12,371,43r,xe" fillcolor="#cb3300" stroked="f">
                <v:path arrowok="t" o:connecttype="custom" o:connectlocs="371,43;371,31;5,0;0,12;371,43;371,43" o:connectangles="0,0,0,0,0,0"/>
              </v:shape>
              <v:shape id="Freeform 2494" o:spid="_x0000_s1073" style="position:absolute;left:9788;top:4372;width:315;height:37;visibility:visible;mso-wrap-style:square;v-text-anchor:top" coordsize="31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rQ8UA&#10;AADdAAAADwAAAGRycy9kb3ducmV2LnhtbESPQWvCQBSE74L/YXmCN91tCFqjq5SKIBQEbQ8en9nX&#10;JG32bciuSfrv3UKhx2FmvmE2u8HWoqPWV441PM0VCOLcmYoLDR/vh9kzCB+QDdaOScMPedhtx6MN&#10;Zsb1fKbuEgoRIewz1FCG0GRS+rwki37uGuLofbrWYoiyLaRpsY9wW8tEqYW0WHFcKLGh15Ly78vd&#10;alioleuvfXfYqy9687c6TdQp1Xo6GV7WIAIN4T/81z4aDUmaLuH3TXwCc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mtDxQAAAN0AAAAPAAAAAAAAAAAAAAAAAJgCAABkcnMv&#10;ZG93bnJldi54bWxQSwUGAAAAAAQABAD1AAAAigMAAAAA&#10;" path="m303,37l315,24,,,17,12,303,37r,xe" fillcolor="#7f2600" stroked="f">
                <v:path arrowok="t" o:connecttype="custom" o:connectlocs="303,37;315,24;0,0;17,12;303,37;303,37" o:connectangles="0,0,0,0,0,0"/>
              </v:shape>
              <v:shape id="Freeform 2495" o:spid="_x0000_s1074" style="position:absolute;left:9880;top:4433;width:117;height:26;visibility:visible;mso-wrap-style:square;v-text-anchor:top" coordsize="11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Pt8IA&#10;AADdAAAADwAAAGRycy9kb3ducmV2LnhtbERPTWvCQBC9C/0PyxR6002tVImuUguRQi9qK3gcsmMS&#10;kp0Nu1uN/75zKPT4eN+rzeA6daUQG88GnicZKOLS24YrA99fxXgBKiZki51nMnCnCJv1w2iFufU3&#10;PtD1mColIRxzNFCn1Odax7Imh3Hie2LhLj44TAJDpW3Am4S7Tk+z7FU7bFgaauzpvaayPf44A9P5&#10;58vgQlGc97hr4/m03bfzrTFPj8PbElSiIf2L/9wfVnyzmcyVN/IE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Sg+3wgAAAN0AAAAPAAAAAAAAAAAAAAAAAJgCAABkcnMvZG93&#10;bnJldi54bWxQSwUGAAAAAAQABAD1AAAAhwMAAAAA&#10;" path="m117,26r,-14l,,,12,117,26r,xe" fillcolor="#7f2600" stroked="f">
                <v:path arrowok="t" o:connecttype="custom" o:connectlocs="117,26;117,12;0,0;0,12;117,26;117,26" o:connectangles="0,0,0,0,0,0"/>
              </v:shape>
              <v:shape id="Freeform 2496" o:spid="_x0000_s1075" style="position:absolute;left:9893;top:4433;width:92;height:26;visibility:visible;mso-wrap-style:square;v-text-anchor:top" coordsize="9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BMgsYA&#10;AADdAAAADwAAAGRycy9kb3ducmV2LnhtbESPQWvCQBSE7wX/w/IEb3VjkGKjq6hQsEKhURGPj+wz&#10;CWbfptmt2f77bkHocZiZb5jFKphG3KlztWUFk3ECgriwuuZSwen49jwD4TyyxsYyKfghB6vl4GmB&#10;mbY953Q/+FJECLsMFVTet5mUrqjIoBvbljh6V9sZ9FF2pdQd9hFuGpkmyYs0WHNcqLClbUXF7fBt&#10;FIR8sz6F91Z+Xr4+zPnc74s83Ss1Gob1HISn4P/Dj/ZOK0in01f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BMgsYAAADdAAAADwAAAAAAAAAAAAAAAACYAgAAZHJz&#10;L2Rvd25yZXYueG1sUEsFBgAAAAAEAAQA9QAAAIsDAAAAAA==&#10;" path="m92,26r,-14l7,,,12,92,26r,xe" fillcolor="#7f2600" stroked="f">
                <v:path arrowok="t" o:connecttype="custom" o:connectlocs="92,26;92,12;7,0;0,12;92,26;92,26" o:connectangles="0,0,0,0,0,0"/>
              </v:shape>
              <v:shape id="Freeform 2497" o:spid="_x0000_s1076" style="position:absolute;left:9900;top:4433;width:85;height:26;visibility:visible;mso-wrap-style:square;v-text-anchor:top" coordsize="8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8UTsIA&#10;AADdAAAADwAAAGRycy9kb3ducmV2LnhtbERP3WrCMBS+F3yHcITdaTrZRKqxDKlD2MVQ9wBnzTGp&#10;Nie1yWz39svFwMuP739dDK4Rd+pC7VnB8ywDQVx5XbNR8HXaTZcgQkTW2HgmBb8UoNiMR2vMte/5&#10;QPdjNCKFcMhRgY2xzaUMlSWHYeZb4sSdfecwJtgZqTvsU7hr5DzLFtJhzanBYktbS9X1+OMU3A7f&#10;n/Ldl1Vpw353ORnz4WOv1NNkeFuBiDTEh/jfvdcK5i+vaX96k5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fxROwgAAAN0AAAAPAAAAAAAAAAAAAAAAAJgCAABkcnMvZG93&#10;bnJldi54bWxQSwUGAAAAAAQABAD1AAAAhwMAAAAA&#10;" path="m85,26r,-14l,,,12,85,26r,xe" fillcolor="#822600" stroked="f">
                <v:path arrowok="t" o:connecttype="custom" o:connectlocs="85,26;85,12;0,0;0,12;85,26;85,26" o:connectangles="0,0,0,0,0,0"/>
              </v:shape>
              <v:shape id="Freeform 2498" o:spid="_x0000_s1077" style="position:absolute;left:9900;top:4433;width:85;height:26;visibility:visible;mso-wrap-style:square;v-text-anchor:top" coordsize="8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zhccA&#10;AADdAAAADwAAAGRycy9kb3ducmV2LnhtbESPQWsCMRSE7wX/Q3hCb5rV1iJbo4ggCKWga7Ht7bF5&#10;bhY3L0uS6ra/3ghCj8PMfMPMFp1txJl8qB0rGA0zEMSl0zVXCj7268EURIjIGhvHpOCXAizmvYcZ&#10;5tpdeEfnIlYiQTjkqMDE2OZShtKQxTB0LXHyjs5bjEn6SmqPlwS3jRxn2Yu0WHNaMNjSylB5Kn6s&#10;gvfvw+e0mqxN8Xd480/mq8u2y51Sj/1u+QoiUhf/w/f2RisYP09GcHuTn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Rs4XHAAAA3QAAAA8AAAAAAAAAAAAAAAAAmAIAAGRy&#10;cy9kb3ducmV2LnhtbFBLBQYAAAAABAAEAPUAAACMAwAAAAA=&#10;" path="m85,26r,-14l,,,12,85,26r,xe" fillcolor="#852700" stroked="f">
                <v:path arrowok="t" o:connecttype="custom" o:connectlocs="85,26;85,12;0,0;0,12;85,26;85,26" o:connectangles="0,0,0,0,0,0"/>
              </v:shape>
              <v:shape id="Freeform 2499" o:spid="_x0000_s1078" style="position:absolute;left:9900;top:4433;width:85;height:26;visibility:visible;mso-wrap-style:square;v-text-anchor:top" coordsize="8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epfsYA&#10;AADdAAAADwAAAGRycy9kb3ducmV2LnhtbESPQYvCMBSE78L+h/AWvIimFl2kGsUVXMSDuOrF26N5&#10;tmWbl9LE2vXXG0HwOMzMN8xs0ZpSNFS7wrKC4SACQZxaXXCm4HRc9ycgnEfWWFomBf/kYDH/6Mww&#10;0fbGv9QcfCYChF2CCnLvq0RKl+Zk0A1sRRy8i60N+iDrTOoabwFuShlH0Zc0WHBYyLGiVU7p3+Fq&#10;FOx356W709n1eP29HVarprf7kUp1P9vlFISn1r/Dr/ZGK4hH4xie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epfsYAAADdAAAADwAAAAAAAAAAAAAAAACYAgAAZHJz&#10;L2Rvd25yZXYueG1sUEsFBgAAAAAEAAQA9QAAAIsDAAAAAA==&#10;" path="m80,26l85,12,,,,12,80,26r,xe" fillcolor="#882700" stroked="f">
                <v:path arrowok="t" o:connecttype="custom" o:connectlocs="80,26;85,12;0,0;0,12;80,26;80,26" o:connectangles="0,0,0,0,0,0"/>
              </v:shape>
              <v:shape id="Freeform 2500" o:spid="_x0000_s1079" style="position:absolute;left:9900;top:4433;width:80;height:19;visibility:visible;mso-wrap-style:square;v-text-anchor:top" coordsize="8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HOMgA&#10;AADdAAAADwAAAGRycy9kb3ducmV2LnhtbESPQUsDMRSE74L/ITzBS2mztrXIdtNSxaKgB9suwt4e&#10;yetm6eZl2cR2/fdGEDwOM/MNU6wH14oz9aHxrOBukoEg1t40XCsoD9vxA4gQkQ22nknBNwVYr66v&#10;CsyNv/COzvtYiwThkKMCG2OXSxm0JYdh4jvi5B197zAm2dfS9HhJcNfKaZYtpMOG04LFjp4s6dP+&#10;yymoHl/k+3z2abUpP0a6ap5H27dSqdubYbMEEWmI/+G/9qtRMJ3fz+D3TXoC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8c4yAAAAN0AAAAPAAAAAAAAAAAAAAAAAJgCAABk&#10;cnMvZG93bnJldi54bWxQSwUGAAAAAAQABAD1AAAAjQMAAAAA&#10;" path="m80,19r,-7l,,,12r80,7l80,19xe" fillcolor="#8b2800" stroked="f">
                <v:path arrowok="t" o:connecttype="custom" o:connectlocs="80,19;80,12;0,0;0,12;80,19;80,19" o:connectangles="0,0,0,0,0,0"/>
              </v:shape>
              <v:shape id="Freeform 2501" o:spid="_x0000_s1080" style="position:absolute;left:9900;top:4433;width:80;height:19;visibility:visible;mso-wrap-style:square;v-text-anchor:top" coordsize="8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dBMUA&#10;AADdAAAADwAAAGRycy9kb3ducmV2LnhtbESPQWsCMRSE7wX/Q3hCbzWraKnrZkVEaS30oJaeXzfP&#10;zeLmZUlSXf+9KRR6HGbmG6ZY9rYVF/KhcaxgPMpAEFdON1wr+Dxun15AhIissXVMCm4UYFkOHgrM&#10;tbvyni6HWIsE4ZCjAhNjl0sZKkMWw8h1xMk7OW8xJulrqT1eE9y2cpJlz9Jiw2nBYEdrQ9X58GMV&#10;6K9X/T3H8frjfVMbv6P9/Ch7pR6H/WoBIlIf/8N/7TetYDKdTeH3TXoCsr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0ExQAAAN0AAAAPAAAAAAAAAAAAAAAAAJgCAABkcnMv&#10;ZG93bnJldi54bWxQSwUGAAAAAAQABAD1AAAAigMAAAAA&#10;" path="m80,19r,-7l5,,,12r80,7l80,19xe" fillcolor="#8e2800" stroked="f">
                <v:path arrowok="t" o:connecttype="custom" o:connectlocs="80,19;80,12;5,0;0,12;80,19;80,19" o:connectangles="0,0,0,0,0,0"/>
              </v:shape>
              <v:shape id="Freeform 2502" o:spid="_x0000_s1081" style="position:absolute;left:9905;top:4440;width:75;height:12;visibility:visible;mso-wrap-style:square;v-text-anchor:top" coordsize="7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wPt8IA&#10;AADdAAAADwAAAGRycy9kb3ducmV2LnhtbERPW2vCMBR+H+w/hDPY20zr2inVKGND8NHLxNdjc2zK&#10;mpOSZNr9+2Ug+Pjx3efLwXbiQj60jhXkowwEce10y42Cr/3qZQoiRGSNnWNS8EsBlovHhzlW2l15&#10;S5ddbEQK4VChAhNjX0kZakMWw8j1xIk7O28xJugbqT1eU7jt5DjL3qTFllODwZ4+DNXfux+roJxs&#10;NkX+maddpvDH1/PKr08HpZ6fhvcZiEhDvItv7rVWMC7KEv7fpCc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A+3wgAAAN0AAAAPAAAAAAAAAAAAAAAAAJgCAABkcnMvZG93&#10;bnJldi54bWxQSwUGAAAAAAQABAD1AAAAhwMAAAAA&#10;" path="m75,12r,-7l,,,5r75,7l75,12xe" fillcolor="#912900" stroked="f">
                <v:path arrowok="t" o:connecttype="custom" o:connectlocs="75,12;75,5;0,0;0,5;75,12;75,12" o:connectangles="0,0,0,0,0,0"/>
              </v:shape>
              <v:shape id="Freeform 2503" o:spid="_x0000_s1082" style="position:absolute;left:9905;top:4440;width:75;height:12;visibility:visible;mso-wrap-style:square;v-text-anchor:top" coordsize="7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7wBMUA&#10;AADdAAAADwAAAGRycy9kb3ducmV2LnhtbESP3WrCQBSE7wu+w3IE7+rG2IpEVzEWwfbKvwc4ZI9J&#10;MHs27G5j9Om7hUIvh5n5hlmue9OIjpyvLSuYjBMQxIXVNZcKLufd6xyED8gaG8uk4EEe1qvByxIz&#10;be98pO4UShEh7DNUUIXQZlL6oiKDfmxb4uhdrTMYonSl1A7vEW4amSbJTBqsOS5U2NK2ouJ2+jYK&#10;8vTTNvvtlPPuTGX95T6m+eGp1GjYbxYgAvXhP/zX3msF6dv7DH7fx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jvAExQAAAN0AAAAPAAAAAAAAAAAAAAAAAJgCAABkcnMv&#10;ZG93bnJldi54bWxQSwUGAAAAAAQABAD1AAAAigMAAAAA&#10;" path="m75,12r,-7l,,,5r75,7l75,12xe" fillcolor="#942900" stroked="f">
                <v:path arrowok="t" o:connecttype="custom" o:connectlocs="75,12;75,5;0,0;0,5;75,12;75,12" o:connectangles="0,0,0,0,0,0"/>
              </v:shape>
              <v:shape id="Freeform 2504" o:spid="_x0000_s1083" style="position:absolute;left:9905;top:4440;width:75;height:12;visibility:visible;mso-wrap-style:square;v-text-anchor:top" coordsize="7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abpMMA&#10;AADdAAAADwAAAGRycy9kb3ducmV2LnhtbESPT4vCMBTE78J+h/AWvGm64j+qUbpiQfCk7t4fzbMN&#10;27yUJmvrtzeC4HGYmd8w621va3Gj1hvHCr7GCQjiwmnDpYKfSz5agvABWWPtmBTcycN28zFYY6pd&#10;xye6nUMpIoR9igqqEJpUSl9UZNGPXUMcvatrLYYo21LqFrsIt7WcJMlcWjQcFypsaFdR8Xf+twr2&#10;hxKzXP6aa3LcZ53MelPn30oNP/tsBSJQH97hV/ugFUymswU838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abpMMAAADdAAAADwAAAAAAAAAAAAAAAACYAgAAZHJzL2Rv&#10;d25yZXYueG1sUEsFBgAAAAAEAAQA9QAAAIgDAAAAAA==&#10;" path="m68,12l75,5,,,,5r68,7l68,12xe" fillcolor="#972a00" stroked="f">
                <v:path arrowok="t" o:connecttype="custom" o:connectlocs="68,12;75,5;0,0;0,5;68,12;68,12" o:connectangles="0,0,0,0,0,0"/>
              </v:shape>
              <v:shape id="Freeform 2505" o:spid="_x0000_s1084" style="position:absolute;left:9905;top:4440;width:68;height:12;visibility:visible;mso-wrap-style:square;v-text-anchor:top" coordsize="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nYscA&#10;AADdAAAADwAAAGRycy9kb3ducmV2LnhtbESPzW7CMBCE75V4B2uReitOo7RAwCBASsuN8vMAq3hJ&#10;osbrJDYk7dPXlSr1OJqZbzTL9WBqcafOVZYVPE8iEMS51RUXCi7n7GkGwnlkjbVlUvBFDtar0cMS&#10;U217PtL95AsRIOxSVFB636RSurwkg25iG+LgXW1n0AfZFVJ32Ae4qWUcRa/SYMVhocSGdiXln6eb&#10;UXDQH7dvj9Nk/7adnw/Jeys3WavU43jYLEB4Gvx/+K+91wri5GUO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X52LHAAAA3QAAAA8AAAAAAAAAAAAAAAAAmAIAAGRy&#10;cy9kb3ducmV2LnhtbFBLBQYAAAAABAAEAPUAAACMAwAAAAA=&#10;" path="m68,12r,-7l,,,5r68,7l68,12xe" fillcolor="#992a00" stroked="f">
                <v:path arrowok="t" o:connecttype="custom" o:connectlocs="68,12;68,5;0,0;0,5;68,12;68,12" o:connectangles="0,0,0,0,0,0"/>
              </v:shape>
              <v:shape id="Freeform 2506" o:spid="_x0000_s1085" style="position:absolute;left:9905;top:4440;width:68;height:12;visibility:visible;mso-wrap-style:square;v-text-anchor:top" coordsize="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JEQL8A&#10;AADdAAAADwAAAGRycy9kb3ducmV2LnhtbERPTYvCMBC9L/gfwgh7W1NFRKqxaFEQT+qu96EZm2Iz&#10;iU3U7r83h4U9Pt73suhtK57UhcaxgvEoA0FcOd1wreDne/c1BxEissbWMSn4pQDFavCxxFy7F5/o&#10;eY61SCEcclRgYvS5lKEyZDGMnCdO3NV1FmOCXS11h68Ubls5ybKZtNhwajDoqTRU3c4Pq4C35fVg&#10;yHm/31yaO5ljxtOjUp/Dfr0AEamP/+I/914rmExnaX96k5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kkRAvwAAAN0AAAAPAAAAAAAAAAAAAAAAAJgCAABkcnMvZG93bnJl&#10;di54bWxQSwUGAAAAAAQABAD1AAAAhAMAAAAA&#10;" path="m68,12r,-7l,,,5r68,7l68,12xe" fillcolor="#9c2b00" stroked="f">
                <v:path arrowok="t" o:connecttype="custom" o:connectlocs="68,12;68,5;0,0;0,5;68,12;68,12" o:connectangles="0,0,0,0,0,0"/>
              </v:shape>
              <v:shape id="Freeform 2507" o:spid="_x0000_s1086" style="position:absolute;left:9912;top:4440;width:61;height:12;visibility:visible;mso-wrap-style:square;v-text-anchor:top" coordsize="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viOsgA&#10;AADdAAAADwAAAGRycy9kb3ducmV2LnhtbESPW2sCMRSE3wv9D+EU+iI1q4jIapTSolQKxUsFfTts&#10;zl5ocrJs4rr115uC0MdhZr5hZovOGtFS4yvHCgb9BARx5nTFhYLv/fJlAsIHZI3GMSn4JQ+L+ePD&#10;DFPtLryldhcKESHsU1RQhlCnUvqsJIu+72ri6OWusRiibAqpG7xEuDVymCRjabHiuFBiTW8lZT+7&#10;s1Vw+rya995mv/46nlubHTjHlcmVen7qXqcgAnXhP3xvf2gFw9F4AH9v4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I6yAAAAN0AAAAPAAAAAAAAAAAAAAAAAJgCAABk&#10;cnMvZG93bnJldi54bWxQSwUGAAAAAAQABAD1AAAAjQMAAAAA&#10;" path="m61,12l61,,,,,5r61,7l61,12xe" fillcolor="#9f2b00" stroked="f">
                <v:path arrowok="t" o:connecttype="custom" o:connectlocs="61,12;61,0;0,0;0,5;61,12;61,12" o:connectangles="0,0,0,0,0,0"/>
              </v:shape>
              <v:shape id="Freeform 2508" o:spid="_x0000_s1087" style="position:absolute;left:9912;top:4440;width:61;height:12;visibility:visible;mso-wrap-style:square;v-text-anchor:top" coordsize="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gMQA&#10;AADdAAAADwAAAGRycy9kb3ducmV2LnhtbESPQWvCQBSE70L/w/IKvZlNU5GSukopKl5EjD30+Mg+&#10;s6HZtzG7xvjvXUHwOMzMN8xsMdhG9NT52rGC9yQFQVw6XXOl4PewGn+C8AFZY+OYFFzJw2L+Mpph&#10;rt2F99QXoRIRwj5HBSaENpfSl4Ys+sS1xNE7us5iiLKrpO7wEuG2kVmaTqXFmuOCwZZ+DJX/xdkq&#10;kIaKtTztPv6u3ONyRVtzxK1Sb6/D9xeIQEN4hh/tjVaQTaYZ3N/EJ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oyIDEAAAA3QAAAA8AAAAAAAAAAAAAAAAAmAIAAGRycy9k&#10;b3ducmV2LnhtbFBLBQYAAAAABAAEAPUAAACJAwAAAAA=&#10;" path="m61,12l61,,,,,5r61,7l61,12xe" fillcolor="#a22c00" stroked="f">
                <v:path arrowok="t" o:connecttype="custom" o:connectlocs="61,12;61,0;0,0;0,5;61,12;61,12" o:connectangles="0,0,0,0,0,0"/>
              </v:shape>
              <v:shape id="Freeform 2509" o:spid="_x0000_s1088" style="position:absolute;left:9912;top:4440;width:61;height:12;visibility:visible;mso-wrap-style:square;v-text-anchor:top" coordsize="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0Lq8QA&#10;AADdAAAADwAAAGRycy9kb3ducmV2LnhtbESPQYvCMBSE74L/IbwFb5quK0WqaRFhYRFBtHp/NM+2&#10;2rzUJqv13xthYY/DzHzDLLPeNOJOnastK/icRCCIC6trLhUc8+/xHITzyBoby6TgSQ6ydDhYYqLt&#10;g/d0P/hSBAi7BBVU3reJlK6oyKCb2JY4eGfbGfRBdqXUHT4C3DRyGkWxNFhzWKiwpXVFxfXwaxTY&#10;VZH7+LJ53rabS33c7k7tmhulRh/9agHCU+//w3/tH61gOou/4P0mPAGZ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9C6vEAAAA3QAAAA8AAAAAAAAAAAAAAAAAmAIAAGRycy9k&#10;b3ducmV2LnhtbFBLBQYAAAAABAAEAPUAAACJAwAAAAA=&#10;" path="m56,12l61,,,,,12r56,l56,12xe" fillcolor="#a52c00" stroked="f">
                <v:path arrowok="t" o:connecttype="custom" o:connectlocs="56,12;61,0;0,0;0,12;56,12;56,12" o:connectangles="0,0,0,0,0,0"/>
              </v:shape>
              <v:rect id="Rectangle 2510" o:spid="_x0000_s1089" style="position:absolute;left:9912;top:4440;width:56;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1sUA&#10;AADdAAAADwAAAGRycy9kb3ducmV2LnhtbESPwWrDMBBE74H+g9hCb4mckITiRjEmNNAeG5uct9bW&#10;MrFWjiQn7t9XhUKPw8y8YXbFZHtxIx86xwqWiwwEceN0x62CujrOn0GEiKyxd0wKvilAsX+Y7TDX&#10;7s4fdDvFViQIhxwVmBiHXMrQGLIYFm4gTt6X8xZjkr6V2uM9wW0vV1m2lRY7TgsGBzoYai6n0Sro&#10;X4/VYSw3n1dfldnmvT5fyZyVenqcyhcQkab4H/5rv2kFq/V2Db9v0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7WxQAAAN0AAAAPAAAAAAAAAAAAAAAAAJgCAABkcnMv&#10;ZG93bnJldi54bWxQSwUGAAAAAAQABAD1AAAAigMAAAAA&#10;" fillcolor="#a82d00" stroked="f"/>
              <v:rect id="Rectangle 2511" o:spid="_x0000_s1090" style="position:absolute;left:9912;top:4440;width:56;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uvJcYA&#10;AADdAAAADwAAAGRycy9kb3ducmV2LnhtbESPQWvCQBSE74L/YXlCL6KbSpQ2ukpbUDxVG3vQ2yP7&#10;TILZtyG7NfHfu0LB4zAz3zCLVWcqcaXGlZYVvI4jEMSZ1SXnCn4P69EbCOeRNVaWScGNHKyW/d4C&#10;E21b/qFr6nMRIOwSVFB4XydSuqwgg25sa+LgnW1j0AfZ5FI32Aa4qeQkimbSYMlhocCavgrKLumf&#10;UWD26bs7bYa7/By7tsri6ef3sVbqZdB9zEF46vwz/N/eagWTeDaFx5v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uvJcYAAADdAAAADwAAAAAAAAAAAAAAAACYAgAAZHJz&#10;L2Rvd25yZXYueG1sUEsFBgAAAAAEAAQA9QAAAIsDAAAAAA==&#10;" fillcolor="#ab2d00" stroked="f"/>
              <v:shape id="Freeform 2512" o:spid="_x0000_s1091" style="position:absolute;left:9912;top:4440;width:56;height:12;visibility:visible;mso-wrap-style:square;v-text-anchor:top" coordsize="5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cUA&#10;AADdAAAADwAAAGRycy9kb3ducmV2LnhtbESPUUvDQBCE34X+h2MLfRF7aZAgsddSBKEPttrGH7Dm&#10;1uRobi/k1jT+e08QfBxm5htmvZ18p0YaogtsYLXMQBHXwTpuDLxXz3cPoKIgW+wCk4FvirDdzG7W&#10;WNpw5RONZ2lUgnAs0UAr0pdax7olj3EZeuLkfYbBoyQ5NNoOeE1w3+k8ywrt0XFaaLGnp5bqy/nL&#10;G3irK+fyl0NGUV5vjx8yHqtKG7OYT7tHUEKT/If/2ntrIL8vCvh9k5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v9hxQAAAN0AAAAPAAAAAAAAAAAAAAAAAJgCAABkcnMv&#10;ZG93bnJldi54bWxQSwUGAAAAAAQABAD1AAAAigMAAAAA&#10;" path="m56,12l56,,5,,,12r56,l56,12xe" fillcolor="#ae2e00" stroked="f">
                <v:path arrowok="t" o:connecttype="custom" o:connectlocs="56,12;56,0;5,0;0,12;56,12;56,12" o:connectangles="0,0,0,0,0,0"/>
              </v:shape>
              <v:rect id="Rectangle 2513" o:spid="_x0000_s1092" style="position:absolute;left:9917;top:4440;width:51;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vCS8UA&#10;AADdAAAADwAAAGRycy9kb3ducmV2LnhtbESP0WrCQBRE34X+w3ILvummksaSZiOlKFgfBFM/4JK9&#10;zabN3k2zq6Z/3xUEH4eZOcMUq9F24kyDbx0reJonIIhrp1tuFBw/N7MXED4ga+wck4I/8rAqHyYF&#10;5tpd+EDnKjQiQtjnqMCE0OdS+tqQRT93PXH0vtxgMUQ5NFIPeIlw28lFkmTSYstxwWBP74bqn+pk&#10;FayzdZJ+B3KyMrv97zH92Pf4rNT0cXx7BRFoDPfwrb3VChZptoTrm/gEZP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8JLxQAAAN0AAAAPAAAAAAAAAAAAAAAAAJgCAABkcnMv&#10;ZG93bnJldi54bWxQSwUGAAAAAAQABAD1AAAAigMAAAAA&#10;" fillcolor="#b12e00" stroked="f"/>
              <v:shape id="Freeform 2514" o:spid="_x0000_s1093" style="position:absolute;left:9917;top:4440;width:51;height:12;visibility:visible;mso-wrap-style:square;v-text-anchor:top" coordsize="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z28IA&#10;AADdAAAADwAAAGRycy9kb3ducmV2LnhtbERP3WrCMBS+F3yHcAbeaTonItUo4uYPu5FWH+DQHNtu&#10;zUlJMlvf3lwIu/z4/leb3jTiTs7XlhW8TxIQxIXVNZcKrpf9eAHCB2SNjWVS8CAPm/VwsMJU244z&#10;uuehFDGEfYoKqhDaVEpfVGTQT2xLHLmbdQZDhK6U2mEXw00jp0kylwZrjg0VtrSrqPjN/4wCPyuO&#10;i/L8+fNxyNx3t9/a7Cs/KTV667dLEIH68C9+uU9awXQ2j3Pjm/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9/PbwgAAAN0AAAAPAAAAAAAAAAAAAAAAAJgCAABkcnMvZG93&#10;bnJldi54bWxQSwUGAAAAAAQABAD1AAAAhwMAAAAA&#10;" path="m43,12l51,,,,,12r43,l43,12xe" fillcolor="#b42f00" stroked="f">
                <v:path arrowok="t" o:connecttype="custom" o:connectlocs="43,12;51,0;0,0;0,12;43,12;43,12" o:connectangles="0,0,0,0,0,0"/>
              </v:shape>
              <v:rect id="Rectangle 2515" o:spid="_x0000_s1094" style="position:absolute;left:9917;top:4440;width:4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7LN8YA&#10;AADdAAAADwAAAGRycy9kb3ducmV2LnhtbESPQWvCQBSE70L/w/KE3sxGaUONrlLEll56MI33Z/aZ&#10;LGbfhuwa0/76bqHgcZiZb5j1drStGKj3xrGCeZKCIK6cNlwrKL/eZi8gfEDW2DomBd/kYbt5mKwx&#10;1+7GBxqKUIsIYZ+jgiaELpfSVw1Z9InriKN3dr3FEGVfS93jLcJtKxdpmkmLhuNCgx3tGqouxdUq&#10;2NmTufzI494Mh9Oxfa4+y3e9VOpxOr6uQAQawz383/7QChZP2RL+3s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7LN8YAAADdAAAADwAAAAAAAAAAAAAAAACYAgAAZHJz&#10;L2Rvd25yZXYueG1sUEsFBgAAAAAEAAQA9QAAAIsDAAAAAA==&#10;" fillcolor="#b72f00" stroked="f"/>
              <v:rect id="Rectangle 2516" o:spid="_x0000_s1095" style="position:absolute;left:9917;top:4440;width:4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6Q8QA&#10;AADdAAAADwAAAGRycy9kb3ducmV2LnhtbERPz2vCMBS+C/sfwht401RRN6tRtLAhuMGmHjw+mrem&#10;rHkpTdT2vzcHwePH93u5bm0lrtT40rGC0TABQZw7XXKh4HT8GLyD8AFZY+WYFHTkYb166S0x1e7G&#10;v3Q9hELEEPYpKjAh1KmUPjdk0Q9dTRy5P9dYDBE2hdQN3mK4reQ4SWbSYsmxwWBNmaH8/3CxCqbn&#10;ucm2p8/j+euy32Uj8911P1qp/mu7WYAI1Ian+OHeaQXjyVvcH9/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VukPEAAAA3QAAAA8AAAAAAAAAAAAAAAAAmAIAAGRycy9k&#10;b3ducmV2LnhtbFBLBQYAAAAABAAEAPUAAACJAwAAAAA=&#10;" fillcolor="#ba3000" stroked="f"/>
              <v:shape id="Freeform 2517" o:spid="_x0000_s1096" style="position:absolute;left:9917;top:4440;width:43;height:12;visibility:visible;mso-wrap-style:square;v-text-anchor:top" coordsize="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9+sUA&#10;AADdAAAADwAAAGRycy9kb3ducmV2LnhtbESPQWvCQBSE74L/YXlCb7rRltZGV5FAIFettPX2yL4m&#10;0ezbkN2Y5N93CwWPw8x8w2z3g6nFnVpXWVawXEQgiHOrKy4UnD/S+RqE88gaa8ukYCQH+910ssVY&#10;256PdD/5QgQIuxgVlN43sZQuL8mgW9iGOHg/tjXog2wLqVvsA9zUchVFr9JgxWGhxIaSkvLbqTMK&#10;ku9zZMfPy3sq0+tz32VM9fFLqafZcNiA8DT4R/i/nWkFq5e3Jfy9C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H36xQAAAN0AAAAPAAAAAAAAAAAAAAAAAJgCAABkcnMv&#10;ZG93bnJldi54bWxQSwUGAAAAAAQABAD1AAAAigMAAAAA&#10;" path="m43,12l43,,7,,,12r43,l43,12xe" fillcolor="#bd3000" stroked="f">
                <v:path arrowok="t" o:connecttype="custom" o:connectlocs="43,12;43,0;7,0;0,12;43,12;43,12" o:connectangles="0,0,0,0,0,0"/>
              </v:shape>
              <v:rect id="Rectangle 2518" o:spid="_x0000_s1097" style="position:absolute;left:9924;top:4440;width:36;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k6TMQA&#10;AADdAAAADwAAAGRycy9kb3ducmV2LnhtbESPQWsCMRSE74X+h/AEL6Vmd1FXVqNIi9BrVej1uXnu&#10;Lm5eliTV+O9NoeBxmJlvmNUmml5cyfnOsoJ8koEgrq3uuFFwPOzeFyB8QNbYWyYFd/KwWb++rLDS&#10;9sbfdN2HRiQI+woVtCEMlZS+bsmgn9iBOHln6wyGJF0jtcNbgpteFlk2lwY7TgstDvTRUn3Z/xoF&#10;09L9ZOb0+RaP2/5S5hxn+SkqNR7F7RJEoBie4f/2l1ZQTMsC/t6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JOkzEAAAA3QAAAA8AAAAAAAAAAAAAAAAAmAIAAGRycy9k&#10;b3ducmV2LnhtbFBLBQYAAAAABAAEAPUAAACJAwAAAAA=&#10;" fillcolor="#c03100" stroked="f"/>
              <v:rect id="Rectangle 2519" o:spid="_x0000_s1098" style="position:absolute;left:9924;top:4440;width:36;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lUJsYA&#10;AADdAAAADwAAAGRycy9kb3ducmV2LnhtbESP3UrDQBSE7wXfYTmCd3ZjWozEbosEBBV/aO0DHLPH&#10;bGj2bMiepunbdwXBy2FmvmGW68l3aqQhtoEN3M4yUMR1sC03BnZfTzf3oKIgW+wCk4ETRVivLi+W&#10;WNpw5A2NW2lUgnAs0YAT6UutY+3IY5yFnjh5P2HwKEkOjbYDHhPcdzrPsjvtseW04LCnylG93x68&#10;geJlM1Un2bnXt4/v+WFs3/eftRhzfTU9PoASmuQ//Nd+tgbyRTGH3zfpCejV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lUJsYAAADdAAAADwAAAAAAAAAAAAAAAACYAgAAZHJz&#10;L2Rvd25yZXYueG1sUEsFBgAAAAAEAAQA9QAAAIsDAAAAAA==&#10;" fillcolor="#c33100" stroked="f"/>
              <v:shape id="Freeform 2520" o:spid="_x0000_s1099" style="position:absolute;left:9924;top:4440;width:36;height:12;visibility:visible;mso-wrap-style:square;v-text-anchor:top" coordsize="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skcYA&#10;AADdAAAADwAAAGRycy9kb3ducmV2LnhtbESPQWvCQBSE70L/w/IK3nTTkGqJrlIEIbTkEJWCt0f2&#10;NQnNvg3Z1ST/vlsoeBxm5htmux9NK+7Uu8aygpdlBIK4tLrhSsHlfFy8gXAeWWNrmRRM5GC/e5pt&#10;MdV24ILuJ1+JAGGXooLa+y6V0pU1GXRL2xEH79v2Bn2QfSV1j0OAm1bGUbSSBhsOCzV2dKip/Dnd&#10;jIJr/PlxuPDrbSrYfSVZnFeFz5WaP4/vGxCeRv8I/7czrSBO1gn8vQ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PskcYAAADdAAAADwAAAAAAAAAAAAAAAACYAgAAZHJz&#10;L2Rvd25yZXYueG1sUEsFBgAAAAAEAAQA9QAAAIsDAAAAAA==&#10;" path="m32,12l36,,,,,12r32,l32,12xe" fillcolor="#c63200" stroked="f">
                <v:path arrowok="t" o:connecttype="custom" o:connectlocs="32,12;36,0;0,0;0,12;32,12;32,12" o:connectangles="0,0,0,0,0,0"/>
              </v:shape>
              <v:rect id="Rectangle 2521" o:spid="_x0000_s1100" style="position:absolute;left:9924;top:4440;width:32;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8EsUA&#10;AADdAAAADwAAAGRycy9kb3ducmV2LnhtbESPQWvCQBSE7wX/w/IKvZS6aVAr0TWYQkpvEm3B4yP7&#10;zIZm34bsVtN/7xYEj8PMfMOs89F24kyDbx0reJ0mIIhrp1tuFHwdypclCB+QNXaOScEfecg3k4c1&#10;ZtpduKLzPjQiQthnqMCE0GdS+tqQRT91PXH0Tm6wGKIcGqkHvES47WSaJAtpseW4YLCnd0P1z/7X&#10;KijbkBxtV1TFx7eZM+2KsnoelXp6HLcrEIHGcA/f2p9aQTp7m8P/m/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zwSxQAAAN0AAAAPAAAAAAAAAAAAAAAAAJgCAABkcnMv&#10;ZG93bnJldi54bWxQSwUGAAAAAAQABAD1AAAAigMAAAAA&#10;" fillcolor="#c93200" stroked="f"/>
              <v:shape id="Freeform 2522" o:spid="_x0000_s1101" style="position:absolute;left:9924;top:4440;width:32;height:12;visibility:visible;mso-wrap-style:square;v-text-anchor:top" coordsize="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JJmMcA&#10;AADdAAAADwAAAGRycy9kb3ducmV2LnhtbESP3WoCMRSE74W+QziF3mlWEaurUUQtFArFnxa9PG6O&#10;u4ubkyVJ3fXtm0LBy2FmvmFmi9ZU4kbOl5YV9HsJCOLM6pJzBV+Ht+4YhA/IGivLpOBOHhbzp84M&#10;U20b3tFtH3IRIexTVFCEUKdS+qwgg75na+LoXawzGKJ0udQOmwg3lRwkyUgaLDkuFFjTqqDsuv8x&#10;CnB7/5R6szp8nCdH932cLNf9U6PUy3O7nIII1IZH+L/9rhUMhq8j+Hs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CSZjHAAAA3QAAAA8AAAAAAAAAAAAAAAAAmAIAAGRy&#10;cy9kb3ducmV2LnhtbFBLBQYAAAAABAAEAPUAAACMAwAAAAA=&#10;" path="m32,12l32,,5,,,12r32,l32,12xe" fillcolor="#cb3300" stroked="f">
                <v:path arrowok="t" o:connecttype="custom" o:connectlocs="32,12;32,0;5,0;0,12;32,12;32,12" o:connectangles="0,0,0,0,0,0"/>
              </v:shape>
              <v:shape id="Freeform 2523" o:spid="_x0000_s1102" style="position:absolute;left:9893;top:4496;width:87;height:12;visibility:visible;mso-wrap-style:square;v-text-anchor:top" coordsize="8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MYA&#10;AADdAAAADwAAAGRycy9kb3ducmV2LnhtbESPzWrDMBCE74G+g9hCLqGRY4e6uFGCKQRKTk3SQ46L&#10;tbVNrZWR5J++fVQo9DjMzDfM7jCbTozkfGtZwWadgCCurG65VvB5PT69gPABWWNnmRT8kIfD/mGx&#10;w0Lbic80XkItIoR9gQqaEPpCSl81ZNCvbU8cvS/rDIYoXS21wynCTSfTJHmWBluOCw329NZQ9X0Z&#10;jAL9Ueq8P91uU7IaytKZ7DptMqWWj3P5CiLQHP7Df+13rSDd5jn8volPQO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y+MYAAADdAAAADwAAAAAAAAAAAAAAAACYAgAAZHJz&#10;L2Rvd25yZXYueG1sUEsFBgAAAAAEAAQA9QAAAIsDAAAAAA==&#10;" path="m87,12r,-7l,,,5r87,7l87,12xe" fillcolor="#7f2600" stroked="f">
                <v:path arrowok="t" o:connecttype="custom" o:connectlocs="87,12;87,5;0,0;0,5;87,12;87,12" o:connectangles="0,0,0,0,0,0"/>
              </v:shape>
              <v:shape id="Freeform 2524" o:spid="_x0000_s1103" style="position:absolute;left:9849;top:4459;width:174;height:25;visibility:visible;mso-wrap-style:square;v-text-anchor:top" coordsize="17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Hi8YA&#10;AADdAAAADwAAAGRycy9kb3ducmV2LnhtbESPwWrCQBCG7wXfYRmht7pRpJrUVUQQpD2pOdjbkB2T&#10;tNnZkF1N2qd3DoUeh3/+b+ZbbQbXqDt1ofZsYDpJQBEX3tZcGsjP+5clqBCRLTaeycAPBdisR08r&#10;zKzv+Uj3UyyVQDhkaKCKsc20DkVFDsPEt8SSXX3nMMrYldp22AvcNXqWJK/aYc1yocKWdhUV36eb&#10;E8rlK21/82lqPz6v+SIt3xvq0Zjn8bB9AxVpiP/Lf+2DNTCbL+RdsRET0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KHi8YAAADdAAAADwAAAAAAAAAAAAAAAACYAgAAZHJz&#10;L2Rvd25yZXYueG1sUEsFBgAAAAAEAAQA9QAAAIsDAAAAAA==&#10;" path="m167,25r7,l167,13,12,,,5r7,8l167,25r,xe" fillcolor="#cb3300" stroked="f">
                <v:path arrowok="t" o:connecttype="custom" o:connectlocs="167,25;174,25;167,13;12,0;0,5;7,13;167,25;167,25" o:connectangles="0,0,0,0,0,0,0,0"/>
              </v:shape>
              <v:shape id="Freeform 2525" o:spid="_x0000_s1104" style="position:absolute;left:9861;top:4515;width:136;height:17;visibility:visible;mso-wrap-style:square;v-text-anchor:top" coordsize="13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1biMcA&#10;AADdAAAADwAAAGRycy9kb3ducmV2LnhtbESPQWvCQBSE70L/w/IKvYhuKrYxaTYiBcGbmPbQ4zP7&#10;mqTNvg3ZrYn+elcoeBxm5hsmW4+mFSfqXWNZwfM8AkFcWt1wpeDzYztbgXAeWWNrmRScycE6f5hk&#10;mGo78IFOha9EgLBLUUHtfZdK6cqaDLq57YiD9217gz7IvpK6xyHATSsXUfQqDTYcFmrs6L2m8rf4&#10;MwqS5vxSdOYYj8cqMZfpMOx/vjZKPT2OmzcQnkZ/D/+3d1rBYhkncHsTnoD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dW4jHAAAA3QAAAA8AAAAAAAAAAAAAAAAAmAIAAGRy&#10;cy9kb3ducmV2LnhtbFBLBQYAAAAABAAEAPUAAACMAwAAAAA=&#10;" path="m131,17r5,l131,12,12,,,5r12,7l131,17r,xe" fillcolor="#cb3300" stroked="f">
                <v:path arrowok="t" o:connecttype="custom" o:connectlocs="131,17;136,17;131,12;12,0;0,5;12,12;131,17;131,17" o:connectangles="0,0,0,0,0,0,0,0"/>
              </v:shape>
              <v:shape id="Freeform 2526" o:spid="_x0000_s1105" style="position:absolute;left:9868;top:4452;width:148;height:12;visibility:visible;mso-wrap-style:square;v-text-anchor:top" coordsize="1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ZUMMA&#10;AADdAAAADwAAAGRycy9kb3ducmV2LnhtbERPy2oCMRTdF/oP4Ra6qxntAx2NIkJBClXqA1xeJteZ&#10;YHIzTKJm/r5ZFLo8nPdskZwVN+qC8axgOChAEFdeG64VHPafL2MQISJrtJ5JQU8BFvPHhxmW2t/5&#10;h267WIscwqFEBU2MbSllqBpyGAa+Jc7c2XcOY4ZdLXWH9xzurBwVxYd0aDg3NNjSqqHqsrs6BXZz&#10;sq+mP7x/mfUxfcf+up2kjVLPT2k5BREpxX/xn3utFYzexnl/fpOf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mZUMMAAADdAAAADwAAAAAAAAAAAAAAAACYAgAAZHJzL2Rv&#10;d25yZXYueG1sUEsFBgAAAAAEAAQA9QAAAIgDAAAAAA==&#10;" path="m148,12r-19,l12,,,,148,12r,xe" fillcolor="#cb3300" stroked="f">
                <v:path arrowok="t" o:connecttype="custom" o:connectlocs="148,12;129,12;12,0;0,0;148,12;148,12" o:connectangles="0,0,0,0,0,0"/>
              </v:shape>
              <v:shape id="Freeform 2527" o:spid="_x0000_s1106" style="position:absolute;left:9868;top:4476;width:136;height:20;visibility:visible;mso-wrap-style:square;v-text-anchor:top" coordsize="1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e0S8QA&#10;AADdAAAADwAAAGRycy9kb3ducmV2LnhtbESPQWsCMRSE7wX/Q3hCbzWrFQlbo4il2N6sFdrjY/PM&#10;LiYvSxJ1+++bQqHHYWa+YZbrwTtxpZi6wBqmkwoEcRNMx1bD8ePlQYFIGdmgC0wavinBejW6W2Jt&#10;wo3f6XrIVhQIpxo1tDn3tZSpacljmoSeuHinED3mIqOVJuKtwL2Ts6paSI8dl4UWe9q21JwPF69h&#10;83V8PtuF29m9osc4/1Tuba+0vh8PmycQmYb8H/5rvxoNs7mawu+b8g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HtEvEAAAA3QAAAA8AAAAAAAAAAAAAAAAAmAIAAGRycy9k&#10;b3ducmV2LnhtbFBLBQYAAAAABAAEAPUAAACJAwAAAAA=&#10;" path="m136,20r,-7l,,,8,136,20r,xe" fillcolor="#cb3300" stroked="f">
                <v:path arrowok="t" o:connecttype="custom" o:connectlocs="136,20;136,13;0,0;0,8;136,20;136,20" o:connectangles="0,0,0,0,0,0"/>
              </v:shape>
              <v:shape id="Freeform 2528" o:spid="_x0000_s1107" style="position:absolute;left:9885;top:4501;width:100;height:14;visibility:visible;mso-wrap-style:square;v-text-anchor:top" coordsize="1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1HnsMA&#10;AADdAAAADwAAAGRycy9kb3ducmV2LnhtbESPQWvCQBSE74L/YXlCb2ZjKCVNXUWlgqeCWnp+ZJ/Z&#10;YPZt2F1N/PddodDjMDPfMMv1aDtxJx9axwoWWQ6CuHa65UbB93k/L0GEiKyxc0wKHhRgvZpOllhp&#10;N/CR7qfYiAThUKECE2NfSRlqQxZD5nri5F2ctxiT9I3UHocEt50s8vxNWmw5LRjsaWeovp5uVoG7&#10;PMqfT18ujlp/ha29DXvzPij1Mhs3HyAijfE//Nc+aAXFa1nA801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1HnsMAAADdAAAADwAAAAAAAAAAAAAAAACYAgAAZHJzL2Rv&#10;d25yZXYueG1sUEsFBgAAAAAEAAQA9QAAAIgDAAAAAA==&#10;" path="m100,14r,l,,,7r100,7l100,14xe" fillcolor="#cb3300" stroked="f">
                <v:path arrowok="t" o:connecttype="custom" o:connectlocs="100,14;100,14;0,0;0,7;100,14;100,14" o:connectangles="0,0,0,0,0,0"/>
              </v:shape>
              <v:shape id="Freeform 2529" o:spid="_x0000_s1108" style="position:absolute;left:9880;top:4532;width:105;height:12;visibility:visible;mso-wrap-style:square;v-text-anchor:top" coordsize="10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3isYA&#10;AADdAAAADwAAAGRycy9kb3ducmV2LnhtbESPW2vCQBSE3wv9D8sp+FY3XiiaukoriAp9aert8ZA9&#10;udjs2ZBdY/z3rlDo4zAz3zCzRWcq0VLjSssKBv0IBHFqdcm5gt3P6nUCwnlkjZVlUnAjB4v589MM&#10;Y22v/E1t4nMRIOxiVFB4X8dSurQgg65va+LgZbYx6INscqkbvAa4qeQwit6kwZLDQoE1LQtKf5OL&#10;UfC5z5LzodQDZttmp+15Pf2SR6V6L93HOwhPnf8P/7U3WsFwPBnB401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3isYAAADdAAAADwAAAAAAAAAAAAAAAACYAgAAZHJz&#10;L2Rvd25yZXYueG1sUEsFBgAAAAAEAAQA9QAAAIsDAAAAAA==&#10;" path="m105,7r-5,5l5,7,,,105,7r,xe" fillcolor="#7f2600" stroked="f">
                <v:path arrowok="t" o:connecttype="custom" o:connectlocs="105,7;100,12;5,7;0,0;105,7;105,7" o:connectangles="0,0,0,0,0,0"/>
              </v:shape>
              <v:shape id="Freeform 2530" o:spid="_x0000_s1109" style="position:absolute;left:9873;top:4762;width:83;height:12;visibility:visible;mso-wrap-style:square;v-text-anchor:top" coordsize="8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GJMQA&#10;AADdAAAADwAAAGRycy9kb3ducmV2LnhtbESPwWrDMBBE74X8g9hAbo2cYIpxo4QkEOip0DSHHhdr&#10;a4laK2NtYrdfHxUKPQ6z82Zns5tCp240JB/ZwGpZgCJuovXcGri8nx4rUEmQLXaRycA3JdhtZw8b&#10;rG0c+Y1uZ2lVhnCq0YAT6WutU+MoYFrGnjh7n3EIKFkOrbYDjhkeOr0uiicd0HNucNjT0VHzdb6G&#10;/MbF/+wRP15XzdWdpPJjeZDRmMV82j+DEprk//gv/WINrMuqhN81GQF6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HxiTEAAAA3QAAAA8AAAAAAAAAAAAAAAAAmAIAAGRycy9k&#10;b3ducmV2LnhtbFBLBQYAAAAABAAEAPUAAACJAwAAAAA=&#10;" path="m75,5r8,7l,,,,75,5r,xe" fillcolor="#ff8c00" stroked="f">
                <v:path arrowok="t" o:connecttype="custom" o:connectlocs="75,5;83,12;0,0;0,0;75,5;75,5" o:connectangles="0,0,0,0,0,0"/>
              </v:shape>
              <v:shape id="Freeform 2531" o:spid="_x0000_s1110" style="position:absolute;left:9868;top:4787;width:80;height:4;visibility:visible;mso-wrap-style:square;v-text-anchor:top" coordsize="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V5ncgA&#10;AADdAAAADwAAAGRycy9kb3ducmV2LnhtbESPzW7CMBCE75V4B2uRuBWn9Ec0xSAoFFXqoSr0AZZ4&#10;SQLxOthOCG+PkSr1OJqZbzSTWWcq0ZLzpWUFD8MEBHFmdcm5gt/tx/0YhA/IGivLpOBCHmbT3t0E&#10;U23P/EPtJuQiQtinqKAIoU6l9FlBBv3Q1sTR21tnMETpcqkdniPcVHKUJC/SYMlxocCa3gvKjpvG&#10;KHj9XjwuQrP6atrt4XRZ7nbleu+UGvS7+RuIQF34D/+1P7WC0dP4GW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VXmdyAAAAN0AAAAPAAAAAAAAAAAAAAAAAJgCAABk&#10;cnMvZG93bnJldi54bWxQSwUGAAAAAAQABAD1AAAAjQMAAAAA&#10;" path="m80,4r,l,,,,80,4r,xe" fillcolor="#7f2600" stroked="f">
                <v:path arrowok="t" o:connecttype="custom" o:connectlocs="80,4;80,4;0,0;0,0;80,4;80,4" o:connectangles="0,0,0,0,0,0"/>
              </v:shape>
              <v:shape id="Freeform 2532" o:spid="_x0000_s1111" style="position:absolute;left:9849;top:4830;width:111;height:12;visibility:visible;mso-wrap-style:square;v-text-anchor:top" coordsize="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YwsUA&#10;AADdAAAADwAAAGRycy9kb3ducmV2LnhtbESPQWsCMRSE74X+h/AK3mrSRZZlaxSRFsSDUBWkt8fm&#10;ubu4edkmUdd/3wiCx2FmvmGm88F24kI+tI41fIwVCOLKmZZrDfvd93sBIkRkg51j0nCjAPPZ68sU&#10;S+Ou/EOXbaxFgnAoUUMTY19KGaqGLIax64mTd3TeYkzS19J4vCa47WSmVC4ttpwWGuxp2VB12p6t&#10;hsn68LfJW29/s0ptii+DdFBrrUdvw+ITRKQhPsOP9spoyCZFDvc36Qn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djCxQAAAN0AAAAPAAAAAAAAAAAAAAAAAJgCAABkcnMv&#10;ZG93bnJldi54bWxQSwUGAAAAAAQABAD1AAAAigMAAAAA&#10;" path="m111,12r,l,5,,,111,12r,xe" fillcolor="#cb3300" stroked="f">
                <v:path arrowok="t" o:connecttype="custom" o:connectlocs="111,12;111,12;0,5;0,0;111,12;111,12" o:connectangles="0,0,0,0,0,0"/>
              </v:shape>
              <v:shape id="Freeform 2533" o:spid="_x0000_s1112" style="position:absolute;left:9856;top:4859;width:92;height:15;visibility:visible;mso-wrap-style:square;v-text-anchor:top" coordsize="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8pGsUA&#10;AADdAAAADwAAAGRycy9kb3ducmV2LnhtbESPT2sCMRTE7wW/Q3hCbzXrWlRWo0ih2J7EVdzrY/P2&#10;D25etkmq22/fFAoeh5n5DbPeDqYTN3K+taxgOklAEJdWt1wrOJ/eX5YgfEDW2FkmBT/kYbsZPa0x&#10;0/bOR7rloRYRwj5DBU0IfSalLxsy6Ce2J45eZZ3BEKWrpXZ4j3DTyTRJ5tJgy3GhwZ7eGiqv+bdR&#10;8FkN+/5LF/pwCQeXnvUsb/NCqefxsFuBCDSER/i//aEVpK/LBfy9i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ykaxQAAAN0AAAAPAAAAAAAAAAAAAAAAAJgCAABkcnMv&#10;ZG93bnJldi54bWxQSwUGAAAAAAQABAD1AAAAigMAAAAA&#10;" path="m92,15r,l,8,,,92,15r,xe" fillcolor="#cb3300" stroked="f">
                <v:path arrowok="t" o:connecttype="custom" o:connectlocs="92,15;92,15;0,8;0,0;92,15;92,15" o:connectangles="0,0,0,0,0,0"/>
              </v:shape>
              <v:shape id="Freeform 2534" o:spid="_x0000_s1113" style="position:absolute;left:9861;top:4767;width:95;height:20;visibility:visible;mso-wrap-style:square;v-text-anchor:top" coordsize="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TT8QA&#10;AADdAAAADwAAAGRycy9kb3ducmV2LnhtbERPTU/CQBC9m/AfNkPiTbYQU0llIYApIfFkAc9jd2wL&#10;3dnSXdvqr3cPJBxf3vdiNZhadNS6yrKC6SQCQZxbXXGh4HhIn+YgnEfWWFsmBb/kYLUcPSww0bbn&#10;D+oyX4gQwi5BBaX3TSKly0sy6Ca2IQ7ct20N+gDbQuoW+xBuajmLolgarDg0lNjQtqT8kv0YBef3&#10;9ecmNsPpa9dh83Klt8s1/VPqcTysX0F4GvxdfHPvtYLZ8zzMDW/C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cU0/EAAAA3QAAAA8AAAAAAAAAAAAAAAAAmAIAAGRycy9k&#10;b3ducmV2LnhtbFBLBQYAAAAABAAEAPUAAACJAwAAAAA=&#10;" path="m95,12r,8l,12,,,95,12r,xe" fillcolor="#cb3300" stroked="f">
                <v:path arrowok="t" o:connecttype="custom" o:connectlocs="95,12;95,20;0,12;0,0;95,12;95,12" o:connectangles="0,0,0,0,0,0"/>
              </v:shape>
              <v:shape id="Freeform 2535" o:spid="_x0000_s1114" style="position:absolute;left:9873;top:4774;width:63;height:13;visibility:visible;mso-wrap-style:square;v-text-anchor:top" coordsize="6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OrXsUA&#10;AADdAAAADwAAAGRycy9kb3ducmV2LnhtbESPS4vCMBSF9wP+h3AFd2NqdUSrUUQQXQyMr4XLS3Nt&#10;i81NaWJb//1kYMDl4Tw+znLdmVI0VLvCsoLRMAJBnFpdcKbgetl9zkA4j6yxtEwKXuRgvep9LDHR&#10;tuUTNWefiTDCLkEFufdVIqVLczLohrYiDt7d1gZ9kHUmdY1tGDeljKNoKg0WHAg5VrTNKX2cnyZw&#10;98f9s/2+3A9bGU+/btcfnI8bpQb9brMA4anz7/B/+6AVxJPZHP7eh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6texQAAAN0AAAAPAAAAAAAAAAAAAAAAAJgCAABkcnMv&#10;ZG93bnJldi54bWxQSwUGAAAAAAQABAD1AAAAigMAAAAA&#10;" path="m63,r,13l,5,,,63,r,xe" fillcolor="#cb3300" stroked="f">
                <v:path arrowok="t" o:connecttype="custom" o:connectlocs="63,0;63,13;0,5;0,0;63,0;63,0" o:connectangles="0,0,0,0,0,0"/>
              </v:shape>
              <v:shape id="Freeform 2536" o:spid="_x0000_s1115" style="position:absolute;left:9873;top:4774;width:63;height:13;visibility:visible;mso-wrap-style:square;v-text-anchor:top" coordsize="6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fuMMA&#10;AADdAAAADwAAAGRycy9kb3ducmV2LnhtbERPyWrDMBC9B/IPYgK9JXJDcVw3igmGkt6apaXXqTW1&#10;Ta2RY8lL/z46BHp8vH2bTaYRA3WutqzgcRWBIC6srrlU8HF5XSYgnEfW2FgmBX/kINvNZ1tMtR35&#10;RMPZlyKEsEtRQeV9m0rpiooMupVtiQP3YzuDPsCulLrDMYSbRq6jKJYGaw4NFbaUV1T8nnuj4LKJ&#10;yuvp+9Plcf4uD3nyFffHg1IPi2n/AsLT5P/Fd/ebVrB+eg77w5vwBOTu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ofuMMAAADdAAAADwAAAAAAAAAAAAAAAACYAgAAZHJzL2Rv&#10;d25yZXYueG1sUEsFBgAAAAAEAAQA9QAAAIgDAAAAAA==&#10;" path="m63,r,13l,5,,,63,r,xe" fillcolor="#cd3600" stroked="f">
                <v:path arrowok="t" o:connecttype="custom" o:connectlocs="63,0;63,13;0,5;0,0;63,0;63,0" o:connectangles="0,0,0,0,0,0"/>
              </v:shape>
              <v:shape id="Freeform 2537" o:spid="_x0000_s1116" style="position:absolute;left:9873;top:4774;width:56;height:13;visibility:visible;mso-wrap-style:square;v-text-anchor:top" coordsize="5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CP1cYA&#10;AADdAAAADwAAAGRycy9kb3ducmV2LnhtbESPwW7CMBBE70j8g7VIvYEDohVNcRAgUTim0Etv23gT&#10;p8TrKHYh8PV1pUo9jmbmjWa56m0jLtT52rGC6SQBQVw4XXOl4P20Gy9A+ICssXFMCm7kYZUNB0tM&#10;tbvyG12OoRIRwj5FBSaENpXSF4Ys+olriaNXus5iiLKrpO7wGuG2kbMkeZIWa44LBlvaGirOx2+r&#10;IN/fb/tNvntNHs3H55csc1Nsc6UeRv36BUSgPvyH/9oHrWA2f57C75v4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CP1cYAAADdAAAADwAAAAAAAAAAAAAAAACYAgAAZHJz&#10;L2Rvd25yZXYueG1sUEsFBgAAAAAEAAQA9QAAAIsDAAAAAA==&#10;" path="m56,r,13l,5,,,56,r,xe" fillcolor="#cf3900" stroked="f">
                <v:path arrowok="t" o:connecttype="custom" o:connectlocs="56,0;56,13;0,5;0,0;56,0;56,0" o:connectangles="0,0,0,0,0,0"/>
              </v:shape>
              <v:shape id="Freeform 2538" o:spid="_x0000_s1117" style="position:absolute;left:9873;top:4774;width:56;height:13;visibility:visible;mso-wrap-style:square;v-text-anchor:top" coordsize="5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Vp8QA&#10;AADdAAAADwAAAGRycy9kb3ducmV2LnhtbESPQWsCMRSE7wX/Q3hCL0WzXUrR1ShuQei1VtDjc/Pc&#10;Xdy8xCSu679vCoUeh5n5hlmuB9OJnnxoLSt4nWYgiCurW64V7L+3kxmIEJE1dpZJwYMCrFejpyUW&#10;2t75i/pdrEWCcChQQROjK6QMVUMGw9Q64uSdrTcYk/S11B7vCW46mWfZuzTYclpo0NFHQ9VldzMK&#10;2J1eHp43nrrq0GdHV17LclDqeTxsFiAiDfE//Nf+1Aryt3kOv2/SE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EFafEAAAA3QAAAA8AAAAAAAAAAAAAAAAAmAIAAGRycy9k&#10;b3ducmV2LnhtbFBLBQYAAAAABAAEAPUAAACJAwAAAAA=&#10;" path="m56,r,13l,5,,,56,r,xe" fillcolor="#d13d00" stroked="f">
                <v:path arrowok="t" o:connecttype="custom" o:connectlocs="56,0;56,13;0,5;0,0;56,0;56,0" o:connectangles="0,0,0,0,0,0"/>
              </v:shape>
              <v:shape id="Freeform 2539" o:spid="_x0000_s1118" style="position:absolute;left:9873;top:4774;width:56;height:13;visibility:visible;mso-wrap-style:square;v-text-anchor:top" coordsize="5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Ihd8UA&#10;AADdAAAADwAAAGRycy9kb3ducmV2LnhtbESPQWvCQBSE7wX/w/IEb3VjlGJTVxFB8KQ0itDbI/ua&#10;RLNv4+6q0V/fLRR6HGbmG2a26EwjbuR8bVnBaJiAIC6srrlUcNivX6cgfEDW2FgmBQ/ysJj3XmaY&#10;aXvnT7rloRQRwj5DBVUIbSalLyoy6Ie2JY7et3UGQ5SulNrhPcJNI9MkeZMGa44LFba0qqg451ej&#10;oA75FWm3di792qab4/nUXo5PpQb9bvkBIlAX/sN/7Y1WkE7ex/D7Jj4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iF3xQAAAN0AAAAPAAAAAAAAAAAAAAAAAJgCAABkcnMv&#10;ZG93bnJldi54bWxQSwUGAAAAAAQABAD1AAAAigMAAAAA&#10;" path="m56,r,13l,5,,,56,r,xe" fillcolor="#d34000" stroked="f">
                <v:path arrowok="t" o:connecttype="custom" o:connectlocs="56,0;56,13;0,5;0,0;56,0;56,0" o:connectangles="0,0,0,0,0,0"/>
              </v:shape>
              <v:shape id="Freeform 2540" o:spid="_x0000_s1119" style="position:absolute;left:9873;top:4774;width:56;height:13;visibility:visible;mso-wrap-style:square;v-text-anchor:top" coordsize="5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ANw8cA&#10;AADdAAAADwAAAGRycy9kb3ducmV2LnhtbESPQWvCQBSE7wX/w/IEb3VTEdHUVUqhIkVBY0uvj+xr&#10;NjT7NsluY/TXdwuCx2FmvmGW695WoqPWl44VPI0TEMS50yUXCj5Ob49zED4ga6wck4ILeVivBg9L&#10;TLU785G6LBQiQtinqMCEUKdS+tyQRT92NXH0vl1rMUTZFlK3eI5wW8lJksykxZLjgsGaXg3lP9mv&#10;VfC12+yabnbV26Qx8/d9U3zus4NSo2H/8gwiUB/u4Vt7qxVMposp/L+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gDcPHAAAA3QAAAA8AAAAAAAAAAAAAAAAAmAIAAGRy&#10;cy9kb3ducmV2LnhtbFBLBQYAAAAABAAEAPUAAACMAwAAAAA=&#10;" path="m56,r,13l,5,,,56,r,xe" fillcolor="#d54400" stroked="f">
                <v:path arrowok="t" o:connecttype="custom" o:connectlocs="56,0;56,13;0,5;0,0;56,0;56,0" o:connectangles="0,0,0,0,0,0"/>
              </v:shape>
              <v:shape id="Freeform 2541" o:spid="_x0000_s1120" style="position:absolute;left:9873;top:4774;width:56;height:13;visibility:visible;mso-wrap-style:square;v-text-anchor:top" coordsize="5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v0EsYA&#10;AADdAAAADwAAAGRycy9kb3ducmV2LnhtbESP0WrCQBRE34X+w3ILvpS6qdpSY1YRQajYUqr5gJvs&#10;NQnN3g27W41/7woFH4eZOcNky9604kTON5YVvIwSEMSl1Q1XCvLD5vkdhA/IGlvLpOBCHpaLh0GG&#10;qbZn/qHTPlQiQtinqKAOoUul9GVNBv3IdsTRO1pnMETpKqkdniPctHKcJG/SYMNxocaO1jWVv/s/&#10;o8B+z57yCTteHbb09ZlPd1hsCqWGj/1qDiJQH+7h//aHVjCezl7h9iY+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v0EsYAAADdAAAADwAAAAAAAAAAAAAAAACYAgAAZHJz&#10;L2Rvd25yZXYueG1sUEsFBgAAAAAEAAQA9QAAAIsDAAAAAA==&#10;" path="m56,r,13l,5,,,56,r,xe" fillcolor="#d74700" stroked="f">
                <v:path arrowok="t" o:connecttype="custom" o:connectlocs="56,0;56,13;0,5;0,0;56,0;56,0" o:connectangles="0,0,0,0,0,0"/>
              </v:shape>
              <v:shape id="Freeform 2542" o:spid="_x0000_s1121" style="position:absolute;left:9873;top:4774;width:51;height:13;visibility:visible;mso-wrap-style:square;v-text-anchor:top" coordsize="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6HMYA&#10;AADdAAAADwAAAGRycy9kb3ducmV2LnhtbESPQWsCMRSE74L/ITyhl6UmFZHu1ihtQRBKD1qx18fm&#10;ubt087Ik0d321zeC4HGYmW+Y5XqwrbiQD41jDU9TBYK4dKbhSsPha/P4DCJEZIOtY9LwSwHWq/Fo&#10;iYVxPe/oso+VSBAOBWqoY+wKKUNZk8UwdR1x8k7OW4xJ+koaj32C21bOlFpIiw2nhRo7eq+p/Nmf&#10;rQbfq9PRfX6rWGUfeRbe5tnf1mn9MBleX0BEGuI9fGtvjYbZPF/A9U16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J6HMYAAADdAAAADwAAAAAAAAAAAAAAAACYAgAAZHJz&#10;L2Rvd25yZXYueG1sUEsFBgAAAAAEAAQA9QAAAIsDAAAAAA==&#10;" path="m51,r,13l,5,,,51,r,xe" fillcolor="#d94b00" stroked="f">
                <v:path arrowok="t" o:connecttype="custom" o:connectlocs="51,0;51,13;0,5;0,0;51,0;51,0" o:connectangles="0,0,0,0,0,0"/>
              </v:shape>
              <v:shape id="Freeform 2543" o:spid="_x0000_s1122" style="position:absolute;left:9873;top:4774;width:51;height:13;visibility:visible;mso-wrap-style:square;v-text-anchor:top" coordsize="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89scA&#10;AADdAAAADwAAAGRycy9kb3ducmV2LnhtbESPQWvCQBSE74L/YXkFL6XZaMVq6ioSaBGkUNMWcnxk&#10;X5Ng9m3IbmP8965Q8DjMzDfMejuYRvTUudqygmkUgyAurK65VPD99fa0BOE8ssbGMim4kIPtZjxa&#10;Y6LtmY/UZ74UAcIuQQWV920ipSsqMugi2xIH79d2Bn2QXSl1h+cAN42cxfFCGqw5LFTYUlpRccr+&#10;jIL0Pf9sfmwa97TSef14Wj5/HAqlJg/D7hWEp8Hfw//tvVYwm69e4PYmPAG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vPbHAAAA3QAAAA8AAAAAAAAAAAAAAAAAmAIAAGRy&#10;cy9kb3ducmV2LnhtbFBLBQYAAAAABAAEAPUAAACMAwAAAAA=&#10;" path="m51,r,13l,5,,,51,r,xe" fillcolor="#db4e00" stroked="f">
                <v:path arrowok="t" o:connecttype="custom" o:connectlocs="51,0;51,13;0,5;0,0;51,0;51,0" o:connectangles="0,0,0,0,0,0"/>
              </v:shape>
              <v:shape id="Freeform 2544" o:spid="_x0000_s1123" style="position:absolute;left:9873;top:4774;width:51;height:13;visibility:visible;mso-wrap-style:square;v-text-anchor:top" coordsize="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wYtMQA&#10;AADdAAAADwAAAGRycy9kb3ducmV2LnhtbERPy2rCQBTdF/yH4Qrd1YlBSo2OIoJFoVZ8IC6vmWsS&#10;zNwJmTFGv95ZFLo8nPd42ppSNFS7wrKCfi8CQZxaXXCm4LBffHyBcB5ZY2mZFDzIwXTSeRtjou2d&#10;t9TsfCZCCLsEFeTeV4mULs3JoOvZijhwF1sb9AHWmdQ13kO4KWUcRZ/SYMGhIceK5jml193NKEjL&#10;ZXxdnZ8/34fj7Nj8zvVmcFor9d5tZyMQnlr/L/5zL7WCeDAMc8Ob8AT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GLTEAAAA3QAAAA8AAAAAAAAAAAAAAAAAmAIAAGRycy9k&#10;b3ducmV2LnhtbFBLBQYAAAAABAAEAPUAAACJAwAAAAA=&#10;" path="m51,r,13l,5,,,51,r,xe" fillcolor="#dd5100" stroked="f">
                <v:path arrowok="t" o:connecttype="custom" o:connectlocs="51,0;51,13;0,5;0,0;51,0;51,0" o:connectangles="0,0,0,0,0,0"/>
              </v:shape>
              <v:shape id="Freeform 2545" o:spid="_x0000_s1124" style="position:absolute;left:9873;top:4774;width:51;height:13;visibility:visible;mso-wrap-style:square;v-text-anchor:top" coordsize="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q6McA&#10;AADdAAAADwAAAGRycy9kb3ducmV2LnhtbESPQWsCMRSE74L/ITzBi9Sstti6NYoIgqUHqS0Fb8/k&#10;dXfbzcuSxN3tv28KhR6HmfmGWW16W4uWfKgcK5hNMxDE2pmKCwVvr/ubBxAhIhusHZOCbwqwWQ8H&#10;K8yN6/iF2lMsRIJwyFFBGWOTSxl0SRbD1DXEyftw3mJM0hfSeOwS3NZynmULabHitFBiQ7uS9Nfp&#10;ahVc/ISP/nnxft9d/W31qZ+Mbs9KjUf99hFEpD7+h//aB6Ngfrdcwu+b9AT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haujHAAAA3QAAAA8AAAAAAAAAAAAAAAAAmAIAAGRy&#10;cy9kb3ducmV2LnhtbFBLBQYAAAAABAAEAPUAAACMAwAAAAA=&#10;" path="m51,r,13l,5,,,51,r,xe" fillcolor="#df5500" stroked="f">
                <v:path arrowok="t" o:connecttype="custom" o:connectlocs="51,0;51,13;0,5;0,0;51,0;51,0" o:connectangles="0,0,0,0,0,0"/>
              </v:shape>
              <v:shape id="Freeform 2546" o:spid="_x0000_s1125" style="position:absolute;left:9873;top:4774;width:51;height:13;visibility:visible;mso-wrap-style:square;v-text-anchor:top" coordsize="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gusAA&#10;AADdAAAADwAAAGRycy9kb3ducmV2LnhtbERPTYvCMBC9L/gfwgh7W1NlXbU2FRWEsjer3odmbEub&#10;SWlirf/eHBb2+HjfyW40rRiod7VlBfNZBIK4sLrmUsH1cvpag3AeWWNrmRS8yMEunXwkGGv75DMN&#10;uS9FCGEXo4LK+y6W0hUVGXQz2xEH7m57gz7AvpS6x2cIN61cRNGPNFhzaKiwo2NFRZM/jIJVs5F4&#10;u8qzPQz577HJvv2jzpT6nI77LQhPo/8X/7kzrWCxjML+8CY8AZ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egusAAAADdAAAADwAAAAAAAAAAAAAAAACYAgAAZHJzL2Rvd25y&#10;ZXYueG1sUEsFBgAAAAAEAAQA9QAAAIUDAAAAAA==&#10;" path="m51,l44,13,,5,,,51,r,xe" fillcolor="#e15800" stroked="f">
                <v:path arrowok="t" o:connecttype="custom" o:connectlocs="51,0;44,13;0,5;0,0;51,0;51,0" o:connectangles="0,0,0,0,0,0"/>
              </v:shape>
              <v:shape id="Freeform 2547" o:spid="_x0000_s1126" style="position:absolute;left:9873;top:4774;width:44;height:13;visibility:visible;mso-wrap-style:square;v-text-anchor:top" coordsize="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VuaMQA&#10;AADdAAAADwAAAGRycy9kb3ducmV2LnhtbESP3WoCMRSE7wu+QzgFb0rNrrBWtkYRUdG7dvUBDpuz&#10;P3RzsiRR17c3gtDLYWa+YRarwXTiSs63lhWkkwQEcWl1y7WC82n3OQfhA7LGzjIpuJOH1XL0tsBc&#10;2xv/0rUItYgQ9jkqaELocyl92ZBBP7E9cfQq6wyGKF0ttcNbhJtOTpNkJg22HBca7GnTUPlXXIwC&#10;V6Wz/ea43f18YJa5M98P1Veh1Ph9WH+DCDSE//CrfdAKplmSwvN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bmjEAAAA3QAAAA8AAAAAAAAAAAAAAAAAmAIAAGRycy9k&#10;b3ducmV2LnhtbFBLBQYAAAAABAAEAPUAAACJAwAAAAA=&#10;" path="m44,r,13l,5,7,,44,r,xe" fillcolor="#e35c00" stroked="f">
                <v:path arrowok="t" o:connecttype="custom" o:connectlocs="44,0;44,13;0,5;7,0;44,0;44,0" o:connectangles="0,0,0,0,0,0"/>
              </v:shape>
              <v:shape id="Freeform 2548" o:spid="_x0000_s1127" style="position:absolute;left:9873;top:4774;width:44;height:13;visibility:visible;mso-wrap-style:square;v-text-anchor:top" coordsize="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fk8MUA&#10;AADdAAAADwAAAGRycy9kb3ducmV2LnhtbESP0WoCMRRE3wv+Q7iCb5p0RSlbo1RR8KVq137A7eaa&#10;Xbq5WTZRt39vCoU+DjNzhlmseteIG3Wh9qzheaJAEJfe1Gw1fJ534xcQISIbbDyThh8KsFoOnhaY&#10;G3/nD7oV0YoE4ZCjhirGNpcylBU5DBPfEifv4juHMcnOStPhPcFdIzOl5tJhzWmhwpY2FZXfxdVp&#10;UOv3sz00x696e7K76bEtZpdso/Vo2L+9gojUx//wX3tvNGQzlcHvm/Q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TwxQAAAN0AAAAPAAAAAAAAAAAAAAAAAJgCAABkcnMv&#10;ZG93bnJldi54bWxQSwUGAAAAAAQABAD1AAAAigMAAAAA&#10;" path="m44,r,13l,5,7,,44,r,xe" fillcolor="#e55f00" stroked="f">
                <v:path arrowok="t" o:connecttype="custom" o:connectlocs="44,0;44,13;0,5;7,0;44,0;44,0" o:connectangles="0,0,0,0,0,0"/>
              </v:shape>
              <v:shape id="Freeform 2549" o:spid="_x0000_s1128" style="position:absolute;left:9873;top:4774;width:44;height:13;visibility:visible;mso-wrap-style:square;v-text-anchor:top" coordsize="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41MYA&#10;AADdAAAADwAAAGRycy9kb3ducmV2LnhtbESPQWvCQBSE70L/w/IKvdVNFaXGbKS0lEZPmnrw+Mi+&#10;JiHZtyG7jam/3hUKHoeZ+YZJNqNpxUC9qy0reJlGIIgLq2suFRy/P59fQTiPrLG1TAr+yMEmfZgk&#10;GGt75gMNuS9FgLCLUUHlfRdL6YqKDLqp7YiD92N7gz7IvpS6x3OAm1bOomgpDdYcFirs6L2iosl/&#10;jQKfZfPdZfha4fJ0MB9t3tTbfaPU0+P4tgbhafT38H870wpmi2gOtzfhCc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41MYAAADdAAAADwAAAAAAAAAAAAAAAACYAgAAZHJz&#10;L2Rvd25yZXYueG1sUEsFBgAAAAAEAAQA9QAAAIsDAAAAAA==&#10;" path="m44,r,13l,5,7,,44,r,xe" fillcolor="#e76300" stroked="f">
                <v:path arrowok="t" o:connecttype="custom" o:connectlocs="44,0;44,13;0,5;7,0;44,0;44,0" o:connectangles="0,0,0,0,0,0"/>
              </v:shape>
              <v:shape id="Freeform 2550" o:spid="_x0000_s1129" style="position:absolute;left:9880;top:4774;width:37;height:13;visibility:visible;mso-wrap-style:square;v-text-anchor:top" coordsize="3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S8cUA&#10;AADdAAAADwAAAGRycy9kb3ducmV2LnhtbESP0WoCMRRE3wv+Q7hCX0SzLrbq1igiWIrtS9UPuGxu&#10;N6ubmyWJuv59IxT6OMzMGWax6mwjruRD7VjBeJSBIC6drrlScDxshzMQISJrbByTgjsFWC17Twss&#10;tLvxN133sRIJwqFABSbGtpAylIYshpFriZP347zFmKSvpPZ4S3DbyDzLXqXFmtOCwZY2hsrz/mIV&#10;nOoBbu+Tnflcvzs3z7+mg4v3Sj33u/UbiEhd/A//tT+0gvwlm8Dj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4NLxxQAAAN0AAAAPAAAAAAAAAAAAAAAAAJgCAABkcnMv&#10;ZG93bnJldi54bWxQSwUGAAAAAAQABAD1AAAAigMAAAAA&#10;" path="m37,r,13l,5,,,37,r,xe" fillcolor="#e96600" stroked="f">
                <v:path arrowok="t" o:connecttype="custom" o:connectlocs="37,0;37,13;0,5;0,0;37,0;37,0" o:connectangles="0,0,0,0,0,0"/>
              </v:shape>
              <v:shape id="Freeform 2551" o:spid="_x0000_s1130" style="position:absolute;left:9880;top:4774;width:37;height:13;visibility:visible;mso-wrap-style:square;v-text-anchor:top" coordsize="3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Q/qcUA&#10;AADdAAAADwAAAGRycy9kb3ducmV2LnhtbESPQWuDQBSE74H+h+UVeotrBIvYbEKQFkIJhWqh14f7&#10;qhL3rbgbtf312UCgx2FmvmG2+8X0YqLRdZYVbKIYBHFtdceNgq/qbZ2BcB5ZY2+ZFPySg/3uYbXF&#10;XNuZP2kqfSMChF2OClrvh1xKV7dk0EV2IA7ejx0N+iDHRuoR5wA3vUzi+Fka7DgstDhQ0VJ9Li9G&#10;wXv2/YFpdX4dMnmaPRfFXzcVSj09LocXEJ4W/x++t49aQZLGKdzehCcgd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D+pxQAAAN0AAAAPAAAAAAAAAAAAAAAAAJgCAABkcnMv&#10;ZG93bnJldi54bWxQSwUGAAAAAAQABAD1AAAAigMAAAAA&#10;" path="m37,l32,13,,5,,,37,r,xe" fillcolor="#eb6900" stroked="f">
                <v:path arrowok="t" o:connecttype="custom" o:connectlocs="37,0;32,13;0,5;0,0;37,0;37,0" o:connectangles="0,0,0,0,0,0"/>
              </v:shape>
              <v:shape id="Freeform 2552" o:spid="_x0000_s1131" style="position:absolute;left:9880;top:4774;width:32;height:13;visibility:visible;mso-wrap-style:square;v-text-anchor:top" coordsize="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1CMQA&#10;AADdAAAADwAAAGRycy9kb3ducmV2LnhtbESP0WoCMRRE34X+Q7gF3zSroJStUVTQ9qGI2n7A7eaa&#10;bLu5WZJ03f59IxR8HGbmDLNY9a4RHYVYe1YwGRcgiCuvazYKPt53oycQMSFrbDyTgl+KsFo+DBZY&#10;an/lE3XnZESGcCxRgU2pLaWMlSWHcexb4uxdfHCYsgxG6oDXDHeNnBbFXDqsOS9YbGlrqfo+/zgF&#10;L+bTxONX0C5dus2B39b7rT0qNXzs188gEvXpHv5vv2oF01kxh9u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ZNQjEAAAA3QAAAA8AAAAAAAAAAAAAAAAAmAIAAGRycy9k&#10;b3ducmV2LnhtbFBLBQYAAAAABAAEAPUAAACJAwAAAAA=&#10;" path="m32,r,13l,5,,,32,r,xe" fillcolor="#ed6d00" stroked="f">
                <v:path arrowok="t" o:connecttype="custom" o:connectlocs="32,0;32,13;0,5;0,0;32,0;32,0" o:connectangles="0,0,0,0,0,0"/>
              </v:shape>
              <v:shape id="Freeform 2553" o:spid="_x0000_s1132" style="position:absolute;left:9880;top:4774;width:32;height:13;visibility:visible;mso-wrap-style:square;v-text-anchor:top" coordsize="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Rg9MMA&#10;AADdAAAADwAAAGRycy9kb3ducmV2LnhtbESPQWsCMRSE7wX/Q3iCt5pUsLVbo4iw4M3tqvfH5nV3&#10;dfOyJFHXf28KhR6HmfmGWa4H24kb+dA61vA2VSCIK2darjUcD/nrAkSIyAY7x6ThQQHWq9HLEjPj&#10;7vxNtzLWIkE4ZKihibHPpAxVQxbD1PXEyftx3mJM0tfSeLwnuO3kTKl3abHltNBgT9uGqkt5tRrk&#10;YE/FoSiL/VVd/OfZnfJ4zrWejIfNF4hIQ/wP/7V3RsNsrj7g9016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Rg9MMAAADdAAAADwAAAAAAAAAAAAAAAACYAgAAZHJzL2Rv&#10;d25yZXYueG1sUEsFBgAAAAAEAAQA9QAAAIgDAAAAAA==&#10;" path="m32,r,13l,5,,,32,r,xe" fillcolor="#ef7000" stroked="f">
                <v:path arrowok="t" o:connecttype="custom" o:connectlocs="32,0;32,13;0,5;0,0;32,0;32,0" o:connectangles="0,0,0,0,0,0"/>
              </v:shape>
              <v:shape id="Freeform 2554" o:spid="_x0000_s1133" style="position:absolute;left:9880;top:4774;width:32;height:13;visibility:visible;mso-wrap-style:square;v-text-anchor:top" coordsize="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XWMIA&#10;AADdAAAADwAAAGRycy9kb3ducmV2LnhtbERPy4rCMBTdC/MP4Q6402QKI9Ixisg8RETRcePu2lzb&#10;YnNTmljr35uF4PJw3pNZZyvRUuNLxxo+hgoEceZMybmGw//PYAzCB2SDlWPScCcPs+lbb4KpcTfe&#10;UbsPuYgh7FPUUIRQp1L6rCCLfuhq4sidXWMxRNjk0jR4i+G2kolSI2mx5NhQYE2LgrLL/mo1/CZ3&#10;pvUpPy421fVvvG2/ebRSWvffu/kXiEBdeImf7qXRkHyqODe+iU9A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ddYwgAAAN0AAAAPAAAAAAAAAAAAAAAAAJgCAABkcnMvZG93&#10;bnJldi54bWxQSwUGAAAAAAQABAD1AAAAhwMAAAAA&#10;" path="m32,r,13l,5,,,32,r,xe" fillcolor="#f17400" stroked="f">
                <v:path arrowok="t" o:connecttype="custom" o:connectlocs="32,0;32,13;0,5;0,0;32,0;32,0" o:connectangles="0,0,0,0,0,0"/>
              </v:shape>
              <v:shape id="Freeform 2555" o:spid="_x0000_s1134" style="position:absolute;left:9880;top:4774;width:32;height:13;visibility:visible;mso-wrap-style:square;v-text-anchor:top" coordsize="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ElMYA&#10;AADdAAAADwAAAGRycy9kb3ducmV2LnhtbESPwWrDMBBE74H+g9hCL6GRG4hJ3cjGLQRKDyFO8gGL&#10;tbXdWisjqYn991UgkOMwM2+YTTGaXpzJ+c6ygpdFAoK4trrjRsHpuH1eg/ABWWNvmRRM5KHIH2Yb&#10;zLS9cEXnQ2hEhLDPUEEbwpBJ6euWDPqFHYij922dwRCla6R2eIlw08tlkqTSYMdxocWBPlqqfw9/&#10;RkGZnqb5Vu9+9mU6lebdpbaiL6WeHsfyDUSgMdzDt/anVrBcJa9wfROf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fElMYAAADdAAAADwAAAAAAAAAAAAAAAACYAgAAZHJz&#10;L2Rvd25yZXYueG1sUEsFBgAAAAAEAAQA9QAAAIsDAAAAAA==&#10;" path="m32,r,13l,5,,,32,r,xe" fillcolor="#f37700" stroked="f">
                <v:path arrowok="t" o:connecttype="custom" o:connectlocs="32,0;32,13;0,5;0,0;32,0;32,0" o:connectangles="0,0,0,0,0,0"/>
              </v:shape>
              <v:shape id="Freeform 2556" o:spid="_x0000_s1135" style="position:absolute;left:9880;top:4774;width:32;height:13;visibility:visible;mso-wrap-style:square;v-text-anchor:top" coordsize="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9Y8IA&#10;AADdAAAADwAAAGRycy9kb3ducmV2LnhtbERPTWsCMRC9F/ofwhS81azCatkapbRY9CSuLfQ4bKa7&#10;SzeTkEx1+++bg+Dx8b5Xm9EN6kwx9Z4NzKYFKOLG255bAx+n7eMTqCTIFgfPZOCPEmzW93crrKy/&#10;8JHOtbQqh3Cq0EAnEiqtU9ORwzT1gThz3z46lAxjq23ESw53g54XxUI77Dk3dBjotaPmp/51Bmqx&#10;728xtUe73H4eZPgKZRn2xkwexpdnUEKj3MRX984amJezvD+/yU9A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Cv1jwgAAAN0AAAAPAAAAAAAAAAAAAAAAAJgCAABkcnMvZG93&#10;bnJldi54bWxQSwUGAAAAAAQABAD1AAAAhwMAAAAA&#10;" path="m32,l25,13,,5,,,32,r,xe" fillcolor="#f57b00" stroked="f">
                <v:path arrowok="t" o:connecttype="custom" o:connectlocs="32,0;25,13;0,5;0,0;32,0;32,0" o:connectangles="0,0,0,0,0,0"/>
              </v:shape>
              <v:shape id="Freeform 2557" o:spid="_x0000_s1136" style="position:absolute;left:9880;top:4774;width:25;height:13;visibility:visible;mso-wrap-style:square;v-text-anchor:top" coordsize="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U9sMA&#10;AADdAAAADwAAAGRycy9kb3ducmV2LnhtbERPTWvCQBC9C/6HZQq96SbS2jZ1E2yLKIKHptVeh+w0&#10;CWZnQ3bV+O9dQfD4vnmzrDeNOFLnassK4nEEgriwuuZSwe/PYvQKwnlkjY1lUnAmB1k6HMww0fbE&#10;33TMfSlCCbsEFVTet4mUrqjIoBvbljho/7Yz6APsSqk7PIVy08hJFE2lwZrDQoUtfVZU7PODUbB5&#10;+tj9yYV/yw8Nzb+2a7N8Cbx6fOjn7yA89f5uvqVXWsHkOY7h+iY8AZ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eU9sMAAADdAAAADwAAAAAAAAAAAAAAAACYAgAAZHJzL2Rv&#10;d25yZXYueG1sUEsFBgAAAAAEAAQA9QAAAIgDAAAAAA==&#10;" path="m25,r,13l,5,,,25,r,xe" fillcolor="#f77e00" stroked="f">
                <v:path arrowok="t" o:connecttype="custom" o:connectlocs="25,0;25,13;0,5;0,0;25,0;25,0" o:connectangles="0,0,0,0,0,0"/>
              </v:shape>
              <v:shape id="Freeform 2558" o:spid="_x0000_s1137" style="position:absolute;left:9880;top:4774;width:25;height:13;visibility:visible;mso-wrap-style:square;v-text-anchor:top" coordsize="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t+msQA&#10;AADdAAAADwAAAGRycy9kb3ducmV2LnhtbESPwWrDMBBE74X8g9hCb41s05bUiRKSQCDQU5x8wFba&#10;WKbWykiK4/59VSj0OMzMG2a1mVwvRgqx86ygnBcgiLU3HbcKLufD8wJETMgGe8+k4JsibNazhxXW&#10;xt/5RGOTWpEhHGtUYFMaaimjtuQwzv1AnL2rDw5TlqGVJuA9w10vq6J4kw47zgsWB9pb0l/NzSk4&#10;jR/HnaUDhVuz1y+6fP/coVHq6XHaLkEkmtJ/+K99NAqq17KC3zf5Cc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bfprEAAAA3QAAAA8AAAAAAAAAAAAAAAAAmAIAAGRycy9k&#10;b3ducmV2LnhtbFBLBQYAAAAABAAEAPUAAACJAwAAAAA=&#10;" path="m25,r,13l,5,,,25,r,xe" fillcolor="#f98100" stroked="f">
                <v:path arrowok="t" o:connecttype="custom" o:connectlocs="25,0;25,13;0,5;0,0;25,0;25,0" o:connectangles="0,0,0,0,0,0"/>
              </v:shape>
              <v:shape id="Freeform 2559" o:spid="_x0000_s1138" style="position:absolute;left:9880;top:4774;width:25;height:13;visibility:visible;mso-wrap-style:square;v-text-anchor:top" coordsize="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61fMYA&#10;AADdAAAADwAAAGRycy9kb3ducmV2LnhtbESPQWvCQBSE74L/YXlCb3WjUimpqxRRKKUXYyg9PrPP&#10;JDb7NuyuJvXXu0LB4zAz3zCLVW8acSHna8sKJuMEBHFhdc2lgny/fX4F4QOyxsYyKfgjD6vlcLDA&#10;VNuOd3TJQikihH2KCqoQ2lRKX1Rk0I9tSxy9o3UGQ5SulNphF+GmkdMkmUuDNceFCltaV1T8Zmej&#10;4Of7dPjK26vL3Cz/vG4OpfGuU+pp1L+/gQjUh0f4v/2hFUxfJjO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61fMYAAADdAAAADwAAAAAAAAAAAAAAAACYAgAAZHJz&#10;L2Rvd25yZXYueG1sUEsFBgAAAAAEAAQA9QAAAIsDAAAAAA==&#10;" path="m25,r,13l,5,,,25,r,xe" fillcolor="#fb8500" stroked="f">
                <v:path arrowok="t" o:connecttype="custom" o:connectlocs="25,0;25,13;0,5;0,0;25,0;25,0" o:connectangles="0,0,0,0,0,0"/>
              </v:shape>
              <v:shape id="Freeform 2560" o:spid="_x0000_s1139" style="position:absolute;left:9880;top:4774;width:25;height:13;visibility:visible;mso-wrap-style:square;v-text-anchor:top" coordsize="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2zS8YA&#10;AADdAAAADwAAAGRycy9kb3ducmV2LnhtbESPQWvCQBSE7wX/w/IEb3VjsCLRVaIgeCm1VgVvj+wz&#10;iWbfhuwaU399t1DocZiZb5j5sjOVaKlxpWUFo2EEgjizuuRcweFr8zoF4TyyxsoyKfgmB8tF72WO&#10;ibYP/qR273MRIOwSVFB4XydSuqwgg25oa+LgXWxj0AfZ5FI3+AhwU8k4iibSYMlhocCa1gVlt/3d&#10;KBi3p/eP+Ho2xyPaZ0SrVO8mqVKDfpfOQHjq/H/4r73VCuK30Rh+34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2zS8YAAADdAAAADwAAAAAAAAAAAAAAAACYAgAAZHJz&#10;L2Rvd25yZXYueG1sUEsFBgAAAAAEAAQA9QAAAIsDAAAAAA==&#10;" path="m25,r,13l,5,,,25,r,xe" fillcolor="#fd8800" stroked="f">
                <v:path arrowok="t" o:connecttype="custom" o:connectlocs="25,0;25,13;0,5;0,0;25,0;25,0" o:connectangles="0,0,0,0,0,0"/>
              </v:shape>
              <v:shape id="Freeform 2561" o:spid="_x0000_s1140" style="position:absolute;left:9880;top:4774;width:20;height:13;visibility:visible;mso-wrap-style:square;v-text-anchor:top" coordsize="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eM/MQA&#10;AADdAAAADwAAAGRycy9kb3ducmV2LnhtbESPQWsCMRSE74L/IbxCb5pVXJGt2aXYKt6kWmiPj83r&#10;bujmZUmirv++EYQeh5n5hllXg+3EhXwwjhXMphkI4tppw42Cz9N2sgIRIrLGzjEpuFGAqhyP1lho&#10;d+UPuhxjIxKEQ4EK2hj7QspQt2QxTF1PnLwf5y3GJH0jtcdrgttOzrNsKS0aTgst9rRpqf49nq0C&#10;s7B+uTvcut17Ls2bPn/xd8ZKPT8Nry8gIg3xP/xo77WCeT7L4f4mPQ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njPzEAAAA3QAAAA8AAAAAAAAAAAAAAAAAmAIAAGRycy9k&#10;b3ducmV2LnhtbFBLBQYAAAAABAAEAPUAAACJAwAAAAA=&#10;" path="m20,r,13l,5,,,20,r,xe" fillcolor="#ff8c00" stroked="f">
                <v:path arrowok="t" o:connecttype="custom" o:connectlocs="20,0;20,13;0,5;0,0;20,0;20,0" o:connectangles="0,0,0,0,0,0"/>
              </v:shape>
              <v:shape id="Freeform 2562" o:spid="_x0000_s1141" style="position:absolute;left:9873;top:4799;width:68;height:12;visibility:visible;mso-wrap-style:square;v-text-anchor:top" coordsize="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tURsUA&#10;AADdAAAADwAAAGRycy9kb3ducmV2LnhtbESPQWvCQBSE7wX/w/IEb3WjYJDoKioUBKForJ4f2Wey&#10;mH2bZleN/fXdgtDjMDPfMPNlZ2txp9YbxwpGwwQEceG04VLB1/HjfQrCB2SNtWNS8CQPy0XvbY6Z&#10;dg8+0D0PpYgQ9hkqqEJoMil9UZFFP3QNcfQurrUYomxLqVt8RLit5ThJUmnRcFyosKFNRcU1v1kF&#10;9rw/pp+37/1h/XNekdmZ09PnSg363WoGIlAX/sOv9lYrGE9GKfy9i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1RGxQAAAN0AAAAPAAAAAAAAAAAAAAAAAJgCAABkcnMv&#10;ZG93bnJldi54bWxQSwUGAAAAAAQABAD1AAAAigMAAAAA&#10;" path="m68,7r,5l,7,,,68,7r,xe" fillcolor="#7f2600" stroked="f">
                <v:path arrowok="t" o:connecttype="custom" o:connectlocs="68,7;68,12;0,7;0,0;68,7;68,7" o:connectangles="0,0,0,0,0,0"/>
              </v:shape>
              <v:shape id="Freeform 2563" o:spid="_x0000_s1142" style="position:absolute;left:9880;top:4799;width:44;height:12;visibility:visible;mso-wrap-style:square;v-text-anchor:top" coordsize="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528gA&#10;AADdAAAADwAAAGRycy9kb3ducmV2LnhtbESPT0sDMRTE74LfITzBm81u/VPZNi1VUezBQlsRe3sk&#10;z83i5mWbxO367Y0geBxm5jfMbDG4VvQUYuNZQTkqQBBrbxquFbzuHi9uQcSEbLD1TAq+KcJifnoy&#10;w8r4I2+o36ZaZAjHChXYlLpKyqgtOYwj3xFn78MHhynLUEsT8JjhrpXjoriRDhvOCxY7urekP7df&#10;TsHDu70L/f7qcHgpn95WTtOlXq6VOj8bllMQiYb0H/5rPxsF4+tyAr9v8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tDnbyAAAAN0AAAAPAAAAAAAAAAAAAAAAAJgCAABk&#10;cnMvZG93bnJldi54bWxQSwUGAAAAAAQABAD1AAAAjQMAAAAA&#10;" path="m44,r,12l,7,,,44,r,xe" fillcolor="#7f2600" stroked="f">
                <v:path arrowok="t" o:connecttype="custom" o:connectlocs="44,0;44,12;0,7;0,0;44,0;44,0" o:connectangles="0,0,0,0,0,0"/>
              </v:shape>
              <v:shape id="Freeform 2564" o:spid="_x0000_s1143" style="position:absolute;left:9880;top:4799;width:44;height:12;visibility:visible;mso-wrap-style:square;v-text-anchor:top" coordsize="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80+sQA&#10;AADdAAAADwAAAGRycy9kb3ducmV2LnhtbERPy2oCMRTdF/yHcIVuimYU2upoFJkiddOFD3R7mVwn&#10;g5ObIYk69uubhdDl4bzny8424kY+1I4VjIYZCOLS6ZorBYf9ejABESKyxsYxKXhQgOWi9zLHXLs7&#10;b+m2i5VIIRxyVGBibHMpQ2nIYhi6ljhxZ+ctxgR9JbXHewq3jRxn2Ye0WHNqMNhSYai87K5WwXZq&#10;vs5H+/N70p/+WLffxfT0Vij12u9WMxCRuvgvfro3WsH4fZTmpjfp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fNPrEAAAA3QAAAA8AAAAAAAAAAAAAAAAAmAIAAGRycy9k&#10;b3ducmV2LnhtbFBLBQYAAAAABAAEAPUAAACJAwAAAAA=&#10;" path="m44,r,12l,7,,,44,r,xe" fillcolor="#822600" stroked="f">
                <v:path arrowok="t" o:connecttype="custom" o:connectlocs="44,0;44,12;0,7;0,0;44,0;44,0" o:connectangles="0,0,0,0,0,0"/>
              </v:shape>
              <v:shape id="Freeform 2565" o:spid="_x0000_s1144" style="position:absolute;left:9880;top:4799;width:44;height:12;visibility:visible;mso-wrap-style:square;v-text-anchor:top" coordsize="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whMUA&#10;AADdAAAADwAAAGRycy9kb3ducmV2LnhtbESPQWvCQBSE70L/w/IK3nQTxdBGVymK4E20pdDbI/vM&#10;hmTfptk1xn/vCoUeh5n5hlltBtuInjpfOVaQThMQxIXTFZcKvj73kzcQPiBrbByTgjt52KxfRivM&#10;tbvxifpzKEWEsM9RgQmhzaX0hSGLfupa4uhdXGcxRNmVUnd4i3DbyFmSZNJixXHBYEtbQ0V9vloF&#10;lSm/2+t8l9U6S+vtUB9/5r+9UuPX4WMJItAQ/sN/7YNWMFuk7/B8E5+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bCExQAAAN0AAAAPAAAAAAAAAAAAAAAAAJgCAABkcnMv&#10;ZG93bnJldi54bWxQSwUGAAAAAAQABAD1AAAAigMAAAAA&#10;" path="m44,l37,12,,7,,,44,r,xe" fillcolor="#852700" stroked="f">
                <v:path arrowok="t" o:connecttype="custom" o:connectlocs="44,0;37,12;0,7;0,0;44,0;44,0" o:connectangles="0,0,0,0,0,0"/>
              </v:shape>
              <v:shape id="Freeform 2566" o:spid="_x0000_s1145" style="position:absolute;left:9880;top:4799;width:44;height:12;visibility:visible;mso-wrap-style:square;v-text-anchor:top" coordsize="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Co8UA&#10;AADdAAAADwAAAGRycy9kb3ducmV2LnhtbERPTWuDQBC9B/oflin0Epq1QpNiswklKPSSQNRDjxN3&#10;ohJ3Vtyt2vz67qHQ4+N9b/ez6cRIg2stK3hZRSCIK6tbrhWURfb8BsJ5ZI2dZVLwQw72u4fFFhNt&#10;Jz7TmPtahBB2CSpovO8TKV3VkEG3sj1x4K52MOgDHGqpB5xCuOlkHEVrabDl0NBgT4eGqlv+bRRs&#10;lpdSZvmhOJlLWuT3Y3pqvyKlnh7nj3cQnmb/L/5zf2oF8Wsc9oc34Qn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5EKjxQAAAN0AAAAPAAAAAAAAAAAAAAAAAJgCAABkcnMv&#10;ZG93bnJldi54bWxQSwUGAAAAAAQABAD1AAAAigMAAAAA&#10;" path="m44,l37,12,,7,,,44,r,xe" fillcolor="#882700" stroked="f">
                <v:path arrowok="t" o:connecttype="custom" o:connectlocs="44,0;37,12;0,7;0,0;44,0;44,0" o:connectangles="0,0,0,0,0,0"/>
              </v:shape>
              <v:shape id="Freeform 2567" o:spid="_x0000_s1146" style="position:absolute;left:9880;top:4799;width:37;height:12;visibility:visible;mso-wrap-style:square;v-text-anchor:top" coordsize="3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9orsMA&#10;AADdAAAADwAAAGRycy9kb3ducmV2LnhtbESP0YrCMBRE3xf8h3AFXxZNLVuRahRZUIR9svoBl+ba&#10;Vpub0mRt+/dGEHwcZuYMs972phYPal1lWcF8FoEgzq2uuFBwOe+nSxDOI2usLZOCgRxsN6OvNaba&#10;dnyiR+YLESDsUlRQet+kUrq8JINuZhvi4F1ta9AH2RZSt9gFuKllHEULabDisFBiQ78l5ffs3yjQ&#10;t8R1g0nO+qcZTu6AWfb9Nyg1Gfe7FQhPvf+E3+2jVhAn8Rxeb8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9orsMAAADdAAAADwAAAAAAAAAAAAAAAACYAgAAZHJzL2Rv&#10;d25yZXYueG1sUEsFBgAAAAAEAAQA9QAAAIgDAAAAAA==&#10;" path="m37,r,12l,7,,,37,r,xe" fillcolor="#8b2800" stroked="f">
                <v:path arrowok="t" o:connecttype="custom" o:connectlocs="37,0;37,12;0,7;0,0;37,0;37,0" o:connectangles="0,0,0,0,0,0"/>
              </v:shape>
              <v:shape id="Freeform 2568" o:spid="_x0000_s1147" style="position:absolute;left:9880;top:4799;width:37;height:12;visibility:visible;mso-wrap-style:square;v-text-anchor:top" coordsize="3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NfnccA&#10;AADdAAAADwAAAGRycy9kb3ducmV2LnhtbESPX2vCQBDE34V+h2MLfWsuDbRI6ikiVIQ++KeF+rjm&#10;1iSa2wu5rYnfvicUfBxm5jfMZDa4Rl2oC7VnAy9JCoq48Lbm0sD318fzGFQQZIuNZzJwpQCz6cNo&#10;grn1PW/pspNSRQiHHA1UIm2udSgqchgS3xJH7+g7hxJlV2rbYR/hrtFZmr5phzXHhQpbWlRUnHe/&#10;zsB+c5CrrM/rcv55Gu+XPxt7PPTGPD0O83dQQoPcw//tlTWQvWYZ3N7EJ6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X53HAAAA3QAAAA8AAAAAAAAAAAAAAAAAmAIAAGRy&#10;cy9kb3ducmV2LnhtbFBLBQYAAAAABAAEAPUAAACMAwAAAAA=&#10;" path="m37,r,12l,7,,,37,r,xe" fillcolor="#8e2800" stroked="f">
                <v:path arrowok="t" o:connecttype="custom" o:connectlocs="37,0;37,12;0,7;0,0;37,0;37,0" o:connectangles="0,0,0,0,0,0"/>
              </v:shape>
              <v:shape id="Freeform 2569" o:spid="_x0000_s1148" style="position:absolute;left:9880;top:4799;width:37;height:12;visibility:visible;mso-wrap-style:square;v-text-anchor:top" coordsize="3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uOccA&#10;AADdAAAADwAAAGRycy9kb3ducmV2LnhtbESPzW7CMBCE75X6DtZW4oKKQ1D/AgYhCpRLD6VwX8VL&#10;EhGvI9tNAk9fI1XqcTQz32hmi97UoiXnK8sKxqMEBHFudcWFgsP35vEVhA/IGmvLpOBCHhbz+7sZ&#10;Ztp2/EXtPhQiQthnqKAMocmk9HlJBv3INsTRO1lnMETpCqkddhFuapkmybM0WHFcKLGhVUn5ef9j&#10;FByH7cf2Wnfv6Xq3fXGH5VsxPH4qNXjol1MQgfrwH/5r77SC9CmdwO1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cLjnHAAAA3QAAAA8AAAAAAAAAAAAAAAAAmAIAAGRy&#10;cy9kb3ducmV2LnhtbFBLBQYAAAAABAAEAPUAAACMAwAAAAA=&#10;" path="m37,r,12l,7,,,37,r,xe" fillcolor="#912900" stroked="f">
                <v:path arrowok="t" o:connecttype="custom" o:connectlocs="37,0;37,12;0,7;0,0;37,0;37,0" o:connectangles="0,0,0,0,0,0"/>
              </v:shape>
              <v:shape id="Freeform 2570" o:spid="_x0000_s1149" style="position:absolute;left:9880;top:4799;width:37;height:12;visibility:visible;mso-wrap-style:square;v-text-anchor:top" coordsize="3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J+0MUA&#10;AADdAAAADwAAAGRycy9kb3ducmV2LnhtbESPT2vCQBTE7wW/w/IEb3Vj0GpTVxHBP8dqK3h8ZJ9J&#10;NPs2ZlcTv71bKHgcZuY3zHTemlLcqXaFZQWDfgSCOLW64EzB78/qfQLCeWSNpWVS8CAH81nnbYqJ&#10;tg3v6L73mQgQdgkqyL2vEildmpNB17cVcfBOtjbog6wzqWtsAtyUMo6iD2mw4LCQY0XLnNLL/mYU&#10;bLU9Xr+vw/WmkWe54ePhsxqvlOp128UXCE+tf4X/21utIB7FQ/h7E5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0n7QxQAAAN0AAAAPAAAAAAAAAAAAAAAAAJgCAABkcnMv&#10;ZG93bnJldi54bWxQSwUGAAAAAAQABAD1AAAAigMAAAAA&#10;" path="m37,r,12l,7,,,37,r,xe" fillcolor="#942900" stroked="f">
                <v:path arrowok="t" o:connecttype="custom" o:connectlocs="37,0;37,12;0,7;0,0;37,0;37,0" o:connectangles="0,0,0,0,0,0"/>
              </v:shape>
              <v:shape id="Freeform 2571" o:spid="_x0000_s1150" style="position:absolute;left:9880;top:4799;width:37;height:12;visibility:visible;mso-wrap-style:square;v-text-anchor:top" coordsize="3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IMYA&#10;AADdAAAADwAAAGRycy9kb3ducmV2LnhtbESPQWsCMRSE7wX/Q3hCL1KzLqhlNYoWxCKFUhW8Pjav&#10;m62blyWJuv33piD0OMzMN8x82dlGXMmH2rGC0TADQVw6XXOl4HjYvLyCCBFZY+OYFPxSgOWi9zTH&#10;Qrsbf9F1HyuRIBwKVGBibAspQ2nIYhi6ljh5385bjEn6SmqPtwS3jcyzbCIt1pwWDLb0Zqg87y9W&#10;Aa/sp5+ePnSTd7vt5mc0WJvjQKnnfreagYjUxf/wo/2uFeTjfAx/b9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yIMYAAADdAAAADwAAAAAAAAAAAAAAAACYAgAAZHJz&#10;L2Rvd25yZXYueG1sUEsFBgAAAAAEAAQA9QAAAIsDAAAAAA==&#10;" path="m37,r,12l,7,,,37,r,xe" fillcolor="#972a00" stroked="f">
                <v:path arrowok="t" o:connecttype="custom" o:connectlocs="37,0;37,12;0,7;0,0;37,0;37,0" o:connectangles="0,0,0,0,0,0"/>
              </v:shape>
              <v:shape id="Freeform 2572" o:spid="_x0000_s1151" style="position:absolute;left:9880;top:4799;width:37;height:12;visibility:visible;mso-wrap-style:square;v-text-anchor:top" coordsize="3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i21sYA&#10;AADdAAAADwAAAGRycy9kb3ducmV2LnhtbESPQWvCQBSE70L/w/IK3symQaVN3UgRBHtrtcUeH9nX&#10;JE32bcxuYvz3bkHwOMzMN8xqPZpGDNS5yrKCpygGQZxbXXGh4OuwnT2DcB5ZY2OZFFzIwTp7mKww&#10;1fbMnzTsfSEChF2KCkrv21RKl5dk0EW2JQ7er+0M+iC7QuoOzwFuGpnE8VIarDgslNjSpqS83vdG&#10;QX+s/04vu3k/fL+fYn9J+OcjPyo1fRzfXkF4Gv09fGvvtIJkkSzh/01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i21sYAAADdAAAADwAAAAAAAAAAAAAAAACYAgAAZHJz&#10;L2Rvd25yZXYueG1sUEsFBgAAAAAEAAQA9QAAAIsDAAAAAA==&#10;" path="m37,r,12l,7,,,37,r,xe" fillcolor="#992a00" stroked="f">
                <v:path arrowok="t" o:connecttype="custom" o:connectlocs="37,0;37,12;0,7;0,0;37,0;37,0" o:connectangles="0,0,0,0,0,0"/>
              </v:shape>
              <v:shape id="Freeform 2573" o:spid="_x0000_s1152" style="position:absolute;left:9880;top:4799;width:37;height:12;visibility:visible;mso-wrap-style:square;v-text-anchor:top" coordsize="3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3MQA&#10;AADdAAAADwAAAGRycy9kb3ducmV2LnhtbESPQWsCMRSE7wX/Q3iCt5q42KqrUaQg9lq3PXh7bJ6b&#10;xc3Luknd9d83hUKPw8x8w2x2g2vEnbpQe9YwmyoQxKU3NVcaPovD8xJEiMgGG8+k4UEBdtvR0wZz&#10;43v+oPspViJBOOSowcbY5lKG0pLDMPUtcfIuvnMYk+wqaTrsE9w1MlPqVTqsOS1YbOnNUnk9fTsN&#10;c1UsjyQfxeqrV+erdbfFvkCtJ+NhvwYRaYj/4b/2u9GQvWQL+H2Tn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gNzEAAAA3QAAAA8AAAAAAAAAAAAAAAAAmAIAAGRycy9k&#10;b3ducmV2LnhtbFBLBQYAAAAABAAEAPUAAACJAwAAAAA=&#10;" path="m37,r,12l,7,,,37,r,xe" fillcolor="#9c2b00" stroked="f">
                <v:path arrowok="t" o:connecttype="custom" o:connectlocs="37,0;37,12;0,7;0,0;37,0;37,0" o:connectangles="0,0,0,0,0,0"/>
              </v:shape>
              <v:shape id="Freeform 2574" o:spid="_x0000_s1153" style="position:absolute;left:9880;top:4799;width:37;height:12;visibility:visible;mso-wrap-style:square;v-text-anchor:top" coordsize="3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2U6sIA&#10;AADdAAAADwAAAGRycy9kb3ducmV2LnhtbERPy4rCMBTdD/gP4QpuBk2to0g1igiCKLPwgW4vzbUt&#10;bW5qE7X+vVkMzPJw3vNlayrxpMYVlhUMBxEI4tTqgjMF59OmPwXhPLLGyjIpeJOD5aLzNcdE2xcf&#10;6Hn0mQgh7BJUkHtfJ1K6NCeDbmBr4sDdbGPQB9hkUjf4CuGmknEUTaTBgkNDjjWtc0rL48MokCYq&#10;p4/yB38vbn9rv3cjublflep129UMhKfW/4v/3FutIB7HYW54E56AXH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ZTqwgAAAN0AAAAPAAAAAAAAAAAAAAAAAJgCAABkcnMvZG93&#10;bnJldi54bWxQSwUGAAAAAAQABAD1AAAAhwMAAAAA&#10;" path="m37,r,12l,7,,,37,r,xe" fillcolor="#9f2b00" stroked="f">
                <v:path arrowok="t" o:connecttype="custom" o:connectlocs="37,0;37,12;0,7;0,0;37,0;37,0" o:connectangles="0,0,0,0,0,0"/>
              </v:shape>
              <v:shape id="Freeform 2575" o:spid="_x0000_s1154" style="position:absolute;left:9880;top:4799;width:37;height:12;visibility:visible;mso-wrap-style:square;v-text-anchor:top" coordsize="3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wRcUA&#10;AADdAAAADwAAAGRycy9kb3ducmV2LnhtbESP0WrCQBRE3wX/YbmFvummKZYaXSUUSxUfxNQPuGSv&#10;yWL2bsyumv69KxR8HGbmDDNf9rYRV+q8cazgbZyAIC6dNlwpOPx+jz5B+ICssXFMCv7Iw3IxHMwx&#10;0+7Ge7oWoRIRwj5DBXUIbSalL2uy6MeuJY7e0XUWQ5RdJXWHtwi3jUyT5ENaNBwXamzpq6byVFys&#10;gvVu9eObbZFv34/6ssnRrM47o9TrS5/PQATqwzP8315rBekkncLj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PjBFxQAAAN0AAAAPAAAAAAAAAAAAAAAAAJgCAABkcnMv&#10;ZG93bnJldi54bWxQSwUGAAAAAAQABAD1AAAAigMAAAAA&#10;" path="m37,r,12l,7,,,37,r,xe" fillcolor="#a22c00" stroked="f">
                <v:path arrowok="t" o:connecttype="custom" o:connectlocs="37,0;37,12;0,7;0,0;37,0;37,0" o:connectangles="0,0,0,0,0,0"/>
              </v:shape>
              <v:shape id="Freeform 2576" o:spid="_x0000_s1155" style="position:absolute;left:9880;top:4799;width:37;height:12;visibility:visible;mso-wrap-style:square;v-text-anchor:top" coordsize="3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qUJMQA&#10;AADdAAAADwAAAGRycy9kb3ducmV2LnhtbERPy2oCMRTdF/oP4Ra6q5lOUXRqFFEES0XoVHB7ndx5&#10;tJObIUl17NebheDycN7TeW9acSLnG8sKXgcJCOLC6oYrBfvv9csYhA/IGlvLpOBCHuazx4cpZtqe&#10;+YtOeahEDGGfoYI6hC6T0hc1GfQD2xFHrrTOYIjQVVI7PMdw08o0SUbSYMOxocaOljUVv/mfUbDe&#10;9AdXrlYTn5bjj/8fdLvt8VOp56d+8Q4iUB/u4pt7oxWkw7e4P76JT0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alCTEAAAA3QAAAA8AAAAAAAAAAAAAAAAAmAIAAGRycy9k&#10;b3ducmV2LnhtbFBLBQYAAAAABAAEAPUAAACJAwAAAAA=&#10;" path="m37,r,12l,7,,,37,r,xe" fillcolor="#a52c00" stroked="f">
                <v:path arrowok="t" o:connecttype="custom" o:connectlocs="37,0;37,12;0,7;0,0;37,0;37,0" o:connectangles="0,0,0,0,0,0"/>
              </v:shape>
              <v:shape id="Freeform 2577" o:spid="_x0000_s1156" style="position:absolute;left:9880;top:4799;width:37;height:12;visibility:visible;mso-wrap-style:square;v-text-anchor:top" coordsize="3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U+xcUA&#10;AADdAAAADwAAAGRycy9kb3ducmV2LnhtbESPzW7CMBCE70i8g7VI3MCBqgVSDOJHRL0WuHDbxlsn&#10;aryOYpeYt68rVepxNDPfaNbbaBtxp87XjhXMphkI4tLpmo2C6+U0WYLwAVlj45gUPMjDdjMcrDHX&#10;rud3up+DEQnCPkcFVQhtLqUvK7Lop64lTt6n6yyGJDsjdYd9gttGzrPsRVqsOS1U2NKhovLr/G0V&#10;1Idj8bEqFsUy3hYXE/pYrsxeqfEo7l5BBIrhP/zXftMK5s9PM/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T7FxQAAAN0AAAAPAAAAAAAAAAAAAAAAAJgCAABkcnMv&#10;ZG93bnJldi54bWxQSwUGAAAAAAQABAD1AAAAigMAAAAA&#10;" path="m37,r,12l,7,5,,37,r,xe" fillcolor="#a82d00" stroked="f">
                <v:path arrowok="t" o:connecttype="custom" o:connectlocs="37,0;37,12;0,7;5,0;37,0;37,0" o:connectangles="0,0,0,0,0,0"/>
              </v:shape>
              <v:shape id="Freeform 2578" o:spid="_x0000_s1157" style="position:absolute;left:9880;top:4799;width:37;height:12;visibility:visible;mso-wrap-style:square;v-text-anchor:top" coordsize="3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rd3cUA&#10;AADdAAAADwAAAGRycy9kb3ducmV2LnhtbESPQWvCQBSE7wX/w/IEL0U3plQkuooIFo9tFNHbY/eZ&#10;BLNvQ3abxH/fLRR6HGbmG2a9HWwtOmp95VjBfJaAINbOVFwoOJ8O0yUIH5AN1o5JwZM8bDejlzVm&#10;xvX8RV0eChEh7DNUUIbQZFJ6XZJFP3MNcfTurrUYomwLaVrsI9zWMk2ShbRYcVwosaF9SfqRf1sF&#10;+na51q+HZ0f5Imj5uSs+lmmv1GQ87FYgAg3hP/zXPhoF6ftbCr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6t3dxQAAAN0AAAAPAAAAAAAAAAAAAAAAAJgCAABkcnMv&#10;ZG93bnJldi54bWxQSwUGAAAAAAQABAD1AAAAigMAAAAA&#10;" path="m37,r,12l,7,5,,37,r,xe" fillcolor="#ab2d00" stroked="f">
                <v:path arrowok="t" o:connecttype="custom" o:connectlocs="37,0;37,12;0,7;5,0;37,0;37,0" o:connectangles="0,0,0,0,0,0"/>
              </v:shape>
              <v:shape id="Freeform 2579" o:spid="_x0000_s1158" style="position:absolute;left:9880;top:4799;width:37;height:12;visibility:visible;mso-wrap-style:square;v-text-anchor:top" coordsize="3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Ni08YA&#10;AADdAAAADwAAAGRycy9kb3ducmV2LnhtbESPT2sCMRTE70K/Q3iF3jRbraKrUewfQehBXfX+2Dw3&#10;WzcvyybV7bc3gtDjMDO/YWaL1lbiQo0vHSt47SUgiHOnSy4UHPar7hiED8gaK8ek4I88LOZPnRmm&#10;2l15R5csFCJC2KeowIRQp1L63JBF33M1cfROrrEYomwKqRu8RritZD9JRtJiyXHBYE0fhvJz9msV&#10;fH5vft79+IiTkfvyq2H2tt0ap9TLc7ucggjUhv/wo73WCvrDwQD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Ni08YAAADdAAAADwAAAAAAAAAAAAAAAACYAgAAZHJz&#10;L2Rvd25yZXYueG1sUEsFBgAAAAAEAAQA9QAAAIsDAAAAAA==&#10;" path="m37,l32,12,,7,5,,37,r,xe" fillcolor="#ae2e00" stroked="f">
                <v:path arrowok="t" o:connecttype="custom" o:connectlocs="37,0;32,12;0,7;5,0;37,0;37,0" o:connectangles="0,0,0,0,0,0"/>
              </v:shape>
              <v:shape id="Freeform 2580" o:spid="_x0000_s1159" style="position:absolute;left:9885;top:4799;width:27;height:12;visibility:visible;mso-wrap-style:square;v-text-anchor:top" coordsize="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3UsUA&#10;AADdAAAADwAAAGRycy9kb3ducmV2LnhtbESPT2vCQBTE7wW/w/IKvdVNU5tK6ipaKHr078HbI/vM&#10;BrNvQ3Y18du7QsHjMDO/YSaz3tbiSq2vHCv4GCYgiAunKy4V7Hd/72MQPiBrrB2Tght5mE0HLxPM&#10;tet4Q9dtKEWEsM9RgQmhyaX0hSGLfuga4uidXGsxRNmWUrfYRbitZZokmbRYcVww2NCvoeK8vVgF&#10;h+V4cTBrnWZ8/N6v++yYpF2j1NtrP/8BEagPz/B/e6UVpF+fI3i8iU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HdSxQAAAN0AAAAPAAAAAAAAAAAAAAAAAJgCAABkcnMv&#10;ZG93bnJldi54bWxQSwUGAAAAAAQABAD1AAAAigMAAAAA&#10;" path="m27,r,12l,7,,,27,r,xe" fillcolor="#b12e00" stroked="f">
                <v:path arrowok="t" o:connecttype="custom" o:connectlocs="27,0;27,12;0,7;0,0;27,0;27,0" o:connectangles="0,0,0,0,0,0"/>
              </v:shape>
              <v:shape id="Freeform 2581" o:spid="_x0000_s1160" style="position:absolute;left:9885;top:4799;width:27;height:12;visibility:visible;mso-wrap-style:square;v-text-anchor:top" coordsize="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MX48YA&#10;AADdAAAADwAAAGRycy9kb3ducmV2LnhtbESPQWvCQBSE74L/YXlCb7ppiqKpmyCWQkpPtYr09sg+&#10;k9Ds2yS7jfHfdwtCj8PMfMNss9E0YqDe1ZYVPC4iEMSF1TWXCo6fr/M1COeRNTaWScGNHGTpdLLF&#10;RNsrf9Bw8KUIEHYJKqi8bxMpXVGRQbewLXHwLrY36IPsS6l7vAa4aWQcRStpsOawUGFL+4qK78OP&#10;UfDWmVNeRO9fL8MF1y13+e28yZV6mI27ZxCeRv8fvrdzrSBePi3h701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MX48YAAADdAAAADwAAAAAAAAAAAAAAAACYAgAAZHJz&#10;L2Rvd25yZXYueG1sUEsFBgAAAAAEAAQA9QAAAIsDAAAAAA==&#10;" path="m27,r,12l,7,,,27,r,xe" fillcolor="#b42f00" stroked="f">
                <v:path arrowok="t" o:connecttype="custom" o:connectlocs="27,0;27,12;0,7;0,0;27,0;27,0" o:connectangles="0,0,0,0,0,0"/>
              </v:shape>
              <v:shape id="Freeform 2582" o:spid="_x0000_s1161" style="position:absolute;left:9885;top:4799;width:27;height:12;visibility:visible;mso-wrap-style:square;v-text-anchor:top" coordsize="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i2sYA&#10;AADdAAAADwAAAGRycy9kb3ducmV2LnhtbESPT2sCMRTE70K/Q3iF3jTrFkW2RimlhdJ68N+hx+fm&#10;uVncvCxJuq7f3giCx2FmfsPMl71tREc+1I4VjEcZCOLS6ZorBfvd13AGIkRkjY1jUnChAMvF02CO&#10;hXZn3lC3jZVIEA4FKjAxtoWUoTRkMYxcS5y8o/MWY5K+ktrjOcFtI/Msm0qLNacFgy19GCpP23+r&#10;4Ef/eXk04/Izv6xxdTr8Vt3moNTLc//+BiJSHx/he/tbK8gnr1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si2sYAAADdAAAADwAAAAAAAAAAAAAAAACYAgAAZHJz&#10;L2Rvd25yZXYueG1sUEsFBgAAAAAEAAQA9QAAAIsDAAAAAA==&#10;" path="m27,r,12l,7,,,27,r,xe" fillcolor="#b72f00" stroked="f">
                <v:path arrowok="t" o:connecttype="custom" o:connectlocs="27,0;27,12;0,7;0,0;27,0;27,0" o:connectangles="0,0,0,0,0,0"/>
              </v:shape>
              <v:shape id="Freeform 2583" o:spid="_x0000_s1162" style="position:absolute;left:9885;top:4799;width:27;height:12;visibility:visible;mso-wrap-style:square;v-text-anchor:top" coordsize="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LHsYA&#10;AADdAAAADwAAAGRycy9kb3ducmV2LnhtbESPzWoCMRSF9wXfIdyCu5qpYpXRKFYQS2kXter6MrlO&#10;gpOb6SQ6Y5++KRS6PJyfjzNfdq4SV2qC9azgcZCBIC68tlwq2H9uHqYgQkTWWHkmBTcKsFz07uaY&#10;a9/yB113sRRphEOOCkyMdS5lKAw5DANfEyfv5BuHMcmmlLrBNo27Sg6z7Ek6tJwIBmtaGyrOu4tL&#10;3OfXyXm7Noft29eYjtza9++bVap/361mICJ18T/8137RCobj0QR+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hLHsYAAADdAAAADwAAAAAAAAAAAAAAAACYAgAAZHJz&#10;L2Rvd25yZXYueG1sUEsFBgAAAAAEAAQA9QAAAIsDAAAAAA==&#10;" path="m27,r,12l,7,,,27,r,xe" fillcolor="#ba3000" stroked="f">
                <v:path arrowok="t" o:connecttype="custom" o:connectlocs="27,0;27,12;0,7;0,0;27,0;27,0" o:connectangles="0,0,0,0,0,0"/>
              </v:shape>
              <v:shape id="Freeform 2584" o:spid="_x0000_s1163" style="position:absolute;left:9885;top:4799;width:27;height:12;visibility:visible;mso-wrap-style:square;v-text-anchor:top" coordsize="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va8MA&#10;AADdAAAADwAAAGRycy9kb3ducmV2LnhtbERPy2oCMRTdF/yHcIXuakadWhmNIoIg4qI+FnZ3mdxO&#10;hk5uhiTV0a83i0KXh/OeLzvbiCv5UDtWMBxkIIhLp2uuFJxPm7cpiBCRNTaOScGdAiwXvZc5Ftrd&#10;+EDXY6xECuFQoAITY1tIGUpDFsPAtcSJ+3beYkzQV1J7vKVw28hRlk2kxZpTg8GW1obKn+OvVeDM&#10;51e7+fBhT+NzfrGPfL3LL0q99rvVDESkLv6L/9xbrWD0Pk5z05v0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kva8MAAADdAAAADwAAAAAAAAAAAAAAAACYAgAAZHJzL2Rv&#10;d25yZXYueG1sUEsFBgAAAAAEAAQA9QAAAIgDAAAAAA==&#10;" path="m27,r,12l,7,,,27,r,xe" fillcolor="#bd3000" stroked="f">
                <v:path arrowok="t" o:connecttype="custom" o:connectlocs="27,0;27,12;0,7;0,0;27,0;27,0" o:connectangles="0,0,0,0,0,0"/>
              </v:shape>
              <v:shape id="Freeform 2585" o:spid="_x0000_s1164" style="position:absolute;left:9885;top:4799;width:27;height:12;visibility:visible;mso-wrap-style:square;v-text-anchor:top" coordsize="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ei8MA&#10;AADdAAAADwAAAGRycy9kb3ducmV2LnhtbESPQWsCMRSE74L/ITzBmyZVKnVrFF0Q7M1uF3p9bJ67&#10;SzcvSxJ1/fdNQehxmJlvmM1usJ24kQ+tYw0vcwWCuHKm5VpD+XWcvYEIEdlg55g0PCjAbjsebTAz&#10;7s6fdCtiLRKEQ4Yamhj7TMpQNWQxzF1PnLyL8xZjkr6WxuM9wW0nF0qtpMWW00KDPeUNVT/F1WqQ&#10;uf8uKV/TebX84EIdSnu5Kq2nk2H/DiLSEP/Dz/bJaFi8Ltfw9yY9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ei8MAAADdAAAADwAAAAAAAAAAAAAAAACYAgAAZHJzL2Rv&#10;d25yZXYueG1sUEsFBgAAAAAEAAQA9QAAAIgDAAAAAA==&#10;" path="m27,r,12l,7,,,27,r,xe" fillcolor="#c03100" stroked="f">
                <v:path arrowok="t" o:connecttype="custom" o:connectlocs="27,0;27,12;0,7;0,0;27,0;27,0" o:connectangles="0,0,0,0,0,0"/>
              </v:shape>
              <v:shape id="Freeform 2586" o:spid="_x0000_s1165" style="position:absolute;left:9885;top:4799;width:27;height:12;visibility:visible;mso-wrap-style:square;v-text-anchor:top" coordsize="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uybcQA&#10;AADdAAAADwAAAGRycy9kb3ducmV2LnhtbERPz2vCMBS+C/4P4Qm7aarMMTrTIrqxDnaZuoG3R/PW&#10;VJuX0mTa/vfLQfD48f1e5b1txIU6XztWMJ8lIIhLp2uuFBz2b9NnED4ga2wck4KBPOTZeLTCVLsr&#10;f9FlFyoRQ9inqMCE0KZS+tKQRT9zLXHkfl1nMUTYVVJ3eI3htpGLJHmSFmuODQZb2hgqz7s/q2DZ&#10;mvp4fHXvn+ti+7P9Pg3uoxiUepj06xcQgfpwF9/chVawWD7G/fFNf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7sm3EAAAA3QAAAA8AAAAAAAAAAAAAAAAAmAIAAGRycy9k&#10;b3ducmV2LnhtbFBLBQYAAAAABAAEAPUAAACJAwAAAAA=&#10;" path="m27,r,12l,7,,,27,r,xe" fillcolor="#c33100" stroked="f">
                <v:path arrowok="t" o:connecttype="custom" o:connectlocs="27,0;27,12;0,7;0,0;27,0;27,0" o:connectangles="0,0,0,0,0,0"/>
              </v:shape>
              <v:shape id="Freeform 2587" o:spid="_x0000_s1166" style="position:absolute;left:9885;top:4799;width:27;height:12;visibility:visible;mso-wrap-style:square;v-text-anchor:top" coordsize="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tGqcQA&#10;AADdAAAADwAAAGRycy9kb3ducmV2LnhtbESPS4sCMRCE78L+h9ALe9OMuoqMRlmFAREvPsBrM+l5&#10;sJPOmESd/fdmQfBYVNVX1GLVmUbcyfnasoLhIAFBnFtdc6ngfMr6MxA+IGtsLJOCP/KwWn70Fphq&#10;++AD3Y+hFBHCPkUFVQhtKqXPKzLoB7Yljl5hncEQpSuldviIcNPIUZJMpcGa40KFLW0qyn+PN6Og&#10;cOut3G+uLe8uxdUk42x9yDKlvj67nzmIQF14h1/trVYwmnwP4f9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qnEAAAA3QAAAA8AAAAAAAAAAAAAAAAAmAIAAGRycy9k&#10;b3ducmV2LnhtbFBLBQYAAAAABAAEAPUAAACJAwAAAAA=&#10;" path="m27,r,12l,7,,,27,r,xe" fillcolor="#c63200" stroked="f">
                <v:path arrowok="t" o:connecttype="custom" o:connectlocs="27,0;27,12;0,7;0,0;27,0;27,0" o:connectangles="0,0,0,0,0,0"/>
              </v:shape>
              <v:shape id="Freeform 2588" o:spid="_x0000_s1167" style="position:absolute;left:9885;top:4799;width:27;height:12;visibility:visible;mso-wrap-style:square;v-text-anchor:top" coordsize="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8bB8kA&#10;AADdAAAADwAAAGRycy9kb3ducmV2LnhtbESPQWvCQBSE74L/YXlCL0U3DVYkukpbaikVRaMHvT2y&#10;zyQ0+zZkV03767tCweMwM98w03lrKnGhxpWWFTwNIhDEmdUl5wr2u0V/DMJ5ZI2VZVLwQw7ms25n&#10;iom2V97SJfW5CBB2CSoovK8TKV1WkEE3sDVx8E62MeiDbHKpG7wGuKlkHEUjabDksFBgTW8FZd/p&#10;2ShYH/b18nXzmI7ff79Gi1Vsj+ePoVIPvfZlAsJT6+/h//anVhA/D2O4vQlP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R8bB8kAAADdAAAADwAAAAAAAAAAAAAAAACYAgAA&#10;ZHJzL2Rvd25yZXYueG1sUEsFBgAAAAAEAAQA9QAAAI4DAAAAAA==&#10;" path="m27,r,12l,7,,,27,r,xe" fillcolor="#c93200" stroked="f">
                <v:path arrowok="t" o:connecttype="custom" o:connectlocs="27,0;27,12;0,7;0,0;27,0;27,0" o:connectangles="0,0,0,0,0,0"/>
              </v:shape>
              <v:shape id="Freeform 2589" o:spid="_x0000_s1168" style="position:absolute;left:9885;top:4799;width:27;height:12;visibility:visible;mso-wrap-style:square;v-text-anchor:top" coordsize="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GMaMcA&#10;AADdAAAADwAAAGRycy9kb3ducmV2LnhtbESPW2sCMRSE3wX/QziCL6UmXiurUUQo9uKLtqCPh81x&#10;d3FzsmzSdf33TaHg4zAz3zDLdWtL0VDtC8cahgMFgjh1puBMw/fX6/MchA/IBkvHpOFOHtarbmeJ&#10;iXE3PlBzDJmIEPYJashDqBIpfZqTRT9wFXH0Lq62GKKsM2lqvEW4LeVIqZm0WHBcyLGibU7p9fhj&#10;NZwmn+9X+/TRKLVVdrd/Kfbnw13rfq/dLEAEasMj/N9+MxpG08kY/t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RjGjHAAAA3QAAAA8AAAAAAAAAAAAAAAAAmAIAAGRy&#10;cy9kb3ducmV2LnhtbFBLBQYAAAAABAAEAPUAAACMAwAAAAA=&#10;" path="m27,r,12l,7,,,27,r,xe" fillcolor="#cb3300" stroked="f">
                <v:path arrowok="t" o:connecttype="custom" o:connectlocs="27,0;27,12;0,7;0,0;27,0;27,0" o:connectangles="0,0,0,0,0,0"/>
              </v:shape>
              <v:shape id="Freeform 2590" o:spid="_x0000_s1169" style="position:absolute;left:9856;top:4811;width:104;height:24;visibility:visible;mso-wrap-style:square;v-text-anchor:top" coordsize="10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dWMYA&#10;AADdAAAADwAAAGRycy9kb3ducmV2LnhtbESPzWrCQBSF94W+w3AL3dVJgopGR6mWlIJQiO2iy0vm&#10;moRm7oTMmKQ+fUcQXB7Oz8dZb0fTiJ46V1tWEE8iEMSF1TWXCr6/spcFCOeRNTaWScEfOdhuHh/W&#10;mGo7cE790ZcijLBLUUHlfZtK6YqKDLqJbYmDd7KdQR9kV0rd4RDGTSOTKJpLgzUHQoUt7Ssqfo9n&#10;E7jlT2wHvdu9t4v8M387LOmSLZV6fhpfVyA8jf4evrU/tIJkNp3C9U14An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ldWMYAAADdAAAADwAAAAAAAAAAAAAAAACYAgAAZHJz&#10;L2Rvd25yZXYueG1sUEsFBgAAAAAEAAQA9QAAAIsDAAAAAA==&#10;" path="m85,7r19,17l,19,17,,85,7r,xe" fillcolor="#cb3300" stroked="f">
                <v:path arrowok="t" o:connecttype="custom" o:connectlocs="85,7;104,24;0,19;17,0;85,7;85,7" o:connectangles="0,0,0,0,0,0"/>
              </v:shape>
              <v:shape id="Freeform 2591" o:spid="_x0000_s1170" style="position:absolute;left:9837;top:4835;width:136;height:24;visibility:visible;mso-wrap-style:square;v-text-anchor:top" coordsize="13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AHwMUA&#10;AADdAAAADwAAAGRycy9kb3ducmV2LnhtbESPQWvCQBSE74L/YXlCL1I3hiolZiOxVPBo00Kvr9ln&#10;Es2+Ddmtif313ULB4zAz3zDpdjStuFLvGssKlosIBHFpdcOVgo/3/eMzCOeRNbaWScGNHGyz6STF&#10;RNuB3+ha+EoECLsEFdTed4mUrqzJoFvYjjh4J9sb9EH2ldQ9DgFuWhlH0VoabDgs1NjRS03lpfg2&#10;Cs6v5W48Ym6Pn8XPet5+xTcio9TDbMw3IDyN/h7+bx+0gnj1tIK/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AfAxQAAAN0AAAAPAAAAAAAAAAAAAAAAAJgCAABkcnMv&#10;ZG93bnJldi54bWxQSwUGAAAAAAQABAD1AAAAigMAAAAA&#10;" path="m131,12r5,l136,19r,5l123,24,12,19,7,12,,7r7,l12,,131,12r,xe" fillcolor="#cb3300" stroked="f">
                <v:path arrowok="t" o:connecttype="custom" o:connectlocs="131,12;136,12;136,19;136,24;123,24;12,19;7,12;0,7;7,7;12,0;131,12;131,12" o:connectangles="0,0,0,0,0,0,0,0,0,0,0,0"/>
              </v:shape>
              <v:shape id="Freeform 2592" o:spid="_x0000_s1171" style="position:absolute;left:9776;top:4280;width:359;height:36;visibility:visible;mso-wrap-style:square;v-text-anchor:top" coordsize="35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YWMQA&#10;AADdAAAADwAAAGRycy9kb3ducmV2LnhtbESPT2vCQBTE7wW/w/IEb3Wj+I/UVaRV8drYen5kX5No&#10;9m3Iribx07tCweMwM79hluvWlOJGtSssKxgNIxDEqdUFZwp+jrv3BQjnkTWWlklBRw7Wq97bEmNt&#10;G/6mW+IzESDsYlSQe1/FUro0J4NuaCvi4P3Z2qAPss6krrEJcFPKcRTNpMGCw0KOFX3mlF6Sq1Fw&#10;yrrfBu97edil21GXzOn8dbkqNei3mw8Qnlr/Cv+3D1rBeDqZwfN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k2FjEAAAA3QAAAA8AAAAAAAAAAAAAAAAAmAIAAGRycy9k&#10;b3ducmV2LnhtbFBLBQYAAAAABAAEAPUAAACJAwAAAAA=&#10;" path="m359,36r,l,,,5,359,36r,xe" fillcolor="#cb3300" stroked="f">
                <v:path arrowok="t" o:connecttype="custom" o:connectlocs="359,36;359,36;0,0;0,5;359,36;359,36" o:connectangles="0,0,0,0,0,0"/>
              </v:shape>
              <v:shape id="Freeform 2593" o:spid="_x0000_s1172" style="position:absolute;left:9769;top:4336;width:359;height:29;visibility:visible;mso-wrap-style:square;v-text-anchor:top" coordsize="35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TP8cA&#10;AADdAAAADwAAAGRycy9kb3ducmV2LnhtbESPT2sCMRTE7wW/Q3iCt5rtaqusRpFCwYMe/HPp7bF5&#10;Jks3L9tNuq5++qZQ8DjMzG+Y5bp3teioDZVnBS/jDARx6XXFRsH59PE8BxEissbaMym4UYD1avC0&#10;xEL7Kx+oO0YjEoRDgQpsjE0hZSgtOQxj3xAn7+JbhzHJ1kjd4jXBXS3zLHuTDitOCxYberdUfh1/&#10;nIJT92kOVU72vt9+7873idnf9Eap0bDfLEBE6uMj/N/eagX563QG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50z/HAAAA3QAAAA8AAAAAAAAAAAAAAAAAmAIAAGRy&#10;cy9kb3ducmV2LnhtbFBLBQYAAAAABAAEAPUAAACMAwAAAAA=&#10;" path="m359,29r-5,l,,,,359,29r,xe" fillcolor="#cb3300" stroked="f">
                <v:path arrowok="t" o:connecttype="custom" o:connectlocs="359,29;354,29;0,0;0,0;359,29;359,29" o:connectangles="0,0,0,0,0,0"/>
              </v:shape>
              <v:shape id="Freeform 2594" o:spid="_x0000_s1173" style="position:absolute;left:9769;top:4360;width:359;height:29;visibility:visible;mso-wrap-style:square;v-text-anchor:top" coordsize="35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ZHTcQA&#10;AADdAAAADwAAAGRycy9kb3ducmV2LnhtbERPu2rDMBTdC/kHcQPdGrluG4prOYRAIEMy5LF0u1i3&#10;kql15ViK4+Tro6HQ8XDe5WJ0rRioD41nBa+zDARx7XXDRsHpuH75BBEissbWMym4UYBFNXkqsdD+&#10;ynsaDtGIFMKhQAU2xq6QMtSWHIaZ74gT9+N7hzHB3kjd4zWFu1bmWTaXDhtODRY7Wlmqfw8Xp+A4&#10;fJt9k5O97zbn7en+ZnY3vVTqeTouv0BEGuO/+M+90Qryj/c0N71JT0B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R03EAAAA3QAAAA8AAAAAAAAAAAAAAAAAmAIAAGRycy9k&#10;b3ducmV2LnhtbFBLBQYAAAAABAAEAPUAAACJAwAAAAA=&#10;" path="m347,29r12,l,,7,,347,29r,xe" fillcolor="#cb3300" stroked="f">
                <v:path arrowok="t" o:connecttype="custom" o:connectlocs="347,29;359,29;0,0;7,0;347,29;347,29" o:connectangles="0,0,0,0,0,0"/>
              </v:shape>
              <v:shape id="Freeform 2595" o:spid="_x0000_s1174" style="position:absolute;left:9776;top:4292;width:347;height:68;visibility:visible;mso-wrap-style:square;v-text-anchor:top" coordsize="34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yYuccA&#10;AADdAAAADwAAAGRycy9kb3ducmV2LnhtbESPQWvCQBSE74L/YXlCb7pRrNboKqWgbRG0aovXZ/aZ&#10;RLNvQ3ar8d93C4LHYWa+YSaz2hTiQpXLLSvodiIQxInVOacKvnfz9gsI55E1FpZJwY0czKbNxgRj&#10;ba+8ocvWpyJA2MWoIPO+jKV0SUYGXceWxME72sqgD7JKpa7wGuCmkL0oGkiDOYeFDEt6yyg5b3+N&#10;giXzz7v8PJ+GxXK9+jpsFmm9Xyj11KpfxyA81f4Rvrc/tILec38E/2/CE5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8mLnHAAAA3QAAAA8AAAAAAAAAAAAAAAAAmAIAAGRy&#10;cy9kb3ducmV2LnhtbFBLBQYAAAAABAAEAPUAAACMAwAAAAA=&#10;" path="m347,68r,-39l5,,,37,347,68r,xe" fillcolor="#cb3300" stroked="f">
                <v:path arrowok="t" o:connecttype="custom" o:connectlocs="347,68;347,29;5,0;0,37;347,68;347,68" o:connectangles="0,0,0,0,0,0"/>
              </v:shape>
              <v:shape id="Freeform 2596" o:spid="_x0000_s1175" style="position:absolute;left:9800;top:4266;width:168;height:26;visibility:visible;mso-wrap-style:square;v-text-anchor:top" coordsize="16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V9qsQA&#10;AADdAAAADwAAAGRycy9kb3ducmV2LnhtbERPy2rCQBTdF/yH4Qru6kRtRFJH8VVwIyXaRd3dZq5J&#10;MHMnZKZJ+vfOQujycN7LdW8q0VLjSssKJuMIBHFmdcm5gq/Lx+sChPPIGivLpOCPHKxXg5clJtp2&#10;nFJ79rkIIewSVFB4XydSuqwgg25sa+LA3Wxj0AfY5FI32IVwU8lpFM2lwZJDQ4E17QrK7udfo+B6&#10;+On3p+94e337bNP0Pptnhw6VGg37zTsIT73/Fz/dR61gGsdhf3g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1farEAAAA3QAAAA8AAAAAAAAAAAAAAAAAmAIAAGRycy9k&#10;b3ducmV2LnhtbFBLBQYAAAAABAAEAPUAAACJAwAAAAA=&#10;" path="m168,26r,-12l,,,14,168,26r,xe" fillcolor="#cb3300" stroked="f">
                <v:path arrowok="t" o:connecttype="custom" o:connectlocs="168,26;168,14;0,0;0,14;168,26;168,26" o:connectangles="0,0,0,0,0,0"/>
              </v:shape>
              <v:shape id="Freeform 2597" o:spid="_x0000_s1176" style="position:absolute;left:9800;top:4266;width:168;height:26;visibility:visible;mso-wrap-style:square;v-text-anchor:top" coordsize="16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UT8gA&#10;AADdAAAADwAAAGRycy9kb3ducmV2LnhtbESPW2sCMRSE3wv9D+EU+laziit1axQplQqtUC8gvh02&#10;Zy91cxI20V3/fVMo9HGYmW+Y2aI3jbhS62vLCoaDBARxbnXNpYLDfvX0DMIHZI2NZVJwIw+L+f3d&#10;DDNtO97SdRdKESHsM1RQheAyKX1ekUE/sI44eoVtDYYo21LqFrsIN40cJclEGqw5LlTo6LWi/Ly7&#10;GAXvX9/Ht9ukGH900/LzvNw4V6QnpR4f+uULiEB9+A//tddawShNh/D7Jj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gpRPyAAAAN0AAAAPAAAAAAAAAAAAAAAAAJgCAABk&#10;cnMvZG93bnJldi54bWxQSwUGAAAAAAQABAD1AAAAjQMAAAAA&#10;" path="m168,26r,-12l,,,14,168,26r,xe" fillcolor="#cc3600" stroked="f">
                <v:path arrowok="t" o:connecttype="custom" o:connectlocs="168,26;168,14;0,0;0,14;168,26;168,26" o:connectangles="0,0,0,0,0,0"/>
              </v:shape>
              <v:shape id="Freeform 2598" o:spid="_x0000_s1177" style="position:absolute;left:9800;top:4266;width:168;height:26;visibility:visible;mso-wrap-style:square;v-text-anchor:top" coordsize="16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xUpcQA&#10;AADdAAAADwAAAGRycy9kb3ducmV2LnhtbESPQYvCMBSE74L/ITxhb5paqEg1ioiCB1nQLYq3R/Ns&#10;i81LaaJm//1mYWGPw8x8wyzXwbTiRb1rLCuYThIQxKXVDVcKiq/9eA7CeWSNrWVS8E0O1qvhYIm5&#10;tm8+0evsKxEh7HJUUHvf5VK6siaDbmI74ujdbW/QR9lXUvf4jnDTyjRJZtJgw3Ghxo62NZWP89Mo&#10;uBW7JAR5Qf3ZlVnaVnycP65KfYzCZgHCU/D/4b/2QStIsyyF3zfxCc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cVKXEAAAA3QAAAA8AAAAAAAAAAAAAAAAAmAIAAGRycy9k&#10;b3ducmV2LnhtbFBLBQYAAAAABAAEAPUAAACJAwAAAAA=&#10;" path="m160,26r8,-12l,,,14,160,26r,xe" fillcolor="#cd3a00" stroked="f">
                <v:path arrowok="t" o:connecttype="custom" o:connectlocs="160,26;168,14;0,0;0,14;160,26;160,26" o:connectangles="0,0,0,0,0,0"/>
              </v:shape>
              <v:shape id="Freeform 2599" o:spid="_x0000_s1178" style="position:absolute;left:9800;top:4266;width:160;height:26;visibility:visible;mso-wrap-style:square;v-text-anchor:top" coordsize="16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WlVcUA&#10;AADdAAAADwAAAGRycy9kb3ducmV2LnhtbESPT2vCQBTE70K/w/IKXkQ3piZI6ir+q3ht6sHja/Y1&#10;Cc2+DdlV02/fFQSPw8z8hlmsetOIK3WutqxgOolAEBdW11wqOH19jOcgnEfW2FgmBX/kYLV8GSww&#10;0/bGn3TNfSkChF2GCirv20xKV1Rk0E1sSxy8H9sZ9EF2pdQd3gLcNDKOolQarDksVNjStqLiN78Y&#10;BRjb7/Vsesj3Z72Z7fwmHZXbVKnha79+B+Gp98/wo33UCuIkeYP7m/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aVVxQAAAN0AAAAPAAAAAAAAAAAAAAAAAJgCAABkcnMv&#10;ZG93bnJldi54bWxQSwUGAAAAAAQABAD1AAAAigMAAAAA&#10;" path="m160,26r,-12l,,,14,160,26r,xe" fillcolor="#ce3e00" stroked="f">
                <v:path arrowok="t" o:connecttype="custom" o:connectlocs="160,26;160,14;0,0;0,14;160,26;160,26" o:connectangles="0,0,0,0,0,0"/>
              </v:shape>
              <v:shape id="Freeform 2600" o:spid="_x0000_s1179" style="position:absolute;left:9800;top:4266;width:160;height:26;visibility:visible;mso-wrap-style:square;v-text-anchor:top" coordsize="16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0scA&#10;AADdAAAADwAAAGRycy9kb3ducmV2LnhtbESPQWvCQBSE70L/w/IKvelGa9qSuoq0CCoeqvbS20v2&#10;NUmbfRuyaxL/vSsIHoeZ+YaZLXpTiZYaV1pWMB5FIIgzq0vOFXwfV8M3EM4ja6wsk4IzOVjMHwYz&#10;TLTteE/tweciQNglqKDwvk6kdFlBBt3I1sTB+7WNQR9kk0vdYBfgppKTKHqRBksOCwXW9FFQ9n84&#10;GQUmfk7Tn/0rnePPTWrHx+V29/el1NNjv3wH4an39/CtvdYKJnE8heub8AT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f4tLHAAAA3QAAAA8AAAAAAAAAAAAAAAAAmAIAAGRy&#10;cy9kb3ducmV2LnhtbFBLBQYAAAAABAAEAPUAAACMAwAAAAA=&#10;" path="m160,26r,-12l,,,14,160,26r,xe" fillcolor="#cf4200" stroked="f">
                <v:path arrowok="t" o:connecttype="custom" o:connectlocs="160,26;160,14;0,0;0,14;160,26;160,26" o:connectangles="0,0,0,0,0,0"/>
              </v:shape>
              <v:shape id="Freeform 2601" o:spid="_x0000_s1180" style="position:absolute;left:9800;top:4266;width:156;height:26;visibility:visible;mso-wrap-style:square;v-text-anchor:top" coordsize="15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044cUA&#10;AADdAAAADwAAAGRycy9kb3ducmV2LnhtbESPQWvCQBSE7wX/w/IEL6IbQ6MSXUUKgu2tUfD6yD6T&#10;YPZtyG7X2F/fLRR6HGbmG2a7H0wrAvWusaxgMU9AEJdWN1wpuJyPszUI55E1tpZJwZMc7Hejly3m&#10;2j74k0LhKxEh7HJUUHvf5VK6siaDbm474ujdbG/QR9lXUvf4iHDTyjRJltJgw3Ghxo7eairvxZdR&#10;8B2G4np1r2EaVvfp8sO8lzLtlJqMh8MGhKfB/4f/2ietIM2yDH7fx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TjhxQAAAN0AAAAPAAAAAAAAAAAAAAAAAJgCAABkcnMv&#10;ZG93bnJldi54bWxQSwUGAAAAAAQABAD1AAAAigMAAAAA&#10;" path="m156,26r,-12l,,,14,156,26r,xe" fillcolor="#d04600" stroked="f">
                <v:path arrowok="t" o:connecttype="custom" o:connectlocs="156,26;156,14;0,0;0,14;156,26;156,26" o:connectangles="0,0,0,0,0,0"/>
              </v:shape>
              <v:shape id="Freeform 2602" o:spid="_x0000_s1181" style="position:absolute;left:9800;top:4266;width:156;height:26;visibility:visible;mso-wrap-style:square;v-text-anchor:top" coordsize="15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eGsUA&#10;AADdAAAADwAAAGRycy9kb3ducmV2LnhtbESPzWrDMBCE74G+g9hCL6GRHXAobpRQCoEQcshPH2Br&#10;bS1Ra+VKquO8fVQo5DjMzDfMcj26TgwUovWsoJwVIIgbry23Cj7Om+cXEDEha+w8k4IrRVivHiZL&#10;rLW/8JGGU2pFhnCsUYFJqa+ljI0hh3Hme+LsffngMGUZWqkDXjLcdXJeFAvp0HJeMNjTu6Hm+/Tr&#10;FOx+tnaYlparsDl0pduFvWk/lXp6HN9eQSQa0z38395qBfOqWsDfm/w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d4axQAAAN0AAAAPAAAAAAAAAAAAAAAAAJgCAABkcnMv&#10;ZG93bnJldi54bWxQSwUGAAAAAAQABAD1AAAAigMAAAAA&#10;" path="m156,26r,-12l5,,,14,156,26r,xe" fillcolor="#d14a00" stroked="f">
                <v:path arrowok="t" o:connecttype="custom" o:connectlocs="156,26;156,14;5,0;0,14;156,26;156,26" o:connectangles="0,0,0,0,0,0"/>
              </v:shape>
              <v:shape id="Freeform 2603" o:spid="_x0000_s1182" style="position:absolute;left:9800;top:4266;width:156;height:26;visibility:visible;mso-wrap-style:square;v-text-anchor:top" coordsize="15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ZIscA&#10;AADdAAAADwAAAGRycy9kb3ducmV2LnhtbESPQWsCMRSE70L/Q3gFL0WzVWxlNYpUBRGEVkvR22Pz&#10;3CxuXpZNdLf/vhEKHoeZ+YaZzltbihvVvnCs4LWfgCDOnC44V/B9WPfGIHxA1lg6JgW/5GE+e+pM&#10;MdWu4S+67UMuIoR9igpMCFUqpc8MWfR9VxFH7+xqiyHKOpe6xibCbSkHSfImLRYcFwxW9GEou+yv&#10;VsHp+rNbbobj1YtphtvjZ75eOl0q1X1uFxMQgdrwCP+3N1rBYDR6h/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b2SLHAAAA3QAAAA8AAAAAAAAAAAAAAAAAmAIAAGRy&#10;cy9kb3ducmV2LnhtbFBLBQYAAAAABAAEAPUAAACMAwAAAAA=&#10;" path="m148,26r8,-12l5,,,14,148,26r,xe" fillcolor="#d24e00" stroked="f">
                <v:path arrowok="t" o:connecttype="custom" o:connectlocs="148,26;156,14;5,0;0,14;148,26;148,26" o:connectangles="0,0,0,0,0,0"/>
              </v:shape>
              <v:shape id="Freeform 2604" o:spid="_x0000_s1183" style="position:absolute;left:9805;top:4266;width:143;height:26;visibility:visible;mso-wrap-style:square;v-text-anchor:top" coordsize="14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Kg8IA&#10;AADdAAAADwAAAGRycy9kb3ducmV2LnhtbERPy2rCQBTdF/oPwy10VydNVSR1FBGEripGQZeXzDUT&#10;zNwJmcnr751FocvDea+3o61FT62vHCv4nCUgiAunKy4VXM6HjxUIH5A11o5JwUQetpvXlzVm2g18&#10;oj4PpYgh7DNUYEJoMil9Yciin7mGOHJ311oMEbal1C0OMdzWMk2SpbRYcWww2NDeUPHIO6vg1KW3&#10;ob5+nee/zTF/dLy/V/NJqfe3cfcNItAY/sV/7h+tIF0s4tz4Jj4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0qDwgAAAN0AAAAPAAAAAAAAAAAAAAAAAJgCAABkcnMvZG93&#10;bnJldi54bWxQSwUGAAAAAAQABAD1AAAAhwMAAAAA&#10;" path="m143,26r,-12l,,,14,143,26r,xe" fillcolor="#d35200" stroked="f">
                <v:path arrowok="t" o:connecttype="custom" o:connectlocs="143,26;143,14;0,0;0,14;143,26;143,26" o:connectangles="0,0,0,0,0,0"/>
              </v:shape>
              <v:shape id="Freeform 2605" o:spid="_x0000_s1184" style="position:absolute;left:9805;top:4266;width:143;height:26;visibility:visible;mso-wrap-style:square;v-text-anchor:top" coordsize="14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49sAA&#10;AADdAAAADwAAAGRycy9kb3ducmV2LnhtbESPzQrCMBCE74LvEFbwpqmiotUoIore/OsDLM3aFptN&#10;aaLWtzeC4HGYnW92FqvGlOJJtSssKxj0IxDEqdUFZwqS6643BeE8ssbSMil4k4PVst1aYKzti8/0&#10;vPhMBAi7GBXk3lexlC7NyaDr24o4eDdbG/RB1pnUNb4C3JRyGEUTabDg0JBjRZuc0vvlYcIb7/uo&#10;2STR3lSn5PjY6hvtT1KpbqdZz0F4avz/+Jc+aAXD8XgG3zUBAX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y49sAAAADdAAAADwAAAAAAAAAAAAAAAACYAgAAZHJzL2Rvd25y&#10;ZXYueG1sUEsFBgAAAAAEAAQA9QAAAIUDAAAAAA==&#10;" path="m143,26r,-12l,,,14,143,26r,xe" fillcolor="#d45600" stroked="f">
                <v:path arrowok="t" o:connecttype="custom" o:connectlocs="143,26;143,14;0,0;0,14;143,26;143,26" o:connectangles="0,0,0,0,0,0"/>
              </v:shape>
              <v:shape id="Freeform 2606" o:spid="_x0000_s1185" style="position:absolute;left:9805;top:4266;width:136;height:26;visibility:visible;mso-wrap-style:square;v-text-anchor:top" coordsize="13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PsMQA&#10;AADdAAAADwAAAGRycy9kb3ducmV2LnhtbERP3WrCMBS+H+wdwhF2t6bKJlIbxU2E7spZfYBDc9bU&#10;NSddk9nOpzcXAy8/vv98PdpWXKj3jWMF0yQFQVw53XCt4HTcPS9A+ICssXVMCv7Iw3r1+JBjpt3A&#10;B7qUoRYxhH2GCkwIXSalrwxZ9InriCP35XqLIcK+lrrHIYbbVs7SdC4tNhwbDHb0bqj6Ln+tgq0p&#10;3hab83bfVS/Xcvz5uLrd51mpp8m4WYIINIa7+N9daAWz13ncH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wz7DEAAAA3QAAAA8AAAAAAAAAAAAAAAAAmAIAAGRycy9k&#10;b3ducmV2LnhtbFBLBQYAAAAABAAEAPUAAACJAwAAAAA=&#10;" path="m136,26r,-12l,,,14,136,26r,xe" fillcolor="#d55a00" stroked="f">
                <v:path arrowok="t" o:connecttype="custom" o:connectlocs="136,26;136,14;0,0;0,14;136,26;136,26" o:connectangles="0,0,0,0,0,0"/>
              </v:shape>
              <v:shape id="Freeform 2607" o:spid="_x0000_s1186" style="position:absolute;left:9805;top:4266;width:136;height:26;visibility:visible;mso-wrap-style:square;v-text-anchor:top" coordsize="13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9mjMMA&#10;AADdAAAADwAAAGRycy9kb3ducmV2LnhtbESPwWrDMBBE74X+g9hCbo2cQNPgRg6hEDC9OfYHbK2t&#10;rdpaGUu1nb+PAoEeh5l5wxyOi+3FRKM3jhVs1gkI4tppw42Cqjy/7kH4gKyxd0wKruThmD0/HTDV&#10;buaCpktoRISwT1FBG8KQSunrliz6tRuIo/fjRoshyrGResQ5wm0vt0mykxYNx4UWB/psqe4uf1YB&#10;uvL7S/vTe55XhaHCmd99Z5RavSynDxCBlvAffrRzrWD7ttvA/U18Aj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9mjMMAAADdAAAADwAAAAAAAAAAAAAAAACYAgAAZHJzL2Rv&#10;d25yZXYueG1sUEsFBgAAAAAEAAQA9QAAAIgDAAAAAA==&#10;" path="m136,26r,-12l,,,14,136,26r,xe" fillcolor="#d65e00" stroked="f">
                <v:path arrowok="t" o:connecttype="custom" o:connectlocs="136,26;136,14;0,0;0,14;136,26;136,26" o:connectangles="0,0,0,0,0,0"/>
              </v:shape>
              <v:shape id="Freeform 2608" o:spid="_x0000_s1187" style="position:absolute;left:9805;top:4266;width:136;height:26;visibility:visible;mso-wrap-style:square;v-text-anchor:top" coordsize="13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168YA&#10;AADdAAAADwAAAGRycy9kb3ducmV2LnhtbESPQWvCQBSE74L/YXlCb7oxUA2pqxRpoUIv2lB6fGSf&#10;SWr2bbq70fjvu4LgcZiZb5jVZjCtOJPzjWUF81kCgri0uuFKQfH1Ps1A+ICssbVMCq7kYbMej1aY&#10;a3vhPZ0PoRIRwj5HBXUIXS6lL2sy6Ge2I47e0TqDIUpXSe3wEuGmlWmSLKTBhuNCjR1taypPh94o&#10;+NkV7rjs/4rfMmvekgy/P/tTqtTTZHh9ARFoCI/wvf2hFaTPixRub+IT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q168YAAADdAAAADwAAAAAAAAAAAAAAAACYAgAAZHJz&#10;L2Rvd25yZXYueG1sUEsFBgAAAAAEAAQA9QAAAIsDAAAAAA==&#10;" path="m136,26r,-12l,,,14,136,26r,xe" fillcolor="#d76200" stroked="f">
                <v:path arrowok="t" o:connecttype="custom" o:connectlocs="136,26;136,14;0,0;0,14;136,26;136,26" o:connectangles="0,0,0,0,0,0"/>
              </v:shape>
              <v:shape id="Freeform 2609" o:spid="_x0000_s1188" style="position:absolute;left:9805;top:4266;width:131;height:26;visibility:visible;mso-wrap-style:square;v-text-anchor:top" coordsize="1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z9wMcA&#10;AADdAAAADwAAAGRycy9kb3ducmV2LnhtbESPzWrDMBCE74W8g9hAL6WWkpAQXMsmBAKll9L8QI6L&#10;tZVNrZWxlMTp01eFQo/DzHzDFNXoOnGlIbSeNcwyBYK49qZlq+F42D2vQYSIbLDzTBruFKAqJw8F&#10;5sbf+IOu+2hFgnDIUUMTY59LGeqGHIbM98TJ+/SDw5jkYKUZ8JbgrpNzpVbSYctpocGetg3VX/uL&#10;06DeOvveXs6Lp9lJoVXf9+XBbLV+nI6bFxCRxvgf/mu/Gg3z5WoBv2/SE5D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8/cDHAAAA3QAAAA8AAAAAAAAAAAAAAAAAmAIAAGRy&#10;cy9kb3ducmV2LnhtbFBLBQYAAAAABAAEAPUAAACMAwAAAAA=&#10;" path="m131,26r,-12l,,,14,131,26r,xe" fillcolor="#d86500" stroked="f">
                <v:path arrowok="t" o:connecttype="custom" o:connectlocs="131,26;131,14;0,0;0,14;131,26;131,26" o:connectangles="0,0,0,0,0,0"/>
              </v:shape>
              <v:shape id="Freeform 2610" o:spid="_x0000_s1189" style="position:absolute;left:9805;top:4266;width:131;height:26;visibility:visible;mso-wrap-style:square;v-text-anchor:top" coordsize="1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zT9scA&#10;AADdAAAADwAAAGRycy9kb3ducmV2LnhtbESPQWvCQBSE74X+h+UVvNVNgw0aXUMpKFIKYowHb4/s&#10;MwnNvg3ZVWN/fbcgeBxm5htmkQ2mFRfqXWNZwds4AkFcWt1wpaDYr16nIJxH1thaJgU3cpAtn58W&#10;mGp75R1dcl+JAGGXooLa+y6V0pU1GXRj2xEH72R7gz7IvpK6x2uAm1bGUZRIgw2HhRo7+qyp/MnP&#10;RsFh+3ucFmeXfBXfq7zzxXq2bo1So5fhYw7C0+Af4Xt7oxXE78kE/t+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80/bHAAAA3QAAAA8AAAAAAAAAAAAAAAAAmAIAAGRy&#10;cy9kb3ducmV2LnhtbFBLBQYAAAAABAAEAPUAAACMAwAAAAA=&#10;" path="m131,26r,-12l,,,14,131,26r,xe" fillcolor="#d96900" stroked="f">
                <v:path arrowok="t" o:connecttype="custom" o:connectlocs="131,26;131,14;0,0;0,14;131,26;131,26" o:connectangles="0,0,0,0,0,0"/>
              </v:shape>
              <v:shape id="Freeform 2611" o:spid="_x0000_s1190" style="position:absolute;left:9805;top:4266;width:131;height:26;visibility:visible;mso-wrap-style:square;v-text-anchor:top" coordsize="1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eW/8cA&#10;AADdAAAADwAAAGRycy9kb3ducmV2LnhtbESPQWvCQBSE7wX/w/IEL6VulEYkukqrCJZig2nr+ZF9&#10;JsHs25BdY/rvu0Khx2FmvmGW697UoqPWVZYVTMYRCOLc6ooLBV+fu6c5COeRNdaWScEPOVivBg9L&#10;TLS98ZG6zBciQNglqKD0vkmkdHlJBt3YNsTBO9vWoA+yLaRu8RbgppbTKJpJgxWHhRIb2pSUX7Kr&#10;UZB23+Yjvb5np8ft5u1weH3exqlVajTsXxYgPPX+P/zX3msF03gWw/1Ne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nlv/HAAAA3QAAAA8AAAAAAAAAAAAAAAAAmAIAAGRy&#10;cy9kb3ducmV2LnhtbFBLBQYAAAAABAAEAPUAAACMAwAAAAA=&#10;" path="m124,26r7,-12l,,,14,124,26r,xe" fillcolor="#da6d00" stroked="f">
                <v:path arrowok="t" o:connecttype="custom" o:connectlocs="124,26;131,14;0,0;0,14;124,26;124,26" o:connectangles="0,0,0,0,0,0"/>
              </v:shape>
              <v:shape id="Freeform 2612" o:spid="_x0000_s1191" style="position:absolute;left:9805;top:4266;width:124;height:26;visibility:visible;mso-wrap-style:square;v-text-anchor:top" coordsize="1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zYQ8YA&#10;AADdAAAADwAAAGRycy9kb3ducmV2LnhtbESPT4vCMBTE7wt+h/AW9qapilW6RnGFRUUQ/HPw+Gje&#10;NmWbl24TtX57Iwh7HGbmN8x03tpKXKnxpWMF/V4Cgjh3uuRCwen43Z2A8AFZY+WYFNzJw3zWeZti&#10;pt2N93Q9hEJECPsMFZgQ6kxKnxuy6HuuJo7ej2sshiibQuoGbxFuKzlIklRaLDkuGKxpaSj/PVys&#10;AtyOt8u/zX53Xt2HhRn1h5f8a6XUx3u7+AQRqA3/4Vd7rRUMRmkKzzfx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zYQ8YAAADdAAAADwAAAAAAAAAAAAAAAACYAgAAZHJz&#10;L2Rvd25yZXYueG1sUEsFBgAAAAAEAAQA9QAAAIsDAAAAAA==&#10;" path="m124,26r,-12l8,,,14,124,26r,xe" fillcolor="#db7100" stroked="f">
                <v:path arrowok="t" o:connecttype="custom" o:connectlocs="124,26;124,14;8,0;0,14;124,26;124,26" o:connectangles="0,0,0,0,0,0"/>
              </v:shape>
              <v:shape id="Freeform 2613" o:spid="_x0000_s1192" style="position:absolute;left:9805;top:4266;width:124;height:26;visibility:visible;mso-wrap-style:square;v-text-anchor:top" coordsize="1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F1sUA&#10;AADdAAAADwAAAGRycy9kb3ducmV2LnhtbESPQWsCMRSE7wX/Q3iCt5p1wVS2RhFR9FSoLSy9PTav&#10;m6Wbl3UTdf33plDocZiZb5jlenCtuFIfGs8aZtMMBHHlTcO1hs+P/fMCRIjIBlvPpOFOAdar0dMS&#10;C+Nv/E7XU6xFgnAoUIONsSukDJUlh2HqO+LkffveYUyyr6Xp8ZbgrpV5linpsOG0YLGjraXq53Rx&#10;Go7q61C+qSweclWW9dlWu2G/0HoyHjavICIN8T/81z4aDflcvcDvm/Q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YXWxQAAAN0AAAAPAAAAAAAAAAAAAAAAAJgCAABkcnMv&#10;ZG93bnJldi54bWxQSwUGAAAAAAQABAD1AAAAigMAAAAA&#10;" path="m124,26r,-12l8,,,14,124,26r,xe" fillcolor="#dc7500" stroked="f">
                <v:path arrowok="t" o:connecttype="custom" o:connectlocs="124,26;124,14;8,0;0,14;124,26;124,26" o:connectangles="0,0,0,0,0,0"/>
              </v:shape>
              <v:shape id="Freeform 2614" o:spid="_x0000_s1193" style="position:absolute;left:9813;top:4266;width:111;height:19;visibility:visible;mso-wrap-style:square;v-text-anchor:top" coordsize="1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bcIA&#10;AADdAAAADwAAAGRycy9kb3ducmV2LnhtbERPz2vCMBS+C/4P4Q12kZmsYHGdUWS4oadhdez6aN7a&#10;sualNFmN/705CDt+fL9Xm2g7MdLgW8canucKBHHlTMu1hvPp/WkJwgdkg51j0nAlD5v1dLLCwrgL&#10;H2ksQy1SCPsCNTQh9IWUvmrIop+7njhxP26wGBIcamkGvKRw28lMqVxabDk1NNjTW0PVb/lnNXx9&#10;lC/qoL5tRpTvZrtz/BzzqPXjQ9y+gggUw7/47t4bDdkiT3PTm/Q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MJtwgAAAN0AAAAPAAAAAAAAAAAAAAAAAJgCAABkcnMvZG93&#10;bnJldi54bWxQSwUGAAAAAAQABAD1AAAAhwMAAAAA&#10;" path="m111,19r,-5l,,,14r111,5l111,19xe" fillcolor="#dd7900" stroked="f">
                <v:path arrowok="t" o:connecttype="custom" o:connectlocs="111,19;111,14;0,0;0,14;111,19;111,19" o:connectangles="0,0,0,0,0,0"/>
              </v:shape>
              <v:shape id="Freeform 2615" o:spid="_x0000_s1194" style="position:absolute;left:9813;top:4266;width:111;height:19;visibility:visible;mso-wrap-style:square;v-text-anchor:top" coordsize="1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8QA&#10;AADdAAAADwAAAGRycy9kb3ducmV2LnhtbESPQYvCMBSE7wv+h/AEb2uq7hatRhFB8NA9rPoDHs2z&#10;LTYvJYm1+us3grDHYWa+YVab3jSiI+drywom4wQEcWF1zaWC82n/OQfhA7LGxjIpeJCHzXrwscJM&#10;2zv/UncMpYgQ9hkqqEJoMyl9UZFBP7YtcfQu1hkMUbpSaof3CDeNnCZJKg3WHBcqbGlXUXE93oyC&#10;3D1vOu385Svv5nKy+MlnV86VGg377RJEoD78h9/tg1Yw/U4X8Ho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8viPEAAAA3QAAAA8AAAAAAAAAAAAAAAAAmAIAAGRycy9k&#10;b3ducmV2LnhtbFBLBQYAAAAABAAEAPUAAACJAwAAAAA=&#10;" path="m111,19r,-5l,,,14r111,5l111,19xe" fillcolor="#de7d00" stroked="f">
                <v:path arrowok="t" o:connecttype="custom" o:connectlocs="111,19;111,14;0,0;0,14;111,19;111,19" o:connectangles="0,0,0,0,0,0"/>
              </v:shape>
              <v:shape id="Freeform 2616" o:spid="_x0000_s1195" style="position:absolute;left:9813;top:4266;width:111;height:19;visibility:visible;mso-wrap-style:square;v-text-anchor:top" coordsize="1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55cIA&#10;AADdAAAADwAAAGRycy9kb3ducmV2LnhtbERPXWvCMBR9H/gfwhV8m6myqVSjiCAM2RhW8fnSXJvS&#10;5qY2se3+/fIw2OPhfG92g61FR60vHSuYTRMQxLnTJRcKrpfj6wqED8gaa8ek4Ic87Lajlw2m2vV8&#10;pi4LhYgh7FNUYEJoUil9bsiin7qGOHJ311oMEbaF1C32MdzWcp4kC2mx5NhgsKGDobzKnlZB31X9&#10;W1c9vrLb96c2VJ+Oi/1Dqcl42K9BBBrCv/jP/aEVzN+XcX98E5+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wnnlwgAAAN0AAAAPAAAAAAAAAAAAAAAAAJgCAABkcnMvZG93&#10;bnJldi54bWxQSwUGAAAAAAQABAD1AAAAhwMAAAAA&#10;" path="m104,19r7,-5l,,,14r104,5l104,19xe" fillcolor="#df8100" stroked="f">
                <v:path arrowok="t" o:connecttype="custom" o:connectlocs="104,19;111,14;0,0;0,14;104,19;104,19" o:connectangles="0,0,0,0,0,0"/>
              </v:shape>
              <v:shape id="Freeform 2617" o:spid="_x0000_s1196" style="position:absolute;left:9813;top:4266;width:104;height:19;visibility:visible;mso-wrap-style:square;v-text-anchor:top" coordsize="10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3UCMUA&#10;AADdAAAADwAAAGRycy9kb3ducmV2LnhtbESP3WoCMRSE7wt9h3AK3hTNKlhlaxQRBW+K+PMAh83p&#10;ZnFzsiZxXX36RhB6OczMN8xs0dlatORD5VjBcJCBIC6crrhUcDpu+lMQISJrrB2TgjsFWMzf32aY&#10;a3fjPbWHWIoE4ZCjAhNjk0sZCkMWw8A1xMn7dd5iTNKXUnu8Jbit5SjLvqTFitOCwYZWhorz4WoV&#10;8Ka7/Dz2ZhfWZnL+3LZrT9eTUr2PbvkNIlIX/8Ov9lYrGI0nQ3i+S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dQIxQAAAN0AAAAPAAAAAAAAAAAAAAAAAJgCAABkcnMv&#10;ZG93bnJldi54bWxQSwUGAAAAAAQABAD1AAAAigMAAAAA&#10;" path="m104,19r,-12l,,,14r104,5l104,19xe" fillcolor="#e08500" stroked="f">
                <v:path arrowok="t" o:connecttype="custom" o:connectlocs="104,19;104,7;0,0;0,14;104,19;104,19" o:connectangles="0,0,0,0,0,0"/>
              </v:shape>
              <v:shape id="Freeform 2618" o:spid="_x0000_s1197" style="position:absolute;left:9813;top:4266;width:104;height:19;visibility:visible;mso-wrap-style:square;v-text-anchor:top" coordsize="10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Hl8YA&#10;AADdAAAADwAAAGRycy9kb3ducmV2LnhtbESPQWvCQBSE74X+h+UVems2DdS0qasURfDgxSiE3h7Z&#10;12xo9m3Irib6612h0OMwM98w8+VkO3GmwbeOFbwmKQji2umWGwXHw+blHYQPyBo7x6TgQh6Wi8eH&#10;ORbajbyncxkaESHsC1RgQugLKX1tyKJPXE8cvR83WAxRDo3UA44RbjuZpelMWmw5LhjsaWWo/i1P&#10;VkH4tuNqOtVt1Rk7y3fV9WI+1ko9P01fnyACTeE//NfeagXZW57B/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nHl8YAAADdAAAADwAAAAAAAAAAAAAAAACYAgAAZHJz&#10;L2Rvd25yZXYueG1sUEsFBgAAAAAEAAQA9QAAAIsDAAAAAA==&#10;" path="m104,19r,-12l,,,14r104,5l104,19xe" fillcolor="#e18900" stroked="f">
                <v:path arrowok="t" o:connecttype="custom" o:connectlocs="104,19;104,7;0,0;0,14;104,19;104,19" o:connectangles="0,0,0,0,0,0"/>
              </v:shape>
              <v:shape id="Freeform 2619" o:spid="_x0000_s1198" style="position:absolute;left:9813;top:4266;width:99;height:19;visibility:visible;mso-wrap-style:square;v-text-anchor:top" coordsize="9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XprsUA&#10;AADdAAAADwAAAGRycy9kb3ducmV2LnhtbESPQWvCQBSE7wX/w/KE3upG7arEbEQEoacWU70/s88k&#10;bfZtyK4a/323UOhxmJlvmGwz2FbcqPeNYw3TSQKCuHSm4UrD8XP/sgLhA7LB1jFpeJCHTT56yjA1&#10;7s4HuhWhEhHCPkUNdQhdKqUva7LoJ64jjt7F9RZDlH0lTY/3CLetnCXJQlpsOC7U2NGupvK7uFoN&#10;nTt8yK/VQ53V6XW5a9U7qeKq9fN42K5BBBrCf/iv/WY0zNRyDr9v4hO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emuxQAAAN0AAAAPAAAAAAAAAAAAAAAAAJgCAABkcnMv&#10;ZG93bnJldi54bWxQSwUGAAAAAAQABAD1AAAAigMAAAAA&#10;" path="m99,19l99,7,,,,14r99,5l99,19xe" fillcolor="#e28d00" stroked="f">
                <v:path arrowok="t" o:connecttype="custom" o:connectlocs="99,19;99,7;0,0;0,14;99,19;99,19" o:connectangles="0,0,0,0,0,0"/>
              </v:shape>
              <v:shape id="Freeform 2620" o:spid="_x0000_s1199" style="position:absolute;left:9813;top:4266;width:99;height:19;visibility:visible;mso-wrap-style:square;v-text-anchor:top" coordsize="9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kh8UA&#10;AADdAAAADwAAAGRycy9kb3ducmV2LnhtbESPT2sCMRTE74V+h/AKvZSa3aX1z2oUKRZ6rQq9PjfP&#10;3WDysiRR129vCoUeh5n5DbNYDc6KC4VoPCsoRwUI4sZrw62C/e7zdQoiJmSN1jMpuFGE1fLxYYG1&#10;9lf+pss2tSJDONaooEupr6WMTUcO48j3xNk7+uAwZRlaqQNeM9xZWRXFWDo0nBc67Omjo+a0PTsF&#10;k9nGzqpo1rb8uR1KPAdvXg5KPT8N6zmIREP6D/+1v7SC6n3yBr9v8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M2SHxQAAAN0AAAAPAAAAAAAAAAAAAAAAAJgCAABkcnMv&#10;ZG93bnJldi54bWxQSwUGAAAAAAQABAD1AAAAigMAAAAA&#10;" path="m99,19l99,7,,,,14r99,5l99,19xe" fillcolor="#e39100" stroked="f">
                <v:path arrowok="t" o:connecttype="custom" o:connectlocs="99,19;99,7;0,0;0,14;99,19;99,19" o:connectangles="0,0,0,0,0,0"/>
              </v:shape>
              <v:shape id="Freeform 2621" o:spid="_x0000_s1200" style="position:absolute;left:9813;top:4266;width:99;height:19;visibility:visible;mso-wrap-style:square;v-text-anchor:top" coordsize="9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c8YA&#10;AADdAAAADwAAAGRycy9kb3ducmV2LnhtbESPQWvCQBSE7wX/w/KE3upGIVaiq6glxUMvURGPz+wz&#10;iWbfhuw2pv++Wyh4HGbmG2ax6k0tOmpdZVnBeBSBIM6trrhQcDykbzMQziNrrC2Tgh9ysFoOXhaY&#10;aPvgjLq9L0SAsEtQQel9k0jp8pIMupFtiIN3ta1BH2RbSN3iI8BNLSdRNJUGKw4LJTa0LSm/77+N&#10;gnR9iWuOslu61d3569N9ZKfNQanXYb+eg/DU+2f4v73TCibxewx/b8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Mc8YAAADdAAAADwAAAAAAAAAAAAAAAACYAgAAZHJz&#10;L2Rvd25yZXYueG1sUEsFBgAAAAAEAAQA9QAAAIsDAAAAAA==&#10;" path="m99,19l99,7,,,,14r99,5l99,19xe" fillcolor="#e49500" stroked="f">
                <v:path arrowok="t" o:connecttype="custom" o:connectlocs="99,19;99,7;0,0;0,14;99,19;99,19" o:connectangles="0,0,0,0,0,0"/>
              </v:shape>
              <v:shape id="Freeform 2622" o:spid="_x0000_s1201" style="position:absolute;left:9813;top:4266;width:92;height:19;visibility:visible;mso-wrap-style:square;v-text-anchor:top" coordsize="9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vg8UA&#10;AADdAAAADwAAAGRycy9kb3ducmV2LnhtbESP0WrCQBRE3wv+w3IF3+rGYI1ENyJCtdKXNvoBl+w1&#10;WZK9G7JbTf++Wyj0cZiZM8x2N9pO3GnwxrGCxTwBQVw5bbhWcL28Pq9B+ICssXNMCr7Jw66YPG0x&#10;1+7Bn3QvQy0ihH2OCpoQ+lxKXzVk0c9dTxy9mxsshiiHWuoBHxFuO5kmyUpaNBwXGuzp0FDVll9W&#10;QV9mrf9IM7M+YTkuz3tzPr4bpWbTcb8BEWgM/+G/9ptWkL5kK/h9E5+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q+DxQAAAN0AAAAPAAAAAAAAAAAAAAAAAJgCAABkcnMv&#10;ZG93bnJldi54bWxQSwUGAAAAAAQABAD1AAAAigMAAAAA&#10;" path="m92,19l92,7,4,,,14r92,5l92,19xe" fillcolor="#e59800" stroked="f">
                <v:path arrowok="t" o:connecttype="custom" o:connectlocs="92,19;92,7;4,0;0,14;92,19;92,19" o:connectangles="0,0,0,0,0,0"/>
              </v:shape>
              <v:shape id="Freeform 2623" o:spid="_x0000_s1202" style="position:absolute;left:9793;top:4341;width:167;height:31;visibility:visible;mso-wrap-style:square;v-text-anchor:top" coordsize="16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BoccA&#10;AADdAAAADwAAAGRycy9kb3ducmV2LnhtbESPQWsCMRSE74L/ITyhN81WaC2rUYqt2Paka0WPj81z&#10;s7h5WTdRt/56Uyj0OMzMN8xk1tpKXKjxpWMFj4MEBHHudMmFgu/Nov8CwgdkjZVjUvBDHmbTbmeC&#10;qXZXXtMlC4WIEPYpKjAh1KmUPjdk0Q9cTRy9g2sshiibQuoGrxFuKzlMkmdpseS4YLCmuaH8mJ2t&#10;gnf8Wp3ybNOu9uvP4rYzb7vl9qbUQ699HYMI1Ib/8F/7QysYPo1G8Ps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tgaHHAAAA3QAAAA8AAAAAAAAAAAAAAAAAmAIAAGRy&#10;cy9kb3ducmV2LnhtbFBLBQYAAAAABAAEAPUAAACMAwAAAAA=&#10;" path="m167,31r,-12l,,,12,167,31r,xe" fillcolor="#cb3300" stroked="f">
                <v:path arrowok="t" o:connecttype="custom" o:connectlocs="167,31;167,19;0,0;0,12;167,31;167,31" o:connectangles="0,0,0,0,0,0"/>
              </v:shape>
              <v:shape id="Freeform 2624" o:spid="_x0000_s1203" style="position:absolute;left:9793;top:4341;width:167;height:31;visibility:visible;mso-wrap-style:square;v-text-anchor:top" coordsize="16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b4cEA&#10;AADdAAAADwAAAGRycy9kb3ducmV2LnhtbERPy4rCMBTdD/gP4Q7MbkxHRh2qUcQHiK58wGyvzbUp&#10;NjcliVr/3iwEl4fzHk9bW4sb+VA5VvDTzUAQF05XXCo4HlbffyBCRNZYOyYFDwownXQ+xphrd+cd&#10;3faxFCmEQ44KTIxNLmUoDFkMXdcQJ+7svMWYoC+l9nhP4baWvSwbSIsVpwaDDc0NFZf91SpYmcdu&#10;eQ5hsTj52Ub//uP2Mtgo9fXZzkYgIrXxLX6511pBrz9Mc9Ob9ATk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hG+HBAAAA3QAAAA8AAAAAAAAAAAAAAAAAmAIAAGRycy9kb3du&#10;cmV2LnhtbFBLBQYAAAAABAAEAPUAAACGAwAAAAA=&#10;" path="m167,31r,-12l,,,12,167,31r,xe" fillcolor="#cc3600" stroked="f">
                <v:path arrowok="t" o:connecttype="custom" o:connectlocs="167,31;167,19;0,0;0,12;167,31;167,31" o:connectangles="0,0,0,0,0,0"/>
              </v:shape>
              <v:shape id="Freeform 2625" o:spid="_x0000_s1204" style="position:absolute;left:9793;top:4341;width:163;height:31;visibility:visible;mso-wrap-style:square;v-text-anchor:top" coordsize="16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nB8cA&#10;AADdAAAADwAAAGRycy9kb3ducmV2LnhtbESPwW7CMBBE70j8g7VIvRWHCGgbMKjQonJrgV64reIl&#10;jhqvo9gNga/HlSpxHM3MG8182dlKtNT40rGC0TABQZw7XXKh4PuweXwG4QOyxsoxKbiQh+Wi35tj&#10;pt2Zd9TuQyEihH2GCkwIdSalzw1Z9ENXE0fv5BqLIcqmkLrBc4TbSqZJMpUWS44LBmtaG8p/9r9W&#10;Qb5Lv6YHM76+Jx/jlT62l9Xn21qph0H3OgMRqAv38H97qxWkk6cX+HsTn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gJwfHAAAA3QAAAA8AAAAAAAAAAAAAAAAAmAIAAGRy&#10;cy9kb3ducmV2LnhtbFBLBQYAAAAABAAEAPUAAACMAwAAAAA=&#10;" path="m163,31r,-12l,,,12,163,31r,xe" fillcolor="#cd3a00" stroked="f">
                <v:path arrowok="t" o:connecttype="custom" o:connectlocs="163,31;163,19;0,0;0,12;163,31;163,31" o:connectangles="0,0,0,0,0,0"/>
              </v:shape>
              <v:shape id="Freeform 2626" o:spid="_x0000_s1205" style="position:absolute;left:9793;top:4341;width:163;height:31;visibility:visible;mso-wrap-style:square;v-text-anchor:top" coordsize="16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Uvs8QA&#10;AADdAAAADwAAAGRycy9kb3ducmV2LnhtbERPz2vCMBS+C/4P4Qm7yEwnTGs1yhhsTPRi3cHjs3lL&#10;y5qXkmTa7a9fDoLHj+/3atPbVlzIh8axgqdJBoK4crpho+Dz+PaYgwgRWWPrmBT8UoDNejhYYaHd&#10;lQ90KaMRKYRDgQrqGLtCylDVZDFMXEecuC/nLcYEvZHa4zWF21ZOs2wmLTacGmrs6LWm6rv8sQq2&#10;i9O7H9u/+c5sj7mRi+rsT3ulHkb9yxJEpD7exTf3h1Ywfc7T/vQmP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VL7PEAAAA3QAAAA8AAAAAAAAAAAAAAAAAmAIAAGRycy9k&#10;b3ducmV2LnhtbFBLBQYAAAAABAAEAPUAAACJAwAAAAA=&#10;" path="m163,31r,-12l,,,12,163,31r,xe" fillcolor="#ce3e00" stroked="f">
                <v:path arrowok="t" o:connecttype="custom" o:connectlocs="163,31;163,19;0,0;0,12;163,31;163,31" o:connectangles="0,0,0,0,0,0"/>
              </v:shape>
              <v:shape id="Freeform 2627" o:spid="_x0000_s1206" style="position:absolute;left:9793;top:4341;width:163;height:31;visibility:visible;mso-wrap-style:square;v-text-anchor:top" coordsize="16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Vh9cYA&#10;AADdAAAADwAAAGRycy9kb3ducmV2LnhtbESPQUvDQBSE7wX/w/IEb3Y3wWpMuy0iCKU3q0i9PbKv&#10;2WD2bciuSeqvdwuFHoeZ+YZZbSbXioH60HjWkM0VCOLKm4ZrDZ8fb/cFiBCRDbaeScOJAmzWN7MV&#10;lsaP/E7DPtYiQTiUqMHG2JVShsqSwzD3HXHyjr53GJPsa2l6HBPctTJX6lE6bDgtWOzo1VL1s/91&#10;Gh4ONt+q3fdfpsLXiMN4eH46ea3vbqeXJYhIU7yGL+2t0ZAvigzOb9IT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Vh9cYAAADdAAAADwAAAAAAAAAAAAAAAACYAgAAZHJz&#10;L2Rvd25yZXYueG1sUEsFBgAAAAAEAAQA9QAAAIsDAAAAAA==&#10;" path="m155,31r8,-12l,,,12,155,31r,xe" fillcolor="#cf4200" stroked="f">
                <v:path arrowok="t" o:connecttype="custom" o:connectlocs="155,31;163,19;0,0;0,12;155,31;155,31" o:connectangles="0,0,0,0,0,0"/>
              </v:shape>
              <v:shape id="Freeform 2628" o:spid="_x0000_s1207" style="position:absolute;left:9793;top:4341;width:155;height:24;visibility:visible;mso-wrap-style:square;v-text-anchor:top" coordsize="15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9NMUA&#10;AADdAAAADwAAAGRycy9kb3ducmV2LnhtbESPQWvCQBSE7wX/w/IEb7oxYLHRVWqp4MFLtYf29sw+&#10;k9Ts25B90fjvuwWhx2FmvmGW697V6kptqDwbmE4SUMS5txUXBj6P2/EcVBBki7VnMnCnAOvV4GmJ&#10;mfU3/qDrQQoVIRwyNFCKNJnWIS/JYZj4hjh6Z986lCjbQtsWbxHuap0mybN2WHFcKLGht5Lyy6Fz&#10;Bt6775/eiq54n8jL6auzm8vJGjMa9q8LUEK9/Icf7Z01kM7mKfy9iU9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Vv00xQAAAN0AAAAPAAAAAAAAAAAAAAAAAJgCAABkcnMv&#10;ZG93bnJldi54bWxQSwUGAAAAAAQABAD1AAAAigMAAAAA&#10;" path="m155,24r,-5l,,,12,155,24r,xe" fillcolor="#d04600" stroked="f">
                <v:path arrowok="t" o:connecttype="custom" o:connectlocs="155,24;155,19;0,0;0,12;155,24;155,24" o:connectangles="0,0,0,0,0,0"/>
              </v:shape>
              <v:shape id="Freeform 2629" o:spid="_x0000_s1208" style="position:absolute;left:9793;top:4341;width:155;height:24;visibility:visible;mso-wrap-style:square;v-text-anchor:top" coordsize="15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AlscA&#10;AADdAAAADwAAAGRycy9kb3ducmV2LnhtbESPQWsCMRSE74X+h/AK3mpWpUVWo1hpUdhLq1b09tg8&#10;d0M3L0sS3e2/bwqFHoeZ+YaZL3vbiBv5YBwrGA0zEMSl04YrBYf92+MURIjIGhvHpOCbAiwX93dz&#10;zLXr+INuu1iJBOGQo4I6xjaXMpQ1WQxD1xIn7+K8xZikr6T22CW4beQ4y56lRcNpocaW1jWVX7ur&#10;VbDp3o3fT87F+ihHB//5WpzMS6HU4KFfzUBE6uN/+K+91QrGT9MJ/L5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HwJbHAAAA3QAAAA8AAAAAAAAAAAAAAAAAmAIAAGRy&#10;cy9kb3ducmV2LnhtbFBLBQYAAAAABAAEAPUAAACMAwAAAAA=&#10;" path="m155,24r,-5l,,,12,155,24r,xe" fillcolor="#d14a00" stroked="f">
                <v:path arrowok="t" o:connecttype="custom" o:connectlocs="155,24;155,19;0,0;0,12;155,24;155,24" o:connectangles="0,0,0,0,0,0"/>
              </v:shape>
              <v:shape id="Freeform 2630" o:spid="_x0000_s1209" style="position:absolute;left:9793;top:4341;width:148;height:24;visibility:visible;mso-wrap-style:square;v-text-anchor:top" coordsize="1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HEsYA&#10;AADdAAAADwAAAGRycy9kb3ducmV2LnhtbESPS2vDMBCE74X+B7GF3hq5oc7DiRKCqXGhpzwI5LZY&#10;W8vEWhlLcdx/XxUKPQ4z8w2z3o62FQP1vnGs4HWSgCCunG64VnA6Fi8LED4ga2wdk4Jv8rDdPD6s&#10;MdPuznsaDqEWEcI+QwUmhC6T0leGLPqJ64ij9+V6iyHKvpa6x3uE21ZOk2QmLTYcFwx2lBuqroeb&#10;VdCeP6/5UBK/nwozTwMtZ+VFK/X8NO5WIAKN4T/81/7QCqbp4g1+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fHEsYAAADdAAAADwAAAAAAAAAAAAAAAACYAgAAZHJz&#10;L2Rvd25yZXYueG1sUEsFBgAAAAAEAAQA9QAAAIsDAAAAAA==&#10;" path="m148,24r,-5l7,,,12,148,24r,xe" fillcolor="#d24e00" stroked="f">
                <v:path arrowok="t" o:connecttype="custom" o:connectlocs="148,24;148,19;7,0;0,12;148,24;148,24" o:connectangles="0,0,0,0,0,0"/>
              </v:shape>
              <v:shape id="Freeform 2631" o:spid="_x0000_s1210" style="position:absolute;left:9793;top:4341;width:148;height:24;visibility:visible;mso-wrap-style:square;v-text-anchor:top" coordsize="1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M48MA&#10;AADdAAAADwAAAGRycy9kb3ducmV2LnhtbESP0YrCMBRE3xf8h3AF39ZUQYnVKCIIoiy46gdcmmtb&#10;bW5KE2v9+40g7OMwM2eYxaqzlWip8aVjDaNhAoI4c6bkXMPlvP1WIHxANlg5Jg0v8rBa9r4WmBr3&#10;5F9qTyEXEcI+RQ1FCHUqpc8KsuiHriaO3tU1FkOUTS5Ng88It5UcJ8lUWiw5LhRY06ag7H56WA1b&#10;9ZC75PpzVKO1amcl3vazw1nrQb9bz0EE6sJ/+NPeGQ3jiZrA+0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lM48MAAADdAAAADwAAAAAAAAAAAAAAAACYAgAAZHJzL2Rv&#10;d25yZXYueG1sUEsFBgAAAAAEAAQA9QAAAIgDAAAAAA==&#10;" path="m148,24r,-5l7,,,12,148,24r,xe" fillcolor="#d35200" stroked="f">
                <v:path arrowok="t" o:connecttype="custom" o:connectlocs="148,24;148,19;7,0;0,12;148,24;148,24" o:connectangles="0,0,0,0,0,0"/>
              </v:shape>
              <v:shape id="Freeform 2632" o:spid="_x0000_s1211" style="position:absolute;left:9800;top:4341;width:141;height:24;visibility:visible;mso-wrap-style:square;v-text-anchor:top" coordsize="1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dL8gA&#10;AADdAAAADwAAAGRycy9kb3ducmV2LnhtbESPT2vCQBTE74V+h+UJvRTdVDCV6CqitPUgYv13fmaf&#10;SWj2bdjdmvjtu4VCj8PM/IaZzjtTixs5X1lW8DJIQBDnVldcKDge3vpjED4ga6wtk4I7eZjPHh+m&#10;mGnb8ifd9qEQEcI+QwVlCE0mpc9LMugHtiGO3tU6gyFKV0jtsI1wU8thkqTSYMVxocSGliXlX/tv&#10;o2DTna/balS0m4/mdFm9r1z6vHtV6qnXLSYgAnXhP/zXXmsFw9E4hd838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4N0vyAAAAN0AAAAPAAAAAAAAAAAAAAAAAJgCAABk&#10;cnMvZG93bnJldi54bWxQSwUGAAAAAAQABAD1AAAAjQMAAAAA&#10;" path="m141,24r,-12l,,,12,141,24r,xe" fillcolor="#d45600" stroked="f">
                <v:path arrowok="t" o:connecttype="custom" o:connectlocs="141,24;141,12;0,0;0,12;141,24;141,24" o:connectangles="0,0,0,0,0,0"/>
              </v:shape>
              <v:shape id="Freeform 2633" o:spid="_x0000_s1212" style="position:absolute;left:9800;top:4341;width:136;height:24;visibility:visible;mso-wrap-style:square;v-text-anchor:top" coordsize="13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DcIA&#10;AADdAAAADwAAAGRycy9kb3ducmV2LnhtbESPQYvCMBSE78L+h/AW9qbJutjWapRlQfBqFbw+mmdT&#10;bF5Kk9Xuv98IgsdhZr5h1tvRdeJGQ2g9a/icKRDEtTctNxpOx920ABEissHOM2n4owDbzdtkjaXx&#10;dz7QrYqNSBAOJWqwMfallKG25DDMfE+cvIsfHMYkh0aaAe8J7jo5VyqTDltOCxZ7+rFUX6tfp8HT&#10;l2oyWZ2LfLfMr4duzJS1Wn+8j98rEJHG+Ao/23ujYb4ocni8S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8X8NwgAAAN0AAAAPAAAAAAAAAAAAAAAAAJgCAABkcnMvZG93&#10;bnJldi54bWxQSwUGAAAAAAQABAD1AAAAhwMAAAAA&#10;" path="m136,24r,-12l,,,12,136,24r,xe" fillcolor="#d55a00" stroked="f">
                <v:path arrowok="t" o:connecttype="custom" o:connectlocs="136,24;136,12;0,0;0,12;136,24;136,24" o:connectangles="0,0,0,0,0,0"/>
              </v:shape>
              <v:shape id="Freeform 2634" o:spid="_x0000_s1213" style="position:absolute;left:9800;top:4341;width:136;height:24;visibility:visible;mso-wrap-style:square;v-text-anchor:top" coordsize="13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8PMIA&#10;AADdAAAADwAAAGRycy9kb3ducmV2LnhtbERPy4rCMBTdC/5DuMLsNJ2K4lSjqCC6HB8422tzbcs0&#10;NyWJtv79ZDHg8nDei1VnavEk5yvLCj5HCQji3OqKCwWX8244A+EDssbaMil4kYfVst9bYKZty0d6&#10;nkIhYgj7DBWUITSZlD4vyaAf2YY4cnfrDIYIXSG1wzaGm1qmSTKVBiuODSU2tC0p/z09jIKv9PA9&#10;ve0n559rHvYbd1+PX9tWqY9Bt56DCNSFt/jffdAK0skszo1v4hO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Szw8wgAAAN0AAAAPAAAAAAAAAAAAAAAAAJgCAABkcnMvZG93&#10;bnJldi54bWxQSwUGAAAAAAQABAD1AAAAhwMAAAAA&#10;" path="m136,24r,-12l,,,12,136,24r,xe" fillcolor="#d65e00" stroked="f">
                <v:path arrowok="t" o:connecttype="custom" o:connectlocs="136,24;136,12;0,0;0,12;136,24;136,24" o:connectangles="0,0,0,0,0,0"/>
              </v:shape>
              <v:shape id="Freeform 2635" o:spid="_x0000_s1214" style="position:absolute;left:9800;top:4341;width:136;height:24;visibility:visible;mso-wrap-style:square;v-text-anchor:top" coordsize="13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qYLcYA&#10;AADdAAAADwAAAGRycy9kb3ducmV2LnhtbESPQWvCQBSE74L/YXlCb7pRaDGpq4ggKD0ENUh7e82+&#10;JqHZtyG7mu2/7xYKHoeZ+YZZbYJpxZ1611hWMJ8lIIhLqxuuFBSX/XQJwnlkja1lUvBDDjbr8WiF&#10;mbYDn+h+9pWIEHYZKqi97zIpXVmTQTezHXH0vmxv0EfZV1L3OES4aeUiSV6kwYbjQo0d7Woqv883&#10;o+DjOORXafOinX++hyKkIc3fTko9TcL2FYSn4B/h//ZBK1g8L1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qYLcYAAADdAAAADwAAAAAAAAAAAAAAAACYAgAAZHJz&#10;L2Rvd25yZXYueG1sUEsFBgAAAAAEAAQA9QAAAIsDAAAAAA==&#10;" path="m129,24r7,-12l,,,12,129,24r,xe" fillcolor="#d76200" stroked="f">
                <v:path arrowok="t" o:connecttype="custom" o:connectlocs="129,24;136,12;0,0;0,12;129,24;129,24" o:connectangles="0,0,0,0,0,0"/>
              </v:shape>
              <v:shape id="Freeform 2636" o:spid="_x0000_s1215" style="position:absolute;left:9800;top:4341;width:129;height:24;visibility:visible;mso-wrap-style:square;v-text-anchor:top" coordsize="12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UAMsMA&#10;AADdAAAADwAAAGRycy9kb3ducmV2LnhtbERPTYvCMBC9C/6HMAteRFNFZe0axV1QelFZFcTbbDPb&#10;FptJaaLWf28OgsfH+54tGlOKG9WusKxg0I9AEKdWF5wpOB5WvU8QziNrLC2Tggc5WMzbrRnG2t75&#10;l257n4kQwi5GBbn3VSylS3My6Pq2Ig7cv60N+gDrTOoa7yHclHIYRRNpsODQkGNFPzmll/3VKPje&#10;dZP16PEXbabjrSySsz2daKRU56NZfoHw1Pi3+OVOtILheBr2hzfhCc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UAMsMAAADdAAAADwAAAAAAAAAAAAAAAACYAgAAZHJzL2Rv&#10;d25yZXYueG1sUEsFBgAAAAAEAAQA9QAAAIgDAAAAAA==&#10;" path="m129,24r,-12l,,,12,129,24r,xe" fillcolor="#d86500" stroked="f">
                <v:path arrowok="t" o:connecttype="custom" o:connectlocs="129,24;129,12;0,0;0,12;129,24;129,24" o:connectangles="0,0,0,0,0,0"/>
              </v:shape>
              <v:shape id="Freeform 2637" o:spid="_x0000_s1216" style="position:absolute;left:9800;top:4348;width:129;height:17;visibility:visible;mso-wrap-style:square;v-text-anchor:top" coordsize="12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ph4scA&#10;AADdAAAADwAAAGRycy9kb3ducmV2LnhtbESP3UoDMRSE7wu+QziCd252C5a6bVpEUQuFiqtYLw/J&#10;2R/dnCxJbNe3NwWhl8PMfMMs16PtxYF86BwrKLIcBLF2puNGwfvb4/UcRIjIBnvHpOCXAqxXF5Ml&#10;lsYd+ZUOVWxEgnAoUUEb41BKGXRLFkPmBuLk1c5bjEn6RhqPxwS3vZzm+Uxa7DgttDjQfUv6u/qx&#10;Cvaf2/lOF3JTPX286PrBy69nrpW6uhzvFiAijfEc/m9vjILpzW0Bpzfp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YeLHAAAA3QAAAA8AAAAAAAAAAAAAAAAAmAIAAGRy&#10;cy9kb3ducmV2LnhtbFBLBQYAAAAABAAEAPUAAACMAwAAAAA=&#10;" path="m129,17r,-12l,,,5,129,17r,xe" fillcolor="#d96900" stroked="f">
                <v:path arrowok="t" o:connecttype="custom" o:connectlocs="129,17;129,5;0,0;0,5;129,17;129,17" o:connectangles="0,0,0,0,0,0"/>
              </v:shape>
              <v:shape id="Freeform 2638" o:spid="_x0000_s1217" style="position:absolute;left:9800;top:4348;width:124;height:17;visibility:visible;mso-wrap-style:square;v-text-anchor:top" coordsize="1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5YNsYA&#10;AADdAAAADwAAAGRycy9kb3ducmV2LnhtbESPQWvCQBSE70L/w/IKXkQ3DShN6iq21CKilEZ7f2Rf&#10;k9Ts25DdmvjvXUHocZiZb5j5sje1OFPrKssKniYRCOLc6ooLBcfDevwMwnlkjbVlUnAhB8vFw2CO&#10;qbYdf9E584UIEHYpKii9b1IpXV6SQTexDXHwfmxr0AfZFlK32AW4qWUcRTNpsOKwUGJDbyXlp+zP&#10;KPh477LqdT/a/X5/Oqcp8cVhu1dq+NivXkB46v1/+N7eaAXxNInh9iY8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5YNsYAAADdAAAADwAAAAAAAAAAAAAAAACYAgAAZHJz&#10;L2Rvd25yZXYueG1sUEsFBgAAAAAEAAQA9QAAAIsDAAAAAA==&#10;" path="m124,17r,-12l,,,5,124,17r,xe" fillcolor="#da6d00" stroked="f">
                <v:path arrowok="t" o:connecttype="custom" o:connectlocs="124,17;124,5;0,0;0,5;124,17;124,17" o:connectangles="0,0,0,0,0,0"/>
              </v:shape>
              <v:shape id="Freeform 2639" o:spid="_x0000_s1218" style="position:absolute;left:9800;top:4348;width:124;height:17;visibility:visible;mso-wrap-style:square;v-text-anchor:top" coordsize="1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JicUA&#10;AADdAAAADwAAAGRycy9kb3ducmV2LnhtbESPS08CMRSF9yT+h+aSuJMOqIAjhRCUxA0LeYTtdXqd&#10;TpzeNm2FwV9vTUxYnpzHlzNbdLYVJwqxcaxgOChAEFdON1wr2O/Wd1MQMSFrbB2TggtFWMxvejMs&#10;tTvzO522qRZ5hGOJCkxKvpQyVoYsxoHzxNn7dMFiyjLUUgc853HbylFRjKXFhjPBoKeVoepr+20z&#10;twtmUhzSw8a/VOH1uNl9ePmj1G2/Wz6DSNSla/i//aYVjB6f7uHvTX4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4UmJxQAAAN0AAAAPAAAAAAAAAAAAAAAAAJgCAABkcnMv&#10;ZG93bnJldi54bWxQSwUGAAAAAAQABAD1AAAAigMAAAAA&#10;" path="m124,17r,-12l,,,5,124,17r,xe" fillcolor="#db7100" stroked="f">
                <v:path arrowok="t" o:connecttype="custom" o:connectlocs="124,17;124,5;0,0;0,5;124,17;124,17" o:connectangles="0,0,0,0,0,0"/>
              </v:shape>
              <v:shape id="Freeform 2640" o:spid="_x0000_s1219" style="position:absolute;left:9800;top:4348;width:124;height:17;visibility:visible;mso-wrap-style:square;v-text-anchor:top" coordsize="1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wNccA&#10;AADdAAAADwAAAGRycy9kb3ducmV2LnhtbESPQWvCQBSE74L/YXlCb7pRWqnRVcQ2UhSh0dLzM/tM&#10;gtm3IbuatL++Wyj0OMzMN8xi1ZlK3KlxpWUF41EEgjizuuRcwccpGT6DcB5ZY2WZFHyRg9Wy31tg&#10;rG3LKd2PPhcBwi5GBYX3dSylywoy6Ea2Jg7exTYGfZBNLnWDbYCbSk6iaCoNlhwWCqxpU1B2Pd6M&#10;gvagd+97172iv54P39s0qT5fEqUeBt16DsJT5//Df+03rWDyNHuE3zfh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EsDXHAAAA3QAAAA8AAAAAAAAAAAAAAAAAmAIAAGRy&#10;cy9kb3ducmV2LnhtbFBLBQYAAAAABAAEAPUAAACMAwAAAAA=&#10;" path="m117,17l124,5,5,,,5,117,17r,xe" fillcolor="#dc7500" stroked="f">
                <v:path arrowok="t" o:connecttype="custom" o:connectlocs="117,17;124,5;5,0;0,5;117,17;117,17" o:connectangles="0,0,0,0,0,0"/>
              </v:shape>
              <v:shape id="Freeform 2641" o:spid="_x0000_s1220" style="position:absolute;left:9800;top:4348;width:117;height:17;visibility:visible;mso-wrap-style:square;v-text-anchor:top" coordsize="1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ibzMcA&#10;AADdAAAADwAAAGRycy9kb3ducmV2LnhtbESPQWvCQBSE74L/YXmCt7qpEGlTVymlUbFYqC09v2af&#10;2WD2bciuMfrru4WCx2FmvmHmy97WoqPWV44V3E8SEMSF0xWXCr4+87sHED4ga6wdk4ILeVguhoM5&#10;Ztqd+YO6fShFhLDPUIEJocmk9IUhi37iGuLoHVxrMUTZllK3eI5wW8tpksykxYrjgsGGXgwVx/3J&#10;KkhNf7yu1vnP6rvZHTrznr9u32qlxqP++QlEoD7cwv/tjVYwTR9T+HsTn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om8zHAAAA3QAAAA8AAAAAAAAAAAAAAAAAmAIAAGRy&#10;cy9kb3ducmV2LnhtbFBLBQYAAAAABAAEAPUAAACMAwAAAAA=&#10;" path="m117,17r,-12l5,,,5,117,17r,xe" fillcolor="#dd7900" stroked="f">
                <v:path arrowok="t" o:connecttype="custom" o:connectlocs="117,17;117,5;5,0;0,5;117,17;117,17" o:connectangles="0,0,0,0,0,0"/>
              </v:shape>
              <v:shape id="Freeform 2642" o:spid="_x0000_s1221" style="position:absolute;left:9805;top:4348;width:112;height:17;visibility:visible;mso-wrap-style:square;v-text-anchor:top" coordsize="1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6UPMgA&#10;AADdAAAADwAAAGRycy9kb3ducmV2LnhtbESPQWvCQBSE7wX/w/KEXopuVLRt6ipasXjw0hhoe3tk&#10;n0kw+zZk1yT9992C4HGYmW+Y5bo3lWipcaVlBZNxBII4s7rkXEF62o9eQDiPrLGyTAp+ycF6NXhY&#10;Yqxtx5/UJj4XAcIuRgWF93UspcsKMujGtiYO3tk2Bn2QTS51g12Am0pOo2ghDZYcFgqs6b2g7JJc&#10;jYKndPLzfUm/2o/tLIl2zzrrqvNRqcdhv3kD4an39/CtfdAKpvPXBfy/CU9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vpQ8yAAAAN0AAAAPAAAAAAAAAAAAAAAAAJgCAABk&#10;cnMvZG93bnJldi54bWxQSwUGAAAAAAQABAD1AAAAjQMAAAAA&#10;" path="m112,17r,-12l,,,5,112,17r,xe" fillcolor="#de7d00" stroked="f">
                <v:path arrowok="t" o:connecttype="custom" o:connectlocs="112,17;112,5;0,0;0,5;112,17;112,17" o:connectangles="0,0,0,0,0,0"/>
              </v:shape>
              <v:shape id="Freeform 2643" o:spid="_x0000_s1222" style="position:absolute;left:9805;top:4348;width:112;height:17;visibility:visible;mso-wrap-style:square;v-text-anchor:top" coordsize="1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0OBsgA&#10;AADdAAAADwAAAGRycy9kb3ducmV2LnhtbESPT2vCQBTE7wW/w/KEXopuTEmtqasUocGCF//h9ZF9&#10;TVKzb9Ps1sRv7wqFHoeZ+Q0zX/amFhdqXWVZwWQcgSDOra64UHDYf4xeQTiPrLG2TAqu5GC5GDzM&#10;MdW24y1ddr4QAcIuRQWl900qpctLMujGtiEO3pdtDfog20LqFrsAN7WMo+hFGqw4LJTY0Kqk/Lz7&#10;NQqyzfdp9Zk9TWe2c6c4e062P8dEqcdh//4GwlPv/8N/7bVWECezKdzfhCc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rQ4GyAAAAN0AAAAPAAAAAAAAAAAAAAAAAJgCAABk&#10;cnMvZG93bnJldi54bWxQSwUGAAAAAAQABAD1AAAAjQMAAAAA&#10;" path="m107,17l112,5,,,,5,107,17r,xe" fillcolor="#df8100" stroked="f">
                <v:path arrowok="t" o:connecttype="custom" o:connectlocs="107,17;112,5;0,0;0,5;107,17;107,17" o:connectangles="0,0,0,0,0,0"/>
              </v:shape>
              <v:shape id="Freeform 2644" o:spid="_x0000_s1223" style="position:absolute;left:9805;top:4348;width:107;height:17;visibility:visible;mso-wrap-style:square;v-text-anchor:top" coordsize="10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UwqMIA&#10;AADdAAAADwAAAGRycy9kb3ducmV2LnhtbERPS2vCQBC+C/0PyxR6M5sKLTa6hlLw0Z5sWsTjkB2T&#10;kOxMyG41/vvuQfD48b2X+eg6dabBN8IGnpMUFHEptuHKwO/PejoH5QOyxU6YDFzJQ756mCwxs3Lh&#10;bzoXoVIxhH2GBuoQ+kxrX9bk0CfSE0fuJIPDEOFQaTvgJYa7Ts/S9FU7bDg21NjTR01lW/w5A9t1&#10;txHnd5vPYrtvvw4seJWjMU+P4/sCVKAx3MU3984amL28xbnxTXwCe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TCowgAAAN0AAAAPAAAAAAAAAAAAAAAAAJgCAABkcnMvZG93&#10;bnJldi54bWxQSwUGAAAAAAQABAD1AAAAhwMAAAAA&#10;" path="m107,17r,-12l,,,5,107,17r,xe" fillcolor="#e08500" stroked="f">
                <v:path arrowok="t" o:connecttype="custom" o:connectlocs="107,17;107,5;0,0;0,5;107,17;107,17" o:connectangles="0,0,0,0,0,0"/>
              </v:shape>
              <v:shape id="Freeform 2645" o:spid="_x0000_s1224" style="position:absolute;left:9805;top:4348;width:107;height:17;visibility:visible;mso-wrap-style:square;v-text-anchor:top" coordsize="10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ycecQA&#10;AADdAAAADwAAAGRycy9kb3ducmV2LnhtbESPT4vCMBTE7wt+h/AEL4smCq61GkUEwYOH9Q/i8dE8&#10;22LzUpqo9dsbYWGPw8z8hpkvW1uJBzW+dKxhOFAgiDNnSs41nI6bfgLCB2SDlWPS8CIPy0Xna46p&#10;cU/e0+MQchEh7FPUUIRQp1L6rCCLfuBq4uhdXWMxRNnk0jT4jHBbyZFSP9JiyXGhwJrWBWW3w91q&#10;+Fb1b7IbJ5U5H9XF4KRFw3ute912NQMRqA3/4b/21mgYjadT+LyJT0A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snHnEAAAA3QAAAA8AAAAAAAAAAAAAAAAAmAIAAGRycy9k&#10;b3ducmV2LnhtbFBLBQYAAAAABAAEAPUAAACJAwAAAAA=&#10;" path="m107,17r,-12l,,,5,107,17r,xe" fillcolor="#e18900" stroked="f">
                <v:path arrowok="t" o:connecttype="custom" o:connectlocs="107,17;107,5;0,0;0,5;107,17;107,17" o:connectangles="0,0,0,0,0,0"/>
              </v:shape>
              <v:shape id="Freeform 2646" o:spid="_x0000_s1225" style="position:absolute;left:9805;top:4348;width:100;height:17;visibility:visible;mso-wrap-style:square;v-text-anchor:top" coordsize="10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CBL4A&#10;AADdAAAADwAAAGRycy9kb3ducmV2LnhtbERPuwrCMBTdBf8hXMFNUx1EqlFEFBQH8bG4XZprG9rc&#10;lCZq9evNIDgeznu+bG0lntR441jBaJiAIM6cNpwruF62gykIH5A1Vo5JwZs8LBfdzhxT7V58ouc5&#10;5CKGsE9RQRFCnUrps4Is+qGriSN3d43FEGGTS93gK4bbSo6TZCItGo4NBda0Ligrzw+roCz3ZFY3&#10;eSgPmT9uzPt2+XCtVL/XrmYgArXhL/65d1rBeJLE/fFNfAJy8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sRQgS+AAAA3QAAAA8AAAAAAAAAAAAAAAAAmAIAAGRycy9kb3ducmV2&#10;LnhtbFBLBQYAAAAABAAEAPUAAACDAwAAAAA=&#10;" path="m100,17r,-12l,,,5,100,17r,xe" fillcolor="#e28d00" stroked="f">
                <v:path arrowok="t" o:connecttype="custom" o:connectlocs="100,17;100,5;0,0;0,5;100,17;100,17" o:connectangles="0,0,0,0,0,0"/>
              </v:shape>
              <v:shape id="Freeform 2647" o:spid="_x0000_s1226" style="position:absolute;left:9805;top:4348;width:100;height:17;visibility:visible;mso-wrap-style:square;v-text-anchor:top" coordsize="10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3hYcMA&#10;AADdAAAADwAAAGRycy9kb3ducmV2LnhtbESPT4vCMBTE74LfITzBmyaKq9I1igiiJ/EfZY+P5m1b&#10;tnkpTdT67c2C4HGYmd8wi1VrK3GnxpeONYyGCgRx5kzJuYbrZTuYg/AB2WDlmDQ8ycNq2e0sMDHu&#10;wSe6n0MuIoR9ghqKEOpESp8VZNEPXU0cvV/XWAxRNrk0DT4i3FZyrNRUWiw5LhRY06ag7O98sxpm&#10;B3mcnL7MgdN0sj/+KJ616U7rfq9df4MI1IZP+N3eGw3jqRrB/5v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3hYcMAAADdAAAADwAAAAAAAAAAAAAAAACYAgAAZHJzL2Rv&#10;d25yZXYueG1sUEsFBgAAAAAEAAQA9QAAAIgDAAAAAA==&#10;" path="m100,17r,-12l,,,5,100,17r,xe" fillcolor="#e39100" stroked="f">
                <v:path arrowok="t" o:connecttype="custom" o:connectlocs="100,17;100,5;0,0;0,5;100,17;100,17" o:connectangles="0,0,0,0,0,0"/>
              </v:shape>
              <v:shape id="Freeform 2648" o:spid="_x0000_s1227" style="position:absolute;left:9805;top:4348;width:100;height:17;visibility:visible;mso-wrap-style:square;v-text-anchor:top" coordsize="10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te8YA&#10;AADdAAAADwAAAGRycy9kb3ducmV2LnhtbESPQWvCQBSE74X+h+UJXopuTKtIdJUiRLx4qK2gt0f2&#10;mY1m34bsVuO/dwsFj8PMfMPMl52txZVaXzlWMBomIIgLpysuFfx854MpCB+QNdaOScGdPCwXry9z&#10;zLS78Rddd6EUEcI+QwUmhCaT0heGLPqha4ijd3KtxRBlW0rd4i3CbS3TJJlIixXHBYMNrQwVl92v&#10;VfD2vh+v1ma85o08HD+2Ot9251ypfq/7nIEI1IVn+L+90QrSSZLC35v4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Ote8YAAADdAAAADwAAAAAAAAAAAAAAAACYAgAAZHJz&#10;L2Rvd25yZXYueG1sUEsFBgAAAAAEAAQA9QAAAIsDAAAAAA==&#10;" path="m95,17l100,5,,,,5,95,17r,xe" fillcolor="#e49500" stroked="f">
                <v:path arrowok="t" o:connecttype="custom" o:connectlocs="95,17;100,5;0,0;0,5;95,17;95,17" o:connectangles="0,0,0,0,0,0"/>
              </v:shape>
              <v:shape id="Freeform 2649" o:spid="_x0000_s1228" style="position:absolute;left:9805;top:4348;width:95;height:17;visibility:visible;mso-wrap-style:square;v-text-anchor:top" coordsize="9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4sB8MA&#10;AADdAAAADwAAAGRycy9kb3ducmV2LnhtbESPQYvCMBSE7wv+h/AEb9t0FUWqUXRBEW9awesjedt2&#10;t3mpTVbrvzeC4HGYmW+Y+bKztbhS6yvHCr6SFASxdqbiQsEp33xOQfiAbLB2TAru5GG56H3MMTPu&#10;xge6HkMhIoR9hgrKEJpMSq9LsugT1xBH78e1FkOUbSFNi7cIt7UcpulEWqw4LpTY0HdJ+u/4bxXI&#10;XB9Wm7Hd5s6s8/M+6P3lVys16HerGYhAXXiHX+2dUTCcpCN4volP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4sB8MAAADdAAAADwAAAAAAAAAAAAAAAACYAgAAZHJzL2Rv&#10;d25yZXYueG1sUEsFBgAAAAAEAAQA9QAAAIgDAAAAAA==&#10;" path="m95,17l95,5,,,,5,95,17r,xe" fillcolor="#e59800" stroked="f">
                <v:path arrowok="t" o:connecttype="custom" o:connectlocs="95,17;95,5;0,0;0,5;95,17;95,17" o:connectangles="0,0,0,0,0,0"/>
              </v:shape>
              <v:shape id="Freeform 2650" o:spid="_x0000_s1229" style="position:absolute;left:9868;top:4459;width:112;height:25;visibility:visible;mso-wrap-style:square;v-text-anchor:top" coordsize="1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FbysYA&#10;AADdAAAADwAAAGRycy9kb3ducmV2LnhtbESPQWvCQBSE74L/YXlCL0V3lSASXaUoQinkUBVyfWZf&#10;k7TZtyG7auqvdwsFj8PMfMOsNr1txJU6XzvWMJ0oEMSFMzWXGk7H/XgBwgdkg41j0vBLHjbr4WCF&#10;qXE3/qTrIZQiQtinqKEKoU2l9EVFFv3EtcTR+3KdxRBlV0rT4S3CbSNnSs2lxZrjQoUtbSsqfg4X&#10;qyHjTCXl5WN3/nZFlty3Ob3uc61fRv3bEkSgPjzD/+13o2E2Vwn8vYlP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FbysYAAADdAAAADwAAAAAAAAAAAAAAAACYAgAAZHJz&#10;L2Rvd25yZXYueG1sUEsFBgAAAAAEAAQA9QAAAIsDAAAAAA==&#10;" path="m112,25r,-12l,,,13,112,25r,xe" fillcolor="#cb3300" stroked="f">
                <v:path arrowok="t" o:connecttype="custom" o:connectlocs="112,25;112,13;0,0;0,13;112,25;112,25" o:connectangles="0,0,0,0,0,0"/>
              </v:shape>
              <v:shape id="Freeform 2651" o:spid="_x0000_s1230" style="position:absolute;left:9868;top:4459;width:112;height:25;visibility:visible;mso-wrap-style:square;v-text-anchor:top" coordsize="1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fsUA&#10;AADdAAAADwAAAGRycy9kb3ducmV2LnhtbESPT2sCMRTE7wW/Q3gFbzXrn4psjSKFgtpLdxXPj83r&#10;ZunmZdlEjd/eFASPw8z8hlmuo23FhXrfOFYwHmUgiCunG64VHA9fbwsQPiBrbB2Tght5WK8GL0vM&#10;tbtyQZcy1CJB2OeowITQ5VL6ypBFP3IdcfJ+XW8xJNnXUvd4TXDbykmWzaXFhtOCwY4+DVV/5dkq&#10;+Nm5/dR9m9v4XFYynopidtpFpYavcfMBIlAMz/CjvdUKJvPsHf7f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nV+xQAAAN0AAAAPAAAAAAAAAAAAAAAAAJgCAABkcnMv&#10;ZG93bnJldi54bWxQSwUGAAAAAAQABAD1AAAAigMAAAAA&#10;" path="m112,25r,-12l5,,,13,112,25r,xe" fillcolor="#cc3600" stroked="f">
                <v:path arrowok="t" o:connecttype="custom" o:connectlocs="112,25;112,13;5,0;0,13;112,25;112,25" o:connectangles="0,0,0,0,0,0"/>
              </v:shape>
              <v:shape id="Freeform 2652" o:spid="_x0000_s1231" style="position:absolute;left:9868;top:4459;width:112;height:25;visibility:visible;mso-wrap-style:square;v-text-anchor:top" coordsize="1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XA5MUA&#10;AADdAAAADwAAAGRycy9kb3ducmV2LnhtbESP0WrCQBRE3wv+w3KFvtVdpUZJXUW0FaH4YOwHXLK3&#10;SWr2bsiuJv69Kwh9HGbmDLNY9bYWV2p95VjDeKRAEOfOVFxo+Dl9vc1B+IBssHZMGm7kYbUcvCww&#10;Na7jI12zUIgIYZ+ihjKEJpXS5yVZ9CPXEEfv17UWQ5RtIU2LXYTbWk6USqTFiuNCiQ1tSsrP2cVq&#10;+Ju+K/t5CONut81cs/ne21nutH4d9usPEIH68B9+tvdGwyRRCTzex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cDkxQAAAN0AAAAPAAAAAAAAAAAAAAAAAJgCAABkcnMv&#10;ZG93bnJldi54bWxQSwUGAAAAAAQABAD1AAAAigMAAAAA&#10;" path="m112,25r,-12l5,,,13,112,25r,xe" fillcolor="#cd3a00" stroked="f">
                <v:path arrowok="t" o:connecttype="custom" o:connectlocs="112,25;112,13;5,0;0,13;112,25;112,25" o:connectangles="0,0,0,0,0,0"/>
              </v:shape>
              <v:group id="Group 2653" o:spid="_x0000_s1232" style="position:absolute;left:9769;top:4261;width:310;height:618" coordorigin="9529,4021" coordsize="310,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JO/scAAADdAAAADwAAAGRycy9kb3ducmV2LnhtbESPQWvCQBSE7wX/w/KE&#10;3ppNLE0lZhURKx5CoSqU3h7ZZxLMvg3ZbRL/fbdQ6HGYmW+YfDOZVgzUu8aygiSKQRCXVjdcKbic&#10;356WIJxH1thaJgV3crBZzx5yzLQd+YOGk69EgLDLUEHtfZdJ6cqaDLrIdsTBu9reoA+yr6TucQxw&#10;08pFHKfSYMNhocaOdjWVt9O3UXAYcdw+J/uhuF1396/zy/tnkZBSj/NpuwLhafL/4b/2UStYpPE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1JO/scAAADd&#10;AAAADwAAAAAAAAAAAAAAAACqAgAAZHJzL2Rvd25yZXYueG1sUEsFBgAAAAAEAAQA+gAAAJ4DAAAA&#10;AA==&#10;">
                <v:shape id="Freeform 2654" o:spid="_x0000_s1233" style="position:absolute;left:9633;top:4219;width:100;height:25;visibility:visible;mso-wrap-style:square;v-text-anchor:top" coordsize="1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mA1cEA&#10;AADdAAAADwAAAGRycy9kb3ducmV2LnhtbERPy4rCMBTdC/5DuII7TX1QpWMUmUEQBMU6H3Bp7rRl&#10;mpvaxNr+vVkILg/nvdl1phItNa60rGA2jUAQZ1aXnCv4vR0maxDOI2usLJOCnhzstsPBBhNtn3yl&#10;NvW5CCHsElRQeF8nUrqsIINuamviwP3ZxqAPsMmlbvAZwk0l51EUS4Mlh4YCa/ouKPtPH0bB5dzf&#10;19aulov4555TlbanXrdKjUfd/guEp85/xG/3USuYx1GYG96EJ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pgNXBAAAA3QAAAA8AAAAAAAAAAAAAAAAAmAIAAGRycy9kb3du&#10;cmV2LnhtbFBLBQYAAAAABAAEAPUAAACGAwAAAAA=&#10;" path="m100,25r,-12l,,,13,100,25r,xe" fillcolor="#ce3e00" stroked="f">
                  <v:path arrowok="t" o:connecttype="custom" o:connectlocs="100,25;100,13;0,0;0,13;100,25;100,25" o:connectangles="0,0,0,0,0,0"/>
                </v:shape>
                <v:shape id="Freeform 2655" o:spid="_x0000_s1234" style="position:absolute;left:9633;top:4219;width:100;height:25;visibility:visible;mso-wrap-style:square;v-text-anchor:top" coordsize="1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mycYA&#10;AADdAAAADwAAAGRycy9kb3ducmV2LnhtbESP3WrCQBSE7wu+w3IEb4puGqho6iaIoK3UG38e4Jg9&#10;TWKyZ9PsVuPbu4VCL4eZ+YZZZL1pxJU6V1lW8DKJQBDnVldcKDgd1+MZCOeRNTaWScGdHGTp4GmB&#10;ibY33tP14AsRIOwSVFB63yZSurwkg25iW+LgfdnOoA+yK6Tu8BbgppFxFE2lwYrDQoktrUrK68OP&#10;UfB8p/Z1vUV9qf37Jv78zpfneqfUaNgv30B46v1/+K/9oRXE02gOv2/CE5D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FmycYAAADdAAAADwAAAAAAAAAAAAAAAACYAgAAZHJz&#10;L2Rvd25yZXYueG1sUEsFBgAAAAAEAAQA9QAAAIsDAAAAAA==&#10;" path="m100,25r,-12l,,,13,100,25r,xe" fillcolor="#cf4200" stroked="f">
                  <v:path arrowok="t" o:connecttype="custom" o:connectlocs="100,25;100,13;0,0;0,13;100,25;100,25" o:connectangles="0,0,0,0,0,0"/>
                </v:shape>
                <v:shape id="Freeform 2656" o:spid="_x0000_s1235" style="position:absolute;left:9633;top:4219;width:100;height:25;visibility:visible;mso-wrap-style:square;v-text-anchor:top" coordsize="1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jTLsIA&#10;AADdAAAADwAAAGRycy9kb3ducmV2LnhtbERPy2oCMRTdF/oP4Rbc1YwupEyNUsSCghtftO4uyXVm&#10;cHITknRm/PtmIbg8nPd8OdhWdBRi41jBZFyAINbONFwpOB2/3z9AxIRssHVMCu4UYbl4fZljaVzP&#10;e+oOqRI5hGOJCuqUfCll1DVZjGPniTN3dcFiyjBU0gTsc7ht5bQoZtJiw7mhRk+rmvTt8GcV7PQP&#10;X/zv5rJd75L27bo79+Gq1Oht+PoEkWhIT/HDvTEKprNJ3p/f5Cc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NMuwgAAAN0AAAAPAAAAAAAAAAAAAAAAAJgCAABkcnMvZG93&#10;bnJldi54bWxQSwUGAAAAAAQABAD1AAAAhwMAAAAA&#10;" path="m100,25r,-12l,,,13,100,25r,xe" fillcolor="#d04600" stroked="f">
                  <v:path arrowok="t" o:connecttype="custom" o:connectlocs="100,25;100,13;0,0;0,13;100,25;100,25" o:connectangles="0,0,0,0,0,0"/>
                </v:shape>
                <v:shape id="Freeform 2657" o:spid="_x0000_s1236" style="position:absolute;left:9633;top:4219;width:100;height:25;visibility:visible;mso-wrap-style:square;v-text-anchor:top" coordsize="1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wS8cA&#10;AADdAAAADwAAAGRycy9kb3ducmV2LnhtbESPQWvCQBSE7wX/w/IKvZS6SaAi0VWKGJtLEa2ix0f2&#10;NQnNvo3ZrUn/fbcgeBxm5htmvhxMI67UudqygngcgSAurK65VHD4zF6mIJxH1thYJgW/5GC5GD3M&#10;MdW25x1d974UAcIuRQWV920qpSsqMujGtiUO3pftDPogu1LqDvsAN41MomgiDdYcFipsaVVR8b3/&#10;MQpOh/fnyznJX7drdHmfrLOP4yZT6ulxeJuB8DT4e/jWzrWCZBLH8P8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DMEvHAAAA3QAAAA8AAAAAAAAAAAAAAAAAmAIAAGRy&#10;cy9kb3ducmV2LnhtbFBLBQYAAAAABAAEAPUAAACMAwAAAAA=&#10;" path="m100,25r,-12l,,,13,100,25r,xe" fillcolor="#d14a00" stroked="f">
                  <v:path arrowok="t" o:connecttype="custom" o:connectlocs="100,25;100,13;0,0;0,13;100,25;100,25" o:connectangles="0,0,0,0,0,0"/>
                </v:shape>
                <v:shape id="Freeform 2658" o:spid="_x0000_s1237" style="position:absolute;left:9633;top:4219;width:95;height:25;visibility:visible;mso-wrap-style:square;v-text-anchor:top" coordsize="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tYsYA&#10;AADdAAAADwAAAGRycy9kb3ducmV2LnhtbESPQUsDMRSE7wX/Q3hCL8Vmd8Uq66ZFhYLQg9iK58fm&#10;bbK4eVmS2G799UYQehxm5hum2UxuEEcKsfesoFwWIIhbr3s2Cj4O25sHEDEhaxw8k4IzRdisr2YN&#10;1tqf+J2O+2REhnCsUYFNaayljK0lh3HpR+LsdT44TFkGI3XAU4a7QVZFsZIOe84LFkd6sdR+7b+d&#10;gp/Pcdcd7ksd7vxuYfls3p5vjVLz6+npEUSiKV3C/+1XraBalRX8vc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PtYsYAAADdAAAADwAAAAAAAAAAAAAAAACYAgAAZHJz&#10;L2Rvd25yZXYueG1sUEsFBgAAAAAEAAQA9QAAAIsDAAAAAA==&#10;" path="m95,25r,-12l,,,13,95,25r,xe" fillcolor="#d24e00" stroked="f">
                  <v:path arrowok="t" o:connecttype="custom" o:connectlocs="95,25;95,13;0,0;0,13;95,25;95,25" o:connectangles="0,0,0,0,0,0"/>
                </v:shape>
                <v:shape id="Freeform 2659" o:spid="_x0000_s1238" style="position:absolute;left:9633;top:4219;width:95;height:25;visibility:visible;mso-wrap-style:square;v-text-anchor:top" coordsize="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3hcYA&#10;AADdAAAADwAAAGRycy9kb3ducmV2LnhtbESPT0sDMRTE70K/Q3hCbzabll10bVpU8M9BEFdbr4/N&#10;c7N08xI2sV2/vREEj8PM/IZZbyc3iCONsfesQS0KEMStNz13Gt7f7i8uQcSEbHDwTBq+KcJ2Mztb&#10;Y238iV/p2KROZAjHGjXYlEItZWwtOYwLH4iz9+lHhynLsZNmxFOGu0Eui6KSDnvOCxYD3VlqD82X&#10;0/D8qPb2Q70M5e7hqlJlLJtwG7Sen0831yASTek//Nd+MhqWlVrB75v8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w3hcYAAADdAAAADwAAAAAAAAAAAAAAAACYAgAAZHJz&#10;L2Rvd25yZXYueG1sUEsFBgAAAAAEAAQA9QAAAIsDAAAAAA==&#10;" path="m95,25r,-12l,,,13,95,25r,xe" fillcolor="#d35200" stroked="f">
                  <v:path arrowok="t" o:connecttype="custom" o:connectlocs="95,25;95,13;0,0;0,13;95,25;95,25" o:connectangles="0,0,0,0,0,0"/>
                </v:shape>
                <v:shape id="Freeform 2660" o:spid="_x0000_s1239" style="position:absolute;left:9633;top:4219;width:95;height:25;visibility:visible;mso-wrap-style:square;v-text-anchor:top" coordsize="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x/WMQA&#10;AADdAAAADwAAAGRycy9kb3ducmV2LnhtbESPQYvCMBSE7wv+h/CEva2pshStRlmEopce1P6AR/Js&#10;i81Lt4la/fVmYcHjMDPfMKvNYFtxo943jhVMJwkIYu1Mw5WC8pR/zUH4gGywdUwKHuRhsx59rDAz&#10;7s4Huh1DJSKEfYYK6hC6TEqva7LoJ64jjt7Z9RZDlH0lTY/3CLetnCVJKi02HBdq7Ghbk74cr1bB&#10;oSxoHp6k06K87nRxWfzmuVHqczz8LEEEGsI7/N/eGwWzdPoNf2/i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sf1jEAAAA3QAAAA8AAAAAAAAAAAAAAAAAmAIAAGRycy9k&#10;b3ducmV2LnhtbFBLBQYAAAAABAAEAPUAAACJAwAAAAA=&#10;" path="m95,25r,-12l,,,13,95,25r,xe" fillcolor="#d45600" stroked="f">
                  <v:path arrowok="t" o:connecttype="custom" o:connectlocs="95,25;95,13;0,0;0,13;95,25;95,25" o:connectangles="0,0,0,0,0,0"/>
                </v:shape>
                <v:shape id="Freeform 2661" o:spid="_x0000_s1240" style="position:absolute;left:9633;top:4219;width:95;height:25;visibility:visible;mso-wrap-style:square;v-text-anchor:top" coordsize="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lsQA&#10;AADdAAAADwAAAGRycy9kb3ducmV2LnhtbESPT4vCMBTE78J+h/AWvGmqoizVKLKLfw57UZfq8dE8&#10;22LzUpKo9dubBcHjMDO/YWaL1tTiRs5XlhUM+gkI4tzqigsFf4dV7wuED8gaa8uk4EEeFvOPzgxT&#10;be+8o9s+FCJC2KeooAyhSaX0eUkGfd82xNE7W2cwROkKqR3eI9zUcpgkE2mw4rhQYkPfJeWX/dUo&#10;cCu93FweSL+nBjE7/mSj62itVPezXU5BBGrDO/xqb7WC4WQwhv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SPpbEAAAA3QAAAA8AAAAAAAAAAAAAAAAAmAIAAGRycy9k&#10;b3ducmV2LnhtbFBLBQYAAAAABAAEAPUAAACJAwAAAAA=&#10;" path="m95,25r,-12l,,,13,95,25r,xe" fillcolor="#d55a00" stroked="f">
                  <v:path arrowok="t" o:connecttype="custom" o:connectlocs="95,25;95,13;0,0;0,13;95,25;95,25" o:connectangles="0,0,0,0,0,0"/>
                </v:shape>
                <v:shape id="Freeform 2662" o:spid="_x0000_s1241" style="position:absolute;left:9633;top:4219;width:87;height:25;visibility:visible;mso-wrap-style:square;v-text-anchor:top" coordsize="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whMMA&#10;AADdAAAADwAAAGRycy9kb3ducmV2LnhtbESPwWrDMBBE74H+g9hCb4kcH0zjRglOodBjbfcDFmtj&#10;m1orV9om7t9XhUCOw8y8YfbHxU3qQiGOng1sNxko4s7bkXsDn+3b+hlUFGSLk2cy8EsRjoeH1R5L&#10;669c06WRXiUIxxINDCJzqXXsBnIYN34mTt7ZB4eSZOi1DXhNcDfpPMsK7XDktDDgTK8DdV/NjzNQ&#10;1Y2vTx+uDZWMcXdqJf8+74x5elyqF1BCi9zDt/a7NZAX2wL+36Qno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XwhMMAAADdAAAADwAAAAAAAAAAAAAAAACYAgAAZHJzL2Rv&#10;d25yZXYueG1sUEsFBgAAAAAEAAQA9QAAAIgDAAAAAA==&#10;" path="m87,25r,-12l,,,13,87,25r,xe" fillcolor="#d65e00" stroked="f">
                  <v:path arrowok="t" o:connecttype="custom" o:connectlocs="87,25;87,13;0,0;0,13;87,25;87,25" o:connectangles="0,0,0,0,0,0"/>
                </v:shape>
                <v:shape id="Freeform 2663" o:spid="_x0000_s1242" style="position:absolute;left:9633;top:4219;width:87;height:25;visibility:visible;mso-wrap-style:square;v-text-anchor:top" coordsize="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dMUA&#10;AADdAAAADwAAAGRycy9kb3ducmV2LnhtbESPQWvCQBSE7wX/w/IKvZS6iYi2qatIwSo9CGp7f2Sf&#10;2dDs25B91fjvXUHocZiZb5jZoveNOlEX68AG8mEGirgMtubKwPdh9fIKKgqyxSYwGbhQhMV88DDD&#10;woYz7+i0l0olCMcCDTiRttA6lo48xmFoiZN3DJ1HSbKrtO3wnOC+0aMsm2iPNacFhy19OCp/93/e&#10;wNvPenwMEUXL6ivPmk9yz+OtMU+P/fIdlFAv/+F7e2MNjCb5FG5v0hP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42B0xQAAAN0AAAAPAAAAAAAAAAAAAAAAAJgCAABkcnMv&#10;ZG93bnJldi54bWxQSwUGAAAAAAQABAD1AAAAigMAAAAA&#10;" path="m87,25r,-12l,,,13,87,25r,xe" fillcolor="#d76200" stroked="f">
                  <v:path arrowok="t" o:connecttype="custom" o:connectlocs="87,25;87,13;0,0;0,13;87,25;87,25" o:connectangles="0,0,0,0,0,0"/>
                </v:shape>
                <v:shape id="Freeform 2664" o:spid="_x0000_s1243" style="position:absolute;left:9633;top:4219;width:87;height:25;visibility:visible;mso-wrap-style:square;v-text-anchor:top" coordsize="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ErMcAA&#10;AADdAAAADwAAAGRycy9kb3ducmV2LnhtbERPS07DMBDdI3EHa5DYUSddBBTqVhUoCJYtPcAoHuKo&#10;9jjYQxo4PV4gsXx6/81uCV7NlPIY2UC9qkAR99GOPBg4vXd3D6CyIFv0kcnAN2XYba+vNtjaeOED&#10;zUcZVAnh3KIBJzK1WufeUcC8ihNx4T5iCigFpkHbhJcSHrxeV1WjA45cGhxO9OSoPx+/ggE/vQwu&#10;/Tx3XcOf9SwHf/8mnTG3N8v+EZTQIv/iP/erNbBu6jK3vClPQG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ErMcAAAADdAAAADwAAAAAAAAAAAAAAAACYAgAAZHJzL2Rvd25y&#10;ZXYueG1sUEsFBgAAAAAEAAQA9QAAAIUDAAAAAA==&#10;" path="m87,25r,-12l,,,13,87,25r,xe" fillcolor="#d86500" stroked="f">
                  <v:path arrowok="t" o:connecttype="custom" o:connectlocs="87,25;87,13;0,0;0,13;87,25;87,25" o:connectangles="0,0,0,0,0,0"/>
                </v:shape>
                <v:shape id="Freeform 2665" o:spid="_x0000_s1244" style="position:absolute;left:9633;top:4224;width:87;height:20;visibility:visible;mso-wrap-style:square;v-text-anchor:top" coordsize="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U6scA&#10;AADdAAAADwAAAGRycy9kb3ducmV2LnhtbESP3YrCMBSE7xd8h3CEvVk01Yuq1Si74oIIXvjzAIfm&#10;bFu2OalJrNWnNwsLXg4z8w2zWHWmFi05X1lWMBomIIhzqysuFJxP34MpCB+QNdaWScGdPKyWvbcF&#10;Ztre+EDtMRQiQthnqKAMocmk9HlJBv3QNsTR+7HOYIjSFVI7vEW4qeU4SVJpsOK4UGJD65Ly3+PV&#10;KHDTSxs268duLw9295hs04/866LUe7/7nIMI1IVX+L+91QrG6WgGf2/iE5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6lOrHAAAA3QAAAA8AAAAAAAAAAAAAAAAAmAIAAGRy&#10;cy9kb3ducmV2LnhtbFBLBQYAAAAABAAEAPUAAACMAwAAAAA=&#10;" path="m87,20l87,8,,,,8,87,20r,xe" fillcolor="#d96900" stroked="f">
                  <v:path arrowok="t" o:connecttype="custom" o:connectlocs="87,20;87,8;0,0;0,8;87,20;87,20" o:connectangles="0,0,0,0,0,0"/>
                </v:shape>
                <v:shape id="Freeform 2666" o:spid="_x0000_s1245" style="position:absolute;left:9633;top:4224;width:83;height:20;visibility:visible;mso-wrap-style:square;v-text-anchor:top" coordsize="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YYcAA&#10;AADdAAAADwAAAGRycy9kb3ducmV2LnhtbERPy4rCMBTdC/5DuMLsNLWISDWKz2FwIfhAt5fm2hab&#10;m9JE7fj1ZiG4PJz3ZNaYUjyodoVlBf1eBII4tbrgTMHpuOmOQDiPrLG0TAr+ycFs2m5NMNH2yXt6&#10;HHwmQgi7BBXk3leJlC7NyaDr2Yo4cFdbG/QB1pnUNT5DuCllHEVDabDg0JBjRcuc0tvhbhS4/WD9&#10;ezRbu2BrLucdr3b97Uupn04zH4Pw1Piv+OP+0wriYRz2hzfhCcjp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qYYcAAAADdAAAADwAAAAAAAAAAAAAAAACYAgAAZHJzL2Rvd25y&#10;ZXYueG1sUEsFBgAAAAAEAAQA9QAAAIUDAAAAAA==&#10;" path="m83,20l83,8,,,,8,83,20r,xe" fillcolor="#da6d00" stroked="f">
                  <v:path arrowok="t" o:connecttype="custom" o:connectlocs="83,20;83,8;0,0;0,8;83,20;83,20" o:connectangles="0,0,0,0,0,0"/>
                </v:shape>
                <v:shape id="Freeform 2667" o:spid="_x0000_s1246" style="position:absolute;left:9633;top:4224;width:83;height:20;visibility:visible;mso-wrap-style:square;v-text-anchor:top" coordsize="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6MfMQA&#10;AADdAAAADwAAAGRycy9kb3ducmV2LnhtbESPQYvCMBSE78L+h/CEvWnaHop0jVLEFU/Cqoh7ezbP&#10;tti8lCba7r/fCILHYWa+YebLwTTiQZ2rLSuIpxEI4sLqmksFx8P3ZAbCeWSNjWVS8EcOlouP0Rwz&#10;bXv+ocfelyJA2GWooPK+zaR0RUUG3dS2xMG72s6gD7Irpe6wD3DTyCSKUmmw5rBQYUuriorb/m4U&#10;6Hx3+y3P6cpvLvn6FN2bTU+xUp/jIf8C4Wnw7/CrvdUKkjSJ4fkmP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jHzEAAAA3QAAAA8AAAAAAAAAAAAAAAAAmAIAAGRycy9k&#10;b3ducmV2LnhtbFBLBQYAAAAABAAEAPUAAACJAwAAAAA=&#10;" path="m83,20l83,8,7,,,8,83,20r,xe" fillcolor="#db7100" stroked="f">
                  <v:path arrowok="t" o:connecttype="custom" o:connectlocs="83,20;83,8;7,0;0,8;83,20;83,20" o:connectangles="0,0,0,0,0,0"/>
                </v:shape>
                <v:shape id="Freeform 2668" o:spid="_x0000_s1247" style="position:absolute;left:9633;top:4224;width:83;height:12;visibility:visible;mso-wrap-style:square;v-text-anchor:top" coordsize="8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fEcQA&#10;AADdAAAADwAAAGRycy9kb3ducmV2LnhtbESPwWrDMBBE74X8g9hAL6WR7YIJbpRgHFxya5vkAxZr&#10;a7uRVsZSHOfvq0Khx2Fm3jCb3WyNmGj0vWMF6SoBQdw43XOr4Hyqn9cgfEDWaByTgjt52G0XDxss&#10;tLvxJ03H0IoIYV+ggi6EoZDSNx1Z9Cs3EEfvy40WQ5RjK/WItwi3RmZJkkuLPceFDgeqOmoux6tV&#10;YOoL7T9Mlb/VWJcvT+l7gt9SqcflXL6CCDSH//Bf+6AVZHmWwe+b+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YXxHEAAAA3QAAAA8AAAAAAAAAAAAAAAAAmAIAAGRycy9k&#10;b3ducmV2LnhtbFBLBQYAAAAABAAEAPUAAACJAwAAAAA=&#10;" path="m83,12r,-4l7,,,8r83,4l83,12xe" fillcolor="#dc7500" stroked="f">
                  <v:path arrowok="t" o:connecttype="custom" o:connectlocs="83,12;83,8;7,0;0,8;83,12;83,12" o:connectangles="0,0,0,0,0,0"/>
                </v:shape>
                <v:shape id="Freeform 2669" o:spid="_x0000_s1248" style="position:absolute;left:9633;top:4224;width:83;height:12;visibility:visible;mso-wrap-style:square;v-text-anchor:top" coordsize="8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YGKMYA&#10;AADdAAAADwAAAGRycy9kb3ducmV2LnhtbESPT2vCQBTE74LfYXmCN90kgjTRVURp6UWKf0rx9si+&#10;JqnZtyG7NfHbd4WCx2FmfsMs172pxY1aV1lWEE8jEMS51RUXCs6n18kLCOeRNdaWScGdHKxXw8ES&#10;M207PtDt6AsRIOwyVFB632RSurwkg25qG+LgfdvWoA+yLaRusQtwU8skiubSYMVhocSGtiXl1+Ov&#10;UZDuPmL/1uWf58s+qt0PpvEXpkqNR/1mAcJT75/h//a7VpDMkxk83o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YGKMYAAADdAAAADwAAAAAAAAAAAAAAAACYAgAAZHJz&#10;L2Rvd25yZXYueG1sUEsFBgAAAAAEAAQA9QAAAIsDAAAAAA==&#10;" path="m83,12r,-4l7,,,8r83,4l83,12xe" fillcolor="#dd7900" stroked="f">
                  <v:path arrowok="t" o:connecttype="custom" o:connectlocs="83,12;83,8;7,0;0,8;83,12;83,12" o:connectangles="0,0,0,0,0,0"/>
                </v:shape>
                <v:shape id="Freeform 2670" o:spid="_x0000_s1249" style="position:absolute;left:9640;top:4224;width:68;height:12;visibility:visible;mso-wrap-style:square;v-text-anchor:top" coordsize="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KzsUA&#10;AADdAAAADwAAAGRycy9kb3ducmV2LnhtbESPQWvCQBSE74X+h+UVvNVNg0qNrlKKigcP1eoht0f2&#10;mYRm34bdVZN/7wpCj8PMfMPMl51pxJWcry0r+BgmIIgLq2suFRx/1++fIHxA1thYJgU9eVguXl/m&#10;mGl74z1dD6EUEcI+QwVVCG0mpS8qMuiHtiWO3tk6gyFKV0rt8BbhppFpkkykwZrjQoUtfVdU/B0u&#10;RoHrE9z1K5P7duz6zbTJf6anXKnBW/c1AxGoC//hZ3urFaSTdAS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IrOxQAAAN0AAAAPAAAAAAAAAAAAAAAAAJgCAABkcnMv&#10;ZG93bnJldi54bWxQSwUGAAAAAAQABAD1AAAAigMAAAAA&#10;" path="m68,12r,-4l,,,8r68,4l68,12xe" fillcolor="#de7d00" stroked="f">
                  <v:path arrowok="t" o:connecttype="custom" o:connectlocs="68,12;68,8;0,0;0,8;68,12;68,12" o:connectangles="0,0,0,0,0,0"/>
                </v:shape>
                <v:shape id="Freeform 2671" o:spid="_x0000_s1250" style="position:absolute;left:9640;top:4224;width:68;height:12;visibility:visible;mso-wrap-style:square;v-text-anchor:top" coordsize="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4UsUA&#10;AADdAAAADwAAAGRycy9kb3ducmV2LnhtbESPUWvCMBSF3wf+h3AFX4amlk2kGkWEjbE9TfsDLs01&#10;LTY3JYm29dcvg8EeD+ec73C2+8G24k4+NI4VLBcZCOLK6YaNgvL8Nl+DCBFZY+uYFIwUYL+bPG2x&#10;0K7nb7qfohEJwqFABXWMXSFlqGqyGBauI07exXmLMUlvpPbYJ7htZZ5lK2mx4bRQY0fHmqrr6WYV&#10;GP+VjTyG8qj7El8e52fz/nlTajYdDhsQkYb4H/5rf2gF+Sp/hd836Qn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LhSxQAAAN0AAAAPAAAAAAAAAAAAAAAAAJgCAABkcnMv&#10;ZG93bnJldi54bWxQSwUGAAAAAAQABAD1AAAAigMAAAAA&#10;" path="m68,12r,-4l,,,8r68,4l68,12xe" fillcolor="#df8100" stroked="f">
                  <v:path arrowok="t" o:connecttype="custom" o:connectlocs="68,12;68,8;0,0;0,8;68,12;68,12" o:connectangles="0,0,0,0,0,0"/>
                </v:shape>
                <v:shape id="Freeform 2672" o:spid="_x0000_s1251" style="position:absolute;left:9640;top:4224;width:68;height:12;visibility:visible;mso-wrap-style:square;v-text-anchor:top" coordsize="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MMQA&#10;AADdAAAADwAAAGRycy9kb3ducmV2LnhtbESP0WrCQBRE3wX/YblC33TTFKKkrlKEQCuoaPsBl+xt&#10;Ety9G7Jrkv59VxB8HGbmDLPejtaInjrfOFbwukhAEJdON1wp+Pku5isQPiBrNI5JwR952G6mkzXm&#10;2g18pv4SKhEh7HNUUIfQ5lL6siaLfuFa4uj9us5iiLKrpO5wiHBrZJokmbTYcFyosaVdTeX1crMK&#10;jse3UypX/bVoi+HLLM3emsNeqZfZ+PEOItAYnuFH+1MrSLM0g/ub+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RkTDEAAAA3QAAAA8AAAAAAAAAAAAAAAAAmAIAAGRycy9k&#10;b3ducmV2LnhtbFBLBQYAAAAABAAEAPUAAACJAwAAAAA=&#10;" path="m68,12r,-4l,,,8r68,4l68,12xe" fillcolor="#e08500" stroked="f">
                  <v:path arrowok="t" o:connecttype="custom" o:connectlocs="68,12;68,8;0,0;0,8;68,12;68,12" o:connectangles="0,0,0,0,0,0"/>
                </v:shape>
                <v:shape id="Freeform 2673" o:spid="_x0000_s1252" style="position:absolute;left:9640;top:4224;width:68;height:12;visibility:visible;mso-wrap-style:square;v-text-anchor:top" coordsize="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9HMgA&#10;AADdAAAADwAAAGRycy9kb3ducmV2LnhtbESPT2vCQBTE7wW/w/KEXkrdNActqauItFAv/klbqLdH&#10;9pkNZt+G7NZEP70rCD0OM/MbZjrvbS1O1PrKsYKXUQKCuHC64lLB99fH8ysIH5A11o5JwZk8zGeD&#10;hylm2nW8o1MeShEh7DNUYEJoMil9YciiH7mGOHoH11oMUbal1C12EW5rmSbJWFqsOC4YbGhpqDjm&#10;f1ZBf1xv63e/+jG/3eqwuVzyp/0+V+px2C/eQATqw3/43v7UCtJxOoHbm/gE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wr0cyAAAAN0AAAAPAAAAAAAAAAAAAAAAAJgCAABk&#10;cnMvZG93bnJldi54bWxQSwUGAAAAAAQABAD1AAAAjQMAAAAA&#10;" path="m68,12l68,,,,,8r68,4l68,12xe" fillcolor="#e18900" stroked="f">
                  <v:path arrowok="t" o:connecttype="custom" o:connectlocs="68,12;68,0;0,0;0,8;68,12;68,12" o:connectangles="0,0,0,0,0,0"/>
                </v:shape>
                <v:shape id="Freeform 2674" o:spid="_x0000_s1253" style="position:absolute;left:9640;top:4224;width:61;height:12;visibility:visible;mso-wrap-style:square;v-text-anchor:top" coordsize="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vvMMA&#10;AADdAAAADwAAAGRycy9kb3ducmV2LnhtbERPyW7CMBC9V+IfrEHiVhxyQDRgEKBWYmlVsXzAKB6S&#10;KPE42AbC3+NDpR6f3j5bdKYRd3K+sqxgNExAEOdWV1woOJ++3icgfEDW2FgmBU/ysJj33maYafvg&#10;A92PoRAxhH2GCsoQ2kxKn5dk0A9tSxy5i3UGQ4SukNrhI4abRqZJMpYGK44NJba0LimvjzejIIxc&#10;vTp9Xz5+9zt//bH15/W2TZQa9LvlFESgLvyL/9wbrSAdp3FufBOf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dvvMMAAADdAAAADwAAAAAAAAAAAAAAAACYAgAAZHJzL2Rv&#10;d25yZXYueG1sUEsFBgAAAAAEAAQA9QAAAIgDAAAAAA==&#10;" path="m61,12l61,,,,,8r61,4l61,12xe" fillcolor="#e28d00" stroked="f">
                  <v:path arrowok="t" o:connecttype="custom" o:connectlocs="61,12;61,0;0,0;0,8;61,12;61,12" o:connectangles="0,0,0,0,0,0"/>
                </v:shape>
                <v:shape id="Freeform 2675" o:spid="_x0000_s1254" style="position:absolute;left:9640;top:4224;width:61;height:12;visibility:visible;mso-wrap-style:square;v-text-anchor:top" coordsize="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5z4ccA&#10;AADdAAAADwAAAGRycy9kb3ducmV2LnhtbESPQWvCQBSE74L/YXlCL6IbAw0aXUWUQqGHUs1Bb8/s&#10;M4lm34bsVqO/vlso9DjMzDfMYtWZWtyodZVlBZNxBII4t7riQkG2fxtNQTiPrLG2TAoe5GC17PcW&#10;mGp75y+67XwhAoRdigpK75tUSpeXZNCNbUMcvLNtDfog20LqFu8BbmoZR1EiDVYcFkpsaFNSft19&#10;GwVyennl4/b0TIbucJp9fG4xyi5KvQy69RyEp87/h//a71pBnMQz+H0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uc+HHAAAA3QAAAA8AAAAAAAAAAAAAAAAAmAIAAGRy&#10;cy9kb3ducmV2LnhtbFBLBQYAAAAABAAEAPUAAACMAwAAAAA=&#10;" path="m61,12l61,,,,,8r61,4l61,12xe" fillcolor="#e39100" stroked="f">
                  <v:path arrowok="t" o:connecttype="custom" o:connectlocs="61,12;61,0;0,0;0,8;61,12;61,12" o:connectangles="0,0,0,0,0,0"/>
                </v:shape>
                <v:shape id="Freeform 2676" o:spid="_x0000_s1255" style="position:absolute;left:9640;top:4224;width:61;height:12;visibility:visible;mso-wrap-style:square;v-text-anchor:top" coordsize="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YHb8A&#10;AADdAAAADwAAAGRycy9kb3ducmV2LnhtbERPTwsBQRS/K99hesqNWZS0DCFKUrJc3F47z+6y82bb&#10;Gaxvbw7K8dfv/2zRmFK8qHaFZQWDfgSCOLW64EzB5bztTUA4j6yxtEwKPuRgMW+3Zhhr++YTvRKf&#10;iRDCLkYFufdVLKVLczLo+rYiDtzN1gZ9gHUmdY3vEG5KOYyisTRYcGjIsaJ1TukjeRoFh/v5s3yU&#10;q332PJrNWvvGHq8rpbqdZjkF4anxf/HPvdMKhuNR2B/ehCcg5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l1gdvwAAAN0AAAAPAAAAAAAAAAAAAAAAAJgCAABkcnMvZG93bnJl&#10;di54bWxQSwUGAAAAAAQABAD1AAAAhAMAAAAA&#10;" path="m61,12l61,,,,,8r61,4l61,12xe" fillcolor="#e49500" stroked="f">
                  <v:path arrowok="t" o:connecttype="custom" o:connectlocs="61,12;61,0;0,0;0,8;61,12;61,12" o:connectangles="0,0,0,0,0,0"/>
                </v:shape>
                <v:shape id="Freeform 2677" o:spid="_x0000_s1256" style="position:absolute;left:9640;top:4224;width:61;height:12;visibility:visible;mso-wrap-style:square;v-text-anchor:top" coordsize="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Y9MYA&#10;AADdAAAADwAAAGRycy9kb3ducmV2LnhtbESPT2sCMRTE7wW/Q3iFXopm18JSVqP0DwUvxWpF9Pa6&#10;ed0sbl6WJNX12xuh4HGYmd8w03lvW3EkHxrHCvJRBoK4crrhWsHm+2P4DCJEZI2tY1JwpgDz2eBu&#10;iqV2J17RcR1rkSAcSlRgYuxKKUNlyGIYuY44eb/OW4xJ+lpqj6cEt60cZ1khLTacFgx29GaoOqz/&#10;rILdZ/H1+m7c3v88Lo02C5/z1iv1cN+/TEBE6uMt/N9eaAXj4imH65v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tY9MYAAADdAAAADwAAAAAAAAAAAAAAAACYAgAAZHJz&#10;L2Rvd25yZXYueG1sUEsFBgAAAAAEAAQA9QAAAIsDAAAAAA==&#10;" path="m61,12l61,,,,,8r61,4l61,12xe" fillcolor="#e59800" stroked="f">
                  <v:path arrowok="t" o:connecttype="custom" o:connectlocs="61,12;61,0;0,0;0,8;61,12;61,12" o:connectangles="0,0,0,0,0,0"/>
                </v:shape>
                <v:shape id="Freeform 2678" o:spid="_x0000_s1257" style="position:absolute;left:9640;top:4275;width:100;height:17;visibility:visible;mso-wrap-style:square;v-text-anchor:top" coordsize="10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64cIA&#10;AADdAAAADwAAAGRycy9kb3ducmV2LnhtbESPT4vCMBTE7wt+h/AEb2tqha5U0yLCguDJP+D10Tyb&#10;YvNSmqhdP70RhD0OM/MbZlUOthV36n3jWMFsmoAgrpxuuFZwOv5+L0D4gKyxdUwK/shDWYy+Vphr&#10;9+A93Q+hFhHCPkcFJoQul9JXhiz6qeuIo3dxvcUQZV9L3eMjwm0r0yTJpMWG44LBjjaGquvhZhXI&#10;45BsznTKjK3WZnvln2etd0pNxsN6CSLQEP7Dn/ZWK0izeQrvN/EJ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PrhwgAAAN0AAAAPAAAAAAAAAAAAAAAAAJgCAABkcnMvZG93&#10;bnJldi54bWxQSwUGAAAAAAQABAD1AAAAhwMAAAAA&#10;" path="m100,17r,-12l,,,12r100,5l100,17xe" fillcolor="#cb3300" stroked="f">
                  <v:path arrowok="t" o:connecttype="custom" o:connectlocs="100,17;100,5;0,0;0,12;100,17;100,17" o:connectangles="0,0,0,0,0,0"/>
                </v:shape>
                <v:shape id="Freeform 2679" o:spid="_x0000_s1258" style="position:absolute;left:9640;top:4275;width:100;height:17;visibility:visible;mso-wrap-style:square;v-text-anchor:top" coordsize="10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1XMYA&#10;AADdAAAADwAAAGRycy9kb3ducmV2LnhtbESPT2vCQBTE74LfYXmF3nRThSjRVVRIKT34t9DrI/tM&#10;gtm3IbuNqZ/eFQSPw8z8hpkvO1OJlhpXWlbwMYxAEGdWl5wr+DmlgykI55E1VpZJwT85WC76vTkm&#10;2l75QO3R5yJA2CWooPC+TqR0WUEG3dDWxME728agD7LJpW7wGuCmkqMoiqXBksNCgTVtCsouxz+j&#10;4PC5OXfxdJ+mt++tnVSrdv172yn1/tatZiA8df4Vfra/tIJRPB7D40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1XMYAAADdAAAADwAAAAAAAAAAAAAAAACYAgAAZHJz&#10;L2Rvd25yZXYueG1sUEsFBgAAAAAEAAQA9QAAAIsDAAAAAA==&#10;" path="m100,17r,-12l,,,12r100,5l100,17xe" fillcolor="#cc3600" stroked="f">
                  <v:path arrowok="t" o:connecttype="custom" o:connectlocs="100,17;100,5;0,0;0,12;100,17;100,17" o:connectangles="0,0,0,0,0,0"/>
                </v:shape>
                <v:shape id="Freeform 2680" o:spid="_x0000_s1259" style="position:absolute;left:9640;top:4275;width:100;height:17;visibility:visible;mso-wrap-style:square;v-text-anchor:top" coordsize="10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2kcUA&#10;AADdAAAADwAAAGRycy9kb3ducmV2LnhtbESPUWvCQBCE3wv9D8cKfasXtYSQeorUFvpQEFN/wDa3&#10;JqG5vXC3avrve4Lg4zAz3zDL9eh6daYQO88GZtMMFHHtbceNgcP3x3MBKgqyxd4zGfijCOvV48MS&#10;S+svvKdzJY1KEI4lGmhFhlLrWLfkME79QJy8ow8OJcnQaBvwkuCu1/Msy7XDjtNCiwO9tVT/Vidn&#10;YHv82u9m73L46bi3Rb6QMBbWmKfJuHkFJTTKPXxrf1oD83zxAtc36Qn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0TaRxQAAAN0AAAAPAAAAAAAAAAAAAAAAAJgCAABkcnMv&#10;ZG93bnJldi54bWxQSwUGAAAAAAQABAD1AAAAigMAAAAA&#10;" path="m100,17r,-12l5,,,12r100,5l100,17xe" fillcolor="#cd3a00" stroked="f">
                  <v:path arrowok="t" o:connecttype="custom" o:connectlocs="100,17;100,5;5,0;0,12;100,17;100,17" o:connectangles="0,0,0,0,0,0"/>
                </v:shape>
                <v:shape id="Freeform 2681" o:spid="_x0000_s1260" style="position:absolute;left:9640;top:4275;width:93;height:17;visibility:visible;mso-wrap-style:square;v-text-anchor:top" coordsize="9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5MUA&#10;AADdAAAADwAAAGRycy9kb3ducmV2LnhtbESPwWrDMBBE74H+g9hCbolclwbjWgltINBrnBLS22Kt&#10;LVNrZSQlcfL1VaHQ4zAzb5hqM9lBXMiH3rGCp2UGgrhxuudOwedhtyhAhIiscXBMCm4UYLN+mFVY&#10;anflPV3q2IkE4VCiAhPjWEoZGkMWw9KNxMlrnbcYk/Sd1B6vCW4HmWfZSlrsOS0YHGlrqPmuz1bB&#10;1vh3e7rjKS/6+4G+jrdiamul5o/T2yuISFP8D/+1P7SCfPX8A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DLkxQAAAN0AAAAPAAAAAAAAAAAAAAAAAJgCAABkcnMv&#10;ZG93bnJldi54bWxQSwUGAAAAAAQABAD1AAAAigMAAAAA&#10;" path="m93,17l93,5,5,,,12r93,5l93,17xe" fillcolor="#ce3e00" stroked="f">
                  <v:path arrowok="t" o:connecttype="custom" o:connectlocs="93,17;93,5;5,0;0,12;93,17;93,17" o:connectangles="0,0,0,0,0,0"/>
                </v:shape>
                <v:shape id="Freeform 2682" o:spid="_x0000_s1261" style="position:absolute;left:9640;top:4275;width:93;height:17;visibility:visible;mso-wrap-style:square;v-text-anchor:top" coordsize="9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1UscA&#10;AADdAAAADwAAAGRycy9kb3ducmV2LnhtbESPQWvCQBSE74L/YXlCb7oxtaFGVylKoZdSGr14e2Sf&#10;Sdrs23R3o/HfdwsFj8PMfMOst4NpxYWcbywrmM8SEMSl1Q1XCo6H1+kzCB+QNbaWScGNPGw349Ea&#10;c22v/EmXIlQiQtjnqKAOocul9GVNBv3MdsTRO1tnMETpKqkdXiPctDJNkkwabDgu1NjRrqbyu+iN&#10;gn5RvLt+uT/uuvTp5/RV7ecfw0Gph8nwsgIRaAj38H/7TStIs8cM/t7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E9VLHAAAA3QAAAA8AAAAAAAAAAAAAAAAAmAIAAGRy&#10;cy9kb3ducmV2LnhtbFBLBQYAAAAABAAEAPUAAACMAwAAAAA=&#10;" path="m93,17l93,5,5,,,12r93,5l93,17xe" fillcolor="#cf4200" stroked="f">
                  <v:path arrowok="t" o:connecttype="custom" o:connectlocs="93,17;93,5;5,0;0,12;93,17;93,17" o:connectangles="0,0,0,0,0,0"/>
                </v:shape>
                <v:shape id="Freeform 2683" o:spid="_x0000_s1262" style="position:absolute;left:9645;top:4275;width:88;height:17;visibility:visible;mso-wrap-style:square;v-text-anchor:top" coordsize="8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59tMgA&#10;AADdAAAADwAAAGRycy9kb3ducmV2LnhtbESPQWvCQBSE70L/w/IKvZmNCiqpq7QFQRShxtJ6fGSf&#10;SWr2bchuY8yv7xYKHoeZ+YZZrDpTiZYaV1pWMIpiEMSZ1SXnCj6O6+EchPPIGivLpOBGDlbLh8EC&#10;E22vfKA29bkIEHYJKii8rxMpXVaQQRfZmjh4Z9sY9EE2udQNXgPcVHIcx1NpsOSwUGBNbwVll/TH&#10;KNjU/ana7r/3JX72u+3XJZ+9jt6VenrsXp5BeOr8Pfzf3mgF4+lkBn9vw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Ln20yAAAAN0AAAAPAAAAAAAAAAAAAAAAAJgCAABk&#10;cnMvZG93bnJldi54bWxQSwUGAAAAAAQABAD1AAAAjQMAAAAA&#10;" path="m88,17l88,5,,,,12r88,5l88,17xe" fillcolor="#d04600" stroked="f">
                  <v:path arrowok="t" o:connecttype="custom" o:connectlocs="88,17;88,5;0,0;0,12;88,17;88,17" o:connectangles="0,0,0,0,0,0"/>
                </v:shape>
                <v:shape id="Freeform 2684" o:spid="_x0000_s1263" style="position:absolute;left:9645;top:4275;width:88;height:17;visibility:visible;mso-wrap-style:square;v-text-anchor:top" coordsize="8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05PsMA&#10;AADdAAAADwAAAGRycy9kb3ducmV2LnhtbERP3WrCMBS+H/gO4Qy8m2kVdVRjEYdYGYJTH+DQHNuy&#10;5qRroq0+/XIx2OXH979Me1OLO7WusqwgHkUgiHOrKy4UXM7bt3cQziNrrC2Tggc5SFeDlyUm2nb8&#10;RfeTL0QIYZeggtL7JpHS5SUZdCPbEAfualuDPsC2kLrFLoSbWo6jaCYNVhwaSmxoU1L+fboZBYfL&#10;XsZZXz1v0/XH53l+RK53P0oNX/v1AoSn3v+L/9yZVjCeTcLc8CY8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05PsMAAADdAAAADwAAAAAAAAAAAAAAAACYAgAAZHJzL2Rv&#10;d25yZXYueG1sUEsFBgAAAAAEAAQA9QAAAIgDAAAAAA==&#10;" path="m88,17l88,5,,,,12r88,5l88,17xe" fillcolor="#d14a00" stroked="f">
                  <v:path arrowok="t" o:connecttype="custom" o:connectlocs="88,17;88,5;0,0;0,12;88,17;88,17" o:connectangles="0,0,0,0,0,0"/>
                </v:shape>
                <v:shape id="Freeform 2685" o:spid="_x0000_s1264" style="position:absolute;left:9645;top:4275;width:88;height:17;visibility:visible;mso-wrap-style:square;v-text-anchor:top" coordsize="8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c7McA&#10;AADdAAAADwAAAGRycy9kb3ducmV2LnhtbESP0WrCQBRE3wv9h+UW+lJ0U6ui0VVEEMSHFqMfcM1e&#10;k2j27ja7jenfuwWhj8PMnGHmy87UoqXGV5YVvPcTEMS51RUXCo6HTW8CwgdkjbVlUvBLHpaL56c5&#10;ptreeE9tFgoRIexTVFCG4FIpfV6SQd+3jjh6Z9sYDFE2hdQN3iLc1HKQJGNpsOK4UKKjdUn5Nfsx&#10;Ci71arMvvrN2Nxp2b1+nT7feXpxSry/dagYiUBf+w4/2VisYjD+m8PcmP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0XOzHAAAA3QAAAA8AAAAAAAAAAAAAAAAAmAIAAGRy&#10;cy9kb3ducmV2LnhtbFBLBQYAAAAABAAEAPUAAACMAwAAAAA=&#10;" path="m83,17l88,5,,,,12r83,5l83,17xe" fillcolor="#d24e00" stroked="f">
                  <v:path arrowok="t" o:connecttype="custom" o:connectlocs="83,17;88,5;0,0;0,12;83,17;83,17" o:connectangles="0,0,0,0,0,0"/>
                </v:shape>
                <v:shape id="Freeform 2686" o:spid="_x0000_s1265" style="position:absolute;left:9645;top:4275;width:83;height:17;visibility:visible;mso-wrap-style:square;v-text-anchor:top" coordsize="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xZL0A&#10;AADdAAAADwAAAGRycy9kb3ducmV2LnhtbERPSwrCMBDdC94hjOBO04qIVKOIUHAjaPUAQzK2xWZS&#10;mqjV05uF4PLx/uttbxvxpM7XjhWk0wQEsXam5lLB9ZJPliB8QDbYOCYFb/Kw3QwHa8yMe/GZnkUo&#10;RQxhn6GCKoQ2k9Lriiz6qWuJI3dzncUQYVdK0+ErhttGzpJkIS3WHBsqbGlfkb4XD6vgYtKD/uRH&#10;SrnRpyK/eXy0S6XGo363AhGoD3/xz30wCmaLedwf38Qn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ABxZL0AAADdAAAADwAAAAAAAAAAAAAAAACYAgAAZHJzL2Rvd25yZXYu&#10;eG1sUEsFBgAAAAAEAAQA9QAAAIIDAAAAAA==&#10;" path="m83,17l83,5,,,,12r83,5l83,17xe" fillcolor="#d35200" stroked="f">
                  <v:path arrowok="t" o:connecttype="custom" o:connectlocs="83,17;83,5;0,0;0,12;83,17;83,17" o:connectangles="0,0,0,0,0,0"/>
                </v:shape>
                <v:shape id="Freeform 2687" o:spid="_x0000_s1266" style="position:absolute;left:9645;top:4275;width:83;height:17;visibility:visible;mso-wrap-style:square;v-text-anchor:top" coordsize="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HBBMUA&#10;AADdAAAADwAAAGRycy9kb3ducmV2LnhtbESPT4vCMBTE74LfITzBi6ypsoh2jSK7FJa9+Q+vj+Zt&#10;2zV5qU203W9vBMHjMDO/YZbrzhpxo8ZXjhVMxgkI4tzpigsFh332NgfhA7JG45gU/JOH9arfW2Kq&#10;Xctbuu1CISKEfYoKyhDqVEqfl2TRj11NHL1f11gMUTaF1A22EW6NnCbJTFqsOC6UWNNnSfl5d7UK&#10;vsyJfhajvAsj/EsW59Zkx0um1HDQbT5ABOrCK/xsf2sF09n7BB5v4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cEExQAAAN0AAAAPAAAAAAAAAAAAAAAAAJgCAABkcnMv&#10;ZG93bnJldi54bWxQSwUGAAAAAAQABAD1AAAAigMAAAAA&#10;" path="m83,17l83,5,,,,12r83,5l83,17xe" fillcolor="#d45600" stroked="f">
                  <v:path arrowok="t" o:connecttype="custom" o:connectlocs="83,17;83,5;0,0;0,12;83,17;83,17" o:connectangles="0,0,0,0,0,0"/>
                </v:shape>
                <v:shape id="Freeform 2688" o:spid="_x0000_s1267" style="position:absolute;left:9645;top:4275;width:83;height:17;visibility:visible;mso-wrap-style:square;v-text-anchor:top" coordsize="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tI8QA&#10;AADdAAAADwAAAGRycy9kb3ducmV2LnhtbESP0YrCMBRE3wX/IdwF3zTdKipdo4giFPfJbj/g2txt&#10;yzY3tYla/94ICz4OM3OGWW1604gbda62rOBzEoEgLqyuuVSQ/xzGSxDOI2tsLJOCBznYrIeDFSba&#10;3vlEt8yXIkDYJaig8r5NpHRFRQbdxLbEwfu1nUEfZFdK3eE9wE0j4yiaS4M1h4UKW9pVVPxlV6Mg&#10;PeeLcrlND9PHhfOjvXyfeb9QavTRb79AeOr9O/zfTrWCeD6L4fUmPA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XLSPEAAAA3QAAAA8AAAAAAAAAAAAAAAAAmAIAAGRycy9k&#10;b3ducmV2LnhtbFBLBQYAAAAABAAEAPUAAACJAwAAAAA=&#10;" path="m83,17l83,5,,,,12r83,5l83,17xe" fillcolor="#d55a00" stroked="f">
                  <v:path arrowok="t" o:connecttype="custom" o:connectlocs="83,17;83,5;0,0;0,12;83,17;83,17" o:connectangles="0,0,0,0,0,0"/>
                </v:shape>
                <v:shape id="Freeform 2689" o:spid="_x0000_s1268" style="position:absolute;left:9645;top:4275;width:83;height:17;visibility:visible;mso-wrap-style:square;v-text-anchor:top" coordsize="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h8UA&#10;AADdAAAADwAAAGRycy9kb3ducmV2LnhtbESP0WoCMRRE3wv+Q7hC32rWbRHZGkWkBYu+VP2A6+Z2&#10;E9zcrEnU9e+bgtDHYWbOMLNF71pxpRCtZwXjUQGCuPbacqPgsP98mYKICVlj65kU3CnCYj54mmGl&#10;/Y2/6bpLjcgQjhUqMCl1lZSxNuQwjnxHnL0fHxymLEMjdcBbhrtWlkUxkQ4t5wWDHa0M1afdxSmo&#10;P5bT/eZ8N5tDfz6Gr60t48oq9Tzsl+8gEvXpP/xor7WCcvL2Cn9v8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4KHxQAAAN0AAAAPAAAAAAAAAAAAAAAAAJgCAABkcnMv&#10;ZG93bnJldi54bWxQSwUGAAAAAAQABAD1AAAAigMAAAAA&#10;" path="m83,17l83,5,,,,12r83,5l83,17xe" fillcolor="#d65e00" stroked="f">
                  <v:path arrowok="t" o:connecttype="custom" o:connectlocs="83,17;83,5;0,0;0,12;83,17;83,17" o:connectangles="0,0,0,0,0,0"/>
                </v:shape>
                <v:shape id="Freeform 2690" o:spid="_x0000_s1269" style="position:absolute;left:9645;top:4275;width:75;height:17;visibility:visible;mso-wrap-style:square;v-text-anchor:top" coordsize="7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cdo8MA&#10;AADdAAAADwAAAGRycy9kb3ducmV2LnhtbESPQWsCMRSE7wX/Q3hCbzWriK1bo4goeLRW76+b52Zx&#10;87Im0d39941Q6HGYmW+YxaqztXiQD5VjBeNRBoK4cLriUsHpe/f2ASJEZI21Y1LQU4DVcvCywFy7&#10;lr/ocYylSBAOOSowMTa5lKEwZDGMXEOcvIvzFmOSvpTaY5vgtpaTLJtJixWnBYMNbQwV1+PdKtjT&#10;aX4p3s9t0x9MP6atv1a3H6Veh936E0SkLv6H/9p7rWAym07h+SY9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cdo8MAAADdAAAADwAAAAAAAAAAAAAAAACYAgAAZHJzL2Rv&#10;d25yZXYueG1sUEsFBgAAAAAEAAQA9QAAAIgDAAAAAA==&#10;" path="m75,17l75,5,,,,12r75,5l75,17xe" fillcolor="#d76200" stroked="f">
                  <v:path arrowok="t" o:connecttype="custom" o:connectlocs="75,17;75,5;0,0;0,12;75,17;75,17" o:connectangles="0,0,0,0,0,0"/>
                </v:shape>
                <v:shape id="Freeform 2691" o:spid="_x0000_s1270" style="position:absolute;left:9645;top:4275;width:75;height:17;visibility:visible;mso-wrap-style:square;v-text-anchor:top" coordsize="7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9n8cYA&#10;AADdAAAADwAAAGRycy9kb3ducmV2LnhtbESPQWsCMRSE74L/IbxCb5pUWimrUbRQkJaC1T3o7bF5&#10;7i6bvCybdF3/fVMoeBxm5htmuR6cFT11ofas4WmqQBAX3tRcasiP75NXECEiG7SeScONAqxX49ES&#10;M+Ov/E39IZYiQThkqKGKsc2kDEVFDsPUt8TJu/jOYUyyK6Xp8JrgzsqZUnPpsOa0UGFLbxUVzeHH&#10;aWg/87yxX3zeb0+7xvZGfRQ3pfXjw7BZgIg0xHv4v70zGmbz5xf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9n8cYAAADdAAAADwAAAAAAAAAAAAAAAACYAgAAZHJz&#10;L2Rvd25yZXYueG1sUEsFBgAAAAAEAAQA9QAAAIsDAAAAAA==&#10;" path="m75,17l75,5,,,,12r75,5l75,17xe" fillcolor="#d86500" stroked="f">
                  <v:path arrowok="t" o:connecttype="custom" o:connectlocs="75,17;75,5;0,0;0,12;75,17;75,17" o:connectangles="0,0,0,0,0,0"/>
                </v:shape>
                <v:shape id="Freeform 2692" o:spid="_x0000_s1271" style="position:absolute;left:9645;top:4275;width:75;height:17;visibility:visible;mso-wrap-style:square;v-text-anchor:top" coordsize="7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4LsQA&#10;AADdAAAADwAAAGRycy9kb3ducmV2LnhtbESPwWrDMBBE74H+g9hCb4kcp5jWiWLaQqEt5BA7H7BY&#10;G9vEWhlJdpy/rwqFHIeZecPsitn0YiLnO8sK1qsEBHFtdceNglP1uXwB4QOyxt4yKbiRh2L/sNhh&#10;ru2VjzSVoRERwj5HBW0IQy6lr1sy6Fd2II7e2TqDIUrXSO3wGuGml2mSZNJgx3GhxYE+Wqov5WgU&#10;MFbfPIV5PNVDerih2/y8v26Uenqc37YgAs3hHv5vf2kFafacwd+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LOC7EAAAA3QAAAA8AAAAAAAAAAAAAAAAAmAIAAGRycy9k&#10;b3ducmV2LnhtbFBLBQYAAAAABAAEAPUAAACJAwAAAAA=&#10;" path="m75,17l75,5,,,,12r75,5l75,17xe" fillcolor="#d96900" stroked="f">
                  <v:path arrowok="t" o:connecttype="custom" o:connectlocs="75,17;75,5;0,0;0,12;75,17;75,17" o:connectangles="0,0,0,0,0,0"/>
                </v:shape>
                <v:shape id="Freeform 2693" o:spid="_x0000_s1272" style="position:absolute;left:9645;top:4275;width:75;height:17;visibility:visible;mso-wrap-style:square;v-text-anchor:top" coordsize="7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40UMQA&#10;AADdAAAADwAAAGRycy9kb3ducmV2LnhtbESPQYvCMBSE7wv+h/CEva2pRbpajSKCIAuLbBXx+Gie&#10;bbF5KU3U9t9vBMHjMDPfMItVZ2pxp9ZVlhWMRxEI4tzqigsFx8P2awrCeWSNtWVS0JOD1XLwscBU&#10;2wf/0T3zhQgQdikqKL1vUildXpJBN7INcfAutjXog2wLqVt8BLipZRxFiTRYcVgosaFNSfk1uxkF&#10;Cc/Gpj9k+77T51P8Y/vsV1dKfQ679RyEp86/w6/2TiuIk8k3PN+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ONFDEAAAA3QAAAA8AAAAAAAAAAAAAAAAAmAIAAGRycy9k&#10;b3ducmV2LnhtbFBLBQYAAAAABAAEAPUAAACJAwAAAAA=&#10;" path="m75,17l75,5,,,,12r75,5l75,17xe" fillcolor="#da6d00" stroked="f">
                  <v:path arrowok="t" o:connecttype="custom" o:connectlocs="75,17;75,5;0,0;0,12;75,17;75,17" o:connectangles="0,0,0,0,0,0"/>
                </v:shape>
                <v:shape id="Freeform 2694" o:spid="_x0000_s1273" style="position:absolute;left:9645;top:4275;width:75;height:17;visibility:visible;mso-wrap-style:square;v-text-anchor:top" coordsize="7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4cdMMA&#10;AADdAAAADwAAAGRycy9kb3ducmV2LnhtbERPTW+CQBC9N/E/bMakl6YuEEoruhpjQ9pbo9X7lB2B&#10;yM4Sdgv477uHJh5f3vd6O5lWDNS7xrKCeBGBIC6tbrhScPount9AOI+ssbVMCm7kYLuZPawx13bk&#10;Aw1HX4kQwi5HBbX3XS6lK2sy6Ba2Iw7cxfYGfYB9JXWPYwg3rUyiKJMGGw4NNXa0r6m8Hn+Ngpco&#10;S6uD/HgqYv1afC1vxftPelbqcT7tViA8Tf4u/nd/agVJloa54U1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4cdMMAAADdAAAADwAAAAAAAAAAAAAAAACYAgAAZHJzL2Rv&#10;d25yZXYueG1sUEsFBgAAAAAEAAQA9QAAAIgDAAAAAA==&#10;" path="m71,17l75,5,,,,12r71,5l71,17xe" fillcolor="#db7100" stroked="f">
                  <v:path arrowok="t" o:connecttype="custom" o:connectlocs="71,17;75,5;0,0;0,12;71,17;71,17" o:connectangles="0,0,0,0,0,0"/>
                </v:shape>
                <v:shape id="Freeform 2695" o:spid="_x0000_s1274" style="position:absolute;left:9645;top:4275;width:71;height:17;visibility:visible;mso-wrap-style:square;v-text-anchor:top" coordsize="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JMR8UA&#10;AADdAAAADwAAAGRycy9kb3ducmV2LnhtbESPT2vCQBTE7wW/w/IEb3WjSNpEV5FAQb35B3p9ZJ9J&#10;NPs2ZLdJ9NN3C0KPw8z8hlltBlOLjlpXWVYwm0YgiHOrKy4UXM5f758gnEfWWFsmBQ9ysFmP3laY&#10;atvzkbqTL0SAsEtRQel9k0rp8pIMuqltiIN3ta1BH2RbSN1iH+CmlvMoiqXBisNCiQ1lJeX3049R&#10;YLL4+5B03cddZttbf3nqwz5OlJqMh+0ShKfB/4df7Z1WMI8XCfy9C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kxHxQAAAN0AAAAPAAAAAAAAAAAAAAAAAJgCAABkcnMv&#10;ZG93bnJldi54bWxQSwUGAAAAAAQABAD1AAAAigMAAAAA&#10;" path="m71,17l71,5,,,,12r71,5l71,17xe" fillcolor="#dc7500" stroked="f">
                  <v:path arrowok="t" o:connecttype="custom" o:connectlocs="71,17;71,5;0,0;0,12;71,17;71,17" o:connectangles="0,0,0,0,0,0"/>
                </v:shape>
                <v:shape id="Freeform 2696" o:spid="_x0000_s1275" style="position:absolute;left:9645;top:4275;width:71;height:17;visibility:visible;mso-wrap-style:square;v-text-anchor:top" coordsize="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nY8MA&#10;AADdAAAADwAAAGRycy9kb3ducmV2LnhtbERPy4rCMBTdC/5DuMLsNFWwSMcoIgqCMoMPnFlemjtt&#10;tbkpTbR1vt4sBJeH857OW1OKO9WusKxgOIhAEKdWF5wpOB3X/QkI55E1lpZJwYMczGfdzhQTbRve&#10;0/3gMxFC2CWoIPe+SqR0aU4G3cBWxIH7s7VBH2CdSV1jE8JNKUdRFEuDBYeGHCta5pReDzejgJrf&#10;3U7K5ffXav3Pl1v8+DlvC6U+eu3iE4Sn1r/FL/dGKxjF47A/vAlP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mnY8MAAADdAAAADwAAAAAAAAAAAAAAAACYAgAAZHJzL2Rv&#10;d25yZXYueG1sUEsFBgAAAAAEAAQA9QAAAIgDAAAAAA==&#10;" path="m71,17l71,5,,,,12r71,5l71,17xe" fillcolor="#dd7900" stroked="f">
                  <v:path arrowok="t" o:connecttype="custom" o:connectlocs="71,17;71,5;0,0;0,12;71,17;71,17" o:connectangles="0,0,0,0,0,0"/>
                </v:shape>
                <v:shape id="Freeform 2697" o:spid="_x0000_s1276" style="position:absolute;left:9645;top:4275;width:71;height:17;visibility:visible;mso-wrap-style:square;v-text-anchor:top" coordsize="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Q8KcQA&#10;AADdAAAADwAAAGRycy9kb3ducmV2LnhtbESPW4vCMBSE3xf8D+EI+7amFpSlGsULij56wedDc2yr&#10;zUlJYu36683Cwj4OM/MNM513phYtOV9ZVjAcJCCIc6srLhScT5uvbxA+IGusLZOCH/Iwn/U+pphp&#10;++QDtcdQiAhhn6GCMoQmk9LnJRn0A9sQR+9qncEQpSukdviMcFPLNEnG0mDFcaHEhlYl5ffjwyjo&#10;2ubxWt7d4Za6erdfX9LN67xV6rPfLSYgAnXhP/zX3mkF6Xg0hN838QnI2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kPCnEAAAA3QAAAA8AAAAAAAAAAAAAAAAAmAIAAGRycy9k&#10;b3ducmV2LnhtbFBLBQYAAAAABAAEAPUAAACJAwAAAAA=&#10;" path="m71,17l71,5,8,,,12r71,5l71,17xe" fillcolor="#de7d00" stroked="f">
                  <v:path arrowok="t" o:connecttype="custom" o:connectlocs="71,17;71,5;8,0;0,12;71,17;71,17" o:connectangles="0,0,0,0,0,0"/>
                </v:shape>
                <v:shape id="Freeform 2698" o:spid="_x0000_s1277" style="position:absolute;left:9645;top:4275;width:71;height:17;visibility:visible;mso-wrap-style:square;v-text-anchor:top" coordsize="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70cYA&#10;AADdAAAADwAAAGRycy9kb3ducmV2LnhtbESPQWvCQBSE7wX/w/KE3urGSIKkriKWgpdqq156e2Rf&#10;k63ZtyG7avLvXaHQ4zAz3zCLVW8bcaXOG8cKppMEBHHptOFKwen4/jIH4QOyxsYxKRjIw2o5elpg&#10;od2Nv+h6CJWIEPYFKqhDaAspfVmTRT9xLXH0flxnMUTZVVJ3eItw28g0SXJp0XBcqLGlTU3l+XCx&#10;CnZm+PSncPzOzOVjnw3z31mevyn1PO7XryAC9eE//NfeagVpnqXweB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Q70cYAAADdAAAADwAAAAAAAAAAAAAAAACYAgAAZHJz&#10;L2Rvd25yZXYueG1sUEsFBgAAAAAEAAQA9QAAAIsDAAAAAA==&#10;" path="m71,17l71,5,8,,,12r71,5l71,17xe" fillcolor="#df8100" stroked="f">
                  <v:path arrowok="t" o:connecttype="custom" o:connectlocs="71,17;71,5;8,0;0,12;71,17;71,17" o:connectangles="0,0,0,0,0,0"/>
                </v:shape>
                <v:shape id="Freeform 2699" o:spid="_x0000_s1278" style="position:absolute;left:9645;top:4275;width:63;height:17;visibility:visible;mso-wrap-style:square;v-text-anchor:top" coordsize="6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qff8YA&#10;AADdAAAADwAAAGRycy9kb3ducmV2LnhtbESP0WrCQBRE3wX/YblCX0Q3TdsQoqtIS4sPRWj0A67Z&#10;a5I2ezdmtzH+fbcg+DjMzBlmuR5MI3rqXG1ZweM8AkFcWF1zqeCwf5+lIJxH1thYJgVXcrBejUdL&#10;zLS98Bf1uS9FgLDLUEHlfZtJ6YqKDLq5bYmDd7KdQR9kV0rd4SXATSPjKEqkwZrDQoUtvVZU/OS/&#10;RsHGfjdJ/jZlOj/z5zk9xrvefCj1MBk2CxCeBn8P39pbrSBOXp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qff8YAAADdAAAADwAAAAAAAAAAAAAAAACYAgAAZHJz&#10;L2Rvd25yZXYueG1sUEsFBgAAAAAEAAQA9QAAAIsDAAAAAA==&#10;" path="m63,17l63,5,8,,,12r63,5l63,17xe" fillcolor="#e08500" stroked="f">
                  <v:path arrowok="t" o:connecttype="custom" o:connectlocs="63,17;63,5;8,0;0,12;63,17;63,17" o:connectangles="0,0,0,0,0,0"/>
                </v:shape>
                <v:shape id="Freeform 2700" o:spid="_x0000_s1279" style="position:absolute;left:9653;top:4275;width:55;height:17;visibility:visible;mso-wrap-style:square;v-text-anchor:top" coordsize="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CMYA&#10;AADdAAAADwAAAGRycy9kb3ducmV2LnhtbESPQWvCQBSE70L/w/IKvelGSYONrpIULIVerC2eX7LP&#10;JJh9G7LbJP333YLgcZiZb5jtfjKtGKh3jWUFy0UEgri0uuFKwffXYb4G4TyyxtYyKfglB/vdw2yL&#10;qbYjf9Jw8pUIEHYpKqi971IpXVmTQbewHXHwLrY36IPsK6l7HAPctHIVRYk02HBYqLGj15rK6+nH&#10;KFhzFn8U55eiSYpLnlszvh38UamnxynbgPA0+Xv41n7XClbJcwz/b8ITk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P/CMYAAADdAAAADwAAAAAAAAAAAAAAAACYAgAAZHJz&#10;L2Rvd25yZXYueG1sUEsFBgAAAAAEAAQA9QAAAIsDAAAAAA==&#10;" path="m55,17l55,5,,,,12r55,5l55,17xe" fillcolor="#e18900" stroked="f">
                  <v:path arrowok="t" o:connecttype="custom" o:connectlocs="55,17;55,5;0,0;0,12;55,17;55,17" o:connectangles="0,0,0,0,0,0"/>
                </v:shape>
                <v:shape id="Freeform 2701" o:spid="_x0000_s1280" style="position:absolute;left:9653;top:4275;width:55;height:17;visibility:visible;mso-wrap-style:square;v-text-anchor:top" coordsize="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c08UA&#10;AADdAAAADwAAAGRycy9kb3ducmV2LnhtbESPQYvCMBSE78L+h/AWvIimCm2lGmWRVbwIru7F26N5&#10;tsXmpTTRdv/9RhA8DjPzDbNc96YWD2pdZVnBdBKBIM6trrhQ8HvejucgnEfWWFsmBX/kYL36GCwx&#10;07bjH3qcfCEChF2GCkrvm0xKl5dk0E1sQxy8q20N+iDbQuoWuwA3tZxFUSINVhwWSmxoU1J+O92N&#10;gmOVSr5c0u/O7JJ4NN1058O8UGr42X8tQHjq/Tv8au+1glkSx/B8E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B9zTxQAAAN0AAAAPAAAAAAAAAAAAAAAAAJgCAABkcnMv&#10;ZG93bnJldi54bWxQSwUGAAAAAAQABAD1AAAAigMAAAAA&#10;" path="m55,17l55,5,,,,12r55,5l55,17xe" fillcolor="#e28d00" stroked="f">
                  <v:path arrowok="t" o:connecttype="custom" o:connectlocs="55,17;55,5;0,0;0,12;55,17;55,17" o:connectangles="0,0,0,0,0,0"/>
                </v:shape>
                <v:shape id="Freeform 2702" o:spid="_x0000_s1281" style="position:absolute;left:9653;top:4275;width:55;height:17;visibility:visible;mso-wrap-style:square;v-text-anchor:top" coordsize="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ccA&#10;AADdAAAADwAAAGRycy9kb3ducmV2LnhtbESPQWsCMRSE70L/Q3gFL6LZil10axQpKAXpwW3R62Pz&#10;ulm6edkm6br9941Q6HGYmW+Y9XawrejJh8axgodZBoK4crrhWsH72366BBEissbWMSn4oQDbzd1o&#10;jYV2Vz5RX8ZaJAiHAhWYGLtCylAZshhmriNO3ofzFmOSvpba4zXBbSvnWZZLiw2nBYMdPRuqPstv&#10;q+Brct7xYeX7V3M5lEfpFmF5Wig1vh92TyAiDfE//Nd+0Qrm+WMOtzfp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fiCXHAAAA3QAAAA8AAAAAAAAAAAAAAAAAmAIAAGRy&#10;cy9kb3ducmV2LnhtbFBLBQYAAAAABAAEAPUAAACMAwAAAAA=&#10;" path="m55,17l55,5,,,,12r55,5l55,17xe" fillcolor="#e39100" stroked="f">
                  <v:path arrowok="t" o:connecttype="custom" o:connectlocs="55,17;55,5;0,0;0,12;55,17;55,17" o:connectangles="0,0,0,0,0,0"/>
                </v:shape>
                <v:shape id="Freeform 2703" o:spid="_x0000_s1282" style="position:absolute;left:9653;top:4275;width:55;height:17;visibility:visible;mso-wrap-style:square;v-text-anchor:top" coordsize="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cUA&#10;AADdAAAADwAAAGRycy9kb3ducmV2LnhtbESPQWsCMRSE74L/IbxCb5rVotbVKCIt9OJB60J7e2ye&#10;m6WblyWJuv33RhA8DjPzDbNcd7YRF/KhdqxgNMxAEJdO11wpOH5/Dt5BhIissXFMCv4pwHrV7y0x&#10;1+7Ke7ocYiUShEOOCkyMbS5lKA1ZDEPXEifv5LzFmKSvpPZ4TXDbyHGWTaXFmtOCwZa2hsq/w9kq&#10;+DEfBc1H+lS/yfL4G8gXu2Km1OtLt1mAiNTFZ/jR/tIKxtPJDO5v0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z5xQAAAN0AAAAPAAAAAAAAAAAAAAAAAJgCAABkcnMv&#10;ZG93bnJldi54bWxQSwUGAAAAAAQABAD1AAAAigMAAAAA&#10;" path="m48,17l55,5,,,,12r48,5l48,17xe" fillcolor="#e49500" stroked="f">
                  <v:path arrowok="t" o:connecttype="custom" o:connectlocs="48,17;55,5;0,0;0,12;48,17;48,17" o:connectangles="0,0,0,0,0,0"/>
                </v:shape>
                <v:shape id="Freeform 2704" o:spid="_x0000_s1283" style="position:absolute;left:9653;top:4275;width:48;height:17;visibility:visible;mso-wrap-style:square;v-text-anchor:top" coordsize="4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m/2cMA&#10;AADdAAAADwAAAGRycy9kb3ducmV2LnhtbERPz2vCMBS+D/wfwhO8zbQFZatGEUEQ3WFz4vnRPNPS&#10;5qU2sdb99cthsOPH93u5Hmwjeup85VhBOk1AEBdOV2wUnL93r28gfEDW2DgmBU/ysF6NXpaYa/fg&#10;L+pPwYgYwj5HBWUIbS6lL0qy6KeuJY7c1XUWQ4SdkbrDRwy3jcySZC4tVhwbSmxpW1JRn+5WQV8f&#10;M6Nnu9szvdSHj/Tn078bo9RkPGwWIAIN4V/8595rBdl8FufGN/E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m/2cMAAADdAAAADwAAAAAAAAAAAAAAAACYAgAAZHJzL2Rv&#10;d25yZXYueG1sUEsFBgAAAAAEAAQA9QAAAIgDAAAAAA==&#10;" path="m48,17l48,5,,,,12r48,5l48,17xe" fillcolor="#ff8c00" stroked="f">
                  <v:path arrowok="t" o:connecttype="custom" o:connectlocs="48,17;48,5;0,0;0,12;48,17;48,17" o:connectangles="0,0,0,0,0,0"/>
                </v:shape>
                <v:shape id="Freeform 2705" o:spid="_x0000_s1284" style="position:absolute;left:9553;top:4052;width:175;height:56;visibility:visible;mso-wrap-style:square;v-text-anchor:top" coordsize="1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UvvMYA&#10;AADdAAAADwAAAGRycy9kb3ducmV2LnhtbESPQWsCMRSE74L/ITyhN80qVOrWKKKtCC0U14L09ti8&#10;blaTl2UTdf33TaHQ4zAz3zDzZeesuFIbas8KxqMMBHHpdc2Vgs/D6/AJRIjIGq1nUnCnAMtFvzfH&#10;XPsb7+laxEokCIccFZgYm1zKUBpyGEa+IU7et28dxiTbSuoWbwnurJxk2VQ6rDktGGxobag8Fxen&#10;4LClzen9eF55efwI0hn79vVilXoYdKtnEJG6+B/+a++0gsn0cQa/b9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UvvMYAAADdAAAADwAAAAAAAAAAAAAAAACYAgAAZHJz&#10;L2Rvd25yZXYueG1sUEsFBgAAAAAEAAQA9QAAAIsDAAAAAA==&#10;" path="m167,56r8,-39l7,,,37,167,56r,xe" fillcolor="#cb3300" stroked="f">
                  <v:path arrowok="t" o:connecttype="custom" o:connectlocs="167,56;175,17;7,0;0,37;167,56;167,56" o:connectangles="0,0,0,0,0,0"/>
                </v:shape>
                <v:shape id="Freeform 2706" o:spid="_x0000_s1285" style="position:absolute;left:9553;top:4052;width:175;height:56;visibility:visible;mso-wrap-style:square;v-text-anchor:top" coordsize="1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TysMA&#10;AADdAAAADwAAAGRycy9kb3ducmV2LnhtbERPz2vCMBS+C/sfwhvspqkVy+yMMspE2UWm1fNb89aU&#10;NS+lyWr33y+HgceP7/d6O9pWDNT7xrGC+SwBQVw53XCtoDzvps8gfEDW2DomBb/kYbt5mKwx1+7G&#10;HzScQi1iCPscFZgQulxKXxmy6GeuI47cl+sthgj7WuoebzHctjJNkkxabDg2GOyoMFR9n36sAi2v&#10;b+bwWc4vq2W5oPd9UehjodTT4/j6AiLQGO7if/dBK0izLO6Pb+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XTysMAAADdAAAADwAAAAAAAAAAAAAAAACYAgAAZHJzL2Rv&#10;d25yZXYueG1sUEsFBgAAAAAEAAQA9QAAAIgDAAAAAA==&#10;" path="m167,56r8,-39l7,,,37,167,56r,xe" fillcolor="#cc3600" stroked="f">
                  <v:path arrowok="t" o:connecttype="custom" o:connectlocs="167,56;175,17;7,0;0,37;167,56;167,56" o:connectangles="0,0,0,0,0,0"/>
                </v:shape>
                <v:shape id="Freeform 2707" o:spid="_x0000_s1286" style="position:absolute;left:9553;top:4052;width:167;height:56;visibility:visible;mso-wrap-style:square;v-text-anchor:top" coordsize="16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WAMMA&#10;AADdAAAADwAAAGRycy9kb3ducmV2LnhtbESPT4vCMBTE74LfITzBm6YKFqlGEWFhL3uwq7vXR/P6&#10;R5uX2mTb+u3NguBxmJnfMNv9YGrRUesqywoW8wgEcWZ1xYWC8/fHbA3CeWSNtWVS8CAH+914tMVE&#10;255P1KW+EAHCLkEFpfdNIqXLSjLo5rYhDl5uW4M+yLaQusU+wE0tl1EUS4MVh4USGzqWlN3SP6Mg&#10;Op96sp37ul5cynf9m1c/q1yp6WQ4bEB4Gvw7/Gp/agXLOF7A/5vwBO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WAMMAAADdAAAADwAAAAAAAAAAAAAAAACYAgAAZHJzL2Rv&#10;d25yZXYueG1sUEsFBgAAAAAEAAQA9QAAAIgDAAAAAA==&#10;" path="m167,56r,-39l7,,,37,167,56r,xe" fillcolor="#cd3a00" stroked="f">
                  <v:path arrowok="t" o:connecttype="custom" o:connectlocs="167,56;167,17;7,0;0,37;167,56;167,56" o:connectangles="0,0,0,0,0,0"/>
                </v:shape>
                <v:shape id="Freeform 2708" o:spid="_x0000_s1287" style="position:absolute;left:9553;top:4052;width:167;height:49;visibility:visible;mso-wrap-style:square;v-text-anchor:top" coordsize="1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0ZxcQA&#10;AADdAAAADwAAAGRycy9kb3ducmV2LnhtbESPQWuDQBSE74H+h+UVcotrDLHFZBPaQsH0pi14fbgv&#10;KnXfirtV8++zhUKPw8x8wxzPi+nFRKPrLCvYRjEI4trqjhsFX5/vm2cQziNr7C2Tghs5OJ8eVkfM&#10;tJ25oKn0jQgQdhkqaL0fMild3ZJBF9mBOHhXOxr0QY6N1CPOAW56mcRxKg12HBZaHOitpfq7/DEK&#10;Gnp1eVHJtNjll+qpQtx2+w+l1o/LywGEp8X/h//auVaQpGkCv2/CE5Cn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NGcXEAAAA3QAAAA8AAAAAAAAAAAAAAAAAmAIAAGRycy9k&#10;b3ducmV2LnhtbFBLBQYAAAAABAAEAPUAAACJAwAAAAA=&#10;" path="m163,49r4,-32l7,,,37,163,49r,xe" fillcolor="#ce3e00" stroked="f">
                  <v:path arrowok="t" o:connecttype="custom" o:connectlocs="163,49;167,17;7,0;0,37;163,49;163,49" o:connectangles="0,0,0,0,0,0"/>
                </v:shape>
                <v:shape id="Freeform 2709" o:spid="_x0000_s1288" style="position:absolute;left:9553;top:4052;width:163;height:49;visibility:visible;mso-wrap-style:square;v-text-anchor:top" coordsize="16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8kcQA&#10;AADdAAAADwAAAGRycy9kb3ducmV2LnhtbESPzarCMBSE94LvEI7gRjRVL0WqUURQ3F38QXB3bI5t&#10;sTkpTaz17c0F4S6HmfmGWaxaU4qGaldYVjAeRSCIU6sLzhScT9vhDITzyBpLy6TgTQ5Wy25ngYm2&#10;Lz5Qc/SZCBB2CSrIva8SKV2ak0E3shVx8O62NuiDrDOpa3wFuCnlJIpiabDgsJBjRZuc0sfxaRRM&#10;7UCO1/r6YxrXPC4+2/3e9hel+r12PQfhqfX/4W97rxVM4ngKf2/CE5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RvJHEAAAA3QAAAA8AAAAAAAAAAAAAAAAAmAIAAGRycy9k&#10;b3ducmV2LnhtbFBLBQYAAAAABAAEAPUAAACJAwAAAAA=&#10;" path="m163,49r,-32l7,,,37,163,49r,xe" fillcolor="#cf4200" stroked="f">
                  <v:path arrowok="t" o:connecttype="custom" o:connectlocs="163,49;163,17;7,0;0,37;163,49;163,49" o:connectangles="0,0,0,0,0,0"/>
                </v:shape>
                <v:shape id="Freeform 2710" o:spid="_x0000_s1289" style="position:absolute;left:9560;top:4052;width:156;height:49;visibility:visible;mso-wrap-style:square;v-text-anchor:top" coordsize="15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T3MQA&#10;AADdAAAADwAAAGRycy9kb3ducmV2LnhtbESPQWsCMRSE74X+h/CE3mpWK9u6GqUUCl61Hjw+kudm&#10;183LmqS69debQqHHYWa+YZbrwXXiQiE2nhVMxgUIYu1Nw7WC/dfn8xuImJANdp5JwQ9FWK8eH5ZY&#10;GX/lLV12qRYZwrFCBTalvpIyaksO49j3xNk7+uAwZRlqaQJeM9x1cloUpXTYcF6w2NOHJX3afTsF&#10;c3N+5UM46Zfz7dDodtMaO2+VehoN7wsQiYb0H/5rb4yCaVnO4PdNf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Sk9zEAAAA3QAAAA8AAAAAAAAAAAAAAAAAmAIAAGRycy9k&#10;b3ducmV2LnhtbFBLBQYAAAAABAAEAPUAAACJAwAAAAA=&#10;" path="m148,49r8,-32l,,,37,148,49r,xe" fillcolor="#d04600" stroked="f">
                  <v:path arrowok="t" o:connecttype="custom" o:connectlocs="148,49;156,17;0,0;0,37;148,49;148,49" o:connectangles="0,0,0,0,0,0"/>
                </v:shape>
                <v:shape id="Freeform 2711" o:spid="_x0000_s1290" style="position:absolute;left:9560;top:4052;width:156;height:49;visibility:visible;mso-wrap-style:square;v-text-anchor:top" coordsize="15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XMYA&#10;AADdAAAADwAAAGRycy9kb3ducmV2LnhtbESPQWvCQBSE74L/YXkFL6IbhUaJriIFi4ciGAvt8TX7&#10;TEKzb8Puqml/vSsIHoeZ+YZZrjvTiAs5X1tWMBknIIgLq2suFXwet6M5CB+QNTaWScEfeViv+r0l&#10;Ztpe+UCXPJQiQthnqKAKoc2k9EVFBv3YtsTRO1lnMETpSqkdXiPcNHKaJKk0WHNcqLClt4qK3/xs&#10;FDgztF/f2/cZy8T8HCfnff7xP1Rq8NJtFiACdeEZfrR3WsE0TV/h/i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XXMYAAADdAAAADwAAAAAAAAAAAAAAAACYAgAAZHJz&#10;L2Rvd25yZXYueG1sUEsFBgAAAAAEAAQA9QAAAIsDAAAAAA==&#10;" path="m148,49r8,-37l,,,37,148,49r,xe" fillcolor="#d14a00" stroked="f">
                  <v:path arrowok="t" o:connecttype="custom" o:connectlocs="148,49;156,12;0,0;0,37;148,49;148,49" o:connectangles="0,0,0,0,0,0"/>
                </v:shape>
                <v:shape id="Freeform 2712" o:spid="_x0000_s1291" style="position:absolute;left:9560;top:4052;width:148;height:49;visibility:visible;mso-wrap-style:square;v-text-anchor:top" coordsize="14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VL8QA&#10;AADdAAAADwAAAGRycy9kb3ducmV2LnhtbESPQUsDMRSE74L/IbyCN5ttKVHWpkWEigge2open5vn&#10;7mrysiTPdv33plDwOMzMN8xyPQavDpRyH9nCbFqBIm6i67m18LrfXN+CyoLs0EcmC7+UYb26vFhi&#10;7eKRt3TYSasKhHONFjqRodY6Nx0FzNM4EBfvM6aAUmRqtUt4LPDg9byqjA7Yc1nocKCHjprv3U+w&#10;sMCN2eoPeXmT96/HZ79IY/Q31l5Nxvs7UEKj/IfP7SdnYW6MgdOb8gT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F1S/EAAAA3QAAAA8AAAAAAAAAAAAAAAAAmAIAAGRycy9k&#10;b3ducmV2LnhtbFBLBQYAAAAABAAEAPUAAACJAwAAAAA=&#10;" path="m148,49r,-37l,,,37,148,49r,xe" fillcolor="#d24e00" stroked="f">
                  <v:path arrowok="t" o:connecttype="custom" o:connectlocs="148,49;148,12;0,0;0,37;148,49;148,49" o:connectangles="0,0,0,0,0,0"/>
                </v:shape>
                <v:shape id="Freeform 2713" o:spid="_x0000_s1292" style="position:absolute;left:9560;top:4052;width:148;height:49;visibility:visible;mso-wrap-style:square;v-text-anchor:top" coordsize="14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ECscA&#10;AADdAAAADwAAAGRycy9kb3ducmV2LnhtbESPT2vCQBTE7wW/w/IEL6VuFBtL6iql/qFXoxR6e82+&#10;JqnZt2F3o/Hbu4WCx2FmfsMsVr1pxJmcry0rmIwTEMSF1TWXCo6H7dMLCB+QNTaWScGVPKyWg4cF&#10;ZtpeeE/nPJQiQthnqKAKoc2k9EVFBv3YtsTR+7HOYIjSlVI7vES4aeQ0SVJpsOa4UGFL7xUVp7wz&#10;CuzX7/dh8twV6+Pm1H02zj7u8plSo2H/9goiUB/u4f/2h1YwTdM5/L2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2hArHAAAA3QAAAA8AAAAAAAAAAAAAAAAAmAIAAGRy&#10;cy9kb3ducmV2LnhtbFBLBQYAAAAABAAEAPUAAACMAwAAAAA=&#10;" path="m141,49r7,-37l,,,37,141,49r,xe" fillcolor="#d35200" stroked="f">
                  <v:path arrowok="t" o:connecttype="custom" o:connectlocs="141,49;148,12;0,0;0,37;141,49;141,49" o:connectangles="0,0,0,0,0,0"/>
                </v:shape>
                <v:shape id="Freeform 2714" o:spid="_x0000_s1293" style="position:absolute;left:9560;top:4052;width:141;height:49;visibility:visible;mso-wrap-style:square;v-text-anchor:top" coordsize="1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F68MA&#10;AADdAAAADwAAAGRycy9kb3ducmV2LnhtbERPu2rDMBTdC/kHcQPdGjkeTO1YCUlKIWQotdsl28W6&#10;fiTWlbGU2P37aih0PJx3vptNLx40us6ygvUqAkFcWd1xo+D76/3lFYTzyBp7y6TghxzstounHDNt&#10;Jy7oUfpGhBB2GSpovR8yKV3VkkG3sgNx4Go7GvQBjo3UI04h3PQyjqJEGuw4NLQ40LGl6lbejQJ5&#10;Pn8ezPqtLuO06C4fV33QU6rU83Leb0B4mv2/+M990griJAlzw5vw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VF68MAAADdAAAADwAAAAAAAAAAAAAAAACYAgAAZHJzL2Rv&#10;d25yZXYueG1sUEsFBgAAAAAEAAQA9QAAAIgDAAAAAA==&#10;" path="m141,49r,-37l,,,37,141,49r,xe" fillcolor="#d45600" stroked="f">
                  <v:path arrowok="t" o:connecttype="custom" o:connectlocs="141,49;141,12;0,0;0,37;141,49;141,49" o:connectangles="0,0,0,0,0,0"/>
                </v:shape>
                <v:shape id="Freeform 2715" o:spid="_x0000_s1294" style="position:absolute;left:9560;top:4052;width:141;height:49;visibility:visible;mso-wrap-style:square;v-text-anchor:top" coordsize="1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9G74A&#10;AADdAAAADwAAAGRycy9kb3ducmV2LnhtbESPwQrCMBBE74L/EFbwpqkeilajiKh4rfoBS7O2xWZT&#10;mthWv94IgsdhZt4w621vKtFS40rLCmbTCARxZnXJuYLb9ThZgHAeWWNlmRS8yMF2MxysMdG245Ta&#10;i89FgLBLUEHhfZ1I6bKCDLqprYmDd7eNQR9kk0vdYBfgppLzKIqlwZLDQoE17QvKHpenUfA+3Uoy&#10;V53K9sXmRN2D0/qg1HjU71YgPPX+H/61z1rBPI6X8H0TnoD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IxPRu+AAAA3QAAAA8AAAAAAAAAAAAAAAAAmAIAAGRycy9kb3ducmV2&#10;LnhtbFBLBQYAAAAABAAEAPUAAACDAwAAAAA=&#10;" path="m141,49r,-37l5,,,37,141,49r,xe" fillcolor="#d55a00" stroked="f">
                  <v:path arrowok="t" o:connecttype="custom" o:connectlocs="141,49;141,12;5,0;0,37;141,49;141,49" o:connectangles="0,0,0,0,0,0"/>
                </v:shape>
                <v:shape id="Freeform 2716" o:spid="_x0000_s1295" style="position:absolute;left:9560;top:4052;width:141;height:49;visibility:visible;mso-wrap-style:square;v-text-anchor:top" coordsize="1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fb4A&#10;AADdAAAADwAAAGRycy9kb3ducmV2LnhtbERPuwrCMBTdBf8hXMFNUx1UqlFE8IHiYBVcL821LTY3&#10;pYm2/r0ZBMfDeS9WrSnFm2pXWFYwGkYgiFOrC84U3K7bwQyE88gaS8uk4EMOVstuZ4Gxtg1f6J34&#10;TIQQdjEqyL2vYildmpNBN7QVceAetjboA6wzqWtsQrgp5TiKJtJgwaEhx4o2OaXP5GUUnJK7wR1n&#10;zfGTuu2+oPN0jWel+r12PQfhqfV/8c990ArGk2nYH96EJ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PnKn2+AAAA3QAAAA8AAAAAAAAAAAAAAAAAmAIAAGRycy9kb3ducmV2&#10;LnhtbFBLBQYAAAAABAAEAPUAAACDAwAAAAA=&#10;" path="m136,49r5,-37l5,,,37,136,49r,xe" fillcolor="#d65e00" stroked="f">
                  <v:path arrowok="t" o:connecttype="custom" o:connectlocs="136,49;141,12;5,0;0,37;136,49;136,49" o:connectangles="0,0,0,0,0,0"/>
                </v:shape>
                <v:shape id="Freeform 2717" o:spid="_x0000_s1296" style="position:absolute;left:9560;top:4052;width:136;height:49;visibility:visible;mso-wrap-style:square;v-text-anchor:top" coordsize="13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4vwMUA&#10;AADdAAAADwAAAGRycy9kb3ducmV2LnhtbESP0WrCQBRE34X+w3ILvukmKlpSVxFR9KVibD/gNnub&#10;pM3eDburxr93C4KPw8ycYebLzjTiQs7XlhWkwwQEcWF1zaWCr8/t4A2ED8gaG8uk4EYelouX3hwz&#10;ba+c0+UUShEh7DNUUIXQZlL6oiKDfmhb4uj9WGcwROlKqR1eI9w0cpQkU2mw5rhQYUvrioq/09ko&#10;2Objze0wkce1Ofymq93Htytbp1T/tVu9gwjUhWf40d5rBaPpLIX/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3i/AxQAAAN0AAAAPAAAAAAAAAAAAAAAAAJgCAABkcnMv&#10;ZG93bnJldi54bWxQSwUGAAAAAAQABAD1AAAAigMAAAAA&#10;" path="m136,49r,-37l5,,,37,136,49r,xe" fillcolor="#d76200" stroked="f">
                  <v:path arrowok="t" o:connecttype="custom" o:connectlocs="136,49;136,12;5,0;0,37;136,49;136,49" o:connectangles="0,0,0,0,0,0"/>
                </v:shape>
                <v:shape id="Freeform 2718" o:spid="_x0000_s1297" style="position:absolute;left:9560;top:4052;width:136;height:49;visibility:visible;mso-wrap-style:square;v-text-anchor:top" coordsize="13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4RMQA&#10;AADdAAAADwAAAGRycy9kb3ducmV2LnhtbESPT4vCMBTE7wt+h/AEL8ua2oMrXaOIoOjRP6B7e9s8&#10;22rzUpJY67ffLAh7HGbmN8x03platOR8ZVnBaJiAIM6trrhQcDysPiYgfEDWWFsmBU/yMJ/13qaY&#10;afvgHbX7UIgIYZ+hgjKEJpPS5yUZ9EPbEEfvYp3BEKUrpHb4iHBTyzRJxtJgxXGhxIaWJeW3/d0o&#10;uO5O6yo329StdSv55x3P34xKDfrd4gtEoC78h1/tjVaQjj9T+HsTn4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IuETEAAAA3QAAAA8AAAAAAAAAAAAAAAAAmAIAAGRycy9k&#10;b3ducmV2LnhtbFBLBQYAAAAABAAEAPUAAACJAwAAAAA=&#10;" path="m129,49r7,-37l5,,,37,129,49r,xe" fillcolor="#d86500" stroked="f">
                  <v:path arrowok="t" o:connecttype="custom" o:connectlocs="129,49;136,12;5,0;0,37;129,49;129,49" o:connectangles="0,0,0,0,0,0"/>
                </v:shape>
                <v:shape id="Freeform 2719" o:spid="_x0000_s1298" style="position:absolute;left:9560;top:4052;width:136;height:49;visibility:visible;mso-wrap-style:square;v-text-anchor:top" coordsize="13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8xq8MA&#10;AADdAAAADwAAAGRycy9kb3ducmV2LnhtbESPQYvCMBSE7wv+h/AEL4umKqtSjSKC4MWD1oPHR/Ns&#10;q81LadJa/70RhD0OM/MNs9p0phQt1a6wrGA8ikAQp1YXnCm4JPvhAoTzyBpLy6TgRQ42697PCmNt&#10;n3yi9uwzESDsYlSQe1/FUro0J4NuZCvi4N1sbdAHWWdS1/gMcFPKSRTNpMGCw0KOFe1ySh/nxiiI&#10;2mOD12pa6EXmd/zb3C/8lyg16HfbJQhPnf8Pf9sHrWAym0/h8yY8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8xq8MAAADdAAAADwAAAAAAAAAAAAAAAACYAgAAZHJzL2Rv&#10;d25yZXYueG1sUEsFBgAAAAAEAAQA9QAAAIgDAAAAAA==&#10;" path="m129,49r7,-37l5,,,37,129,49r,xe" fillcolor="#d96900" stroked="f">
                  <v:path arrowok="t" o:connecttype="custom" o:connectlocs="129,49;136,12;5,0;0,37;129,49;129,49" o:connectangles="0,0,0,0,0,0"/>
                </v:shape>
                <v:shape id="Freeform 2720" o:spid="_x0000_s1299" style="position:absolute;left:9565;top:4052;width:124;height:49;visibility:visible;mso-wrap-style:square;v-text-anchor:top" coordsize="12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pws8cA&#10;AADdAAAADwAAAGRycy9kb3ducmV2LnhtbESPQWvCQBSE70L/w/IKvUjdNJS0RFcRpVLUi2nA6yP7&#10;mgSzb8PuVtP++q4geBxm5htmthhMJ87kfGtZwcskAUFcWd1yraD8+nh+B+EDssbOMin4JQ+L+cNo&#10;hrm2Fz7QuQi1iBD2OSpoQuhzKX3VkEE/sT1x9L6tMxiidLXUDi8RbjqZJkkmDbYcFxrsadVQdSp+&#10;jILjellUu329/TuNy2y92mxcuU+VenocllMQgYZwD9/an1pBmr29wvV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acLPHAAAA3QAAAA8AAAAAAAAAAAAAAAAAmAIAAGRy&#10;cy9kb3ducmV2LnhtbFBLBQYAAAAABAAEAPUAAACMAwAAAAA=&#10;" path="m124,49r,-37l,,,37,124,49r,xe" fillcolor="#da6d00" stroked="f">
                  <v:path arrowok="t" o:connecttype="custom" o:connectlocs="124,49;124,12;0,0;0,37;124,49;124,49" o:connectangles="0,0,0,0,0,0"/>
                </v:shape>
                <v:shape id="Freeform 2721" o:spid="_x0000_s1300" style="position:absolute;left:9565;top:4052;width:124;height:49;visibility:visible;mso-wrap-style:square;v-text-anchor:top" coordsize="12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sJcYA&#10;AADdAAAADwAAAGRycy9kb3ducmV2LnhtbESPQWvCQBSE70L/w/IKvemmQo2kriKKINSDjRV6fM2+&#10;JiHZt2F3Nem/d4WCx2FmvmEWq8G04krO15YVvE4SEMSF1TWXCr5Ou/EchA/IGlvLpOCPPKyWT6MF&#10;Ztr2/EnXPJQiQthnqKAKocuk9EVFBv3EdsTR+7XOYIjSlVI77CPctHKaJDNpsOa4UGFHm4qKJr8Y&#10;BTkldE4P3/222R+bc/vh1j9lqtTL87B+BxFoCI/wf3uvFUxn6Rvc38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5sJcYAAADdAAAADwAAAAAAAAAAAAAAAACYAgAAZHJz&#10;L2Rvd25yZXYueG1sUEsFBgAAAAAEAAQA9QAAAIsDAAAAAA==&#10;" path="m119,49r5,-37l,,,37,119,49r,xe" fillcolor="#db7100" stroked="f">
                  <v:path arrowok="t" o:connecttype="custom" o:connectlocs="119,49;124,12;0,0;0,37;119,49;119,49" o:connectangles="0,0,0,0,0,0"/>
                </v:shape>
                <v:shape id="Freeform 2722" o:spid="_x0000_s1301" style="position:absolute;left:9565;top:4052;width:119;height:49;visibility:visible;mso-wrap-style:square;v-text-anchor:top" coordsize="11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MsQA&#10;AADdAAAADwAAAGRycy9kb3ducmV2LnhtbESPzU7DMBCE70i8g7VIvVGbHtKS1q1QVSSO/QH1utjb&#10;JBCvI9tNwtvjSkgcRzPzjWa1GV0regqx8azhaapAEBtvG640vJ9eHxcgYkK22HomDT8UYbO+v1th&#10;af3AB+qPqRIZwrFEDXVKXSllNDU5jFPfEWfv4oPDlGWopA04ZLhr5UypQjpsOC/U2NG2JvN9vDoN&#10;wQzP8/P+8/wRTK94+FL9eN1pPXkYX5YgEo3pP/zXfrMaZsW8gNu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wyTLEAAAA3QAAAA8AAAAAAAAAAAAAAAAAmAIAAGRycy9k&#10;b3ducmV2LnhtbFBLBQYAAAAABAAEAPUAAACJAwAAAAA=&#10;" path="m119,49r,-37l,,,37,119,49r,xe" fillcolor="#dc7500" stroked="f">
                  <v:path arrowok="t" o:connecttype="custom" o:connectlocs="119,49;119,12;0,0;0,37;119,49;119,49" o:connectangles="0,0,0,0,0,0"/>
                </v:shape>
                <v:shape id="Freeform 2723" o:spid="_x0000_s1302" style="position:absolute;left:9565;top:4052;width:119;height:49;visibility:visible;mso-wrap-style:square;v-text-anchor:top" coordsize="11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qXgMMA&#10;AADdAAAADwAAAGRycy9kb3ducmV2LnhtbESPQYvCMBSE7wv+h/AEb2uq0irVKLIg9qrrxdujebbF&#10;5qUmWa3+erOwsMdhZr5hVpvetOJOzjeWFUzGCQji0uqGKwWn793nAoQPyBpby6TgSR4268HHCnNt&#10;H3yg+zFUIkLY56igDqHLpfRlTQb92HbE0btYZzBE6SqpHT4i3LRymiSZNNhwXKixo6+ayuvxxyhI&#10;bwk+U48zdvv0vHeL4nXOCqVGw367BBGoD//hv3ahFUyz+Rx+38Qn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qXgMMAAADdAAAADwAAAAAAAAAAAAAAAACYAgAAZHJzL2Rv&#10;d25yZXYueG1sUEsFBgAAAAAEAAQA9QAAAIgDAAAAAA==&#10;" path="m112,49r7,-37l,,,37,112,49r,xe" fillcolor="#dd7900" stroked="f">
                  <v:path arrowok="t" o:connecttype="custom" o:connectlocs="112,49;119,12;0,0;0,37;112,49;112,49" o:connectangles="0,0,0,0,0,0"/>
                </v:shape>
                <v:shape id="Freeform 2724" o:spid="_x0000_s1303" style="position:absolute;left:9565;top:4052;width:119;height:49;visibility:visible;mso-wrap-style:square;v-text-anchor:top" coordsize="11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0FqcMA&#10;AADdAAAADwAAAGRycy9kb3ducmV2LnhtbERPz2vCMBS+D/wfwhN2m6mOtVKNIoPBYJfZTdDbs3m2&#10;1ealJFnb/ffmMNjx4/u93o6mFT0531hWMJ8lIIhLqxuuFHx/vT0tQfiArLG1TAp+ycN2M3lYY67t&#10;wHvqi1CJGMI+RwV1CF0upS9rMuhntiOO3MU6gyFCV0ntcIjhppWLJEmlwYZjQ40dvdZU3oofo+Bg&#10;jHXX45Xl+SMjfv58OWVNp9TjdNytQAQaw7/4z/2uFSzSLM6Nb+IT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0FqcMAAADdAAAADwAAAAAAAAAAAAAAAACYAgAAZHJzL2Rv&#10;d25yZXYueG1sUEsFBgAAAAAEAAQA9QAAAIgDAAAAAA==&#10;" path="m112,49r7,-37l,,,37,112,49r,xe" fillcolor="#de7d00" stroked="f">
                  <v:path arrowok="t" o:connecttype="custom" o:connectlocs="112,49;119,12;0,0;0,37;112,49;112,49" o:connectangles="0,0,0,0,0,0"/>
                </v:shape>
                <v:shape id="Freeform 2725" o:spid="_x0000_s1304" style="position:absolute;left:9565;top:4052;width:112;height:49;visibility:visible;mso-wrap-style:square;v-text-anchor:top" coordsize="1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l5MUA&#10;AADdAAAADwAAAGRycy9kb3ducmV2LnhtbESPzWrCQBSF9wXfYbiF7uokLrRNHaUKoaKrpqXrS+aa&#10;BDN34sxEo0/vCEKXh/PzcebLwbTiRM43lhWk4wQEcWl1w5WC35/89Q2ED8gaW8uk4EIelovR0xwz&#10;bc/8TaciVCKOsM9QQR1Cl0npy5oM+rHtiKO3t85giNJVUjs8x3HTykmSTKXBhiOhxo7WNZWHojeR&#10;W/R+lRe7P5deZ+m2D+1XcsyVenkePj9ABBrCf/jR3mgFk+nsHe5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mXkxQAAAN0AAAAPAAAAAAAAAAAAAAAAAJgCAABkcnMv&#10;ZG93bnJldi54bWxQSwUGAAAAAAQABAD1AAAAigMAAAAA&#10;" path="m112,49r,-37l8,,,37,112,49r,xe" fillcolor="#df8100" stroked="f">
                  <v:path arrowok="t" o:connecttype="custom" o:connectlocs="112,49;112,12;8,0;0,37;112,49;112,49" o:connectangles="0,0,0,0,0,0"/>
                </v:shape>
                <v:shape id="Freeform 2726" o:spid="_x0000_s1305" style="position:absolute;left:9565;top:4052;width:112;height:49;visibility:visible;mso-wrap-style:square;v-text-anchor:top" coordsize="1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qFMMA&#10;AADdAAAADwAAAGRycy9kb3ducmV2LnhtbERPz0/CMBS+k/g/NM/EG3SQOLdBIaIhclQgnF/Wt3Ww&#10;vi5rHdO/3h5IPH75fq82o23FQL1vHCuYzxIQxKXTDdcKTsfdNAPhA7LG1jEp+CEPm/XDZIWFdjf+&#10;ouEQahFD2BeowITQFVL60pBFP3MdceQq11sMEfa11D3eYrht5SJJUmmx4dhgsKM3Q+X18G0VVKed&#10;+d2aKt2eny8f7y9Dnn9muVJPj+PrEkSgMfyL7+69VrBIs7g/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xqFMMAAADdAAAADwAAAAAAAAAAAAAAAACYAgAAZHJzL2Rv&#10;d25yZXYueG1sUEsFBgAAAAAEAAQA9QAAAIgDAAAAAA==&#10;" path="m107,49r5,-37l8,,,37,107,49r,xe" fillcolor="#e08500" stroked="f">
                  <v:path arrowok="t" o:connecttype="custom" o:connectlocs="107,49;112,12;8,0;0,37;107,49;107,49" o:connectangles="0,0,0,0,0,0"/>
                </v:shape>
                <v:shape id="Freeform 2727" o:spid="_x0000_s1306" style="position:absolute;left:9565;top:4052;width:107;height:49;visibility:visible;mso-wrap-style:square;v-text-anchor:top" coordsize="10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GRsYA&#10;AADdAAAADwAAAGRycy9kb3ducmV2LnhtbESP0WrCQBRE3wX/YbmFvunGoKlEV5GKpQ+KjfUDrtlr&#10;Epq9m2a3Gv/eFYQ+DjNzhpkvO1OLC7WusqxgNIxAEOdWV1woOH5vBlMQziNrrC2Tghs5WC76vTmm&#10;2l45o8vBFyJA2KWooPS+SaV0eUkG3dA2xME729agD7ItpG7xGuCmlnEUJdJgxWGhxIbeS8p/Dn9G&#10;wdfv28d5e7Lj4yZLxjzZrSfxfq3U60u3moHw1Pn/8LP9qRXEyXQEj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iGRsYAAADdAAAADwAAAAAAAAAAAAAAAACYAgAAZHJz&#10;L2Rvd25yZXYueG1sUEsFBgAAAAAEAAQA9QAAAIsDAAAAAA==&#10;" path="m107,49r,-37l8,,,37,107,49r,xe" fillcolor="#e18900" stroked="f">
                  <v:path arrowok="t" o:connecttype="custom" o:connectlocs="107,49;107,12;8,0;0,37;107,49;107,49" o:connectangles="0,0,0,0,0,0"/>
                </v:shape>
                <v:shape id="Freeform 2728" o:spid="_x0000_s1307" style="position:absolute;left:9565;top:4052;width:107;height:49;visibility:visible;mso-wrap-style:square;v-text-anchor:top" coordsize="10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A2sQA&#10;AADdAAAADwAAAGRycy9kb3ducmV2LnhtbESP32rCMBTG7we+QzjC7mZqwSKdUTZFkeGN3R7g0Jw1&#10;1eakNFHbPf0iCF5+fH9+fItVbxtxpc7XjhVMJwkI4tLpmisFP9/btzkIH5A1No5JwUAeVsvRywJz&#10;7W58pGsRKhFH2OeowITQ5lL60pBFP3EtcfR+XWcxRNlVUnd4i+O2kWmSZNJizZFgsKW1ofJcXGyE&#10;6KHYzKannT5kw/5vtzbH5OtTqddx//EOIlAfnuFHe68VpNk8hfu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xgNrEAAAA3QAAAA8AAAAAAAAAAAAAAAAAmAIAAGRycy9k&#10;b3ducmV2LnhtbFBLBQYAAAAABAAEAPUAAACJAwAAAAA=&#10;" path="m107,49r,-37l8,,,37,107,49r,xe" fillcolor="#e28d00" stroked="f">
                  <v:path arrowok="t" o:connecttype="custom" o:connectlocs="107,49;107,12;8,0;0,37;107,49;107,49" o:connectangles="0,0,0,0,0,0"/>
                </v:shape>
                <v:shape id="Freeform 2729" o:spid="_x0000_s1308" style="position:absolute;left:9565;top:4052;width:107;height:49;visibility:visible;mso-wrap-style:square;v-text-anchor:top" coordsize="10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iicscA&#10;AADdAAAADwAAAGRycy9kb3ducmV2LnhtbESPT2vCQBTE7wW/w/IK3uqmin9IXUUFS6EXm4jS2yP7&#10;TILZt2F31fjt3YLQ4zAzv2Hmy8404krO15YVvA8SEMSF1TWXCvb59m0GwgdkjY1lUnAnD8tF72WO&#10;qbY3/qFrFkoRIexTVFCF0KZS+qIig35gW+LonawzGKJ0pdQObxFuGjlMkok0WHNcqLClTUXFObsY&#10;Bcc8H7vfw3j3fSqm6910c67Xn3ul+q/d6gNEoC78h5/tL61gOJmN4O9NfAJy8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onLHAAAA3QAAAA8AAAAAAAAAAAAAAAAAmAIAAGRy&#10;cy9kb3ducmV2LnhtbFBLBQYAAAAABAAEAPUAAACMAwAAAAA=&#10;" path="m100,49r7,-37l8,,,37,100,49r,xe" fillcolor="#e39100" stroked="f">
                  <v:path arrowok="t" o:connecttype="custom" o:connectlocs="100,49;107,12;8,0;0,37;100,49;100,49" o:connectangles="0,0,0,0,0,0"/>
                </v:shape>
                <v:shape id="Freeform 2730" o:spid="_x0000_s1309" style="position:absolute;left:9573;top:4057;width:92;height:44;visibility:visible;mso-wrap-style:square;v-text-anchor:top" coordsize="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6ayMUA&#10;AADdAAAADwAAAGRycy9kb3ducmV2LnhtbESPQWvCQBSE74L/YXlCb7pRi2jqKioooQeh6qHHR/Z1&#10;k5p9G7Krif++Kwg9DjPzDbNcd7YSd2p86VjBeJSAIM6dLtkouJz3wzkIH5A1Vo5JwYM8rFf93hJT&#10;7Vr+ovspGBEh7FNUUIRQp1L6vCCLfuRq4uj9uMZiiLIxUjfYRrit5CRJZtJiyXGhwJp2BeXX080q&#10;+PXfWztNsmxxPBw/H5Jac1gYpd4G3eYDRKAu/Idf7UwrmMzm7/B8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prIxQAAAN0AAAAPAAAAAAAAAAAAAAAAAJgCAABkcnMv&#10;ZG93bnJldi54bWxQSwUGAAAAAAQABAD1AAAAigMAAAAA&#10;" path="m92,44l92,7,,,,32,92,44r,xe" fillcolor="#e49500" stroked="f">
                  <v:path arrowok="t" o:connecttype="custom" o:connectlocs="92,44;92,7;0,0;0,32;92,44;92,44" o:connectangles="0,0,0,0,0,0"/>
                </v:shape>
                <v:shape id="Freeform 2731" o:spid="_x0000_s1310" style="position:absolute;left:9573;top:4057;width:92;height:44;visibility:visible;mso-wrap-style:square;v-text-anchor:top" coordsize="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MHsQA&#10;AADdAAAADwAAAGRycy9kb3ducmV2LnhtbESPzWrDMBCE74G+g9hCb7Hc0AbjRAmhtNTXurnktljr&#10;H2KtHEmO7bevCoUeh5n5htkfZ9OLOznfWVbwnKQgiCurO24UnL8/1hkIH5A19pZJwUIejoeH1R5z&#10;bSf+onsZGhEh7HNU0IYw5FL6qiWDPrEDcfRq6wyGKF0jtcMpwk0vN2m6lQY7jgstDvTWUnUtR6Pg&#10;9lm/YDlOzdK9c3+7jEXppFXq6XE+7UAEmsN/+K9daAWbbfYKv2/iE5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ATB7EAAAA3QAAAA8AAAAAAAAAAAAAAAAAmAIAAGRycy9k&#10;b3ducmV2LnhtbFBLBQYAAAAABAAEAPUAAACJAwAAAAA=&#10;" path="m87,44l92,7,,,,32,87,44r,xe" fillcolor="#e59800" stroked="f">
                  <v:path arrowok="t" o:connecttype="custom" o:connectlocs="87,44;92,7;0,0;0,32;87,44;87,44" o:connectangles="0,0,0,0,0,0"/>
                </v:shape>
                <v:shape id="Freeform 2732" o:spid="_x0000_s1311" style="position:absolute;left:9536;top:4021;width:303;height:24;visibility:visible;mso-wrap-style:square;v-text-anchor:top" coordsize="3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lPuccA&#10;AADdAAAADwAAAGRycy9kb3ducmV2LnhtbESPQUvDQBCF74L/YRnBS7EbK8Q2ZltUKBTBQ1OR5jZk&#10;x2wwOxt2t2n8965Q8Ph48743r9xMthcj+dA5VnA/z0AQN0533Cr4OGzvliBCRNbYOyYFPxRgs76+&#10;KrHQ7sx7GqvYigThUKACE+NQSBkaQxbD3A3Eyfty3mJM0rdSezwnuO3lIstyabHj1GBwoFdDzXd1&#10;sumNt8c6x53/NFWcrQ71y/vDeNRK3d5Mz08gIk3x//iS3mkFi3yZw9+ahA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JT7nHAAAA3QAAAA8AAAAAAAAAAAAAAAAAmAIAAGRy&#10;cy9kb3ducmV2LnhtbFBLBQYAAAAABAAEAPUAAACMAwAAAAA=&#10;" path="m124,12l303,24,5,,,,124,12r,xe" fillcolor="#cb3300" stroked="f">
                  <v:path arrowok="t" o:connecttype="custom" o:connectlocs="124,12;303,24;5,0;0,0;124,12;124,12" o:connectangles="0,0,0,0,0,0"/>
                </v:shape>
                <v:shape id="Freeform 2733" o:spid="_x0000_s1312" style="position:absolute;left:9529;top:4096;width:124;height:12;visibility:visible;mso-wrap-style:square;v-text-anchor:top" coordsize="1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FNesUA&#10;AADdAAAADwAAAGRycy9kb3ducmV2LnhtbESPQWsCMRSE74X+h/CE3mpWK1ZWo0iLtPbmWhBvj80z&#10;u7h5WZK4bv31plDocZj5ZpjFqreN6MiH2rGC0TADQVw6XbNR8L3fPM9AhIissXFMCn4owGr5+LDA&#10;XLsr76grohGphEOOCqoY21zKUFZkMQxdS5y8k/MWY5LeSO3xmsptI8dZNpUWa04LFbb0VlF5Li5W&#10;wdictmb9cXun41exmXg87LvLi1JPg349BxGpj//hP/pTJ246e4X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U16xQAAAN0AAAAPAAAAAAAAAAAAAAAAAJgCAABkcnMv&#10;ZG93bnJldi54bWxQSwUGAAAAAAQABAD1AAAAigMAAAAA&#10;" path="m124,12r,l,,,,124,12r,xe" fillcolor="#cb3300" stroked="f">
                  <v:path arrowok="t" o:connecttype="custom" o:connectlocs="124,12;124,12;0,0;0,0;124,12;124,12" o:connectangles="0,0,0,0,0,0"/>
                </v:shape>
                <v:shape id="Freeform 2734" o:spid="_x0000_s1313" style="position:absolute;left:9609;top:4156;width:187;height:39;visibility:visible;mso-wrap-style:square;v-text-anchor:top" coordsize="18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QtBcAA&#10;AADdAAAADwAAAGRycy9kb3ducmV2LnhtbERPTYvCMBC9C/6HMMLeNLWISNcoIi7obas97HFoxrbY&#10;zJQma+u/3xwWPD7e93Y/ulY9qfeNsIHlIgFFXIptuDJQ3L7mG1A+IFtshcnAizzsd9PJFjMrA+f0&#10;vIZKxRD2GRqoQ+gyrX1Zk0O/kI44cnfpHYYI+0rbHocY7lqdJslaO2w4NtTY0bGm8nH9dQbkno6n&#10;ApcrSfTPUHjJ0+9LbszHbDx8ggo0hrf43322BtL1Js6Nb+IT0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6QtBcAAAADdAAAADwAAAAAAAAAAAAAAAACYAgAAZHJzL2Rvd25y&#10;ZXYueG1sUEsFBgAAAAAEAAQA9QAAAIUDAAAAAA==&#10;" path="m,l187,20r,l187,20r,l187,20r-3,l184,20r,l184,20r-2,l182,22r-3,l179,25r,l177,27r-3,3l174,32r-4,l167,34r-5,l162,37r-2,l158,37r-3,l153,39r,-2l150,37r,l150,37r-2,l148,37r,l148,37,31,32,29,30r,l27,30r,-3l24,27,22,25,19,22,17,20,15,17,12,15,10,13,7,10,5,5,2,5,,3,,,,xe" fillcolor="#7f2600" stroked="f">
                  <v:path arrowok="t" o:connecttype="custom" o:connectlocs="0,0;187,20;187,20;187,20;187,20;187,20;184,20;184,20;184,20;184,20;182,20;182,22;179,22;179,25;179,25;177,27;174,30;174,32;170,32;167,34;162,34;162,37;160,37;158,37;155,37;153,39;153,37;150,37;150,37;150,37;148,37;148,37;148,37;148,37;31,32;29,30;29,30;27,30;27,27;24,27;22,25;19,22;17,20;15,17;12,15;10,13;7,10;5,5;2,5;0,3;0,0;0,0" o:connectangles="0,0,0,0,0,0,0,0,0,0,0,0,0,0,0,0,0,0,0,0,0,0,0,0,0,0,0,0,0,0,0,0,0,0,0,0,0,0,0,0,0,0,0,0,0,0,0,0,0,0,0,0"/>
                </v:shape>
                <v:shape id="Freeform 2735" o:spid="_x0000_s1314" style="position:absolute;left:9621;top:4304;width:131;height:27;visibility:visible;mso-wrap-style:square;v-text-anchor:top" coordsize="1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adsUA&#10;AADdAAAADwAAAGRycy9kb3ducmV2LnhtbESPW4vCMBSE3xf8D+EI+7amKnipRpGFXXxy1xv4eGiO&#10;bbU5KUms9d9vFgQfh5n5hpkvW1OJhpwvLSvo9xIQxJnVJecKDvuvjwkIH5A1VpZJwYM8LBedtzmm&#10;2t55S80u5CJC2KeooAihTqX0WUEGfc/WxNE7W2cwROlyqR3eI9xUcpAkI2mw5LhQYE2fBWXX3c0o&#10;GDbuQofN9ld/07Bfj49jffpxSr1329UMRKA2vMLP9lorGIwmU/h/E5+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xp2xQAAAN0AAAAPAAAAAAAAAAAAAAAAAJgCAABkcnMv&#10;ZG93bnJldi54bWxQSwUGAAAAAAQABAD1AAAAigMAAAAA&#10;" path="m131,27l119,8,24,,,20r131,7l131,27xe" fillcolor="#cb3300" stroked="f">
                  <v:path arrowok="t" o:connecttype="custom" o:connectlocs="131,27;119,8;24,0;0,20;131,27;131,27" o:connectangles="0,0,0,0,0,0"/>
                </v:shape>
                <v:shape id="Freeform 2736" o:spid="_x0000_s1315" style="position:absolute;left:9604;top:4324;width:167;height:48;visibility:visible;mso-wrap-style:square;v-text-anchor:top" coordsize="16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tyMEA&#10;AADdAAAADwAAAGRycy9kb3ducmV2LnhtbERPS2vCQBC+C/0PyxS8SN1UQWzqKqVQKIjiC3IdstMk&#10;mJ0Nu1uN/945CB4/vvdi1btWXSjExrOB93EGirj0tuHKwOn48zYHFROyxdYzGbhRhNXyZbDA3Por&#10;7+lySJWSEI45GqhT6nKtY1mTwzj2HbFwfz44TAJDpW3Aq4S7Vk+ybKYdNiwNNXb0XVN5Pvw7KZkG&#10;3O7SdnPe92FXcLEuylEwZvjaf32CStSnp/jh/rUGJrMP2S9v5Ano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87cjBAAAA3QAAAA8AAAAAAAAAAAAAAAAAmAIAAGRycy9kb3du&#10;cmV2LnhtbFBLBQYAAAAABAAEAPUAAACGAwAAAAA=&#10;" path="m17,r,l17,,15,r,2l12,2r,2l10,7r,2l7,12r,2l5,17r,2l3,24,,26r,5l,36,167,48r-2,l165,48r,-2l165,43r-2,-2l163,38r,-4l163,31r-3,-2l158,24r-3,-3l155,17r-2,-3l150,12r,-5l148,7,17,r,xe" fillcolor="#cb3300" stroked="f">
                  <v:path arrowok="t" o:connecttype="custom" o:connectlocs="17,0;17,0;17,0;15,0;15,2;12,2;12,4;10,7;10,9;7,12;7,14;5,17;5,19;3,24;0,26;0,31;0,36;167,48;165,48;165,48;165,46;165,43;163,41;163,38;163,34;163,31;160,29;158,24;155,21;155,17;153,14;150,12;150,7;148,7;17,0;17,0" o:connectangles="0,0,0,0,0,0,0,0,0,0,0,0,0,0,0,0,0,0,0,0,0,0,0,0,0,0,0,0,0,0,0,0,0,0,0,0"/>
                </v:shape>
                <v:shape id="Freeform 2737" o:spid="_x0000_s1316" style="position:absolute;left:9597;top:4384;width:167;height:56;visibility:visible;mso-wrap-style:square;v-text-anchor:top" coordsize="16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vPsQA&#10;AADdAAAADwAAAGRycy9kb3ducmV2LnhtbESPQYvCMBSE78L+h/AWvIimKohWo4igCLIHq4ceH82z&#10;KTYvpYla/71ZWNjjMDPfMKtNZ2vxpNZXjhWMRwkI4sLpiksF18t+OAfhA7LG2jEpeJOHzfqrt8JU&#10;uxef6ZmFUkQI+xQVmBCaVEpfGLLoR64hjt7NtRZDlG0pdYuvCLe1nCTJTFqsOC4YbGhnqLhnD6sg&#10;yxb54XqaY/4zPVfvQ95NaWCU6n932yWIQF34D/+1j1rBZLYYw++b+AT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oLz7EAAAA3QAAAA8AAAAAAAAAAAAAAAAAmAIAAGRycy9k&#10;b3ducmV2LnhtbFBLBQYAAAAABAAEAPUAAACJAwAAAAA=&#10;" path="m19,44r-2,l17,44,14,41r,l14,39,12,37,10,34r,-2l7,27,5,24,2,22r,-5l,12,,10,,5,,,167,20r-2,l165,20r,2l165,24r-3,l162,27r,2l162,34r-2,3l157,39r,2l155,46r,l153,51r-3,3l148,56,19,44r,xe" fillcolor="#cb3300" stroked="f">
                  <v:path arrowok="t" o:connecttype="custom" o:connectlocs="19,44;17,44;17,44;14,41;14,41;14,39;12,37;10,34;10,32;7,27;5,24;2,22;2,17;0,12;0,10;0,5;0,0;167,20;165,20;165,20;165,22;165,24;162,24;162,27;162,29;162,34;160,37;157,39;157,41;155,46;155,46;153,51;150,54;148,56;19,44;19,44" o:connectangles="0,0,0,0,0,0,0,0,0,0,0,0,0,0,0,0,0,0,0,0,0,0,0,0,0,0,0,0,0,0,0,0,0,0,0,0"/>
                </v:shape>
                <v:shape id="Freeform 2738" o:spid="_x0000_s1317" style="position:absolute;left:9599;top:4367;width:172;height:32;visibility:visible;mso-wrap-style:square;v-text-anchor:top" coordsize="1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4PMQA&#10;AADdAAAADwAAAGRycy9kb3ducmV2LnhtbESPwWrDMBBE74X8g9hAb40cH0zrRDapIWAoBJyGnBdr&#10;Y5taK0dSE/fvo0Khx2Fm3jDbcjajuJHzg2UF61UCgri1euBOwelz//IKwgdkjaNlUvBDHspi8bTF&#10;XNs7N3Q7hk5ECPscFfQhTLmUvu3JoF/ZiTh6F+sMhihdJ7XDe4SbUaZJkkmDA8eFHieqemq/jt9G&#10;gdM+S9aXazhUtX4/89TsPppGqeflvNuACDSH//Bfu9YK0uwthd838QnI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QeDzEAAAA3QAAAA8AAAAAAAAAAAAAAAAAmAIAAGRycy9k&#10;b3ducmV2LnhtbFBLBQYAAAAABAAEAPUAAACJAwAAAAA=&#10;" path="m5,12r-2,l3,12r,l3,12r,-2l3,10r,l3,10,,8r,l,8r,l,5,3,3,3,,5,,172,17r-2,l170,17r,l170,20r,l170,20r,l170,22r-2,l168,24r,l168,27r,l168,27r-3,2l165,32,5,12r,xe" fillcolor="#cb3300" stroked="f">
                  <v:path arrowok="t" o:connecttype="custom" o:connectlocs="5,12;3,12;3,12;3,12;3,12;3,10;3,10;3,10;3,10;0,8;0,8;0,8;0,8;0,5;3,3;3,0;5,0;172,17;170,17;170,17;170,17;170,20;170,20;170,20;170,20;170,22;168,22;168,24;168,24;168,27;168,27;168,27;165,29;165,32;5,12;5,12" o:connectangles="0,0,0,0,0,0,0,0,0,0,0,0,0,0,0,0,0,0,0,0,0,0,0,0,0,0,0,0,0,0,0,0,0,0,0,0"/>
                </v:shape>
                <v:shape id="Freeform 2739" o:spid="_x0000_s1318" style="position:absolute;left:9616;top:4428;width:129;height:94;visibility:visible;mso-wrap-style:square;v-text-anchor:top" coordsize="12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Ku8YA&#10;AADdAAAADwAAAGRycy9kb3ducmV2LnhtbESP3WoCMRSE7wXfIRyhdzWrhUVXo4haKEWofwjeHTbH&#10;7OLmZNlE3b69KRS8HGbmG2Y6b20l7tT40rGCQT8BQZw7XbJRcDx8vo9A+ICssXJMCn7Jw3zW7Uwx&#10;0+7BO7rvgxERwj5DBUUIdSalzwuy6PuuJo7exTUWQ5SNkbrBR4TbSg6TJJUWS44LBda0LCi/7m9W&#10;wfkqf25b+70YbE5rjyOzSnNzUOqt1y4mIAK14RX+b39pBcN0/AF/b+IT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Ku8YAAADdAAAADwAAAAAAAAAAAAAAAACYAgAAZHJz&#10;L2Rvd25yZXYueG1sUEsFBgAAAAAEAAQA9QAAAIsDAAAAAA==&#10;" path="m,l,,,2r,l3,5r,2l5,10r3,2l10,14r2,3l12,22r3,4l17,29r3,5l20,36r2,5l24,43r,5l24,53r,3l24,60r,3l24,68r,2l24,75r,l24,80r,l24,85r,l24,87r,l24,87r61,7l85,92r,l85,89r3,-2l88,85r,-3l88,77r2,-2l90,73r2,-5l92,65r3,-5l95,58r,-2l97,53r3,-2l100,46r2,-3l104,39r3,l107,34r2,l112,31r2,-2l114,26r3,-2l119,24r2,-2l124,19r,-2l126,14r3,-2l,,,xe" fillcolor="#cb3300" stroked="f">
                  <v:path arrowok="t" o:connecttype="custom" o:connectlocs="0,0;0,2;3,7;8,12;12,17;15,26;20,34;22,41;24,48;24,56;24,63;24,70;24,75;24,80;24,85;24,87;85,94;85,92;88,87;88,82;90,75;92,68;95,60;95,56;100,51;102,43;107,39;109,34;114,29;117,24;121,22;124,17;129,12;0,0" o:connectangles="0,0,0,0,0,0,0,0,0,0,0,0,0,0,0,0,0,0,0,0,0,0,0,0,0,0,0,0,0,0,0,0,0,0"/>
                </v:shape>
                <v:shape id="Freeform 2740" o:spid="_x0000_s1319" style="position:absolute;left:9633;top:4634;width:56;height:5;visibility:visible;mso-wrap-style:square;v-text-anchor:top" coordsize="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1Kg8UA&#10;AADdAAAADwAAAGRycy9kb3ducmV2LnhtbESPT2sCMRTE74V+h/AKvdVspYiuRpGlBXv0D+jxsXlu&#10;VpOXbZK667dvCoUeh5n5DbNYDc6KG4XYelbwOipAENdet9woOOw/XqYgYkLWaD2TgjtFWC0fHxZY&#10;at/zlm671IgM4ViiApNSV0oZa0MO48h3xNk7++AwZRkaqQP2Ge6sHBfFRDpsOS8Y7KgyVF93307B&#10;pm+6e7gce3ua8Zet5PazejdKPT8N6zmIREP6D/+1N1rBeDJ7g983+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UqDxQAAAN0AAAAPAAAAAAAAAAAAAAAAAJgCAABkcnMv&#10;ZG93bnJldi54bWxQSwUGAAAAAAQABAD1AAAAigMAAAAA&#10;" path="m,l56,r,l56,,54,r,l54,,51,,49,r,2l46,2r-2,l41,2r,l37,2r,3l34,5r-2,l29,5r-5,l22,2r-2,l15,2r-3,l10,2r,l7,,5,,3,r,l,,,,,,,,,xe" fillcolor="#7f2600" stroked="f">
                  <v:path arrowok="t" o:connecttype="custom" o:connectlocs="0,0;56,0;56,0;56,0;54,0;54,0;54,0;51,0;49,0;49,2;46,2;44,2;41,2;41,2;37,2;37,5;34,5;32,5;29,5;24,5;22,2;20,2;15,2;12,2;10,2;10,2;7,0;5,0;3,0;3,0;0,0;0,0;0,0;0,0;0,0" o:connectangles="0,0,0,0,0,0,0,0,0,0,0,0,0,0,0,0,0,0,0,0,0,0,0,0,0,0,0,0,0,0,0,0,0,0,0"/>
                </v:shape>
                <v:shape id="Freeform 2741" o:spid="_x0000_s1320" style="position:absolute;left:9633;top:4156;width:143;height:37;visibility:visible;mso-wrap-style:square;v-text-anchor:top" coordsize="1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1qhsQA&#10;AADdAAAADwAAAGRycy9kb3ducmV2LnhtbESPT2sCMRTE7wW/Q3iCt5qoKLoaRQVpb6X+OXh7bJ67&#10;i5uXZRPd9Ns3QqHHYWZ+w6w20dbiSa2vHGsYDRUI4tyZigsN59PhfQ7CB2SDtWPS8EMeNuve2woz&#10;4zr+pucxFCJB2GeooQyhyaT0eUkW/dA1xMm7udZiSLItpGmxS3Bby7FSM2mx4rRQYkP7kvL78WE1&#10;qMkl+nM+J+W+PqLvds1WmqvWg37cLkEEiuE//Nf+NBrGs8UUXm/S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NaobEAAAA3QAAAA8AAAAAAAAAAAAAAAAAmAIAAGRycy9k&#10;b3ducmV2LnhtbFBLBQYAAAAABAAEAPUAAACJAwAAAAA=&#10;" path="m143,13l,,20,32r104,5l143,13r,xe" fillcolor="#7f2600" stroked="f">
                  <v:path arrowok="t" o:connecttype="custom" o:connectlocs="143,13;0,0;20,32;124,37;143,13;143,13" o:connectangles="0,0,0,0,0,0"/>
                </v:shape>
                <v:shape id="Freeform 2742" o:spid="_x0000_s1321" style="position:absolute;left:9633;top:4156;width:143;height:37;visibility:visible;mso-wrap-style:square;v-text-anchor:top" coordsize="1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dGcUA&#10;AADdAAAADwAAAGRycy9kb3ducmV2LnhtbESPQWvCQBSE7wX/w/IEL6VulBJsdBURBQ+9NNr7I/ua&#10;xGTfht01xn/vCkKPw8x8w6w2g2lFT87XlhXMpgkI4sLqmksF59PhYwHCB2SNrWVScCcPm/XobYWZ&#10;tjf+oT4PpYgQ9hkqqELoMil9UZFBP7UdcfT+rDMYonSl1A5vEW5aOU+SVBqsOS5U2NGuoqLJr0aB&#10;+9znzfXe7PvL7Lt5l9s2DYdfpSbjYbsEEWgI/+FX+6gVzNOvFJ5v4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t0ZxQAAAN0AAAAPAAAAAAAAAAAAAAAAAJgCAABkcnMv&#10;ZG93bnJldi54bWxQSwUGAAAAAAQABAD1AAAAigMAAAAA&#10;" path="m143,13l,,20,32r104,5l143,13r,xe" fillcolor="#822600" stroked="f">
                  <v:path arrowok="t" o:connecttype="custom" o:connectlocs="143,13;0,0;20,32;124,37;143,13;143,13" o:connectangles="0,0,0,0,0,0"/>
                </v:shape>
                <v:shape id="Freeform 2743" o:spid="_x0000_s1322" style="position:absolute;left:9633;top:4156;width:138;height:37;visibility:visible;mso-wrap-style:square;v-text-anchor:top" coordsize="13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bBMcA&#10;AADdAAAADwAAAGRycy9kb3ducmV2LnhtbESPS2/CMBCE70j8B2uReisOpOIRcCKKQH3coO2ht1W8&#10;JBHxOopNkv77ulIljqOZ+UazzQZTi45aV1lWMJtGIIhzqysuFHx+HB9XIJxH1lhbJgU/5CBLx6Mt&#10;Jtr2fKLu7AsRIOwSVFB63yRSurwkg25qG+LgXWxr0AfZFlK32Ae4qeU8ihbSYMVhocSG9iXl1/PN&#10;KDgenvz+9P79lcfP0VuznsVxPLwo9TAZdhsQngZ/D/+3X7WC+WK9hL834QnI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mwTHAAAA3QAAAA8AAAAAAAAAAAAAAAAAmAIAAGRy&#10;cy9kb3ducmV2LnhtbFBLBQYAAAAABAAEAPUAAACMAwAAAAA=&#10;" path="m138,13l,,27,32r97,5l138,13r,xe" fillcolor="#852700" stroked="f">
                  <v:path arrowok="t" o:connecttype="custom" o:connectlocs="138,13;0,0;27,32;124,37;138,13;138,13" o:connectangles="0,0,0,0,0,0"/>
                </v:shape>
                <v:shape id="Freeform 2744" o:spid="_x0000_s1323" style="position:absolute;left:9633;top:4156;width:138;height:37;visibility:visible;mso-wrap-style:square;v-text-anchor:top" coordsize="13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ecIA&#10;AADdAAAADwAAAGRycy9kb3ducmV2LnhtbERPz2vCMBS+D/Y/hDfYbab2IFqNMgYOD8q09uDx0TyT&#10;YvNSmkw7//rlIHj8+H4vVoNrxZX60HhWMB5lIIhrrxs2Cqrj+mMKIkRkja1nUvBHAVbL15cFFtrf&#10;+EDXMhqRQjgUqMDG2BVShtqSwzDyHXHizr53GBPsjdQ93lK4a2WeZRPpsOHUYLGjL0v1pfx1Cn7s&#10;+F5W0uzKdb6133tjKJyMUu9vw+ccRKQhPsUP90YryCezNDe9SU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m/95wgAAAN0AAAAPAAAAAAAAAAAAAAAAAJgCAABkcnMvZG93&#10;bnJldi54bWxQSwUGAAAAAAQABAD1AAAAhwMAAAAA&#10;" path="m138,13l,,27,32r97,5l138,13r,xe" fillcolor="#882700" stroked="f">
                  <v:path arrowok="t" o:connecttype="custom" o:connectlocs="138,13;0,0;27,32;124,37;138,13;138,13" o:connectangles="0,0,0,0,0,0"/>
                </v:shape>
                <v:shape id="Freeform 2745" o:spid="_x0000_s1324" style="position:absolute;left:9633;top:4156;width:138;height:37;visibility:visible;mso-wrap-style:square;v-text-anchor:top" coordsize="13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vL6MYA&#10;AADdAAAADwAAAGRycy9kb3ducmV2LnhtbESPzWrDMBCE74W8g9hCb43cHNLEiWxCSEqhh+anvW+s&#10;jW1krYyl2u7bV4VAjsPMfMOs89E2oqfO144VvEwTEMSF0zWXCr7O++cFCB+QNTaOScEvecizycMa&#10;U+0GPlJ/CqWIEPYpKqhCaFMpfVGRRT91LXH0rq6zGKLsSqk7HCLcNnKWJHNpsea4UGFL24oKc/qx&#10;Csy3+bx8tCYZFq+bHR/qfjRvV6WeHsfNCkSgMdzDt/a7VjCbL5fw/yY+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vL6MYAAADdAAAADwAAAAAAAAAAAAAAAACYAgAAZHJz&#10;L2Rvd25yZXYueG1sUEsFBgAAAAAEAAQA9QAAAIsDAAAAAA==&#10;" path="m138,13l,,27,32r92,5l138,13r,xe" fillcolor="#8b2800" stroked="f">
                  <v:path arrowok="t" o:connecttype="custom" o:connectlocs="138,13;0,0;27,32;119,37;138,13;138,13" o:connectangles="0,0,0,0,0,0"/>
                </v:shape>
                <v:shape id="Freeform 2746" o:spid="_x0000_s1325" style="position:absolute;left:9633;top:4156;width:138;height:37;visibility:visible;mso-wrap-style:square;v-text-anchor:top" coordsize="13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CuMEA&#10;AADdAAAADwAAAGRycy9kb3ducmV2LnhtbERPy4rCMBTdD/gP4QruxtQiPqpRRBAHdKMj6vLaXNti&#10;c1OajK1/bxbCLA/nPV+2phRPql1hWcGgH4EgTq0uOFNw+t18T0A4j6yxtEwKXuRgueh8zTHRtuED&#10;PY8+EyGEXYIKcu+rREqX5mTQ9W1FHLi7rQ36AOtM6hqbEG5KGUfRSBosODTkWNE6p/Rx/DMK9pft&#10;bhs32e10Hd7HkqdntC+jVK/brmYgPLX+X/xx/2gF8TgK+8Ob8AT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HArjBAAAA3QAAAA8AAAAAAAAAAAAAAAAAmAIAAGRycy9kb3du&#10;cmV2LnhtbFBLBQYAAAAABAAEAPUAAACGAwAAAAA=&#10;" path="m138,13l,,27,32r92,5l138,13r,xe" fillcolor="#8e2800" stroked="f">
                  <v:path arrowok="t" o:connecttype="custom" o:connectlocs="138,13;0,0;27,32;119,37;138,13;138,13" o:connectangles="0,0,0,0,0,0"/>
                </v:shape>
                <v:shape id="Freeform 2747" o:spid="_x0000_s1326" style="position:absolute;left:9633;top:4156;width:131;height:37;visibility:visible;mso-wrap-style:square;v-text-anchor:top" coordsize="13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LUsYA&#10;AADdAAAADwAAAGRycy9kb3ducmV2LnhtbESPS2vDMBCE74X8B7GB3hopPjTFiRJMQh+XQh699LZY&#10;6wexVkZSHLe/vgoEehxm5htmtRltJwbyoXWsYT5TIIhLZ1quNXydXp9eQISIbLBzTBp+KMBmPXlY&#10;YW7clQ80HGMtEoRDjhqaGPtcylA2ZDHMXE+cvMp5izFJX0vj8ZrgtpOZUs/SYstpocGetg2V5+PF&#10;aqi2l/2u+C6yanC++lSH0/vb707rx+lYLEFEGuN/+N7+MBqyhZrD7U1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xLUsYAAADdAAAADwAAAAAAAAAAAAAAAACYAgAAZHJz&#10;L2Rvd25yZXYueG1sUEsFBgAAAAAEAAQA9QAAAIsDAAAAAA==&#10;" path="m131,13l,,27,32r92,5l131,13r,xe" fillcolor="#912900" stroked="f">
                  <v:path arrowok="t" o:connecttype="custom" o:connectlocs="131,13;0,0;27,32;119,37;131,13;131,13" o:connectangles="0,0,0,0,0,0"/>
                </v:shape>
                <v:shape id="Freeform 2748" o:spid="_x0000_s1327" style="position:absolute;left:9633;top:4156;width:131;height:37;visibility:visible;mso-wrap-style:square;v-text-anchor:top" coordsize="13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LWsUA&#10;AADdAAAADwAAAGRycy9kb3ducmV2LnhtbESPT4vCMBTE78J+h/AWvIimVrBLNcoiuHgT/8Ben82z&#10;LTYv3Sbb1m9vBMHjMDO/YZbr3lSipcaVlhVMJxEI4szqknMF59N2/AXCeWSNlWVScCcH69XHYImp&#10;th0fqD36XAQIuxQVFN7XqZQuK8igm9iaOHhX2xj0QTa51A12AW4qGUfRXBosOSwUWNOmoOx2/DcK&#10;fmf15YCzH7fp/66XLtnvb92oVWr42X8vQHjq/Tv8au+0gjiJYni+C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otaxQAAAN0AAAAPAAAAAAAAAAAAAAAAAJgCAABkcnMv&#10;ZG93bnJldi54bWxQSwUGAAAAAAQABAD1AAAAigMAAAAA&#10;" path="m131,13l,,27,32r92,5l131,13r,xe" fillcolor="#942900" stroked="f">
                  <v:path arrowok="t" o:connecttype="custom" o:connectlocs="131,13;0,0;27,32;119,37;131,13;131,13" o:connectangles="0,0,0,0,0,0"/>
                </v:shape>
                <v:shape id="Freeform 2749" o:spid="_x0000_s1328" style="position:absolute;left:9640;top:4156;width:124;height:37;visibility:visible;mso-wrap-style:square;v-text-anchor:top" coordsize="1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CGAcgA&#10;AADdAAAADwAAAGRycy9kb3ducmV2LnhtbESP3WrCQBSE7wXfYTlC73RjpFajq1ShUCyIPwG9PGSP&#10;SWj2bMhuTerTdwuFXg4z8w2zXHemEndqXGlZwXgUgSDOrC45V5Ce34YzEM4ja6wsk4JvcrBe9XtL&#10;TLRt+Uj3k89FgLBLUEHhfZ1I6bKCDLqRrYmDd7ONQR9kk0vdYBvgppJxFE2lwZLDQoE1bQvKPk9f&#10;RsHucr0+Pvatns435nl7GKe3+JAq9TToXhcgPHX+P/zXftcK4pdoAr9vwhO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UIYByAAAAN0AAAAPAAAAAAAAAAAAAAAAAJgCAABk&#10;cnMvZG93bnJldi54bWxQSwUGAAAAAAQABAD1AAAAjQMAAAAA&#10;" path="m124,13l,,20,32r92,5l124,13r,xe" fillcolor="#972a00" stroked="f">
                  <v:path arrowok="t" o:connecttype="custom" o:connectlocs="124,13;0,0;20,32;112,37;124,13;124,13" o:connectangles="0,0,0,0,0,0"/>
                </v:shape>
                <v:shape id="Freeform 2750" o:spid="_x0000_s1329" style="position:absolute;left:9640;top:4156;width:124;height:37;visibility:visible;mso-wrap-style:square;v-text-anchor:top" coordsize="1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cZEcQA&#10;AADdAAAADwAAAGRycy9kb3ducmV2LnhtbESPQWsCMRSE7wX/Q3iCt5pU6qqrUdqq4LFVL94em+dm&#10;6eZl3UTd/vtGKPQ4zMw3zGLVuVrcqA2VZw0vQwWCuPCm4lLD8bB9noIIEdlg7Zk0/FCA1bL3tMDc&#10;+Dt/0W0fS5EgHHLUYGNscilDYclhGPqGOHln3zqMSbalNC3eE9zVcqRUJh1WnBYsNvRhqfjeX50G&#10;Pp5oTe/by+fFZpvNTJ1UVo+1HvS7tzmISF38D/+1d0bDaKJe4fEmP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HGRHEAAAA3QAAAA8AAAAAAAAAAAAAAAAAmAIAAGRycy9k&#10;b3ducmV2LnhtbFBLBQYAAAAABAAEAPUAAACJAwAAAAA=&#10;" path="m124,13l,,20,32r92,5l124,13r,xe" fillcolor="#992a00" stroked="f">
                  <v:path arrowok="t" o:connecttype="custom" o:connectlocs="124,13;0,0;20,32;112,37;124,13;124,13" o:connectangles="0,0,0,0,0,0"/>
                </v:shape>
                <v:shape id="Freeform 2751" o:spid="_x0000_s1330" style="position:absolute;left:9640;top:4156;width:117;height:37;visibility:visible;mso-wrap-style:square;v-text-anchor:top" coordsize="1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wasYA&#10;AADdAAAADwAAAGRycy9kb3ducmV2LnhtbESPT2vCQBTE7wW/w/IEL0F3tURt6ioqFHoT/xw8PrKv&#10;SWj2bciuMfbTdwsFj8PM/IZZbXpbi45aXznWMJ0oEMS5MxUXGi7nj/EShA/IBmvHpOFBHjbrwcsK&#10;M+PufKTuFAoRIewz1FCG0GRS+rwki37iGuLofbnWYoiyLaRp8R7htpYzpebSYsVxocSG9iXl36eb&#10;1fCaLrvLIU3euuR6Pe58ItXP9qD1aNhv30EE6sMz/N/+NBpmC5XC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wasYAAADdAAAADwAAAAAAAAAAAAAAAACYAgAAZHJz&#10;L2Rvd25yZXYueG1sUEsFBgAAAAAEAAQA9QAAAIsDAAAAAA==&#10;" path="m117,13l,,20,32r85,5l117,13r,xe" fillcolor="#9c2b00" stroked="f">
                  <v:path arrowok="t" o:connecttype="custom" o:connectlocs="117,13;0,0;20,32;105,37;117,13;117,13" o:connectangles="0,0,0,0,0,0"/>
                </v:shape>
                <v:shape id="Freeform 2752" o:spid="_x0000_s1331" style="position:absolute;left:9640;top:4156;width:117;height:37;visibility:visible;mso-wrap-style:square;v-text-anchor:top" coordsize="1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ExzcgA&#10;AADdAAAADwAAAGRycy9kb3ducmV2LnhtbESPQUsDMRSE7wX/Q3iCtzZpkVW2TYsKleLB0iotvT03&#10;z03o5mXZxHb115uC4HGYmW+Y2aL3jThRF11gDeORAkFcBeO41vD+thzeg4gJ2WATmDR8U4TF/Gow&#10;w9KEM2/otE21yBCOJWqwKbWllLGy5DGOQkucvc/QeUxZdrU0HZ4z3DdyolQhPTrOCxZberJUHbdf&#10;XoP6sIfbl+Vq/+OK18fdcd249nms9c11/zAFkahP/+G/9spomNypAi5v8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YTHNyAAAAN0AAAAPAAAAAAAAAAAAAAAAAJgCAABk&#10;cnMvZG93bnJldi54bWxQSwUGAAAAAAQABAD1AAAAjQMAAAAA&#10;" path="m117,13l,,20,32r85,5l117,13r,xe" fillcolor="#9f2b00" stroked="f">
                  <v:path arrowok="t" o:connecttype="custom" o:connectlocs="117,13;0,0;20,32;105,37;117,13;117,13" o:connectangles="0,0,0,0,0,0"/>
                </v:shape>
                <v:shape id="Freeform 2753" o:spid="_x0000_s1332" style="position:absolute;left:9640;top:4156;width:117;height:37;visibility:visible;mso-wrap-style:square;v-text-anchor:top" coordsize="1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kOw8YA&#10;AADdAAAADwAAAGRycy9kb3ducmV2LnhtbESPQWvCQBSE74L/YXmCF9HdCNaQuopIWxR6aVrE4yP7&#10;mkSzb0N21fTfu4VCj8PMfMOsNr1txI06XzvWkMwUCOLCmZpLDV+fr9MUhA/IBhvHpOGHPGzWw8EK&#10;M+Pu/EG3PJQiQthnqKEKoc2k9EVFFv3MtcTR+3adxRBlV0rT4T3CbSPnSj1JizXHhQpb2lVUXPKr&#10;1XA6vhm1eM+ThTu5l/3knCaHJNV6POq3zyAC9eE//NfeGw3zpVrC75v4BOT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kOw8YAAADdAAAADwAAAAAAAAAAAAAAAACYAgAAZHJz&#10;L2Rvd25yZXYueG1sUEsFBgAAAAAEAAQA9QAAAIsDAAAAAA==&#10;" path="m117,13l,,20,32r85,5l117,13r,xe" fillcolor="#a22c00" stroked="f">
                  <v:path arrowok="t" o:connecttype="custom" o:connectlocs="117,13;0,0;20,32;105,37;117,13;117,13" o:connectangles="0,0,0,0,0,0"/>
                </v:shape>
                <v:shape id="Freeform 2754" o:spid="_x0000_s1333" style="position:absolute;left:9640;top:4156;width:117;height:37;visibility:visible;mso-wrap-style:square;v-text-anchor:top" coordsize="1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ONcAA&#10;AADdAAAADwAAAGRycy9kb3ducmV2LnhtbERPy4rCMBTdD/gP4Qqzm6YW5kFtFBUfs504dH1prm2x&#10;uSlNrPXvzWJglofzLtaT7cRIg28dK1gkKQjiypmWawW/58PbFwgfkA12jknBgzysV7OXAnPj7vxD&#10;ow61iCHsc1TQhNDnUvqqIYs+cT1x5C5usBgiHGppBrzHcNvJLE0/pMWWY0ODPe0aqq76ZhVc+laf&#10;9HXahux9f5NYHsd9Vir1Op82SxCBpvAv/nN/GwXZZxrnxjfxCc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rONcAAAADdAAAADwAAAAAAAAAAAAAAAACYAgAAZHJzL2Rvd25y&#10;ZXYueG1sUEsFBgAAAAAEAAQA9QAAAIUDAAAAAA==&#10;" path="m117,13l,,20,32r85,5l117,13r,xe" fillcolor="#a52c00" stroked="f">
                  <v:path arrowok="t" o:connecttype="custom" o:connectlocs="117,13;0,0;20,32;105,37;117,13;117,13" o:connectangles="0,0,0,0,0,0"/>
                </v:shape>
                <v:shape id="Freeform 2755" o:spid="_x0000_s1334" style="position:absolute;left:9640;top:4156;width:112;height:37;visibility:visible;mso-wrap-style:square;v-text-anchor:top" coordsize="11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D6sMA&#10;AADdAAAADwAAAGRycy9kb3ducmV2LnhtbESPT2sCMRTE7wW/Q3hCbzVbKbauG0VaWvRYK54fyds/&#10;dPOyJlFXP70RBI/DzPyGKRa9bcWRfGgcK3gdZSCItTMNVwq2f98vHyBCRDbYOiYFZwqwmA+eCsyN&#10;O/EvHTexEgnCIUcFdYxdLmXQNVkMI9cRJ6903mJM0lfSeDwluG3lOMsm0mLDaaHGjj5r0v+bg1Xw&#10;dbAXf/mpVpG3stzpNb5N9V6p52G/nIGI1MdH+N5eGQXj92wKtzfpCc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dD6sMAAADdAAAADwAAAAAAAAAAAAAAAACYAgAAZHJzL2Rv&#10;d25yZXYueG1sUEsFBgAAAAAEAAQA9QAAAIgDAAAAAA==&#10;" path="m112,13l,,20,32r85,5l112,13r,xe" fillcolor="#a82d00" stroked="f">
                  <v:path arrowok="t" o:connecttype="custom" o:connectlocs="112,13;0,0;20,32;105,37;112,13;112,13" o:connectangles="0,0,0,0,0,0"/>
                </v:shape>
                <v:shape id="Freeform 2756" o:spid="_x0000_s1335" style="position:absolute;left:9640;top:4156;width:112;height:37;visibility:visible;mso-wrap-style:square;v-text-anchor:top" coordsize="11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h5MMA&#10;AADdAAAADwAAAGRycy9kb3ducmV2LnhtbERPW2vCMBR+H/gfwhnsbaZecKMzFRkMCtOBbvP50Jy2&#10;Yc1JSaKt/948CHv8+O7rzWg7cSEfjGMFs2kGgrhy2nCj4Of74/kVRIjIGjvHpOBKATbF5GGNuXYD&#10;H+hyjI1IIRxyVNDG2OdShqoli2HqeuLE1c5bjAn6RmqPQwq3nZxn2UpaNJwaWuzpvaXq73i2Ck6L&#10;vf+6Ls0n/Z7Mqi7LYel2jVJPj+P2DUSkMf6L7+5SK5i/zNL+9CY9AV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ch5MMAAADdAAAADwAAAAAAAAAAAAAAAACYAgAAZHJzL2Rv&#10;d25yZXYueG1sUEsFBgAAAAAEAAQA9QAAAIgDAAAAAA==&#10;" path="m112,13l,,20,32r85,5l112,13r,xe" fillcolor="#ab2d00" stroked="f">
                  <v:path arrowok="t" o:connecttype="custom" o:connectlocs="112,13;0,0;20,32;105,37;112,13;112,13" o:connectangles="0,0,0,0,0,0"/>
                </v:shape>
                <v:shape id="Freeform 2757" o:spid="_x0000_s1336" style="position:absolute;left:9640;top:4156;width:112;height:37;visibility:visible;mso-wrap-style:square;v-text-anchor:top" coordsize="11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VAccA&#10;AADdAAAADwAAAGRycy9kb3ducmV2LnhtbESPT2vCQBTE70K/w/IK3nSTILakriKCfy5atEZ6fGRf&#10;k9Ds25BdNfrp3ULB4zAzv2Ems87U4kKtqywriIcRCOLc6ooLBcev5eAdhPPIGmvLpOBGDmbTl94E&#10;U22vvKfLwRciQNilqKD0vkmldHlJBt3QNsTB+7GtQR9kW0jd4jXATS2TKBpLgxWHhRIbWpSU/x7O&#10;RsHqlMnsc728jcbb+/w7M7tdcj8r1X/t5h8gPHX+Gf5vb7SC5C2O4e9Ne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O1QHHAAAA3QAAAA8AAAAAAAAAAAAAAAAAmAIAAGRy&#10;cy9kb3ducmV2LnhtbFBLBQYAAAAABAAEAPUAAACMAwAAAAA=&#10;" path="m112,13l,,20,32r80,5l112,13r,xe" fillcolor="#ae2e00" stroked="f">
                  <v:path arrowok="t" o:connecttype="custom" o:connectlocs="112,13;0,0;20,32;100,37;112,13;112,13" o:connectangles="0,0,0,0,0,0"/>
                </v:shape>
                <v:shape id="Freeform 2758" o:spid="_x0000_s1337" style="position:absolute;left:9640;top:4164;width:112;height:29;visibility:visible;mso-wrap-style:square;v-text-anchor:top" coordsize="1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HzscA&#10;AADdAAAADwAAAGRycy9kb3ducmV2LnhtbESPW2sCMRSE3wv9D+EUfCk16yK2bI2yKgXFJy8U+nbY&#10;nL3QzcmSRHf7740g9HGYmW+Y+XIwrbiS841lBZNxAoK4sLrhSsH59PX2AcIHZI2tZVLwRx6Wi+en&#10;OWba9nyg6zFUIkLYZ6igDqHLpPRFTQb92HbE0SutMxiidJXUDvsIN61Mk2QmDTYcF2rsaF1T8Xu8&#10;GAW7crNupv3ukM9Wr1RSt//+yZ1So5ch/wQRaAj/4Ud7qxWk75MU7m/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ax87HAAAA3QAAAA8AAAAAAAAAAAAAAAAAmAIAAGRy&#10;cy9kb3ducmV2LnhtbFBLBQYAAAAABAAEAPUAAACMAwAAAAA=&#10;" path="m112,5l,,25,24r75,5l112,5r,xe" fillcolor="#b12e00" stroked="f">
                  <v:path arrowok="t" o:connecttype="custom" o:connectlocs="112,5;0,0;25,24;100,29;112,5;112,5" o:connectangles="0,0,0,0,0,0"/>
                </v:shape>
                <v:shape id="Freeform 2759" o:spid="_x0000_s1338" style="position:absolute;left:9640;top:4164;width:105;height:29;visibility:visible;mso-wrap-style:square;v-text-anchor:top" coordsize="10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xjL8QA&#10;AADdAAAADwAAAGRycy9kb3ducmV2LnhtbESPT2vCQBDF74V+h2UKvRTdRKGW6CoiCD0URCvtdciO&#10;STQ7G3anGr+9Kwg9Pt6fH2+26F2rzhRi49lAPsxAEZfeNlwZ2H+vBx+goiBbbD2TgStFWMyfn2ZY&#10;WH/hLZ13Uqk0wrFAA7VIV2gdy5ocxqHviJN38MGhJBkqbQNe0rhr9SjL3rXDhhOhxo5WNZWn3Z9L&#10;kJW8uS3vN/KzmYx/Qzjm/utozOtLv5yCEurlP/xof1oDo0k+hvub9AT0/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8Yy/EAAAA3QAAAA8AAAAAAAAAAAAAAAAAmAIAAGRycy9k&#10;b3ducmV2LnhtbFBLBQYAAAAABAAEAPUAAACJAwAAAAA=&#10;" path="m105,5l,,25,24r75,5l105,5r,xe" fillcolor="#b42f00" stroked="f">
                  <v:path arrowok="t" o:connecttype="custom" o:connectlocs="105,5;0,0;25,24;100,29;105,5;105,5" o:connectangles="0,0,0,0,0,0"/>
                </v:shape>
                <v:shape id="Freeform 2760" o:spid="_x0000_s1339" style="position:absolute;left:9645;top:4164;width:100;height:29;visibility:visible;mso-wrap-style:square;v-text-anchor:top" coordsize="10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0A8EA&#10;AADdAAAADwAAAGRycy9kb3ducmV2LnhtbESP3arCMBCE7w/4DmEF746pVVSqUUQQ9M6/B1ibtS02&#10;m9JE2769EQQvh5n5hlmuW1OKF9WusKxgNIxAEKdWF5wpuF52/3MQziNrLC2Tgo4crFe9vyUm2jZ8&#10;otfZZyJA2CWoIPe+SqR0aU4G3dBWxMG729qgD7LOpK6xCXBTyjiKptJgwWEhx4q2OaWP89MosNHm&#10;dnT3rsn0ZNz5Qzw/lYdUqUG/3SxAeGr9L/xt77WCeDaawOdNeAJ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kdAPBAAAA3QAAAA8AAAAAAAAAAAAAAAAAmAIAAGRycy9kb3du&#10;cmV2LnhtbFBLBQYAAAAABAAEAPUAAACGAwAAAAA=&#10;" path="m100,5l,,20,24r75,5l100,5r,xe" fillcolor="#b72f00" stroked="f">
                  <v:path arrowok="t" o:connecttype="custom" o:connectlocs="100,5;0,0;20,24;95,29;100,5;100,5" o:connectangles="0,0,0,0,0,0"/>
                </v:shape>
                <v:shape id="Freeform 2761" o:spid="_x0000_s1340" style="position:absolute;left:9645;top:4164;width:100;height:29;visibility:visible;mso-wrap-style:square;v-text-anchor:top" coordsize="10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Wz5sQA&#10;AADdAAAADwAAAGRycy9kb3ducmV2LnhtbESPQWvCQBSE7wX/w/IEb3Wj2KjRVUQUe6xpwesj+8yG&#10;ZN+G7Krx37uFQo/DzHzDrLe9bcSdOl85VjAZJyCIC6crLhX8fB/fFyB8QNbYOCYFT/Kw3Qze1php&#10;9+Az3fNQighhn6ECE0KbSekLQxb92LXE0bu6zmKIsiul7vAR4baR0yRJpcWK44LBlvaGijq/WQXn&#10;YjlzZXo52fQ0N8dLXh++XK3UaNjvViAC9eE//Nf+1Aqm88kH/L6JT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s+bEAAAA3QAAAA8AAAAAAAAAAAAAAAAAmAIAAGRycy9k&#10;b3ducmV2LnhtbFBLBQYAAAAABAAEAPUAAACJAwAAAAA=&#10;" path="m100,5l,,20,24r75,5l100,5r,xe" fillcolor="#ba3000" stroked="f">
                  <v:path arrowok="t" o:connecttype="custom" o:connectlocs="100,5;0,0;20,24;95,29;100,5;100,5" o:connectangles="0,0,0,0,0,0"/>
                </v:shape>
                <v:shape id="Freeform 2762" o:spid="_x0000_s1341" style="position:absolute;left:9645;top:4164;width:100;height:29;visibility:visible;mso-wrap-style:square;v-text-anchor:top" coordsize="10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8l5sUA&#10;AADdAAAADwAAAGRycy9kb3ducmV2LnhtbESPwWrDMBBE74H8g9hCbonsFOzEjRJMoWAwFOr2AxZr&#10;Y7u1Vo6kJs7fV4VCj8PMvGEOp9mM4krOD5YVpJsEBHFr9cCdgo/3l/UOhA/IGkfLpOBOHk7H5eKA&#10;hbY3fqNrEzoRIewLVNCHMBVS+rYng35jJ+Lona0zGKJ0ndQObxFuRrlNkkwaHDgu9DjRc0/tV/Nt&#10;FNTIr2W1d46zz8dLOaTnvM6kUquHuXwCEWgO/+G/dqUVbPM0g9838QnI4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yXmxQAAAN0AAAAPAAAAAAAAAAAAAAAAAJgCAABkcnMv&#10;ZG93bnJldi54bWxQSwUGAAAAAAQABAD1AAAAigMAAAAA&#10;" path="m100,5l,,20,24r75,5l100,5r,xe" fillcolor="#bd3000" stroked="f">
                  <v:path arrowok="t" o:connecttype="custom" o:connectlocs="100,5;0,0;20,24;95,29;100,5;100,5" o:connectangles="0,0,0,0,0,0"/>
                </v:shape>
                <v:shape id="Freeform 2763" o:spid="_x0000_s1342" style="position:absolute;left:9645;top:4164;width:95;height:29;visibility:visible;mso-wrap-style:square;v-text-anchor:top" coordsize="9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DisQA&#10;AADdAAAADwAAAGRycy9kb3ducmV2LnhtbESPQWvCQBSE7wX/w/KEXopuYqFKdBVpEXoptLYHj4/s&#10;Mwlm367Zp4n/3i0Uehxm5htmtRlcq67UxcazgXyagSIuvW24MvDzvZssQEVBtth6JgM3irBZjx5W&#10;WFjf8xdd91KpBOFYoIFaJBRax7Imh3HqA3Hyjr5zKEl2lbYd9gnuWj3LshftsOG0UGOg15rK0/7i&#10;DBBL/xSDz4J+e8aP/PMg594b8zgetktQQoP8h//a79bAbJ7P4fdNegJ6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bA4rEAAAA3QAAAA8AAAAAAAAAAAAAAAAAmAIAAGRycy9k&#10;b3ducmV2LnhtbFBLBQYAAAAABAAEAPUAAACJAwAAAAA=&#10;" path="m95,5l,,20,24r75,5l95,5r,xe" fillcolor="#c03100" stroked="f">
                  <v:path arrowok="t" o:connecttype="custom" o:connectlocs="95,5;0,0;20,24;95,29;95,5;95,5" o:connectangles="0,0,0,0,0,0"/>
                </v:shape>
                <v:shape id="Freeform 2764" o:spid="_x0000_s1343" style="position:absolute;left:9645;top:4164;width:95;height:29;visibility:visible;mso-wrap-style:square;v-text-anchor:top" coordsize="9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7kFsQA&#10;AADdAAAADwAAAGRycy9kb3ducmV2LnhtbERPy2rCQBTdF/yH4QpuSp0x1AfRUWpLIZuCprpwd8nc&#10;JqGZOyEzxvTvnYXQ5eG8N7vBNqKnzteONcymCgRx4UzNpYbT9+fLCoQPyAYbx6ThjzzstqOnDabG&#10;3fhIfR5KEUPYp6ihCqFNpfRFRRb91LXEkftxncUQYVdK0+EthttGJkotpMWaY0OFLb1XVPzmV6uB&#10;D1/7ucrmH/u8Py3PyfOryi5O68l4eFuDCDSEf/HDnRkNyXIW58Y38Qn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u5BbEAAAA3QAAAA8AAAAAAAAAAAAAAAAAmAIAAGRycy9k&#10;b3ducmV2LnhtbFBLBQYAAAAABAAEAPUAAACJAwAAAAA=&#10;" path="m95,5l,,20,24r68,5l95,5r,xe" fillcolor="#c33100" stroked="f">
                  <v:path arrowok="t" o:connecttype="custom" o:connectlocs="95,5;0,0;20,24;88,29;95,5;95,5" o:connectangles="0,0,0,0,0,0"/>
                </v:shape>
                <v:shape id="Freeform 2765" o:spid="_x0000_s1344" style="position:absolute;left:9645;top:4164;width:95;height:29;visibility:visible;mso-wrap-style:square;v-text-anchor:top" coordsize="9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up4sQA&#10;AADdAAAADwAAAGRycy9kb3ducmV2LnhtbESPwWrCQBCG7wXfYRnBW92oYG3qKiKIFntQ68HjkJ1m&#10;g9nZkF2T9O1dQfA4/PN/M9982dlSNFT7wrGC0TABQZw5XXCu4Py7eZ+B8AFZY+mYFPyTh+Wi9zbH&#10;VLuWj9ScQi4ihH2KCkwIVSqlzwxZ9ENXEcfsz9UWQxzrXOoa2wi3pRwnyVRaLDheMFjR2lB2Pd1s&#10;pMjrd3c5ONOG7f7QTPbsf+J7atDvVl8gAnXhtfxs77SC8cfoEx420Q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7qeLEAAAA3QAAAA8AAAAAAAAAAAAAAAAAmAIAAGRycy9k&#10;b3ducmV2LnhtbFBLBQYAAAAABAAEAPUAAACJAwAAAAA=&#10;" path="m95,5l,,20,24r68,5l95,5r,xe" fillcolor="#c63200" stroked="f">
                  <v:path arrowok="t" o:connecttype="custom" o:connectlocs="95,5;0,0;20,24;88,29;95,5;95,5" o:connectangles="0,0,0,0,0,0"/>
                </v:shape>
                <v:shape id="Freeform 2766" o:spid="_x0000_s1345" style="position:absolute;left:9645;top:4164;width:88;height:29;visibility:visible;mso-wrap-style:square;v-text-anchor:top" coordsize="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B6sIA&#10;AADdAAAADwAAAGRycy9kb3ducmV2LnhtbERPS2vCQBC+F/wPywi91Y0pvlLXIEJLepLaHuptyE6T&#10;YHY2ZLcx/ffOoeDx43tv89G1aqA+NJ4NzGcJKOLS24YrA1+fr09rUCEiW2w9k4E/CpDvJg9bzKy/&#10;8gcNp1gpCeGQoYE6xi7TOpQ1OQwz3xEL9+N7h1FgX2nb41XCXavTJFlqhw1LQ40dHWoqL6dfZyAl&#10;XMyX9L3hYv1+POvVpXh7Tox5nI77F1CRxngX/7sLK75VKvvljTwBv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iIHqwgAAAN0AAAAPAAAAAAAAAAAAAAAAAJgCAABkcnMvZG93&#10;bnJldi54bWxQSwUGAAAAAAQABAD1AAAAhwMAAAAA&#10;" path="m88,5l,,20,24r68,5l88,5r,xe" fillcolor="#c93200" stroked="f">
                  <v:path arrowok="t" o:connecttype="custom" o:connectlocs="88,5;0,0;20,24;88,29;88,5;88,5" o:connectangles="0,0,0,0,0,0"/>
                </v:shape>
                <v:shape id="Freeform 2767" o:spid="_x0000_s1346" style="position:absolute;left:9645;top:4164;width:88;height:29;visibility:visible;mso-wrap-style:square;v-text-anchor:top" coordsize="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zAcMA&#10;AADdAAAADwAAAGRycy9kb3ducmV2LnhtbESPS4vCMBSF94L/IVzBnaYWHKWaigiF2Qw4PtDlpbm2&#10;pc1NaaKt/34yMDDLw3l8nO1uMI14UecqywoW8wgEcW51xYWCyzmbrUE4j6yxsUwK3uRgl45HW0y0&#10;7fmbXidfiDDCLkEFpfdtIqXLSzLo5rYlDt7DdgZ9kF0hdYd9GDeNjKPoQxqsOBBKbOlQUl6fniZA&#10;dH2tLnjLjvbrfsiXsmn77KrUdDLsNyA8Df4//Nf+1AriVbyA3zfhCc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SzAcMAAADdAAAADwAAAAAAAAAAAAAAAACYAgAAZHJzL2Rv&#10;d25yZXYueG1sUEsFBgAAAAAEAAQA9QAAAIgDAAAAAA==&#10;" path="m88,5l,,20,24r68,5l88,5r,xe" fillcolor="#cb3300" stroked="f">
                  <v:path arrowok="t" o:connecttype="custom" o:connectlocs="88,5;0,0;20,24;88,29;88,5;88,5" o:connectangles="0,0,0,0,0,0"/>
                </v:shape>
                <v:shape id="Freeform 2768" o:spid="_x0000_s1347" style="position:absolute;left:9616;top:4304;width:112;height:63;visibility:visible;mso-wrap-style:square;v-text-anchor:top" coordsize="11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b0DMYA&#10;AADdAAAADwAAAGRycy9kb3ducmV2LnhtbESPQWsCMRSE70L/Q3iFXqRmuy22bI0iLWoVPGjr/bF5&#10;bhY3L2GT1e2/N4WCx2FmvmEms9424kxtqB0reBplIIhLp2uuFPx8Lx7fQISIrLFxTAp+KcBsejeY&#10;YKHdhXd03sdKJAiHAhWYGH0hZSgNWQwj54mTd3StxZhkW0nd4iXBbSPzLBtLizWnBYOePgyVp31n&#10;FXhz2I4//XBNR+42m5fDquPls1IP9/38HUSkPt7C/+0vrSB/zXP4e5Oe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b0DMYAAADdAAAADwAAAAAAAAAAAAAAAACYAgAAZHJz&#10;L2Rvd25yZXYueG1sUEsFBgAAAAAEAAQA9QAAAIsDAAAAAA==&#10;" path="m37,r,l34,,32,3r,l27,5,24,8r-2,2l20,15r-3,2l12,22r-2,5l8,32,3,37r,7l,49r,7l112,63r-3,-2l109,61r,-3l109,56r,-5l109,49r,-3l109,41r-2,-4l107,32r,-5l107,22r,-5l107,15r-3,-5l104,8,37,r,xe" fillcolor="#cb3300" stroked="f">
                  <v:path arrowok="t" o:connecttype="custom" o:connectlocs="37,0;37,0;34,0;32,3;32,3;27,5;24,8;22,10;20,15;17,17;12,22;10,27;8,32;3,37;3,44;0,49;0,56;112,63;109,61;109,61;109,58;109,56;109,51;109,49;109,46;109,41;107,37;107,32;107,27;107,22;107,17;107,15;104,10;104,8;37,0;37,0" o:connectangles="0,0,0,0,0,0,0,0,0,0,0,0,0,0,0,0,0,0,0,0,0,0,0,0,0,0,0,0,0,0,0,0,0,0,0,0"/>
                </v:shape>
                <v:shape id="Freeform 2769" o:spid="_x0000_s1348" style="position:absolute;left:9616;top:4304;width:112;height:63;visibility:visible;mso-wrap-style:square;v-text-anchor:top" coordsize="11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K1t8QA&#10;AADdAAAADwAAAGRycy9kb3ducmV2LnhtbESPQWsCMRSE7wX/Q3iCt5p1pVVWo0hRkN6qBT0+Ns/N&#10;6uZlm0R3+++bQqHHYWa+YZbr3jbiQT7UjhVMxhkI4tLpmisFn8fd8xxEiMgaG8ek4JsCrFeDpyUW&#10;2nX8QY9DrESCcChQgYmxLaQMpSGLYexa4uRdnLcYk/SV1B67BLeNzLPsVVqsOS0YbOnNUHk73K0C&#10;OzdXM+2yL37Znt6P57j3t84pNRr2mwWISH38D/+191pBPsun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ytbfEAAAA3QAAAA8AAAAAAAAAAAAAAAAAmAIAAGRycy9k&#10;b3ducmV2LnhtbFBLBQYAAAAABAAEAPUAAACJAwAAAAA=&#10;" path="m37,r,l34,,32,3r,l27,5,24,8r-2,2l20,15r-3,2l12,22r-2,5l8,32,3,37r,7l,49r,7l112,63r-3,-2l109,61r,-3l109,56r,-5l109,49r,-3l109,41r-2,-4l107,32r-3,-5l104,22r,-5l102,15r-2,-5l100,8,37,r,xe" fillcolor="#cd3600" stroked="f">
                  <v:path arrowok="t" o:connecttype="custom" o:connectlocs="37,0;37,0;34,0;32,3;32,3;27,5;24,8;22,10;20,15;17,17;12,22;10,27;8,32;3,37;3,44;0,49;0,56;112,63;109,61;109,61;109,58;109,56;109,51;109,49;109,46;109,41;107,37;107,32;104,27;104,22;104,17;102,15;100,10;100,8;37,0;37,0" o:connectangles="0,0,0,0,0,0,0,0,0,0,0,0,0,0,0,0,0,0,0,0,0,0,0,0,0,0,0,0,0,0,0,0,0,0,0,0"/>
                </v:shape>
                <v:shape id="Freeform 2770" o:spid="_x0000_s1349" style="position:absolute;left:9616;top:4304;width:112;height:63;visibility:visible;mso-wrap-style:square;v-text-anchor:top" coordsize="11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9JisgA&#10;AADdAAAADwAAAGRycy9kb3ducmV2LnhtbESPX0vDQBDE3wW/w7EF3+ylwarEXov/SotIwbagj8vd&#10;mkRzeyG3NrGf3hMEH4eZ+Q0zWwy+UQfqYh3YwGScgSK2wdVcGtjvlufXoKIgO2wCk4FvirCYn57M&#10;sHCh5xc6bKVUCcKxQAOVSFtoHW1FHuM4tMTJew+dR0myK7XrsE9w3+g8yy61x5rTQoUt3VdkP7df&#10;3sDzcr0p7Vs/ladX2djHu+PH6uFozNlouL0BJTTIf/ivvXYG8qv8An7fpCe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D0mKyAAAAN0AAAAPAAAAAAAAAAAAAAAAAJgCAABk&#10;cnMvZG93bnJldi54bWxQSwUGAAAAAAQABAD1AAAAjQMAAAAA&#10;" path="m37,r,l34,,32,3r,l27,5,24,8r-2,2l20,15r-3,2l12,22r-2,5l8,32,3,37r,7l,49r,7l112,63r-3,-2l109,61r,-3l109,56r,-5l109,49r,-3l109,41r-2,-4l107,32r-3,-5l104,22r,-5l102,15r-2,-5l100,8,37,r,xe" fillcolor="#cf3900" stroked="f">
                  <v:path arrowok="t" o:connecttype="custom" o:connectlocs="37,0;37,0;34,0;32,3;32,3;27,5;24,8;22,10;20,15;17,17;12,22;10,27;8,32;3,37;3,44;0,49;0,56;112,63;109,61;109,61;109,58;109,56;109,51;109,49;109,46;109,41;107,37;107,32;104,27;104,22;104,17;102,15;100,10;100,8;37,0;37,0" o:connectangles="0,0,0,0,0,0,0,0,0,0,0,0,0,0,0,0,0,0,0,0,0,0,0,0,0,0,0,0,0,0,0,0,0,0,0,0"/>
                </v:shape>
                <v:shape id="Freeform 2771" o:spid="_x0000_s1350" style="position:absolute;left:9621;top:4304;width:102;height:63;visibility:visible;mso-wrap-style:square;v-text-anchor:top" coordsize="10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8scA&#10;AADdAAAADwAAAGRycy9kb3ducmV2LnhtbESPT2vCQBTE74LfYXmFXkQ3BtpK6ioqFPRgwX/U4yP7&#10;zIZm34bsmqTf3i0Uehxm5jfMfNnbSrTU+NKxgukkAUGcO11yoeB8+hjPQPiArLFyTAp+yMNyMRzM&#10;MdOu4wO1x1CICGGfoQITQp1J6XNDFv3E1cTRu7nGYoiyKaRusItwW8k0SV6lxZLjgsGaNoby7+Pd&#10;KugO65k0xefXaCXbW7e/XKvddavU81O/egcRqA//4b/2VitI39IX+H0Tn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NPvLHAAAA3QAAAA8AAAAAAAAAAAAAAAAAmAIAAGRy&#10;cy9kb3ducmV2LnhtbFBLBQYAAAAABAAEAPUAAACMAwAAAAA=&#10;" path="m32,r,l29,,27,3r,l24,5,22,8r-3,2l17,15r-2,2l12,22r-2,5l7,32,5,37,3,44r,5l,56r99,7l99,61r,l99,58r,-2l99,51r,-2l99,46r3,-5l99,37r,-5l99,27r,-5l97,17r,-2l95,10r,-2l32,r,xe" fillcolor="#d13d00" stroked="f">
                  <v:path arrowok="t" o:connecttype="custom" o:connectlocs="32,0;32,0;29,0;27,3;27,3;24,5;22,8;19,10;17,15;15,17;12,22;10,27;7,32;5,37;3,44;3,49;0,56;99,63;99,61;99,61;99,58;99,56;99,51;99,49;99,46;102,41;99,37;99,32;99,27;99,22;97,17;97,15;95,10;95,8;32,0;32,0" o:connectangles="0,0,0,0,0,0,0,0,0,0,0,0,0,0,0,0,0,0,0,0,0,0,0,0,0,0,0,0,0,0,0,0,0,0,0,0"/>
                </v:shape>
                <v:shape id="Freeform 2772" o:spid="_x0000_s1351" style="position:absolute;left:9621;top:4304;width:99;height:63;visibility:visible;mso-wrap-style:square;v-text-anchor:top" coordsize="9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67+ccA&#10;AADdAAAADwAAAGRycy9kb3ducmV2LnhtbESPzW7CMBCE75V4B2uRuBWHHKCkmAiB+oPEoUAPPW7j&#10;JTHE6yg2Ibx9XalSj6OZ+UazyHtbi45abxwrmIwTEMSF04ZLBZ/Hl8cnED4ga6wdk4I7eciXg4cF&#10;ZtrdeE/dIZQiQthnqKAKocmk9EVFFv3YNcTRO7nWYoiyLaVu8RbhtpZpkkylRcNxocKG1hUVl8PV&#10;Kpi9mfV+97rZGCPP21Wy+5h/fZdKjYb96hlEoD78h//a71pBOkun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eu/nHAAAA3QAAAA8AAAAAAAAAAAAAAAAAmAIAAGRy&#10;cy9kb3ducmV2LnhtbFBLBQYAAAAABAAEAPUAAACMAwAAAAA=&#10;" path="m32,r,l29,,27,3r,l24,5,22,8r-3,2l17,15r-2,2l12,22r-2,5l7,32,5,37,3,44r,5l,56r99,7l99,61r,l99,58r,-2l99,51r,-2l99,46r,-5l97,37r,-5l97,27r,-5l95,17r,-2l95,10r,-2l32,r,xe" fillcolor="#d34000" stroked="f">
                  <v:path arrowok="t" o:connecttype="custom" o:connectlocs="32,0;32,0;29,0;27,3;27,3;24,5;22,8;19,10;17,15;15,17;12,22;10,27;7,32;5,37;3,44;3,49;0,56;99,63;99,61;99,61;99,58;99,56;99,51;99,49;99,46;99,41;97,37;97,32;97,27;97,22;95,17;95,15;95,10;95,8;32,0;32,0" o:connectangles="0,0,0,0,0,0,0,0,0,0,0,0,0,0,0,0,0,0,0,0,0,0,0,0,0,0,0,0,0,0,0,0,0,0,0,0"/>
                </v:shape>
                <v:shape id="Freeform 2773" o:spid="_x0000_s1352" style="position:absolute;left:9621;top:4304;width:99;height:63;visibility:visible;mso-wrap-style:square;v-text-anchor:top" coordsize="9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iFccA&#10;AADdAAAADwAAAGRycy9kb3ducmV2LnhtbESPQWvCQBSE7wX/w/IEb3VjDqZEVym2hQa8qBX19sg+&#10;s7HZtyG7atpf3y0Uehxm5htmvuxtI27U+dqxgsk4AUFcOl1zpeBj9/b4BMIHZI2NY1LwRR6Wi8HD&#10;HHPt7ryh2zZUIkLY56jAhNDmUvrSkEU/di1x9M6usxii7CqpO7xHuG1kmiRTabHmuGCwpZWh8nN7&#10;tQouh9d96l1RZO776F+K9aY4XYxSo2H/PAMRqA//4b/2u1aQZmkGv2/i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IohXHAAAA3QAAAA8AAAAAAAAAAAAAAAAAmAIAAGRy&#10;cy9kb3ducmV2LnhtbFBLBQYAAAAABAAEAPUAAACMAwAAAAA=&#10;" path="m32,r,l29,,27,3r,l24,5,22,8r-3,2l17,15r-2,2l12,22r-2,5l7,32,5,37,3,44r,5l,56r99,7l99,61r,l99,58r,-2l99,51r,-2l99,46r,-5l97,37r,-5l97,27r,-5l95,17r,-2l95,10r,-2l32,r,xe" fillcolor="#d54400" stroked="f">
                  <v:path arrowok="t" o:connecttype="custom" o:connectlocs="32,0;32,0;29,0;27,3;27,3;24,5;22,8;19,10;17,15;15,17;12,22;10,27;7,32;5,37;3,44;3,49;0,56;99,63;99,61;99,61;99,58;99,56;99,51;99,49;99,46;99,41;97,37;97,32;97,27;97,22;95,17;95,15;95,10;95,8;32,0;32,0" o:connectangles="0,0,0,0,0,0,0,0,0,0,0,0,0,0,0,0,0,0,0,0,0,0,0,0,0,0,0,0,0,0,0,0,0,0,0,0"/>
                </v:shape>
                <v:shape id="Freeform 2774" o:spid="_x0000_s1353" style="position:absolute;left:9621;top:4304;width:99;height:63;visibility:visible;mso-wrap-style:square;v-text-anchor:top" coordsize="9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3e1sAA&#10;AADdAAAADwAAAGRycy9kb3ducmV2LnhtbERPTWvCQBC9C/0PyxS86aYRakldpQpCL0U07X3Ijsli&#10;dibsbmP677uHQo+P973ZTb5XI4XohA08LQtQxI1Yx62Bz/q4eAEVE7LFXpgM/FCE3fZhtsHKyp3P&#10;NF5Sq3IIxwoNdCkNldax6chjXMpAnLmrBI8pw9BqG/Cew32vy6J41h4d54YOBzp01Nwu395AO8m4&#10;//gSi8GNp+NKandKtTHzx+ntFVSiKf2L/9zv1kC5LvPc/CY/Ab3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3e1sAAAADdAAAADwAAAAAAAAAAAAAAAACYAgAAZHJzL2Rvd25y&#10;ZXYueG1sUEsFBgAAAAAEAAQA9QAAAIUDAAAAAA==&#10;" path="m32,r,l29,,27,3r,l24,5,22,8r-3,2l17,15r-2,2l12,22r-2,5l7,32,5,37,3,44r,5l,56r99,7l99,61r,l99,58r,-2l99,51r,-2l99,46r,-5l97,37r,-5l97,27r,-5l95,17r,-2l95,10r,-2l32,r,xe" fillcolor="#d74700" stroked="f">
                  <v:path arrowok="t" o:connecttype="custom" o:connectlocs="32,0;32,0;29,0;27,3;27,3;24,5;22,8;19,10;17,15;15,17;12,22;10,27;7,32;5,37;3,44;3,49;0,56;99,63;99,61;99,61;99,58;99,56;99,51;99,49;99,46;99,41;97,37;97,32;97,27;97,22;95,17;95,15;95,10;95,8;32,0;32,0" o:connectangles="0,0,0,0,0,0,0,0,0,0,0,0,0,0,0,0,0,0,0,0,0,0,0,0,0,0,0,0,0,0,0,0,0,0,0,0"/>
                </v:shape>
                <v:shape id="Freeform 2775" o:spid="_x0000_s1354" style="position:absolute;left:9621;top:4304;width:99;height:63;visibility:visible;mso-wrap-style:square;v-text-anchor:top" coordsize="9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bDsYA&#10;AADdAAAADwAAAGRycy9kb3ducmV2LnhtbESPQWvCQBSE7wX/w/KE3urGQGuN2YgIRaEH2yh4fWaf&#10;STT7NmS3Jv57t1DocZiZb5h0OZhG3KhztWUF00kEgriwuuZSwWH/8fIOwnlkjY1lUnAnB8ts9JRi&#10;om3P33TLfSkChF2CCirv20RKV1Rk0E1sSxy8s+0M+iC7UuoO+wA3jYyj6E0arDksVNjSuqLimv8Y&#10;Bf32dXd1m+Pn6XCJpl+zzd3n81yp5/GwWoDwNPj/8F97qxXEs3gOv2/CE5D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abDsYAAADdAAAADwAAAAAAAAAAAAAAAACYAgAAZHJz&#10;L2Rvd25yZXYueG1sUEsFBgAAAAAEAAQA9QAAAIsDAAAAAA==&#10;" path="m32,r,l29,,27,3r,l24,5,22,8r-3,2l17,15r-2,2l12,22r-2,5l7,32,5,37,3,44r,5l,56r99,7l99,61r,l99,58r,-2l99,51r,-2l99,46r,-5l97,37r,-5l97,27r,-5l95,17r,-2l95,10r,-2l32,r,xe" fillcolor="#d94b00" stroked="f">
                  <v:path arrowok="t" o:connecttype="custom" o:connectlocs="32,0;32,0;29,0;27,3;27,3;24,5;22,8;19,10;17,15;15,17;12,22;10,27;7,32;5,37;3,44;3,49;0,56;99,63;99,61;99,61;99,58;99,56;99,51;99,49;99,46;99,41;97,37;97,32;97,27;97,22;95,17;95,15;95,10;95,8;32,0;32,0" o:connectangles="0,0,0,0,0,0,0,0,0,0,0,0,0,0,0,0,0,0,0,0,0,0,0,0,0,0,0,0,0,0,0,0,0,0,0,0"/>
                </v:shape>
                <v:shape id="Freeform 2776" o:spid="_x0000_s1355" style="position:absolute;left:9621;top:4304;width:95;height:63;visibility:visible;mso-wrap-style:square;v-text-anchor:top" coordsize="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gUMAA&#10;AADdAAAADwAAAGRycy9kb3ducmV2LnhtbERPy4rCMBTdC/MP4Q6403R8jXSMMohCd74G15fm2pRp&#10;bkoStf69WQguD+e9WHW2ETfyoXas4GuYgSAuna65UvB32g7mIEJE1tg4JgUPCrBafvQWmGt35wPd&#10;jrESKYRDjgpMjG0uZSgNWQxD1xIn7uK8xZigr6T2eE/htpGjLJtJizWnBoMtrQ2V/8erVeAfutqY&#10;877YRTvpfHGaNudxq1T/s/v9ARGpi2/xy11oBaPvcdqf3qQn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egUMAAAADdAAAADwAAAAAAAAAAAAAAAACYAgAAZHJzL2Rvd25y&#10;ZXYueG1sUEsFBgAAAAAEAAQA9QAAAIUDAAAAAA==&#10;" path="m32,r,l29,,27,3r,l24,5,22,8r-3,2l17,15r-2,2l12,22r-2,5l7,32,5,37,3,44r,5l,56r95,7l95,61r,l95,58r,-2l95,51r,-2l95,46r,-5l95,37r,-5l92,27r,-5l92,17,90,15r,-5l87,8,32,r,xe" fillcolor="#db4e00" stroked="f">
                  <v:path arrowok="t" o:connecttype="custom" o:connectlocs="32,0;32,0;29,0;27,3;27,3;24,5;22,8;19,10;17,15;15,17;12,22;10,27;7,32;5,37;3,44;3,49;0,56;95,63;95,61;95,61;95,58;95,56;95,51;95,49;95,46;95,41;95,37;95,32;92,27;92,22;92,17;90,15;90,10;87,8;32,0;32,0" o:connectangles="0,0,0,0,0,0,0,0,0,0,0,0,0,0,0,0,0,0,0,0,0,0,0,0,0,0,0,0,0,0,0,0,0,0,0,0"/>
                </v:shape>
                <v:shape id="Freeform 2777" o:spid="_x0000_s1356" style="position:absolute;left:9628;top:4304;width:88;height:63;visibility:visible;mso-wrap-style:square;v-text-anchor:top" coordsize="8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XssQA&#10;AADdAAAADwAAAGRycy9kb3ducmV2LnhtbESPQWvCQBSE70L/w/IKvYhukkJaoquEQsWrWy/eHtln&#10;Njb7NmRXTf99Vyj0OMzMN8x6O7le3GgMnWcF+TIDQdx403Gr4Pj1uXgHESKywd4zKfihANvN02yN&#10;lfF3PtBNx1YkCIcKFdgYh0rK0FhyGJZ+IE7e2Y8OY5JjK82I9wR3vSyyrJQOO04LFgf6sNR866tT&#10;kJWmLvXuWvc7rU+neX4IxcUq9fI81SsQkab4H/5r742C4u01h8eb9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4V7LEAAAA3QAAAA8AAAAAAAAAAAAAAAAAmAIAAGRycy9k&#10;b3ducmV2LnhtbFBLBQYAAAAABAAEAPUAAACJAwAAAAA=&#10;" path="m25,r,l25,,22,3r-2,l20,5,17,8r-2,2l15,15r-3,2l10,22,8,27,5,32r,5l3,44,,49r,7l88,63,85,61r,l85,58r,-2l85,51r,-2l85,46r,-5l83,37r,-5l83,27r,-5l83,17r,-2l80,10r,-2l25,r,xe" fillcolor="#dd5100" stroked="f">
                  <v:path arrowok="t" o:connecttype="custom" o:connectlocs="25,0;25,0;25,0;22,3;20,3;20,5;17,8;15,10;15,15;12,17;10,22;8,27;5,32;5,37;3,44;0,49;0,56;88,63;85,61;85,61;85,58;85,56;85,51;85,49;85,46;85,41;83,37;83,32;83,27;83,22;83,17;83,15;80,10;80,8;25,0;25,0" o:connectangles="0,0,0,0,0,0,0,0,0,0,0,0,0,0,0,0,0,0,0,0,0,0,0,0,0,0,0,0,0,0,0,0,0,0,0,0"/>
                </v:shape>
                <v:shape id="Freeform 2778" o:spid="_x0000_s1357" style="position:absolute;left:9628;top:4304;width:88;height:63;visibility:visible;mso-wrap-style:square;v-text-anchor:top" coordsize="8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jmMYA&#10;AADdAAAADwAAAGRycy9kb3ducmV2LnhtbESPQWvCQBSE74X+h+UVeim6SaRaUlfRQoqYU1Tw+sg+&#10;k2D2bciumv57Vyh4HGbmG2a+HEwrrtS7xrKCeByBIC6tbrhScNhnoy8QziNrbC2Tgj9ysFy8vswx&#10;1fbGBV13vhIBwi5FBbX3XSqlK2sy6Ma2Iw7eyfYGfZB9JXWPtwA3rUyiaCoNNhwWauzop6byvLsY&#10;BdnH52Gbb/PhdNSyyNe/2SU+x0q9vw2rbxCeBv8M/7c3WkEymyTweB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jmMYAAADdAAAADwAAAAAAAAAAAAAAAACYAgAAZHJz&#10;L2Rvd25yZXYueG1sUEsFBgAAAAAEAAQA9QAAAIsDAAAAAA==&#10;" path="m32,l29,r,l27,3r,l25,5,22,8r-2,2l17,15r-5,2l12,22,8,27r,5l5,37,3,44,,49r,7l88,63,85,61r,l85,58r,-2l85,51r,-2l85,46r,-5l83,37r,-5l83,27r,-5l83,17r,-2l80,10r,-2l32,r,xe" fillcolor="#df5500" stroked="f">
                  <v:path arrowok="t" o:connecttype="custom" o:connectlocs="32,0;29,0;29,0;27,3;27,3;25,5;22,8;20,10;17,15;12,17;12,22;8,27;8,32;5,37;3,44;0,49;0,56;88,63;85,61;85,61;85,58;85,56;85,51;85,49;85,46;85,41;83,37;83,32;83,27;83,22;83,17;83,15;80,10;80,8;32,0;32,0" o:connectangles="0,0,0,0,0,0,0,0,0,0,0,0,0,0,0,0,0,0,0,0,0,0,0,0,0,0,0,0,0,0,0,0,0,0,0,0"/>
                </v:shape>
                <v:shape id="Freeform 2779" o:spid="_x0000_s1358" style="position:absolute;left:9628;top:4304;width:88;height:63;visibility:visible;mso-wrap-style:square;v-text-anchor:top" coordsize="8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GsUA&#10;AADdAAAADwAAAGRycy9kb3ducmV2LnhtbESPX2vCQBDE3wt+h2MLvhS9RKFK6imiKH2y/gNfl9w2&#10;Sc3thdyq6bfvFQp9HGbmN8xs0bla3akNlWcD6TABRZx7W3Fh4HzaDKaggiBbrD2TgW8KsJj3nmaY&#10;Wf/gA92PUqgI4ZChgVKkybQOeUkOw9A3xNH79K1DibIttG3xEeGu1qMkedUOK44LJTa0Kim/Hm/O&#10;wG6Jlw1/rLcSbl8v29013QulxvSfu+UbKKFO/sN/7XdrYDQZj+H3TXwC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L8axQAAAN0AAAAPAAAAAAAAAAAAAAAAAJgCAABkcnMv&#10;ZG93bnJldi54bWxQSwUGAAAAAAQABAD1AAAAigMAAAAA&#10;" path="m32,l29,r,l27,3r,l25,5,22,8r-2,2l17,15r-5,2l12,22,8,27r,5l5,37,3,44,,49r,7l88,63,85,61r,l85,58r,-2l85,51r,-2l85,46r,-5l83,37r,-5l83,27r,-5l83,17r,-2l80,10r,-2l32,r,xe" fillcolor="#e15800" stroked="f">
                  <v:path arrowok="t" o:connecttype="custom" o:connectlocs="32,0;29,0;29,0;27,3;27,3;25,5;22,8;20,10;17,15;12,17;12,22;8,27;8,32;5,37;3,44;0,49;0,56;88,63;85,61;85,61;85,58;85,56;85,51;85,49;85,46;85,41;83,37;83,32;83,27;83,22;83,17;83,15;80,10;80,8;32,0;32,0" o:connectangles="0,0,0,0,0,0,0,0,0,0,0,0,0,0,0,0,0,0,0,0,0,0,0,0,0,0,0,0,0,0,0,0,0,0,0,0"/>
                </v:shape>
                <v:shape id="Freeform 2780" o:spid="_x0000_s1359" style="position:absolute;left:9628;top:4304;width:88;height:63;visibility:visible;mso-wrap-style:square;v-text-anchor:top" coordsize="8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6fMcA&#10;AADdAAAADwAAAGRycy9kb3ducmV2LnhtbESPQUvDQBSE74L/YXlCL9JuTKUNabdFFMFLQauHHl93&#10;X5O0eW9DdtvGf+8KgsdhZr5hluuBW3WhPjReDDxMMlAk1rtGKgNfn6/jAlSIKA5bL2TgmwKsV7c3&#10;Syydv8oHXbaxUgkioUQDdYxdqXWwNTGGie9IknfwPWNMsq+06/Ga4NzqPMtmmrGRtFBjR8812dP2&#10;zAZ2ey5ybjcbLnCaH+/fbTF7scaM7oanBahIQ/wP/7XfnIF8Pn2E3zfpCe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WunzHAAAA3QAAAA8AAAAAAAAAAAAAAAAAmAIAAGRy&#10;cy9kb3ducmV2LnhtbFBLBQYAAAAABAAEAPUAAACMAwAAAAA=&#10;" path="m32,l29,r,l27,3r,l25,5,22,8r-2,2l17,15r-5,2l12,22,8,27r,5l5,37,3,44,,49r,7l88,63,85,61r,l85,58r,-2l85,51r,-2l85,46r,-5l83,37r,-5l83,27r,-5l83,17r,-2l80,10r,-2l32,r,xe" fillcolor="#e35c00" stroked="f">
                  <v:path arrowok="t" o:connecttype="custom" o:connectlocs="32,0;29,0;29,0;27,3;27,3;25,5;22,8;20,10;17,15;12,17;12,22;8,27;8,32;5,37;3,44;0,49;0,56;88,63;85,61;85,61;85,58;85,56;85,51;85,49;85,46;85,41;83,37;83,32;83,27;83,22;83,17;83,15;80,10;80,8;32,0;32,0" o:connectangles="0,0,0,0,0,0,0,0,0,0,0,0,0,0,0,0,0,0,0,0,0,0,0,0,0,0,0,0,0,0,0,0,0,0,0,0"/>
                </v:shape>
                <v:shape id="Freeform 2781" o:spid="_x0000_s1360" style="position:absolute;left:9628;top:4304;width:83;height:63;visibility:visible;mso-wrap-style:square;v-text-anchor:top" coordsize="8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eP8gA&#10;AADdAAAADwAAAGRycy9kb3ducmV2LnhtbESPT0vDQBTE74V+h+UVvDUbY60ldhOkKPRQxdYqHp/Z&#10;lz+YfRt21zZ+e1cQPA4z8xtmXY6mFydyvrOs4DJJQRBXVnfcKDi+PMxXIHxA1thbJgXf5KEsppM1&#10;5tqeeU+nQ2hEhLDPUUEbwpBL6auWDPrEDsTRq60zGKJ0jdQOzxFuepml6VIa7DgutDjQpqXq8/Bl&#10;FGyq7MPdP74OT7v3Zb17e679Yl8rdTEb725BBBrDf/ivvdUKspura/h9E5+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gV4/yAAAAN0AAAAPAAAAAAAAAAAAAAAAAJgCAABk&#10;cnMvZG93bnJldi54bWxQSwUGAAAAAAQABAD1AAAAjQMAAAAA&#10;" path="m32,l29,r,l27,3r,l25,5,22,8r-2,2l17,15r-5,2l12,22,8,27r,5l5,37,3,44,,49r,7l80,63r,-2l80,61r,-3l80,56r,-5l80,49r,-3l83,41r,-4l83,32r,-5l83,22,80,17r,-2l80,10r,-2l32,r,xe" fillcolor="#e55f00" stroked="f">
                  <v:path arrowok="t" o:connecttype="custom" o:connectlocs="32,0;29,0;29,0;27,3;27,3;25,5;22,8;20,10;17,15;12,17;12,22;8,27;8,32;5,37;3,44;0,49;0,56;80,63;80,61;80,61;80,58;80,56;80,51;80,49;80,46;83,41;83,37;83,32;83,27;83,22;80,17;80,15;80,10;80,8;32,0;32,0" o:connectangles="0,0,0,0,0,0,0,0,0,0,0,0,0,0,0,0,0,0,0,0,0,0,0,0,0,0,0,0,0,0,0,0,0,0,0,0"/>
                </v:shape>
                <v:shape id="Freeform 2782" o:spid="_x0000_s1361" style="position:absolute;left:9628;top:4304;width:83;height:63;visibility:visible;mso-wrap-style:square;v-text-anchor:top" coordsize="8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FhccA&#10;AADdAAAADwAAAGRycy9kb3ducmV2LnhtbESPzU7DMBCE70i8g7VIXBB1WqSC0roV/ROFW0IeYBVv&#10;7ZR4HcWmTXl6XAmJ42hmvtHMl4NrxYn60HhWMB5lIIhrrxs2CqrP3eMLiBCRNbaeScGFAiwXtzdz&#10;zLU/c0GnMhqRIBxyVGBj7HIpQ23JYRj5jjh5B987jEn2RuoezwnuWjnJsql02HBasNjR2lL9VX47&#10;BcYWxergH4afqjRVtX07vn9cNkrd3w2vMxCRhvgf/mvvtYLJ89MUrm/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jBYXHAAAA3QAAAA8AAAAAAAAAAAAAAAAAmAIAAGRy&#10;cy9kb3ducmV2LnhtbFBLBQYAAAAABAAEAPUAAACMAwAAAAA=&#10;" path="m32,l29,r,l27,3r,l25,5,22,8r-2,2l17,15r-5,2l12,22,8,27r,5l5,37,3,44,,49r,7l80,63r,-2l80,61r,-3l80,56r,-5l80,46r,-2l83,39r,-5l83,29r,-5l83,20,80,17r,-5l80,10r,-2l32,r,xe" fillcolor="#e76300" stroked="f">
                  <v:path arrowok="t" o:connecttype="custom" o:connectlocs="32,0;29,0;29,0;27,3;27,3;25,5;22,8;20,10;17,15;12,17;12,22;8,27;8,32;5,37;3,44;0,49;0,56;80,63;80,61;80,61;80,58;80,56;80,51;80,46;80,44;83,39;83,34;83,29;83,24;83,20;80,17;80,12;80,10;80,8;32,0;32,0" o:connectangles="0,0,0,0,0,0,0,0,0,0,0,0,0,0,0,0,0,0,0,0,0,0,0,0,0,0,0,0,0,0,0,0,0,0,0,0"/>
                </v:shape>
                <v:shape id="Freeform 2783" o:spid="_x0000_s1362" style="position:absolute;left:9633;top:4304;width:75;height:63;visibility:visible;mso-wrap-style:square;v-text-anchor:top" coordsize="7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1GNMYA&#10;AADdAAAADwAAAGRycy9kb3ducmV2LnhtbESPzWrDMBCE74W8g9hCb7Vcl8bBtRJCoEkPveTnkONi&#10;bS1ja+VaSmK/fVQo9DjMzDdMuRptJ640+MaxgpckBUFcOd1wreB0/HhegPABWWPnmBRM5GG1nD2U&#10;WGh34z1dD6EWEcK+QAUmhL6Q0leGLPrE9cTR+3aDxRDlUEs94C3CbSezNJ1Liw3HBYM9bQxV7eFi&#10;Feyzzdc8ML353fZYm66dfqrzpNTT47h+BxFoDP/hv/anVpDlrzn8vo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1GNMYAAADdAAAADwAAAAAAAAAAAAAAAACYAgAAZHJz&#10;L2Rvd25yZXYueG1sUEsFBgAAAAAEAAQA9QAAAIsDAAAAAA==&#10;" path="m27,l24,r,l22,3r,l20,5r,3l17,10r-2,5l12,17r-2,5l10,27,7,32,5,37,3,44r,5l,56r75,7l75,61r,l75,58r,-2l73,51r,-5l73,44r,-5l73,34r,-5l73,24r,-4l71,17r,-5l68,10r,-2l27,r,xe" fillcolor="#e96600" stroked="f">
                  <v:path arrowok="t" o:connecttype="custom" o:connectlocs="27,0;24,0;24,0;22,3;22,3;20,5;20,8;17,10;15,15;12,17;10,22;10,27;7,32;5,37;3,44;3,49;0,56;75,63;75,61;75,61;75,58;75,56;73,51;73,46;73,44;73,39;73,34;73,29;73,24;73,20;71,17;71,12;68,10;68,8;27,0;27,0" o:connectangles="0,0,0,0,0,0,0,0,0,0,0,0,0,0,0,0,0,0,0,0,0,0,0,0,0,0,0,0,0,0,0,0,0,0,0,0"/>
                </v:shape>
                <v:shape id="Freeform 2784" o:spid="_x0000_s1363" style="position:absolute;left:9633;top:4304;width:75;height:63;visibility:visible;mso-wrap-style:square;v-text-anchor:top" coordsize="7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K/MUA&#10;AADdAAAADwAAAGRycy9kb3ducmV2LnhtbERPyWrDMBC9F/oPYgq5mESuA1ncKMYUUlroIRvpdWpN&#10;bFNrZCw5dv++OhRyfLx9k42mETfqXG1ZwfMsBkFcWF1zqeB82k1XIJxH1thYJgW/5CDbPj5sMNV2&#10;4APdjr4UIYRdigoq79tUSldUZNDNbEscuKvtDPoAu1LqDocQbhqZxPFCGqw5NFTY0mtFxc+xNwqK&#10;9f4LF5/N2/U7+Zhfon0UR3mv1ORpzF9AeBr9XfzvftcKkuU8zA1vwhO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7Qr8xQAAAN0AAAAPAAAAAAAAAAAAAAAAAJgCAABkcnMv&#10;ZG93bnJldi54bWxQSwUGAAAAAAQABAD1AAAAigMAAAAA&#10;" path="m27,l24,r,l22,3r,l20,5r,3l17,10r-2,5l12,17r-2,5l10,27,7,32,5,37,3,44r,5l,56r75,7l75,61r,l75,58r,-2l73,51r,-5l73,44r,-5l73,34r,-5l73,24r,-4l71,17r,-5l68,10r,-2l27,r,xe" fillcolor="#eb6900" stroked="f">
                  <v:path arrowok="t" o:connecttype="custom" o:connectlocs="27,0;24,0;24,0;22,3;22,3;20,5;20,8;17,10;15,15;12,17;10,22;10,27;7,32;5,37;3,44;3,49;0,56;75,63;75,61;75,61;75,58;75,56;73,51;73,46;73,44;73,39;73,34;73,29;73,24;73,20;71,17;71,12;68,10;68,8;27,0;27,0" o:connectangles="0,0,0,0,0,0,0,0,0,0,0,0,0,0,0,0,0,0,0,0,0,0,0,0,0,0,0,0,0,0,0,0,0,0,0,0"/>
                </v:shape>
                <v:shape id="Freeform 2785" o:spid="_x0000_s1364" style="position:absolute;left:9633;top:4304;width:75;height:63;visibility:visible;mso-wrap-style:square;v-text-anchor:top" coordsize="7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PjsYA&#10;AADdAAAADwAAAGRycy9kb3ducmV2LnhtbESP3WrCQBSE7wt9h+UUvNNNI21NdBUVhCIU0bb3x+zJ&#10;D82eTbKriW/fLQi9HGbmG2axGkwtrtS5yrKC50kEgjizuuJCwdfnbjwD4TyyxtoyKbiRg9Xy8WGB&#10;qbY9H+l68oUIEHYpKii9b1IpXVaSQTexDXHwctsZ9EF2hdQd9gFuahlH0as0WHFYKLGhbUnZz+li&#10;FJwpOby0+SyP93ab9O3Gt9/xh1Kjp2E9B+Fp8P/he/tdK4jfpgn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nPjsYAAADdAAAADwAAAAAAAAAAAAAAAACYAgAAZHJz&#10;L2Rvd25yZXYueG1sUEsFBgAAAAAEAAQA9QAAAIsDAAAAAA==&#10;" path="m27,l24,r,l22,3r,l20,5r,3l17,10r-2,5l12,17r-2,5l10,27,7,32,5,37,3,44r,5l,56r75,7l75,61r,l75,58r,-2l73,51r,-5l73,44r,-5l73,34r,-5l73,24r,-4l71,17r,-5l68,10r,-2l27,r,xe" fillcolor="#ed6d00" stroked="f">
                  <v:path arrowok="t" o:connecttype="custom" o:connectlocs="27,0;24,0;24,0;22,3;22,3;20,5;20,8;17,10;15,15;12,17;10,22;10,27;7,32;5,37;3,44;3,49;0,56;75,63;75,61;75,61;75,58;75,56;73,51;73,46;73,44;73,39;73,34;73,29;73,24;73,20;71,17;71,12;68,10;68,8;27,0;27,0" o:connectangles="0,0,0,0,0,0,0,0,0,0,0,0,0,0,0,0,0,0,0,0,0,0,0,0,0,0,0,0,0,0,0,0,0,0,0,0"/>
                </v:shape>
                <v:shape id="Freeform 2786" o:spid="_x0000_s1365" style="position:absolute;left:9633;top:4304;width:75;height:63;visibility:visible;mso-wrap-style:square;v-text-anchor:top" coordsize="7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GjisIA&#10;AADdAAAADwAAAGRycy9kb3ducmV2LnhtbERPy2oCMRTdF/oP4Rbc1YxjaWU6UUQQ3DoV2+VtcudB&#10;JzdjEnX065tFocvDeZer0fbiQj50jhXMphkIYu1Mx42Cw8f2eQEiRGSDvWNScKMAq+XjQ4mFcVfe&#10;06WKjUghHApU0MY4FFIG3ZLFMHUDceJq5y3GBH0jjcdrCre9zLPsVVrsODW0ONCmJf1Tna2Currr&#10;4+b7lOm7nPl8Yea7r8OnUpOncf0OItIY/8V/7p1RkL+9pP3pTXo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saOKwgAAAN0AAAAPAAAAAAAAAAAAAAAAAJgCAABkcnMvZG93&#10;bnJldi54bWxQSwUGAAAAAAQABAD1AAAAhwMAAAAA&#10;" path="m27,l24,r,l22,3r,l20,5r,3l17,10r-2,5l12,17r-2,5l10,27,7,32,5,37,3,44r,5l,56r75,7l75,61r,l75,58r,-2l73,51r,-5l73,44r,-5l73,34r,-5l73,24r,-4l71,17r,-5l68,10r,-2l27,r,xe" fillcolor="#ef7000" stroked="f">
                  <v:path arrowok="t" o:connecttype="custom" o:connectlocs="27,0;24,0;24,0;22,3;22,3;20,5;20,8;17,10;15,15;12,17;10,22;10,27;7,32;5,37;3,44;3,49;0,56;75,63;75,61;75,61;75,58;75,56;73,51;73,46;73,44;73,39;73,34;73,29;73,24;73,20;71,17;71,12;68,10;68,8;27,0;27,0" o:connectangles="0,0,0,0,0,0,0,0,0,0,0,0,0,0,0,0,0,0,0,0,0,0,0,0,0,0,0,0,0,0,0,0,0,0,0,0"/>
                </v:shape>
                <v:shape id="Freeform 2787" o:spid="_x0000_s1366" style="position:absolute;left:9633;top:4304;width:71;height:63;visibility:visible;mso-wrap-style:square;v-text-anchor:top" coordsize="7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KffMYA&#10;AADdAAAADwAAAGRycy9kb3ducmV2LnhtbESPT2vCQBTE70K/w/KE3nQT+0dJXaWUKhJPNYLXR/Y1&#10;G82+DdlV47fvCgWPw8z8hpkve9uIC3W+dqwgHScgiEuna64U7IvVaAbCB2SNjWNScCMPy8XTYI6Z&#10;dlf+ocsuVCJC2GeowITQZlL60pBFP3YtcfR+XWcxRNlVUnd4jXDbyEmSvEuLNccFgy19GSpPu7NV&#10;cDrkby9beU636+JWfB9DXrcmV+p52H9+gAjUh0f4v73RCibT1xTu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KffMYAAADdAAAADwAAAAAAAAAAAAAAAACYAgAAZHJz&#10;L2Rvd25yZXYueG1sUEsFBgAAAAAEAAQA9QAAAIsDAAAAAA==&#10;" path="m27,l24,r,l22,3r,l20,5r,3l17,10r-2,5l12,17r-2,5l10,27,7,32,5,37,3,44r,5l,56r68,7l68,61r,l68,58r,-2l68,51r,-5l68,44r3,-5l71,34r,-5l71,24r,-4l71,17r,-5l68,10r,-2l27,r,xe" fillcolor="#f17400" stroked="f">
                  <v:path arrowok="t" o:connecttype="custom" o:connectlocs="27,0;24,0;24,0;22,3;22,3;20,5;20,8;17,10;15,15;12,17;10,22;10,27;7,32;5,37;3,44;3,49;0,56;68,63;68,61;68,61;68,58;68,56;68,51;68,46;68,44;71,39;71,34;71,29;71,24;71,20;71,17;71,12;68,10;68,8;27,0;27,0" o:connectangles="0,0,0,0,0,0,0,0,0,0,0,0,0,0,0,0,0,0,0,0,0,0,0,0,0,0,0,0,0,0,0,0,0,0,0,0"/>
                </v:shape>
                <v:shape id="Freeform 2788" o:spid="_x0000_s1367" style="position:absolute;left:9633;top:4304;width:68;height:63;visibility:visible;mso-wrap-style:square;v-text-anchor:top" coordsize="6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1vsgA&#10;AADdAAAADwAAAGRycy9kb3ducmV2LnhtbESP3WrCQBSE7wXfYTmF3ummobQ1ukqVFqRQMNaf20P2&#10;mMRmz6a7q6Z9erdQ6OUwM98wk1lnGnEm52vLCu6GCQjiwuqaSwWbj9fBEwgfkDU2lknBN3mYTfu9&#10;CWbaXjin8zqUIkLYZ6igCqHNpPRFRQb90LbE0TtYZzBE6UqpHV4i3DQyTZIHabDmuFBhS4uKis/1&#10;ySjw/DbPA768u2W+S/fb3c9o9XVU6vamex6DCNSF//Bfe6kVpI/3Kfy+iU9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jfW+yAAAAN0AAAAPAAAAAAAAAAAAAAAAAJgCAABk&#10;cnMvZG93bnJldi54bWxQSwUGAAAAAAQABAD1AAAAjQMAAAAA&#10;" path="m27,l24,r,l22,3r,l20,5r,3l17,10r-2,5l12,17r-2,5l10,27,7,32,5,37,3,44r,5l,56r68,7l68,61r,l68,58r,-2l68,51r,-5l68,44r,-5l68,34r,-5l68,24r,-4l68,17r,-5l68,10r,-2l27,r,xe" fillcolor="#f37700" stroked="f">
                  <v:path arrowok="t" o:connecttype="custom" o:connectlocs="27,0;24,0;24,0;22,3;22,3;20,5;20,8;17,10;15,15;12,17;10,22;10,27;7,32;5,37;3,44;3,49;0,56;68,63;68,61;68,61;68,58;68,56;68,51;68,46;68,44;68,39;68,34;68,29;68,24;68,20;68,17;68,12;68,10;68,8;27,0;27,0" o:connectangles="0,0,0,0,0,0,0,0,0,0,0,0,0,0,0,0,0,0,0,0,0,0,0,0,0,0,0,0,0,0,0,0,0,0,0,0"/>
                </v:shape>
                <v:shape id="Freeform 2789" o:spid="_x0000_s1368" style="position:absolute;left:9640;top:4304;width:61;height:63;visibility:visible;mso-wrap-style:square;v-text-anchor:top" coordsize="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wQscA&#10;AADdAAAADwAAAGRycy9kb3ducmV2LnhtbESPQWvCQBSE7wX/w/KE3uqm2lqJboIIlkC9xAjS2zP7&#10;TEKzb0N2G9N/3y0UPA4z8w2zSUfTioF611hW8DyLQBCXVjdcKTgV+6cVCOeRNbaWScEPOUiTycMG&#10;Y21vnNNw9JUIEHYxKqi972IpXVmTQTezHXHwrrY36IPsK6l7vAW4aeU8ipbSYMNhocaOdjWVX8dv&#10;o+DwWrbnj/fhWmSHxhd8vnzmdFHqcTpu1yA8jf4e/m9nWsH87WUBf2/CE5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rcELHAAAA3QAAAA8AAAAAAAAAAAAAAAAAmAIAAGRy&#10;cy9kb3ducmV2LnhtbFBLBQYAAAAABAAEAPUAAACMAwAAAAA=&#10;" path="m20,l17,r,l15,3r,l15,5,13,8r-3,2l8,15r,2l5,22,3,27r,5l,37r,7l,49r,7l61,63r,-2l61,61r,-3l61,56r,-5l61,46r,-2l61,39,59,34r,-5l59,24r,-4l56,17r,-5l56,10r,-2l20,r,xe" fillcolor="#f57b00" stroked="f">
                  <v:path arrowok="t" o:connecttype="custom" o:connectlocs="20,0;17,0;17,0;15,3;15,3;15,5;13,8;10,10;8,15;8,17;5,22;3,27;3,32;0,37;0,44;0,49;0,56;61,63;61,61;61,61;61,58;61,56;61,51;61,46;61,44;61,39;59,34;59,29;59,24;59,20;56,17;56,12;56,10;56,8;20,0;20,0" o:connectangles="0,0,0,0,0,0,0,0,0,0,0,0,0,0,0,0,0,0,0,0,0,0,0,0,0,0,0,0,0,0,0,0,0,0,0,0"/>
                </v:shape>
                <v:shape id="Freeform 2790" o:spid="_x0000_s1369" style="position:absolute;left:9640;top:4304;width:61;height:63;visibility:visible;mso-wrap-style:square;v-text-anchor:top" coordsize="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ON1MYA&#10;AADdAAAADwAAAGRycy9kb3ducmV2LnhtbESP0WqDQBRE3wv9h+UW+lbXBEmKdRNCmkIhCIn2A27d&#10;G5W6d8XdRP37bqGQx2FmzjDZdjKduNHgWssKFlEMgriyuuVawVf58fIKwnlkjZ1lUjCTg+3m8SHD&#10;VNuRz3QrfC0ChF2KChrv+1RKVzVk0EW2Jw7exQ4GfZBDLfWAY4CbTi7jeCUNthwWGuxp31D1U1yN&#10;guSgu3refRsc14s8v7wXp2O5V+r5adq9gfA0+Xv4v/2pFSzXSQJ/b8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ON1MYAAADdAAAADwAAAAAAAAAAAAAAAACYAgAAZHJz&#10;L2Rvd25yZXYueG1sUEsFBgAAAAAEAAQA9QAAAIsDAAAAAA==&#10;" path="m20,l17,r,l17,3r,l15,5,13,8r,2l13,15r-3,2l8,22,5,27r,5l3,37r,7l,49r,7l61,63r,-2l61,61r,-3l61,56r,-5l61,46r,-2l61,39,59,34r,-5l59,24r,-4l56,17r,-5l56,10r,-2l20,r,xe" fillcolor="#f77e00" stroked="f">
                  <v:path arrowok="t" o:connecttype="custom" o:connectlocs="20,0;17,0;17,0;17,3;17,3;15,5;13,8;13,10;13,15;10,17;8,22;5,27;5,32;3,37;3,44;0,49;0,56;61,63;61,61;61,61;61,58;61,56;61,51;61,46;61,44;61,39;59,34;59,29;59,24;59,20;56,17;56,12;56,10;56,8;20,0;20,0" o:connectangles="0,0,0,0,0,0,0,0,0,0,0,0,0,0,0,0,0,0,0,0,0,0,0,0,0,0,0,0,0,0,0,0,0,0,0,0"/>
                </v:shape>
                <v:shape id="Freeform 2791" o:spid="_x0000_s1370" style="position:absolute;left:9640;top:4304;width:61;height:63;visibility:visible;mso-wrap-style:square;v-text-anchor:top" coordsize="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2N6ccA&#10;AADdAAAADwAAAGRycy9kb3ducmV2LnhtbESPT2vCQBTE74V+h+UVequbiLVt6iqiKNqLJG3vj+zL&#10;n5p9G7Ibjd/eFYQeh5n5DTNbDKYRJ+pcbVlBPIpAEOdW11wq+PnevLyDcB5ZY2OZFFzIwWL++DDD&#10;RNszp3TKfCkChF2CCirv20RKl1dk0I1sSxy8wnYGfZBdKXWH5wA3jRxH0VQarDksVNjSqqL8mPVG&#10;wWH7u28/Njru/4psut4e7FcaT5R6fhqWnyA8Df4/fG/vtILx2+QVbm/C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djenHAAAA3QAAAA8AAAAAAAAAAAAAAAAAmAIAAGRy&#10;cy9kb3ducmV2LnhtbFBLBQYAAAAABAAEAPUAAACMAwAAAAA=&#10;" path="m20,l17,r,l17,3r,l15,5,13,8r,2l13,15r-3,2l8,22,5,27r,5l3,37r,7l,49r,7l61,63r,-2l61,61r,-3l61,56r,-5l61,46r,-2l61,39,59,34r,-5l59,24r,-4l56,17r,-5l56,10r,-2l20,r,xe" fillcolor="#f98100" stroked="f">
                  <v:path arrowok="t" o:connecttype="custom" o:connectlocs="20,0;17,0;17,0;17,3;17,3;15,5;13,8;13,10;13,15;10,17;8,22;5,27;5,32;3,37;3,44;0,49;0,56;61,63;61,61;61,61;61,58;61,56;61,51;61,46;61,44;61,39;59,34;59,29;59,24;59,20;56,17;56,12;56,10;56,8;20,0;20,0" o:connectangles="0,0,0,0,0,0,0,0,0,0,0,0,0,0,0,0,0,0,0,0,0,0,0,0,0,0,0,0,0,0,0,0,0,0,0,0"/>
                </v:shape>
                <v:shape id="Freeform 2792" o:spid="_x0000_s1371" style="position:absolute;left:9640;top:4304;width:59;height:63;visibility:visible;mso-wrap-style:square;v-text-anchor:top" coordsize="5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Ib8YA&#10;AADdAAAADwAAAGRycy9kb3ducmV2LnhtbESPQWvCQBSE7wX/w/KEXqRuFElDdJVaKLSFCiZ6f2Sf&#10;2WD2bZrdavz33YLQ4zAz3zCrzWBbcaHeN44VzKYJCOLK6YZrBYfy7SkD4QOyxtYxKbiRh8169LDC&#10;XLsr7+lShFpECPscFZgQulxKXxmy6KeuI47eyfUWQ5R9LXWP1wi3rZwnSSotNhwXDHb0aqg6Fz9W&#10;QbmbtenH9/E8yRj3xdfWfGblVqnH8fCyBBFoCP/he/tdK5g/L1L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RIb8YAAADdAAAADwAAAAAAAAAAAAAAAACYAgAAZHJz&#10;L2Rvd25yZXYueG1sUEsFBgAAAAAEAAQA9QAAAIsDAAAAAA==&#10;" path="m25,r,l25,,22,3r,l20,5,17,8r-2,2l15,15r-2,2l10,22,8,27,5,32r,5l3,44,,49r,7l56,63r,-2l56,61r,-3l56,56r,-5l56,46r,-2l59,39r,-5l59,29r,-5l59,20,56,17r,-5l56,10r,-2l25,r,xe" fillcolor="#fb8500" stroked="f">
                  <v:path arrowok="t" o:connecttype="custom" o:connectlocs="25,0;25,0;25,0;22,3;22,3;20,5;17,8;15,10;15,15;13,17;10,22;8,27;5,32;5,37;3,44;0,49;0,56;56,63;56,61;56,61;56,58;56,56;56,51;56,46;56,44;59,39;59,34;59,29;59,24;59,20;56,17;56,12;56,10;56,8;25,0;25,0" o:connectangles="0,0,0,0,0,0,0,0,0,0,0,0,0,0,0,0,0,0,0,0,0,0,0,0,0,0,0,0,0,0,0,0,0,0,0,0"/>
                </v:shape>
                <v:shape id="Freeform 2793" o:spid="_x0000_s1372" style="position:absolute;left:9640;top:4304;width:59;height:63;visibility:visible;mso-wrap-style:square;v-text-anchor:top" coordsize="5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Fb8cA&#10;AADdAAAADwAAAGRycy9kb3ducmV2LnhtbESPzW7CMBCE75V4B2uReitOEC0oYBA/qtoiLgQOHFfx&#10;EkfE6yg2kPbp60qVOI5m55ud2aKztbhR6yvHCtJBAoK4cLriUsHx8P4yAeEDssbaMSn4Jg+Lee9p&#10;hpl2d97TLQ+liBD2GSowITSZlL4wZNEPXEMcvbNrLYYo21LqFu8Rbms5TJI3abHi2GCwobWh4pJf&#10;bXxjm68qt0t37sek19NXOHy8XjZKPfe75RREoC48jv/Tn1rBcDwaw9+aiAA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TBW/HAAAA3QAAAA8AAAAAAAAAAAAAAAAAmAIAAGRy&#10;cy9kb3ducmV2LnhtbFBLBQYAAAAABAAEAPUAAACMAwAAAAA=&#10;" path="m25,r,l25,,22,3r,l20,5,17,8r-2,2l15,15r-2,2l10,22,8,27,5,32r,5l3,44,,49r,7l56,63r,-2l56,61r,-3l56,56r,-5l56,46r,-2l59,39r,-5l59,29r,-5l59,20,56,17r,-5l56,10r,-2l25,r,xe" fillcolor="#fd8800" stroked="f">
                  <v:path arrowok="t" o:connecttype="custom" o:connectlocs="25,0;25,0;25,0;22,3;22,3;20,5;17,8;15,10;15,15;13,17;10,22;8,27;5,32;5,37;3,44;0,49;0,56;56,63;56,61;56,61;56,58;56,56;56,51;56,46;56,44;59,39;59,34;59,29;59,24;59,20;56,17;56,12;56,10;56,8;25,0;25,0" o:connectangles="0,0,0,0,0,0,0,0,0,0,0,0,0,0,0,0,0,0,0,0,0,0,0,0,0,0,0,0,0,0,0,0,0,0,0,0"/>
                </v:shape>
                <v:shape id="Freeform 2794" o:spid="_x0000_s1373" style="position:absolute;left:9645;top:4304;width:51;height:63;visibility:visible;mso-wrap-style:square;v-text-anchor:top" coordsize="5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ckcQA&#10;AADdAAAADwAAAGRycy9kb3ducmV2LnhtbERPTWvCQBC9C/0PyxR6001TsSF1lRII7aEUjEXobciO&#10;STA7G7Nrkvrr3UPB4+N9r7eTacVAvWssK3heRCCIS6sbrhT87PN5AsJ5ZI2tZVLwRw62m4fZGlNt&#10;R97RUPhKhBB2KSqove9SKV1Zk0G3sB1x4I62N+gD7CupexxDuGllHEUrabDh0FBjR1lN5am4GAXJ&#10;Ic/iF/bJ7/Lgvr/O++IqPwqlnh6n9zcQniZ/F/+7P7WC+HUZ5oY34Qn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23JHEAAAA3QAAAA8AAAAAAAAAAAAAAAAAmAIAAGRycy9k&#10;b3ducmV2LnhtbFBLBQYAAAAABAAEAPUAAACJAwAAAAA=&#10;" path="m20,r,l20,,17,3r,l15,5,12,8r,2l10,15,8,17r,5l5,27,3,32,,37r,7l,49r,7l51,63r,-2l51,61r,-3l51,56r,-5l51,46r,-2l51,39r,-5l51,29r,-5l51,20r,-3l51,12r,-2l51,8,20,r,xe" fillcolor="#ff8c00" stroked="f">
                  <v:path arrowok="t" o:connecttype="custom" o:connectlocs="20,0;20,0;20,0;17,3;17,3;15,5;12,8;12,10;10,15;8,17;8,22;5,27;3,32;0,37;0,44;0,49;0,56;51,63;51,61;51,61;51,58;51,56;51,51;51,46;51,44;51,39;51,34;51,29;51,24;51,20;51,17;51,12;51,10;51,8;20,0;20,0" o:connectangles="0,0,0,0,0,0,0,0,0,0,0,0,0,0,0,0,0,0,0,0,0,0,0,0,0,0,0,0,0,0,0,0,0,0,0,0"/>
                </v:shape>
                <v:shape id="Freeform 2795" o:spid="_x0000_s1374" style="position:absolute;left:9628;top:4372;width:100;height:19;visibility:visible;mso-wrap-style:square;v-text-anchor:top" coordsize="1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IMckA&#10;AADdAAAADwAAAGRycy9kb3ducmV2LnhtbESPQWvCQBSE70L/w/IKXkQ3tVI1dRUVCmLpwShib4/s&#10;a5I2+zZmtzH++64g9DjMzDfMbNGaUjRUu8KygqdBBII4tbrgTMFh/9afgHAeWWNpmRRcycFi/tCZ&#10;YazthXfUJD4TAcIuRgW591UspUtzMugGtiIO3petDfog60zqGi8Bbko5jKIXabDgsJBjReuc0p/k&#10;1yjYTdpT7/05ar4/01Gx/1htk+R4Vqr72C5fQXhq/X/43t5oBcPxaAq3N+EJ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ZgIMckAAADdAAAADwAAAAAAAAAAAAAAAACYAgAA&#10;ZHJzL2Rvd25yZXYueG1sUEsFBgAAAAAEAAQA9QAAAI4DAAAAAA==&#10;" path="m100,19r,-12l,,,12r100,7l100,19xe" fillcolor="#cb3300" stroked="f">
                  <v:path arrowok="t" o:connecttype="custom" o:connectlocs="100,19;100,7;0,0;0,12;100,19;100,19" o:connectangles="0,0,0,0,0,0"/>
                </v:shape>
                <v:shape id="Freeform 2796" o:spid="_x0000_s1375" style="position:absolute;left:9628;top:4372;width:100;height:19;visibility:visible;mso-wrap-style:square;v-text-anchor:top" coordsize="1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YnsIA&#10;AADdAAAADwAAAGRycy9kb3ducmV2LnhtbERPO2vDMBDeC/0P4gLdGjmGPnCjhLQQCGSq2wzdDuti&#10;m1gnI11tpb++GgodP773epvcoCYKsfdsYLUsQBE33vbcGvj82N8/g4qCbHHwTAauFGG7ub1ZY2X9&#10;zO801dKqHMKxQgOdyFhpHZuOHMalH4kzd/bBoWQYWm0DzjncDbosikftsOfc0OFIbx01l/rbGZin&#10;xKeveKQynKR/lXN9/ElXY+4WafcCSijJv/jPfbAGyqeHvD+/yU9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xiewgAAAN0AAAAPAAAAAAAAAAAAAAAAAJgCAABkcnMvZG93&#10;bnJldi54bWxQSwUGAAAAAAQABAD1AAAAhwMAAAAA&#10;" path="m100,19r,-12l,,,12r100,7l100,19xe" fillcolor="#cd3600" stroked="f">
                  <v:path arrowok="t" o:connecttype="custom" o:connectlocs="100,19;100,7;0,0;0,12;100,19;100,19" o:connectangles="0,0,0,0,0,0"/>
                </v:shape>
                <v:shape id="Freeform 2797" o:spid="_x0000_s1376" style="position:absolute;left:9628;top:4372;width:100;height:19;visibility:visible;mso-wrap-style:square;v-text-anchor:top" coordsize="1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IqYsUA&#10;AADdAAAADwAAAGRycy9kb3ducmV2LnhtbESP0WrCQBRE3wv+w3IF3+omAVOJrlKEQgQLqfoBl+xt&#10;kjZ7N+5uY/r33UKhj8PMnGG2+8n0YiTnO8sK0mUCgri2uuNGwfXy8rgG4QOyxt4yKfgmD/vd7GGL&#10;hbZ3fqPxHBoRIewLVNCGMBRS+rolg35pB+LovVtnMETpGqkd3iPc9DJLklwa7DgutDjQoaX68/xl&#10;FIQyux2PH/I1O11Pgxk7rCqXK7WYT88bEIGm8B/+a5daQfa0SuH3TX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ipixQAAAN0AAAAPAAAAAAAAAAAAAAAAAJgCAABkcnMv&#10;ZG93bnJldi54bWxQSwUGAAAAAAQABAD1AAAAigMAAAAA&#10;" path="m92,19l100,7,,,,12r92,7l92,19xe" fillcolor="#cf3900" stroked="f">
                  <v:path arrowok="t" o:connecttype="custom" o:connectlocs="92,19;100,7;0,0;0,12;92,19;92,19" o:connectangles="0,0,0,0,0,0"/>
                </v:shape>
                <v:shape id="Freeform 2798" o:spid="_x0000_s1377" style="position:absolute;left:9628;top:4372;width:92;height:19;visibility:visible;mso-wrap-style:square;v-text-anchor:top" coordsize="9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liqMcA&#10;AADdAAAADwAAAGRycy9kb3ducmV2LnhtbESPQUvDQBSE74L/YXmCN7sxoLVpt0W0xeJBMJbS42v2&#10;NQnNvk2zr038964geBxm5htmthhcoy7UhdqzgftRAoq48Lbm0sDma3X3BCoIssXGMxn4pgCL+fXV&#10;DDPre/6kSy6lihAOGRqoRNpM61BU5DCMfEscvYPvHEqUXalth32Eu0anSfKoHdYcFyps6aWi4pif&#10;nYEPCUfZj1+3u7bp12/57rSclO/G3N4Mz1NQQoP8h//aa2sgHT+k8PsmPgE9/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pYqjHAAAA3QAAAA8AAAAAAAAAAAAAAAAAmAIAAGRy&#10;cy9kb3ducmV2LnhtbFBLBQYAAAAABAAEAPUAAACMAwAAAAA=&#10;" path="m92,19l92,7,,,,12r92,7l92,19xe" fillcolor="#d13d00" stroked="f">
                  <v:path arrowok="t" o:connecttype="custom" o:connectlocs="92,19;92,7;0,0;0,12;92,19;92,19" o:connectangles="0,0,0,0,0,0"/>
                </v:shape>
                <v:shape id="Freeform 2799" o:spid="_x0000_s1378" style="position:absolute;left:9628;top:4372;width:92;height:19;visibility:visible;mso-wrap-style:square;v-text-anchor:top" coordsize="9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VWNcQA&#10;AADdAAAADwAAAGRycy9kb3ducmV2LnhtbESPT4vCMBTE78J+h/AW9qapLlapRllkBY/rXzw+mmdb&#10;TF5KE7XrpzeC4HGYmd8w03lrjbhS4yvHCvq9BARx7nTFhYLddtkdg/ABWaNxTAr+ycN89tGZYqbd&#10;jdd03YRCRAj7DBWUIdSZlD4vyaLvuZo4eifXWAxRNoXUDd4i3Bo5SJJUWqw4LpRY06Kk/Ly5WAV/&#10;fZPqw1jug8wX6coc77/p6K7U12f7MwERqA3v8Ku90goGo+E3PN/E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lVjXEAAAA3QAAAA8AAAAAAAAAAAAAAAAAmAIAAGRycy9k&#10;b3ducmV2LnhtbFBLBQYAAAAABAAEAPUAAACJAwAAAAA=&#10;" path="m92,19l92,7,5,,,12r92,7l92,19xe" fillcolor="#d34000" stroked="f">
                  <v:path arrowok="t" o:connecttype="custom" o:connectlocs="92,19;92,7;5,0;0,12;92,19;92,19" o:connectangles="0,0,0,0,0,0"/>
                </v:shape>
                <v:shape id="Freeform 2800" o:spid="_x0000_s1379" style="position:absolute;left:9633;top:4372;width:87;height:19;visibility:visible;mso-wrap-style:square;v-text-anchor:top" coordsize="8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UkOcMA&#10;AADdAAAADwAAAGRycy9kb3ducmV2LnhtbESPzWrDMBCE74W8g9hAb43cNL9ulJAWCskxPw+wWBvL&#10;rbUy0iZx374qFHocZuYbZrXpfatuFFMT2MDzqABFXAXbcG3gfPp4WoBKgmyxDUwGvinBZj14WGFp&#10;w50PdDtKrTKEU4kGnEhXap0qRx7TKHTE2buE6FGyjLW2Ee8Z7ls9LoqZ9thwXnDY0buj6ut49Qb8&#10;Z+F3+1NEcW/zEKRbvkwqMeZx2G9fQQn18h/+a++sgfF8OoHfN/kJ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UkOcMAAADdAAAADwAAAAAAAAAAAAAAAACYAgAAZHJzL2Rv&#10;d25yZXYueG1sUEsFBgAAAAAEAAQA9QAAAIgDAAAAAA==&#10;" path="m87,19l87,7,,,,12r87,7l87,19xe" fillcolor="#d54400" stroked="f">
                  <v:path arrowok="t" o:connecttype="custom" o:connectlocs="87,19;87,7;0,0;0,12;87,19;87,19" o:connectangles="0,0,0,0,0,0"/>
                </v:shape>
                <v:shape id="Freeform 2801" o:spid="_x0000_s1380" style="position:absolute;left:9633;top:4372;width:87;height:19;visibility:visible;mso-wrap-style:square;v-text-anchor:top" coordsize="8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3q+MQA&#10;AADdAAAADwAAAGRycy9kb3ducmV2LnhtbESPzWrDMBCE74W+g9hCbo3ckD+cKCGkLeRatdAeF2tj&#10;G1srY21j5+2rQKDHYWa+Ybb70bfqQn2sAxt4mWagiIvgai4NfH2+P69BRUF22AYmA1eKsN89Pmwx&#10;d2HgD7pYKVWCcMzRQCXS5VrHoiKPcRo64uSdQ+9RkuxL7XocEty3epZlS+2x5rRQYUfHiorG/noD&#10;Pwf7dprbc/MdGze82qXMV0cxZvI0HjaghEb5D9/bJ2dgtlos4PYmPQG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d6vjEAAAA3QAAAA8AAAAAAAAAAAAAAAAAmAIAAGRycy9k&#10;b3ducmV2LnhtbFBLBQYAAAAABAAEAPUAAACJAwAAAAA=&#10;" path="m87,19l87,7,,,,12r87,7l87,19xe" fillcolor="#d74700" stroked="f">
                  <v:path arrowok="t" o:connecttype="custom" o:connectlocs="87,19;87,7;0,0;0,12;87,19;87,19" o:connectangles="0,0,0,0,0,0"/>
                </v:shape>
                <v:shape id="Freeform 2802" o:spid="_x0000_s1381" style="position:absolute;left:9633;top:4372;width:87;height:19;visibility:visible;mso-wrap-style:square;v-text-anchor:top" coordsize="8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68YsMA&#10;AADdAAAADwAAAGRycy9kb3ducmV2LnhtbESP0WrCQBRE3wv+w3KFvtVdhViTuooIgfoiNPoBl+xt&#10;EszeDdlNjH/vFgo+DjNzhtnuJ9uKkXrfONawXCgQxKUzDVcarpf8YwPCB2SDrWPS8CAP+93sbYuZ&#10;cXf+obEIlYgQ9hlqqEPoMil9WZNFv3AdcfR+XW8xRNlX0vR4j3DbypVSa2mx4bhQY0fHmspbMVgN&#10;yTHND8NpSWimblR8LoxKG63f59PhC0SgKbzC/+1vo2H1mazh7018An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68YsMAAADdAAAADwAAAAAAAAAAAAAAAACYAgAAZHJzL2Rv&#10;d25yZXYueG1sUEsFBgAAAAAEAAQA9QAAAIgDAAAAAA==&#10;" path="m83,19l87,7,,,,12r83,7l83,19xe" fillcolor="#d94b00" stroked="f">
                  <v:path arrowok="t" o:connecttype="custom" o:connectlocs="83,19;87,7;0,0;0,12;83,19;83,19" o:connectangles="0,0,0,0,0,0"/>
                </v:shape>
                <v:shape id="Freeform 2803" o:spid="_x0000_s1382" style="position:absolute;left:9633;top:4372;width:83;height:19;visibility:visible;mso-wrap-style:square;v-text-anchor:top" coordsize="8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pk8UA&#10;AADdAAAADwAAAGRycy9kb3ducmV2LnhtbESPzWrCQBSF90LfYbgFdzqpYFKio7RFRRel1Lpweclc&#10;k2jmTsyMMb69UxBcHs7Px5nOO1OJlhpXWlbwNoxAEGdWl5wr2P0tB+8gnEfWWFkmBTdyMJ+99KaY&#10;anvlX2q3PhdhhF2KCgrv61RKlxVk0A1tTRy8g20M+iCbXOoGr2HcVHIURbE0WHIgFFjTV0HZaXsx&#10;AXL8XJ1/NqtjnOyxXdBeuzL+Vqr/2n1MQHjq/DP8aK+1glEyTuD/TX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GmTxQAAAN0AAAAPAAAAAAAAAAAAAAAAAJgCAABkcnMv&#10;ZG93bnJldi54bWxQSwUGAAAAAAQABAD1AAAAigMAAAAA&#10;" path="m83,19l83,7,,,,12r83,7l83,19xe" fillcolor="#db4e00" stroked="f">
                  <v:path arrowok="t" o:connecttype="custom" o:connectlocs="83,19;83,7;0,0;0,12;83,19;83,19" o:connectangles="0,0,0,0,0,0"/>
                </v:shape>
                <v:shape id="Freeform 2804" o:spid="_x0000_s1383" style="position:absolute;left:9633;top:4372;width:83;height:19;visibility:visible;mso-wrap-style:square;v-text-anchor:top" coordsize="8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elWMEA&#10;AADdAAAADwAAAGRycy9kb3ducmV2LnhtbERPTYvCMBC9C/sfwizsTVOFulKNIgtdXGUPVg8eh2Zs&#10;i82kJFHrvzcHwePjfS9WvWnFjZxvLCsYjxIQxKXVDVcKjod8OAPhA7LG1jIpeJCH1fJjsMBM2zvv&#10;6VaESsQQ9hkqqEPoMil9WZNBP7IdceTO1hkMEbpKaof3GG5aOUmSqTTYcGyosaOfmspLcTUKCu3z&#10;/5PbVjr3RZr+nXe/M7NT6uuzX89BBOrDW/xyb7SCyXca58Y38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HpVjBAAAA3QAAAA8AAAAAAAAAAAAAAAAAmAIAAGRycy9kb3du&#10;cmV2LnhtbFBLBQYAAAAABAAEAPUAAACGAwAAAAA=&#10;" path="m83,19l83,7,,,,12r83,7l83,19xe" fillcolor="#dd5100" stroked="f">
                  <v:path arrowok="t" o:connecttype="custom" o:connectlocs="83,19;83,7;0,0;0,12;83,19;83,19" o:connectangles="0,0,0,0,0,0"/>
                </v:shape>
                <v:shape id="Freeform 2805" o:spid="_x0000_s1384" style="position:absolute;left:9633;top:4372;width:83;height:19;visibility:visible;mso-wrap-style:square;v-text-anchor:top" coordsize="8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5BjMcA&#10;AADdAAAADwAAAGRycy9kb3ducmV2LnhtbESPQWvCQBSE7wX/w/KEXopuFGw1dRVRhLbEQ1UQb4/s&#10;axLMvg27q4n/vlsQehxm5htmvuxMLW7kfGVZwWiYgCDOra64UHA8bAdTED4ga6wtk4I7eVguek9z&#10;TLVt+Ztu+1CICGGfooIyhCaV0uclGfRD2xBH78c6gyFKV0jtsI1wU8txkrxKgxXHhRIbWpeUX/ZX&#10;o8D4l83X3VE22V7zc7bLTqv286TUc79bvYMI1IX/8KP9oRWM3yYz+HsTn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QYzHAAAA3QAAAA8AAAAAAAAAAAAAAAAAmAIAAGRy&#10;cy9kb3ducmV2LnhtbFBLBQYAAAAABAAEAPUAAACMAwAAAAA=&#10;" path="m83,19l83,7,,,,12r83,7l83,19xe" fillcolor="#df5500" stroked="f">
                  <v:path arrowok="t" o:connecttype="custom" o:connectlocs="83,19;83,7;0,0;0,12;83,19;83,19" o:connectangles="0,0,0,0,0,0"/>
                </v:shape>
                <v:shape id="Freeform 2806" o:spid="_x0000_s1385" style="position:absolute;left:9633;top:4372;width:83;height:19;visibility:visible;mso-wrap-style:square;v-text-anchor:top" coordsize="8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57ccAA&#10;AADdAAAADwAAAGRycy9kb3ducmV2LnhtbERPy4rCMBTdC/MP4Q7MTlNFVDrG0ikKbn0sXF6aO22x&#10;uek0sc38vVkILg/nvc2CacVAvWssK5jPEhDEpdUNVwqul8N0A8J5ZI2tZVLwTw6y3cdki6m2I59o&#10;OPtKxBB2KSqove9SKV1Zk0E3sx1x5H5tb9BH2FdS9zjGcNPKRZKspMGGY0ONHRU1lffzwyhYXygP&#10;S/eji/GvG/ZhvJW34qjU12fIv0F4Cv4tfrmPWsFivYr745v4BOTu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57ccAAAADdAAAADwAAAAAAAAAAAAAAAACYAgAAZHJzL2Rvd25y&#10;ZXYueG1sUEsFBgAAAAAEAAQA9QAAAIUDAAAAAA==&#10;" path="m83,19l83,7,,,,12r83,7l83,19xe" fillcolor="#e15800" stroked="f">
                  <v:path arrowok="t" o:connecttype="custom" o:connectlocs="83,19;83,7;0,0;0,12;83,19;83,19" o:connectangles="0,0,0,0,0,0"/>
                </v:shape>
                <v:shape id="Freeform 2807" o:spid="_x0000_s1386" style="position:absolute;left:9633;top:4372;width:83;height:19;visibility:visible;mso-wrap-style:square;v-text-anchor:top" coordsize="8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CsgA&#10;AADdAAAADwAAAGRycy9kb3ducmV2LnhtbESPQWvCQBSE70L/w/IKvYhu9GAluooVBNtSqEbQ4zP7&#10;TEKzb2N21eivd4WCx2FmvmHG08aU4ky1Kywr6HUjEMSp1QVnCjbJojME4TyyxtIyKbiSg+nkpTXG&#10;WNsLr+i89pkIEHYxKsi9r2IpXZqTQde1FXHwDrY26IOsM6lrvAS4KWU/igbSYMFhIceK5jmlf+uT&#10;UeC2+69jspr/Vt/6s/1xbG7Xn12i1NtrMxuB8NT4Z/i/vdQK+u+DHjzehCcgJ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9IoKyAAAAN0AAAAPAAAAAAAAAAAAAAAAAJgCAABk&#10;cnMvZG93bnJldi54bWxQSwUGAAAAAAQABAD1AAAAjQMAAAAA&#10;" path="m83,19l83,7,7,,,12r83,7l83,19xe" fillcolor="#e35c00" stroked="f">
                  <v:path arrowok="t" o:connecttype="custom" o:connectlocs="83,19;83,7;7,0;0,12;83,19;83,19" o:connectangles="0,0,0,0,0,0"/>
                </v:shape>
                <v:shape id="Freeform 2808" o:spid="_x0000_s1387" style="position:absolute;left:9633;top:4372;width:83;height:19;visibility:visible;mso-wrap-style:square;v-text-anchor:top" coordsize="8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5Ky8YA&#10;AADdAAAADwAAAGRycy9kb3ducmV2LnhtbESPzWsCMRTE70L/h/AK3jTbHPzYGkUUYfHQ4tri9bF5&#10;+4Gbl2UTdf3vm0Khx2FmfsOsNoNtxZ163zjW8DZNQBAXzjRcafg6HyYLED4gG2wdk4YnedisX0Yr&#10;TI178InueahEhLBPUUMdQpdK6YuaLPqp64ijV7reYoiyr6Tp8RHhtpUqSWbSYsNxocaOdjUV1/xm&#10;NZRqWG7VdX/L9t3lMs8+Pr+Pu1Lr8euwfQcRaAj/4b92ZjSo+UzB75v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5Ky8YAAADdAAAADwAAAAAAAAAAAAAAAACYAgAAZHJz&#10;L2Rvd25yZXYueG1sUEsFBgAAAAAEAAQA9QAAAIsDAAAAAA==&#10;" path="m75,19l83,7,7,,,12r75,7l75,19xe" fillcolor="#e55f00" stroked="f">
                  <v:path arrowok="t" o:connecttype="custom" o:connectlocs="75,19;83,7;7,0;0,12;75,19;75,19" o:connectangles="0,0,0,0,0,0"/>
                </v:shape>
                <v:shape id="Freeform 2809" o:spid="_x0000_s1388" style="position:absolute;left:9640;top:4372;width:68;height:19;visibility:visible;mso-wrap-style:square;v-text-anchor:top" coordsize="6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NrcUA&#10;AADdAAAADwAAAGRycy9kb3ducmV2LnhtbESP0WrCQBRE3wX/YbkF3+pGDalEV5GCkD6EtuoHXLK3&#10;Sdrs3TS7JunfdwXBx2FmzjDb/Wga0VPnassKFvMIBHFhdc2lgsv5+LwG4TyyxsYyKfgjB/vddLLF&#10;VNuBP6k/+VIECLsUFVTet6mUrqjIoJvbljh4X7Yz6IPsSqk7HALcNHIZRYk0WHNYqLCl14qKn9PV&#10;KMC4l/Y9y69xXvvfj+HY8PfbQqnZ03jYgPA0+kf43s60guVLsoLbm/AE5O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E2txQAAAN0AAAAPAAAAAAAAAAAAAAAAAJgCAABkcnMv&#10;ZG93bnJldi54bWxQSwUGAAAAAAQABAD1AAAAigMAAAAA&#10;" path="m68,19l68,7,,,,12r68,7l68,19xe" fillcolor="#e76300" stroked="f">
                  <v:path arrowok="t" o:connecttype="custom" o:connectlocs="68,19;68,7;0,0;0,12;68,19;68,19" o:connectangles="0,0,0,0,0,0"/>
                </v:shape>
                <v:shape id="Freeform 2810" o:spid="_x0000_s1389" style="position:absolute;left:9640;top:4372;width:68;height:19;visibility:visible;mso-wrap-style:square;v-text-anchor:top" coordsize="6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Sr8MA&#10;AADdAAAADwAAAGRycy9kb3ducmV2LnhtbESPQWvCQBSE7wX/w/KE3urGIKlEVxGLIJQeGgWvj+wz&#10;CWbfhuxrkv77bqHQ4zAz3zDb/eRaNVAfGs8GlosEFHHpbcOVgevl9LIGFQTZYuuZDHxTgP1u9rTF&#10;3PqRP2kopFIRwiFHA7VIl2sdypochoXviKN3971DibKvtO1xjHDX6jRJMu2w4bhQY0fHmspH8eUM&#10;dJysprfhJmlWHMYC3+VDRIx5nk+HDSihSf7Df+2zNZC+Ziv4fROfgN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kSr8MAAADdAAAADwAAAAAAAAAAAAAAAACYAgAAZHJzL2Rv&#10;d25yZXYueG1sUEsFBgAAAAAEAAQA9QAAAIgDAAAAAA==&#10;" path="m68,19l68,7,,,,12r68,7l68,19xe" fillcolor="#e96600" stroked="f">
                  <v:path arrowok="t" o:connecttype="custom" o:connectlocs="68,19;68,7;0,0;0,12;68,19;68,19" o:connectangles="0,0,0,0,0,0"/>
                </v:shape>
                <v:shape id="Freeform 2811" o:spid="_x0000_s1390" style="position:absolute;left:9640;top:4372;width:68;height:19;visibility:visible;mso-wrap-style:square;v-text-anchor:top" coordsize="6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fFccA&#10;AADdAAAADwAAAGRycy9kb3ducmV2LnhtbESPzWrDMBCE74W+g9hCbo1cQ5ziRAmmkB/IpXFLk+Ni&#10;bW0Ta+Vaiu2+fVUI5DjMzDfMcj2aRvTUudqygpdpBIK4sLrmUsHnx+b5FYTzyBoby6TglxysV48P&#10;S0y1HfhIfe5LESDsUlRQed+mUrqiIoNualvi4H3bzqAPsiul7nAIcNPIOIoSabDmsFBhS28VFZf8&#10;ahRoed7MoqH+uhz7HypP77vtITspNXkaswUIT6O/h2/tvVYQz5MZ/L8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v3xXHAAAA3QAAAA8AAAAAAAAAAAAAAAAAmAIAAGRy&#10;cy9kb3ducmV2LnhtbFBLBQYAAAAABAAEAPUAAACMAwAAAAA=&#10;" path="m68,19l68,7,,,,12r68,7l68,19xe" fillcolor="#eb6900" stroked="f">
                  <v:path arrowok="t" o:connecttype="custom" o:connectlocs="68,19;68,7;0,0;0,12;68,19;68,19" o:connectangles="0,0,0,0,0,0"/>
                </v:shape>
                <v:shape id="Freeform 2812" o:spid="_x0000_s1391" style="position:absolute;left:9640;top:4372;width:68;height:19;visibility:visible;mso-wrap-style:square;v-text-anchor:top" coordsize="6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mtsgA&#10;AADdAAAADwAAAGRycy9kb3ducmV2LnhtbESPQWvCQBSE74X+h+UVehHdmEJaU1cpgqLgoY2CeHtk&#10;X5PQ7NuQ3cakv94VhB6HmfmGmS97U4uOWldZVjCdRCCIc6srLhQcD+vxGwjnkTXWlknBQA6Wi8eH&#10;OabaXviLuswXIkDYpaig9L5JpXR5SQbdxDbEwfu2rUEfZFtI3eIlwE0t4yhKpMGKw0KJDa1Kyn+y&#10;X6Ng9zfqBj7t5efQvSTn08HMVvFGqeen/uMdhKfe/4fv7a1WEL8mCdzeh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J6a2yAAAAN0AAAAPAAAAAAAAAAAAAAAAAJgCAABk&#10;cnMvZG93bnJldi54bWxQSwUGAAAAAAQABAD1AAAAjQMAAAAA&#10;" path="m68,19l68,7,,,,12r68,7l68,19xe" fillcolor="#ed6d00" stroked="f">
                  <v:path arrowok="t" o:connecttype="custom" o:connectlocs="68,19;68,7;0,0;0,12;68,19;68,19" o:connectangles="0,0,0,0,0,0"/>
                </v:shape>
                <v:shape id="Freeform 2813" o:spid="_x0000_s1392" style="position:absolute;left:9640;top:4372;width:68;height:19;visibility:visible;mso-wrap-style:square;v-text-anchor:top" coordsize="6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H0+MQA&#10;AADdAAAADwAAAGRycy9kb3ducmV2LnhtbESPwWrDMBBE74H+g9hAb4kcF5ziRgmpoaXklri9L9bG&#10;MrFWRlJt9++rQKHHYWbeMLvDbHsxkg+dYwWbdQaCuHG641bBZ/22egYRIrLG3jEp+KEAh/3DYoel&#10;dhOfabzEViQIhxIVmBiHUsrQGLIY1m4gTt7VeYsxSd9K7XFKcNvLPMsKabHjtGBwoMpQc7t8WwVP&#10;Zurq16H11ebE71VdnMevfFbqcTkfX0BEmuN/+K/9oRXk22IL9zfpCc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h9PjEAAAA3QAAAA8AAAAAAAAAAAAAAAAAmAIAAGRycy9k&#10;b3ducmV2LnhtbFBLBQYAAAAABAAEAPUAAACJAwAAAAA=&#10;" path="m61,19l68,7,,,,12r61,7l61,19xe" fillcolor="#ef7000" stroked="f">
                  <v:path arrowok="t" o:connecttype="custom" o:connectlocs="61,19;68,7;0,0;0,12;61,19;61,19" o:connectangles="0,0,0,0,0,0"/>
                </v:shape>
                <v:shape id="Freeform 2814" o:spid="_x0000_s1393" style="position:absolute;left:9640;top:4372;width:61;height:19;visibility:visible;mso-wrap-style:square;v-text-anchor:top" coordsize="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a98MA&#10;AADdAAAADwAAAGRycy9kb3ducmV2LnhtbERPPW+DMBDdK/U/WBepW2OCqiQiMahqRJulQ0mGsJ3w&#10;BVDxmWAX6L+Ph0odn973PptNJ0YaXGtZwWoZgSCurG65VnA+5c9bEM4ja+wsk4JfcpCljw97TLSd&#10;+IvGwtcihLBLUEHjfZ9I6aqGDLql7YkDd7WDQR/gUEs94BTCTSfjKFpLgy2HhgZ7emuo+i5+jIL3&#10;3Hwc0EYvl9Lypuyw/KxuvVJPi/l1B8LT7P/Ff+6jVhBv1mFueBOegE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Pa98MAAADdAAAADwAAAAAAAAAAAAAAAACYAgAAZHJzL2Rv&#10;d25yZXYueG1sUEsFBgAAAAAEAAQA9QAAAIgDAAAAAA==&#10;" path="m61,19l61,7,,,,12r61,7l61,19xe" fillcolor="#f17400" stroked="f">
                  <v:path arrowok="t" o:connecttype="custom" o:connectlocs="61,19;61,7;0,0;0,12;61,19;61,19" o:connectangles="0,0,0,0,0,0"/>
                </v:shape>
                <v:shape id="Freeform 2815" o:spid="_x0000_s1394" style="position:absolute;left:9640;top:4372;width:61;height:19;visibility:visible;mso-wrap-style:square;v-text-anchor:top" coordsize="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XdccA&#10;AADdAAAADwAAAGRycy9kb3ducmV2LnhtbESP3WrCQBSE7wu+w3IE7+pGwZ9GVxGhaCMotX2AY/aY&#10;BLNn0+w2Rp/eFQq9HGbmG2a+bE0pGqpdYVnBoB+BIE6tLjhT8P31/joF4TyyxtIyKbiRg+Wi8zLH&#10;WNsrf1Jz9JkIEHYxKsi9r2IpXZqTQde3FXHwzrY26IOsM6lrvAa4KeUwisbSYMFhIceK1jmll+Ov&#10;UXA/7JLReZ8mH5uR/0lOK7m9mEapXrddzUB4av1/+K+91QqGk/EbPN+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T13XHAAAA3QAAAA8AAAAAAAAAAAAAAAAAmAIAAGRy&#10;cy9kb3ducmV2LnhtbFBLBQYAAAAABAAEAPUAAACMAwAAAAA=&#10;" path="m61,19l61,7,,,,12r61,7l61,19xe" fillcolor="#f37700" stroked="f">
                  <v:path arrowok="t" o:connecttype="custom" o:connectlocs="61,19;61,7;0,0;0,12;61,19;61,19" o:connectangles="0,0,0,0,0,0"/>
                </v:shape>
                <v:shape id="Freeform 2816" o:spid="_x0000_s1395" style="position:absolute;left:9640;top:4372;width:61;height:19;visibility:visible;mso-wrap-style:square;v-text-anchor:top" coordsize="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e6cIA&#10;AADdAAAADwAAAGRycy9kb3ducmV2LnhtbERPTWsCMRC9F/wPYQq91WxFmrIaRYRSPZXaVq/jZkwW&#10;N5Mlibr9982h0OPjfc+Xg+/ElWJqA2t4GlcgiJtgWrYavj5fH19ApIxssAtMGn4owXIxuptjbcKN&#10;P+i6y1aUEE41anA597WUqXHkMY1DT1y4U4gec4HRShPxVsJ9JydV9Sw9tlwaHPa0dtScdxevod/L&#10;d/X9tlXHOL20ZyetOmyt1g/3w2oGItOQ/8V/7o3RMFGq7C9vyhO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97pwgAAAN0AAAAPAAAAAAAAAAAAAAAAAJgCAABkcnMvZG93&#10;bnJldi54bWxQSwUGAAAAAAQABAD1AAAAhwMAAAAA&#10;" path="m61,19l61,7,5,,,12r61,7l61,19xe" fillcolor="#f57b00" stroked="f">
                  <v:path arrowok="t" o:connecttype="custom" o:connectlocs="61,19;61,7;5,0;0,12;61,19;61,19" o:connectangles="0,0,0,0,0,0"/>
                </v:shape>
                <v:shape id="Freeform 2817" o:spid="_x0000_s1396" style="position:absolute;left:9645;top:4372;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BdKcQA&#10;AADdAAAADwAAAGRycy9kb3ducmV2LnhtbESPT4vCMBTE74LfITzBm6Yt+IeuqaggCJ5WRdjb2+Zt&#10;W9q8lCbW+u03wsIeh5n5DbPZDqYRPXWusqwgnkcgiHOrKy4U3K7H2RqE88gaG8uk4EUOttl4tMFU&#10;2yd/Un/xhQgQdikqKL1vUyldXpJBN7ctcfB+bGfQB9kVUnf4DHDTyCSKltJgxWGhxJYOJeX15WEU&#10;6MLl+9qfv+/x9XH8SrRcsOmVmk6G3QcIT4P/D/+1T1pBslrF8H4Tno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XSnEAAAA3QAAAA8AAAAAAAAAAAAAAAAAmAIAAGRycy9k&#10;b3ducmV2LnhtbFBLBQYAAAAABAAEAPUAAACJAwAAAAA=&#10;" path="m56,19l56,7,,,,12r56,7l56,19xe" fillcolor="#f77e00" stroked="f">
                  <v:path arrowok="t" o:connecttype="custom" o:connectlocs="56,19;56,7;0,0;0,12;56,19;56,19" o:connectangles="0,0,0,0,0,0"/>
                </v:shape>
                <v:shape id="Freeform 2818" o:spid="_x0000_s1397" style="position:absolute;left:9645;top:4372;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TpgMcA&#10;AADdAAAADwAAAGRycy9kb3ducmV2LnhtbESPT2vCQBTE74V+h+UVvBTdNMWqaVYRQSj05J+Cx0f2&#10;mU2TfZtmV4399N2C4HGYmd8w+aK3jThT5yvHCl5GCQjiwumKSwX73Xo4BeEDssbGMSm4kofF/PEh&#10;x0y7C2/ovA2liBD2GSowIbSZlL4wZNGPXEscvaPrLIYou1LqDi8RbhuZJsmbtFhxXDDY0spQUW9P&#10;VsFzuzOfh3qmm+Py5/drvH+90jcrNXjql+8gAvXhHr61P7SCdDJJ4f9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U6YDHAAAA3QAAAA8AAAAAAAAAAAAAAAAAmAIAAGRy&#10;cy9kb3ducmV2LnhtbFBLBQYAAAAABAAEAPUAAACMAwAAAAA=&#10;" path="m51,19l56,7,,,,12r51,7l51,19xe" fillcolor="#f98100" stroked="f">
                  <v:path arrowok="t" o:connecttype="custom" o:connectlocs="51,19;56,7;0,0;0,12;51,19;51,19" o:connectangles="0,0,0,0,0,0"/>
                </v:shape>
                <v:shape id="Freeform 2819" o:spid="_x0000_s1398" style="position:absolute;left:9645;top:4372;width:51;height:19;visibility:visible;mso-wrap-style:square;v-text-anchor:top" coordsize="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2ugcMA&#10;AADdAAAADwAAAGRycy9kb3ducmV2LnhtbESP3YrCMBSE7wXfIZwF7zRdxSpdo4gg+HO16gMcmmNa&#10;tzmpTdT69kYQ9nKYmW+Y2aK1lbhT40vHCr4HCQji3OmSjYLTcd2fgvABWWPlmBQ8ycNi3u3MMNPu&#10;wb90PwQjIoR9hgqKEOpMSp8XZNEPXE0cvbNrLIYoGyN1g48It5UcJkkqLZYcFwqsaVVQ/ne4WQW7&#10;Y2rcczs2yXIz8nveXdLyelGq99Uuf0AEasN/+NPeaAXDyWQE7zfxCc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2ugcMAAADdAAAADwAAAAAAAAAAAAAAAACYAgAAZHJzL2Rv&#10;d25yZXYueG1sUEsFBgAAAAAEAAQA9QAAAIgDAAAAAA==&#10;" path="m51,19l51,7,,,,12r51,7l51,19xe" fillcolor="#fb8500" stroked="f">
                  <v:path arrowok="t" o:connecttype="custom" o:connectlocs="51,19;51,7;0,0;0,12;51,19;51,19" o:connectangles="0,0,0,0,0,0"/>
                </v:shape>
                <v:shape id="Freeform 2820" o:spid="_x0000_s1399" style="position:absolute;left:9645;top:4372;width:51;height:19;visibility:visible;mso-wrap-style:square;v-text-anchor:top" coordsize="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6zfcYA&#10;AADdAAAADwAAAGRycy9kb3ducmV2LnhtbESPQWvCQBSE7wX/w/IEb82moWqbuoq2FHKxqC3S4yP7&#10;uglm34bsqvHfu4LQ4zAz3zCzRW8bcaLO144VPCUpCOLS6ZqNgp/vz8cXED4ga2wck4ILeVjMBw8z&#10;zLU785ZOu2BEhLDPUUEVQptL6cuKLPrEtcTR+3OdxRBlZ6Tu8BzhtpFZmk6kxZrjQoUtvVdUHnZH&#10;q+D3q1jpwmT7cbl/9XJtNm78sVRqNOyXbyAC9eE/fG8XWkE2nT7D7U1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6zfcYAAADdAAAADwAAAAAAAAAAAAAAAACYAgAAZHJz&#10;L2Rvd25yZXYueG1sUEsFBgAAAAAEAAQA9QAAAIsDAAAAAA==&#10;" path="m51,19l51,,,,,12r51,7l51,19xe" fillcolor="#fd8800" stroked="f">
                  <v:path arrowok="t" o:connecttype="custom" o:connectlocs="51,19;51,0;0,0;0,12;51,19;51,19" o:connectangles="0,0,0,0,0,0"/>
                </v:shape>
                <v:shape id="Freeform 2821" o:spid="_x0000_s1400" style="position:absolute;left:9645;top:4372;width:51;height:19;visibility:visible;mso-wrap-style:square;v-text-anchor:top" coordsize="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eGlsQA&#10;AADdAAAADwAAAGRycy9kb3ducmV2LnhtbESP3WoCMRSE7wt9h3AKvavZKrplNYqIgkhv/HmAw+Z0&#10;s3ZzsiRx3fr0piB4OczMN8xs0dtGdORD7VjB5yADQVw6XXOl4HTcfHyBCBFZY+OYFPxRgMX89WWG&#10;hXZX3lN3iJVIEA4FKjAxtoWUoTRkMQxcS5y8H+ctxiR9JbXHa4LbRg6zbCIt1pwWDLa0MlT+Hi5W&#10;AfqwK2+3fHSmfvltNk23Phqp1Ptbv5yCiNTHZ/jR3moFwzwfw/+b9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nhpbEAAAA3QAAAA8AAAAAAAAAAAAAAAAAmAIAAGRycy9k&#10;b3ducmV2LnhtbFBLBQYAAAAABAAEAPUAAACJAwAAAAA=&#10;" path="m51,19l51,,,,,12r51,7l51,19xe" fillcolor="#ff8c00" stroked="f">
                  <v:path arrowok="t" o:connecttype="custom" o:connectlocs="51,19;51,0;0,0;0,12;51,19;51,19" o:connectangles="0,0,0,0,0,0"/>
                </v:shape>
                <v:shape id="Freeform 2822" o:spid="_x0000_s1401" style="position:absolute;left:9604;top:4367;width:167;height:12;visibility:visible;mso-wrap-style:square;v-text-anchor:top" coordsize="16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eI8IA&#10;AADdAAAADwAAAGRycy9kb3ducmV2LnhtbESPzarCMBSE94LvEI7gTlNdWKlGEUFxpfjzAKfNsS1t&#10;TkqSq71vby5ccDnMzDfMetubVrzI+dqygtk0AUFcWF1zqeBxP0yWIHxA1thaJgW/5GG7GQ7WmGn7&#10;5iu9bqEUEcI+QwVVCF0mpS8qMuintiOO3tM6gyFKV0rt8B3hppXzJFlIgzXHhQo72ldUNLcfo+DE&#10;zyY/NvZ4TvWldXXp8p3MlRqP+t0KRKA+fMP/7ZNWME/TBfy9iU9Ab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aJ4jwgAAAN0AAAAPAAAAAAAAAAAAAAAAAJgCAABkcnMvZG93&#10;bnJldi54bWxQSwUGAAAAAAQABAD1AAAAhwMAAAAA&#10;" path="m116,12r51,l,,,,116,12r,xe" fillcolor="#ffe57f" stroked="f">
                  <v:path arrowok="t" o:connecttype="custom" o:connectlocs="116,12;167,12;0,0;0,0;116,12;116,12" o:connectangles="0,0,0,0,0,0"/>
                </v:shape>
                <v:shape id="Freeform 2823" o:spid="_x0000_s1402" style="position:absolute;left:9633;top:4275;width:68;height:5;visibility:visible;mso-wrap-style:square;v-text-anchor:top" coordsize="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gifcYA&#10;AADdAAAADwAAAGRycy9kb3ducmV2LnhtbESPQWsCMRSE74X+h/AEL1KzKjRla5Qiunitim1vz81z&#10;d3HzsiRRt/++KRR6HGbmG2a+7G0rbuRD41jDZJyBIC6dabjScNhvnl5AhIhssHVMGr4pwHLx+DDH&#10;3Lg7v9NtFyuRIBxy1FDH2OVShrImi2HsOuLknZ23GJP0lTQe7wluWznNsmdpseG0UGNHq5rKy+5q&#10;NWChjrP1dlQW1WnyqT4up9EXeq2Hg/7tFUSkPv6H/9pbo2GqlILfN+k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gifcYAAADdAAAADwAAAAAAAAAAAAAAAACYAgAAZHJz&#10;L2Rvd25yZXYueG1sUEsFBgAAAAAEAAQA9QAAAIsDAAAAAA==&#10;" path="m56,5r12,l,,,,56,5r,xe" fillcolor="#ffe57f" stroked="f">
                  <v:path arrowok="t" o:connecttype="custom" o:connectlocs="56,5;68,5;0,0;0,0;56,5;56,5" o:connectangles="0,0,0,0,0,0"/>
                </v:shape>
                <v:shape id="Freeform 2824" o:spid="_x0000_s1403" style="position:absolute;left:9621;top:4219;width:150;height:17;visibility:visible;mso-wrap-style:square;v-text-anchor:top" coordsize="15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wFdMMA&#10;AADdAAAADwAAAGRycy9kb3ducmV2LnhtbERPy2oCMRTdF/yHcAU3RTMKVhmNMkgr0q58ILi7TK4z&#10;weRmmEQd/75ZFLo8nPdy3TkrHtQG41nBeJSBIC69NlwpOB2/hnMQISJrtJ5JwYsCrFe9tyXm2j95&#10;T49DrEQK4ZCjgjrGJpcylDU5DCPfECfu6luHMcG2krrFZwp3Vk6y7EM6NJwaamxoU1N5O9ydAnP9&#10;/sya4udl6L4t3qdze7mdrVKDflcsQETq4r/4z73TCiazWZqb3qQn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wFdMMAAADdAAAADwAAAAAAAAAAAAAAAACYAgAAZHJzL2Rv&#10;d25yZXYueG1sUEsFBgAAAAAEAAQA9QAAAIgDAAAAAA==&#10;" path="m112,13r38,4l,,19,5r93,8l112,13xe" fillcolor="#ffe57f" stroked="f">
                  <v:path arrowok="t" o:connecttype="custom" o:connectlocs="112,13;150,17;0,0;19,5;112,13;112,13" o:connectangles="0,0,0,0,0,0"/>
                </v:shape>
                <v:shape id="Freeform 2825" o:spid="_x0000_s1404" style="position:absolute;left:9609;top:4391;width:63;height:124;visibility:visible;mso-wrap-style:square;v-text-anchor:top" coordsize="6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jbIMUA&#10;AADdAAAADwAAAGRycy9kb3ducmV2LnhtbESPzWrDMBCE74W+g9hCbo0cY+LWjRJKoNDc8ofPi7W2&#10;TK2VaymO8/ZRoZDjMDPfMKvNZDsx0uBbxwoW8wQEceV0y42C8+nr9Q2ED8gaO8ek4EYeNuvnpxUW&#10;2l35QOMxNCJC2BeowITQF1L6ypBFP3c9cfRqN1gMUQ6N1ANeI9x2Mk2SpbTYclww2NPWUPVzvFgF&#10;u12d77P697bIyvw0dk2ZmqxUavYyfX6ACDSFR/i//a0VpHn+Dn9v4hO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NsgxQAAAN0AAAAPAAAAAAAAAAAAAAAAAJgCAABkcnMv&#10;ZG93bnJldi54bWxQSwUGAAAAAAQABAD1AAAAigMAAAAA&#10;" path="m63,l,,,,,,,,,3r,l,5,,8r2,l2,10r,3l2,15r3,2l7,20r,5l10,27r2,5l15,34r2,5l19,44r3,3l24,49r3,5l27,56r2,3l29,61r,2l29,63r2,3l31,66r,2l31,68r,l31,73r3,5l34,80r2,8l36,90r,5l36,100r3,5l36,107r,5l36,114r,5l36,119r,3l36,124r,l51,124,63,r,xe" fillcolor="#cb3300" stroked="f">
                  <v:path arrowok="t" o:connecttype="custom" o:connectlocs="63,0;0,0;0,0;0,0;0,0;0,3;0,3;0,5;0,8;2,8;2,10;2,13;2,15;5,17;7,20;7,25;10,27;12,32;15,34;17,39;19,44;22,47;24,49;27,54;27,56;29,59;29,61;29,63;29,63;31,66;31,66;31,68;31,68;31,68;31,73;34,78;34,80;36,88;36,90;36,95;36,100;39,105;36,107;36,112;36,114;36,119;36,119;36,122;36,124;36,124;51,124;63,0;63,0" o:connectangles="0,0,0,0,0,0,0,0,0,0,0,0,0,0,0,0,0,0,0,0,0,0,0,0,0,0,0,0,0,0,0,0,0,0,0,0,0,0,0,0,0,0,0,0,0,0,0,0,0,0,0,0,0"/>
                </v:shape>
                <v:shape id="Freeform 2826" o:spid="_x0000_s1405" style="position:absolute;left:9616;top:4391;width:56;height:124;visibility:visible;mso-wrap-style:square;v-text-anchor:top" coordsize="5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y88EA&#10;AADdAAAADwAAAGRycy9kb3ducmV2LnhtbERPTYvCMBC9C/sfwgh7EU0VdKUaZREWFvGgdcHrmIxt&#10;tZmUJmvrvzcHwePjfS/Xna3EnRpfOlYwHiUgiLUzJecK/o4/wzkIH5ANVo5JwYM8rFcfvSWmxrV8&#10;oHsWchFD2KeooAihTqX0uiCLfuRq4shdXGMxRNjk0jTYxnBbyUmSzKTFkmNDgTVtCtK37N8q4O1p&#10;H/R1gE7f7OzUnvU0m+6U+ux33wsQgbrwFr/cv0bB5Gse98c38Qn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kcvPBAAAA3QAAAA8AAAAAAAAAAAAAAAAAmAIAAGRycy9kb3du&#10;cmV2LnhtbFBLBQYAAAAABAAEAPUAAACGAwAAAAA=&#10;" path="m56,l,,,,,,,,,3r,l,5,,8r,l,10r3,3l3,15r2,2l5,20r3,5l10,27r2,5l15,34r,5l17,44r3,3l20,49r2,5l24,56r,3l24,61r3,2l27,63r2,3l29,66r,2l29,68r,l29,73r3,5l32,80r,8l32,90r,5l32,100r,5l29,107r,5l29,114r,5l29,119r,3l29,124r,l44,124,56,r,xe" fillcolor="#cd3600" stroked="f">
                  <v:path arrowok="t" o:connecttype="custom" o:connectlocs="56,0;0,0;0,0;0,0;0,0;0,3;0,3;0,5;0,8;0,8;0,10;3,13;3,15;5,17;5,20;8,25;10,27;12,32;15,34;15,39;17,44;20,47;20,49;22,54;24,56;24,59;24,61;27,63;27,63;29,66;29,66;29,68;29,68;29,68;29,73;32,78;32,80;32,88;32,90;32,95;32,100;32,105;29,107;29,112;29,114;29,119;29,119;29,122;29,124;29,124;44,124;56,0;56,0" o:connectangles="0,0,0,0,0,0,0,0,0,0,0,0,0,0,0,0,0,0,0,0,0,0,0,0,0,0,0,0,0,0,0,0,0,0,0,0,0,0,0,0,0,0,0,0,0,0,0,0,0,0,0,0,0"/>
                </v:shape>
                <v:shape id="Freeform 2827" o:spid="_x0000_s1406" style="position:absolute;left:9616;top:4391;width:56;height:124;visibility:visible;mso-wrap-style:square;v-text-anchor:top" coordsize="5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8+JMQA&#10;AADdAAAADwAAAGRycy9kb3ducmV2LnhtbESPQYvCMBSE7wv+h/AEL4umVlhrNcqyKHjwsHbX+7N5&#10;tsXmpTRR6783guBxmJlvmMWqM7W4UusqywrGowgEcW51xYWC/7/NMAHhPLLG2jIpuJOD1bL3scBU&#10;2xvv6Zr5QgQIuxQVlN43qZQuL8mgG9mGOHgn2xr0QbaF1C3eAtzUMo6iL2mw4rBQYkM/JeXn7GIU&#10;5PFvRYVOzrvJcXZI1ob2/HlRatDvvucgPHX+HX61t1pBPE3G8Hw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fPiTEAAAA3QAAAA8AAAAAAAAAAAAAAAAAmAIAAGRycy9k&#10;b3ducmV2LnhtbFBLBQYAAAAABAAEAPUAAACJAwAAAAA=&#10;" path="m56,l,,,,,,,,,3r,l,5,,8r,l,10r3,3l3,15r2,2l5,20r3,5l10,27r2,5l15,34r,5l17,44r3,3l20,49r2,5l24,56r,3l24,61r3,2l27,63r2,3l29,66r,2l29,68r,l29,73r3,5l32,80r,8l32,90r,5l32,100r,5l29,107r,5l29,114r,5l29,119r,3l29,124r,l44,124,56,r,xe" fillcolor="#cf3900" stroked="f">
                  <v:path arrowok="t" o:connecttype="custom" o:connectlocs="56,0;0,0;0,0;0,0;0,0;0,3;0,3;0,5;0,8;0,8;0,10;3,13;3,15;5,17;5,20;8,25;10,27;12,32;15,34;15,39;17,44;20,47;20,49;22,54;24,56;24,59;24,61;27,63;27,63;29,66;29,66;29,68;29,68;29,68;29,73;32,78;32,80;32,88;32,90;32,95;32,100;32,105;29,107;29,112;29,114;29,119;29,119;29,122;29,124;29,124;44,124;56,0;56,0" o:connectangles="0,0,0,0,0,0,0,0,0,0,0,0,0,0,0,0,0,0,0,0,0,0,0,0,0,0,0,0,0,0,0,0,0,0,0,0,0,0,0,0,0,0,0,0,0,0,0,0,0,0,0,0,0"/>
                </v:shape>
                <v:shape id="Freeform 2828" o:spid="_x0000_s1407" style="position:absolute;left:9616;top:4391;width:56;height:124;visibility:visible;mso-wrap-style:square;v-text-anchor:top" coordsize="5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98YA&#10;AADdAAAADwAAAGRycy9kb3ducmV2LnhtbESP0WrCQBRE34X+w3ILfTMbQ9GQuooKlkIfitEPuGRv&#10;k2j2btzdxrRf3y0UfBxm5gyzXI+mEwM531pWMEtSEMSV1S3XCk7H/TQH4QOyxs4yKfgmD+vVw2SJ&#10;hbY3PtBQhlpECPsCFTQh9IWUvmrIoE9sTxy9T+sMhihdLbXDW4SbTmZpOpcGW44LDfa0a6i6lF9G&#10;wbDDn/zdlXTGa7f9eA7p63V+Uurpcdy8gAg0hnv4v/2mFWSLPIO/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k98YAAADdAAAADwAAAAAAAAAAAAAAAACYAgAAZHJz&#10;L2Rvd25yZXYueG1sUEsFBgAAAAAEAAQA9QAAAIsDAAAAAA==&#10;" path="m56,l,,,,,,,,,3r,l,5,,8r,l,10r3,3l3,15r2,2l5,20r3,5l10,27r2,5l15,34r,5l17,44r3,3l20,49r2,5l24,56r,3l24,61r3,2l27,63r2,3l29,66r,2l29,68r,l29,73r3,5l32,80r,8l32,90r,5l32,100r,5l29,107r,5l29,114r,5l29,119r,3l29,124r,l44,124,56,r,xe" fillcolor="#d13d00" stroked="f">
                  <v:path arrowok="t" o:connecttype="custom" o:connectlocs="56,0;0,0;0,0;0,0;0,0;0,3;0,3;0,5;0,8;0,8;0,10;3,13;3,15;5,17;5,20;8,25;10,27;12,32;15,34;15,39;17,44;20,47;20,49;22,54;24,56;24,59;24,61;27,63;27,63;29,66;29,66;29,68;29,68;29,68;29,73;32,78;32,80;32,88;32,90;32,95;32,100;32,105;29,107;29,112;29,114;29,119;29,119;29,122;29,124;29,124;44,124;56,0;56,0" o:connectangles="0,0,0,0,0,0,0,0,0,0,0,0,0,0,0,0,0,0,0,0,0,0,0,0,0,0,0,0,0,0,0,0,0,0,0,0,0,0,0,0,0,0,0,0,0,0,0,0,0,0,0,0,0"/>
                </v:shape>
                <v:shape id="Freeform 2829" o:spid="_x0000_s1408" style="position:absolute;left:9616;top:4391;width:56;height:124;visibility:visible;mso-wrap-style:square;v-text-anchor:top" coordsize="5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L7zsYA&#10;AADdAAAADwAAAGRycy9kb3ducmV2LnhtbESPQWvCQBSE74L/YXmCF6mbRqg2dRURFBGK1Nr7a/Y1&#10;Cc2+TXc3Mf57t1DocZiZb5jluje16Mj5yrKCx2kCgji3uuJCweV997AA4QOyxtoyKbiRh/VqOFhi&#10;pu2V36g7h0JECPsMFZQhNJmUPi/JoJ/ahjh6X9YZDFG6QmqH1wg3tUyT5EkarDgulNjQtqT8+9wa&#10;BT+Xo5fpadJt0nmLz+3sc//64ZQaj/rNC4hAffgP/7UPWkE6X8zg9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L7zsYAAADdAAAADwAAAAAAAAAAAAAAAACYAgAAZHJz&#10;L2Rvd25yZXYueG1sUEsFBgAAAAAEAAQA9QAAAIsDAAAAAA==&#10;" path="m56,l,,,,,,,,,3r,l,5,,8r,l,10r3,3l3,15r2,2l5,20r3,5l10,27r2,5l15,34r,5l17,44r3,3l20,49r2,5l24,56r,3l24,61r3,2l27,63r2,3l29,66r,2l29,68r,l29,73r3,5l32,80r,8l32,90r,5l32,100r,5l29,107r,5l29,114r,5l29,119r,3l29,124r,l44,124,56,r,xe" fillcolor="#d34000" stroked="f">
                  <v:path arrowok="t" o:connecttype="custom" o:connectlocs="56,0;0,0;0,0;0,0;0,0;0,3;0,3;0,5;0,8;0,8;0,10;3,13;3,15;5,17;5,20;8,25;10,27;12,32;15,34;15,39;17,44;20,47;20,49;22,54;24,56;24,59;24,61;27,63;27,63;29,66;29,66;29,68;29,68;29,68;29,73;32,78;32,80;32,88;32,90;32,95;32,100;32,105;29,107;29,112;29,114;29,119;29,119;29,122;29,124;29,124;44,124;56,0;56,0" o:connectangles="0,0,0,0,0,0,0,0,0,0,0,0,0,0,0,0,0,0,0,0,0,0,0,0,0,0,0,0,0,0,0,0,0,0,0,0,0,0,0,0,0,0,0,0,0,0,0,0,0,0,0,0,0"/>
                </v:shape>
                <v:shape id="Freeform 2830" o:spid="_x0000_s1409" style="position:absolute;left:9619;top:4391;width:53;height:124;visibility:visible;mso-wrap-style:square;v-text-anchor:top" coordsize="5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Ul8YA&#10;AADdAAAADwAAAGRycy9kb3ducmV2LnhtbESPQYvCMBSE7wv+h/CEvSyaKqLSNYoIiigetMJe3zZv&#10;22LzUpusVn+9EQSPw8x8w0xmjSnFhWpXWFbQ60YgiFOrC84UHJNlZwzCeWSNpWVScCMHs2nrY4Kx&#10;tlfe0+XgMxEg7GJUkHtfxVK6NCeDrmsr4uD92dqgD7LOpK7xGuCmlP0oGkqDBYeFHCta5JSeDv9G&#10;QVLchucvu/hd+Z9mc5fJaI+7rVKf7Wb+DcJT49/hV3utFfRH4wE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aUl8YAAADdAAAADwAAAAAAAAAAAAAAAACYAgAAZHJz&#10;L2Rvd25yZXYueG1sUEsFBgAAAAAEAAQA9QAAAIsDAAAAAA==&#10;" path="m53,l2,r,l2,r,l2,3,,3,,5,,8r,l,10r,3l,15r2,2l2,20r3,5l7,27r2,5l12,34r,5l14,44r3,3l17,49r2,5l21,56r,3l21,61r3,2l24,63r2,3l26,66r,2l26,68r,l26,73r3,5l29,80r,8l29,90r,5l29,100r,5l26,107r,5l26,114r,5l26,119r,3l26,124r,l41,124,53,r,xe" fillcolor="#d54400" stroked="f">
                  <v:path arrowok="t" o:connecttype="custom" o:connectlocs="53,0;2,0;2,0;2,0;2,0;2,3;0,3;0,5;0,8;0,8;0,10;0,13;0,15;2,17;2,20;5,25;7,27;9,32;12,34;12,39;14,44;17,47;17,49;19,54;21,56;21,59;21,61;24,63;24,63;26,66;26,66;26,68;26,68;26,68;26,73;29,78;29,80;29,88;29,90;29,95;29,100;29,105;26,107;26,112;26,114;26,119;26,119;26,122;26,124;26,124;41,124;53,0;53,0" o:connectangles="0,0,0,0,0,0,0,0,0,0,0,0,0,0,0,0,0,0,0,0,0,0,0,0,0,0,0,0,0,0,0,0,0,0,0,0,0,0,0,0,0,0,0,0,0,0,0,0,0,0,0,0,0"/>
                </v:shape>
                <v:shape id="Freeform 2831" o:spid="_x0000_s1410" style="position:absolute;left:9621;top:4391;width:51;height:124;visibility:visible;mso-wrap-style:square;v-text-anchor:top" coordsize="5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l98cA&#10;AADdAAAADwAAAGRycy9kb3ducmV2LnhtbESPQWvCQBSE7wX/w/IKXkrdaLU1qZsgQqEiYqvF8yP7&#10;TILZtyG7jem/7wqCx2FmvmEWWW9q0VHrKssKxqMIBHFudcWFgp/Dx/MchPPIGmvLpOCPHGTp4GGB&#10;ibYX/qZu7wsRIOwSVFB63yRSurwkg25kG+LgnWxr0AfZFlK3eAlwU8tJFL1KgxWHhRIbWpWUn/e/&#10;RsHxxW0PeRw9HbtNt46/4tN0N9spNXzsl+8gPPX+Hr61P7WCydt8Btc34QnI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QpffHAAAA3QAAAA8AAAAAAAAAAAAAAAAAmAIAAGRy&#10;cy9kb3ducmV2LnhtbFBLBQYAAAAABAAEAPUAAACMAwAAAAA=&#10;" path="m51,l,,,,,,,,,3r,l,5,,8r3,l3,10r,3l3,15r,2l3,20r2,5l5,27r2,5l10,34r,5l12,44r3,3l15,49r2,5l19,56r,3l19,61r3,2l22,63r2,3l24,66r,2l24,68r,l24,73r3,5l27,80r,8l27,90r,5l27,100r,5l24,107r,5l24,114r,5l24,119r,3l24,124r,l39,124,51,r,xe" fillcolor="#d74700" stroked="f">
                  <v:path arrowok="t" o:connecttype="custom" o:connectlocs="51,0;0,0;0,0;0,0;0,0;0,3;0,3;0,5;0,8;3,8;3,10;3,13;3,15;3,17;3,20;5,25;5,27;7,32;10,34;10,39;12,44;15,47;15,49;17,54;19,56;19,59;19,61;22,63;22,63;24,66;24,66;24,68;24,68;24,68;24,73;27,78;27,80;27,88;27,90;27,95;27,100;27,105;24,107;24,112;24,114;24,119;24,119;24,122;24,124;24,124;39,124;51,0;51,0" o:connectangles="0,0,0,0,0,0,0,0,0,0,0,0,0,0,0,0,0,0,0,0,0,0,0,0,0,0,0,0,0,0,0,0,0,0,0,0,0,0,0,0,0,0,0,0,0,0,0,0,0,0,0,0,0"/>
                </v:shape>
                <v:shape id="Freeform 2832" o:spid="_x0000_s1411" style="position:absolute;left:9621;top:4391;width:51;height:124;visibility:visible;mso-wrap-style:square;v-text-anchor:top" coordsize="5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zR9cUA&#10;AADdAAAADwAAAGRycy9kb3ducmV2LnhtbESPT4vCMBTE78J+h/AW9qapgn/oGkWWldWDB6uH9fZo&#10;nk2xeSlNrPXbG0HwOMzMb5j5srOVaKnxpWMFw0ECgjh3uuRCwfGw7s9A+ICssXJMCu7kYbn46M0x&#10;1e7Ge2qzUIgIYZ+iAhNCnUrpc0MW/cDVxNE7u8ZiiLIppG7wFuG2kqMkmUiLJccFgzX9GMov2dUq&#10;WDkM+vek263Zbfbjv8upxv+xUl+f3eobRKAuvMOv9kYrGE1nE3i+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jNH1xQAAAN0AAAAPAAAAAAAAAAAAAAAAAJgCAABkcnMv&#10;ZG93bnJldi54bWxQSwUGAAAAAAQABAD1AAAAigMAAAAA&#10;" path="m51,l,,,,,,,,,3r,l,5,,8r3,l3,10r,3l5,15r,2l7,20r3,5l10,27r2,5l12,34r3,5l15,44r2,3l17,49r2,5l19,56r3,3l22,61r,2l22,63r2,3l24,66r,2l24,68r,l24,73r3,5l27,80r2,8l29,90r,5l29,100r3,5l32,107r,5l32,114r,5l32,119r,3l32,124r,l39,124,51,r,xe" fillcolor="#d94b00" stroked="f">
                  <v:path arrowok="t" o:connecttype="custom" o:connectlocs="51,0;0,0;0,0;0,0;0,0;0,3;0,3;0,5;0,8;3,8;3,10;3,13;5,15;5,17;7,20;10,25;10,27;12,32;12,34;15,39;15,44;17,47;17,49;19,54;19,56;22,59;22,61;22,63;22,63;24,66;24,66;24,68;24,68;24,68;24,73;27,78;27,80;29,88;29,90;29,95;29,100;32,105;32,107;32,112;32,114;32,119;32,119;32,122;32,124;32,124;39,124;51,0;51,0" o:connectangles="0,0,0,0,0,0,0,0,0,0,0,0,0,0,0,0,0,0,0,0,0,0,0,0,0,0,0,0,0,0,0,0,0,0,0,0,0,0,0,0,0,0,0,0,0,0,0,0,0,0,0,0,0"/>
                </v:shape>
                <v:shape id="Freeform 2833" o:spid="_x0000_s1412" style="position:absolute;left:9621;top:4391;width:51;height:124;visibility:visible;mso-wrap-style:square;v-text-anchor:top" coordsize="5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30g8cA&#10;AADdAAAADwAAAGRycy9kb3ducmV2LnhtbESPQWvCQBSE70L/w/IKvemmKWhIXcVWCrlIbRro9ZF9&#10;JrHZtyG71cRf7xYEj8PMfMMs14NpxYl611hW8DyLQBCXVjdcKSi+P6YJCOeRNbaWScFIDtarh8kS&#10;U23P/EWn3FciQNilqKD2vkuldGVNBt3MdsTBO9jeoA+yr6Tu8RzgppVxFM2lwYbDQo0dvddU/uZ/&#10;RsFlO8Zjttu/tUURb7af2csxyX+UenocNq8gPA3+Hr61M60gXiQL+H8Tno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N9IPHAAAA3QAAAA8AAAAAAAAAAAAAAAAAmAIAAGRy&#10;cy9kb3ducmV2LnhtbFBLBQYAAAAABAAEAPUAAACMAwAAAAA=&#10;" path="m51,l,,,,,,,,,3r,l,5,,8r3,l3,10r,3l5,15r,2l7,20r3,5l10,27r2,5l12,34r3,5l15,44r2,3l17,49r2,5l19,56r3,3l22,61r,2l22,63r2,3l24,66r,2l24,68r,l24,73r3,5l27,80r2,8l29,90r,5l29,100r3,5l32,107r,5l32,114r,5l32,119r,3l32,124r,l39,124,51,r,xe" fillcolor="#db4e00" stroked="f">
                  <v:path arrowok="t" o:connecttype="custom" o:connectlocs="51,0;0,0;0,0;0,0;0,0;0,3;0,3;0,5;0,8;3,8;3,10;3,13;5,15;5,17;7,20;10,25;10,27;12,32;12,34;15,39;15,44;17,47;17,49;19,54;19,56;22,59;22,61;22,63;22,63;24,66;24,66;24,68;24,68;24,68;24,73;27,78;27,80;29,88;29,90;29,95;29,100;32,105;32,107;32,112;32,114;32,119;32,119;32,122;32,124;32,124;39,124;51,0;51,0" o:connectangles="0,0,0,0,0,0,0,0,0,0,0,0,0,0,0,0,0,0,0,0,0,0,0,0,0,0,0,0,0,0,0,0,0,0,0,0,0,0,0,0,0,0,0,0,0,0,0,0,0,0,0,0,0"/>
                </v:shape>
                <v:shape id="Freeform 2834" o:spid="_x0000_s1413" style="position:absolute;left:9626;top:4391;width:46;height:124;visibility:visible;mso-wrap-style:square;v-text-anchor:top" coordsize="4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i078A&#10;AADdAAAADwAAAGRycy9kb3ducmV2LnhtbERPy6rCMBDdC/5DGMGdJrrQ0msUHyi69LG4y6EZ29Jm&#10;Upqo9e/NQnB5OO/FqrO1eFLrS8caJmMFgjhzpuRcw+26HyUgfEA2WDsmDW/ysFr2ewtMjXvxmZ6X&#10;kIsYwj5FDUUITSqlzwqy6MeuIY7c3bUWQ4RtLk2LrxhuazlVaiYtlhwbCmxoW1BWXR5Ww/V/F0x1&#10;uCu1UclpMj/csmpbaT0cdOs/EIG68BN/3UejYTpP4tz4Jj4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IuLTvwAAAN0AAAAPAAAAAAAAAAAAAAAAAJgCAABkcnMvZG93bnJl&#10;di54bWxQSwUGAAAAAAQABAD1AAAAhAMAAAAA&#10;" path="m46,l2,,,,,,,,,3r,l,5,,8r,l,10r,3l,15r2,2l2,20r3,5l5,27r2,5l10,34r2,5l12,44r2,3l14,49r3,5l17,56r2,3l19,61r,2l19,63r,3l19,66r,2l19,68r,l19,73r3,5l22,80r2,8l24,90r,5l24,100r3,5l27,107r,5l27,114r,5l27,119r,3l27,124r,l34,124,46,r,xe" fillcolor="#dd5100" stroked="f">
                  <v:path arrowok="t" o:connecttype="custom" o:connectlocs="46,0;2,0;0,0;0,0;0,0;0,3;0,3;0,5;0,8;0,8;0,10;0,13;0,15;2,17;2,20;5,25;5,27;7,32;10,34;12,39;12,44;14,47;14,49;17,54;17,56;19,59;19,61;19,63;19,63;19,66;19,66;19,68;19,68;19,68;19,73;22,78;22,80;24,88;24,90;24,95;24,100;27,105;27,107;27,112;27,114;27,119;27,119;27,122;27,124;27,124;34,124;46,0;46,0" o:connectangles="0,0,0,0,0,0,0,0,0,0,0,0,0,0,0,0,0,0,0,0,0,0,0,0,0,0,0,0,0,0,0,0,0,0,0,0,0,0,0,0,0,0,0,0,0,0,0,0,0,0,0,0,0"/>
                </v:shape>
                <v:shape id="Freeform 2835" o:spid="_x0000_s1414" style="position:absolute;left:9628;top:4391;width:44;height:124;visibility:visible;mso-wrap-style:square;v-text-anchor:top" coordsize="4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osIsUA&#10;AADdAAAADwAAAGRycy9kb3ducmV2LnhtbESP0WoCMRRE3wv9h3ALvtVsFauuRqmC4ksttf2Ay+a6&#10;G9zchE3cXf/eCIU+DjNzhlmue1uLlppgHCt4G2YgiAunDZcKfn92rzMQISJrrB2TghsFWK+en5aY&#10;a9fxN7WnWIoE4ZCjgipGn0sZiooshqHzxMk7u8ZiTLIppW6wS3Bby1GWvUuLhtNChZ62FRWX09Uq&#10;+MKx9+11PL10m91xYvZn8zmRSg1e+o8FiEh9/A//tQ9awWg6m8PjTXo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iwixQAAAN0AAAAPAAAAAAAAAAAAAAAAAJgCAABkcnMv&#10;ZG93bnJldi54bWxQSwUGAAAAAAQABAD1AAAAigMAAAAA&#10;" path="m44,l,,,,,,,,,3r,l,5,,8r,l,10r,3l,15r3,2l3,20r,5l5,27r,5l8,34r2,5l10,44r2,3l12,49r3,5l15,56r2,3l17,61r,2l17,63r,3l17,66r,2l17,68r,l17,73r3,5l20,80r2,8l22,90r,5l22,100r3,5l25,107r,5l25,114r,5l25,119r,3l25,124r,l32,124,44,r,xe" fillcolor="#df5500" stroked="f">
                  <v:path arrowok="t" o:connecttype="custom" o:connectlocs="44,0;0,0;0,0;0,0;0,0;0,3;0,3;0,5;0,8;0,8;0,10;0,13;0,15;3,17;3,20;3,25;5,27;5,32;8,34;10,39;10,44;12,47;12,49;15,54;15,56;17,59;17,61;17,63;17,63;17,66;17,66;17,68;17,68;17,68;17,73;20,78;20,80;22,88;22,90;22,95;22,100;25,105;25,107;25,112;25,114;25,119;25,119;25,122;25,124;25,124;32,124;44,0;44,0" o:connectangles="0,0,0,0,0,0,0,0,0,0,0,0,0,0,0,0,0,0,0,0,0,0,0,0,0,0,0,0,0,0,0,0,0,0,0,0,0,0,0,0,0,0,0,0,0,0,0,0,0,0,0,0,0"/>
                </v:shape>
                <v:shape id="Freeform 2836" o:spid="_x0000_s1415" style="position:absolute;left:9628;top:4391;width:44;height:124;visibility:visible;mso-wrap-style:square;v-text-anchor:top" coordsize="4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6PycEA&#10;AADdAAAADwAAAGRycy9kb3ducmV2LnhtbERPyWrDMBC9B/IPYgq9JXINbVLHsgldIJceslx6G6yJ&#10;V42MpDju31eHQo+Pt+flbAYxkfOtZQVP6wQEcWV1y7WCy/lztQXhA7LGwTIp+CEPZbFc5Jhpe+cj&#10;TadQixjCPkMFTQhjJqWvGjLo13YkjtzVOoMhQldL7fAew80g0yR5kQZbjg0NjvTWUNWfbkaBq3T9&#10;PH7fDoPtv5Df5w4/pk6px4d5vwMRaA7/4j/3QStIN69xf3wTn4A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ej8nBAAAA3QAAAA8AAAAAAAAAAAAAAAAAmAIAAGRycy9kb3du&#10;cmV2LnhtbFBLBQYAAAAABAAEAPUAAACGAwAAAAA=&#10;" path="m44,l,,,,,,,,,3r,l,5,,8r,l,10r,3l,15r3,2l3,20r,5l5,27r,5l8,34r2,5l10,44r2,5l12,51r3,3l15,59r2,2l17,63r,3l17,68r,3l17,71r,2l17,73r,3l17,78r3,2l20,85r2,5l22,95r,2l22,102r3,5l25,110r,2l25,114r,5l25,122r,l25,124r,l32,124,44,r,xe" fillcolor="#e15800" stroked="f">
                  <v:path arrowok="t" o:connecttype="custom" o:connectlocs="44,0;0,0;0,0;0,0;0,0;0,3;0,3;0,5;0,8;0,8;0,10;0,13;0,15;3,17;3,20;3,25;5,27;5,32;8,34;10,39;10,44;12,49;12,51;15,54;15,59;17,61;17,63;17,66;17,68;17,71;17,71;17,73;17,73;17,76;17,78;20,80;20,85;22,90;22,95;22,97;22,102;25,107;25,110;25,112;25,114;25,119;25,122;25,122;25,124;25,124;32,124;44,0;44,0" o:connectangles="0,0,0,0,0,0,0,0,0,0,0,0,0,0,0,0,0,0,0,0,0,0,0,0,0,0,0,0,0,0,0,0,0,0,0,0,0,0,0,0,0,0,0,0,0,0,0,0,0,0,0,0,0"/>
                </v:shape>
                <v:shape id="Freeform 2837" o:spid="_x0000_s1416" style="position:absolute;left:9628;top:4391;width:44;height:124;visibility:visible;mso-wrap-style:square;v-text-anchor:top" coordsize="4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flMYA&#10;AADdAAAADwAAAGRycy9kb3ducmV2LnhtbESPQWvCQBSE74L/YXlCL0U3RlCbuoqISiuIGL309si+&#10;JsHs25DdmvTfd4WCx2FmvmEWq85U4k6NKy0rGI8iEMSZ1SXnCq6X3XAOwnlkjZVlUvBLDlbLfm+B&#10;ibYtn+me+lwECLsEFRTe14mULivIoBvZmjh437Yx6INscqkbbAPcVDKOoqk0WHJYKLCmTUHZLf0x&#10;CtZbnnx9bq/5odu3xraTU3x8lUq9DLr1OwhPnX+G/9sfWkE8exvD401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UflMYAAADdAAAADwAAAAAAAAAAAAAAAACYAgAAZHJz&#10;L2Rvd25yZXYueG1sUEsFBgAAAAAEAAQA9QAAAIsDAAAAAA==&#10;" path="m44,l,,,,,,,,,3r,l,5,,8r,l,10r3,3l3,15r2,2l5,20r3,5l10,27r2,5l12,34r,5l12,44r3,5l15,51r,3l15,59r2,2l17,63r,3l17,68r,3l17,71r,2l17,73r,3l17,78r3,2l20,85r2,5l22,95r,2l22,102r3,5l25,110r,2l25,114r,5l25,122r,l25,124r,l32,124,44,r,xe" fillcolor="#e35c00" stroked="f">
                  <v:path arrowok="t" o:connecttype="custom" o:connectlocs="44,0;0,0;0,0;0,0;0,0;0,3;0,3;0,5;0,8;0,8;0,10;3,13;3,15;5,17;5,20;8,25;10,27;12,32;12,34;12,39;12,44;15,49;15,51;15,54;15,59;17,61;17,63;17,66;17,68;17,71;17,71;17,73;17,73;17,76;17,78;20,80;20,85;22,90;22,95;22,97;22,102;25,107;25,110;25,112;25,114;25,119;25,122;25,122;25,124;25,124;32,124;44,0;44,0" o:connectangles="0,0,0,0,0,0,0,0,0,0,0,0,0,0,0,0,0,0,0,0,0,0,0,0,0,0,0,0,0,0,0,0,0,0,0,0,0,0,0,0,0,0,0,0,0,0,0,0,0,0,0,0,0"/>
                </v:shape>
                <v:shape id="Freeform 2838" o:spid="_x0000_s1417" style="position:absolute;left:9628;top:4391;width:44;height:124;visibility:visible;mso-wrap-style:square;v-text-anchor:top" coordsize="4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GVsYA&#10;AADdAAAADwAAAGRycy9kb3ducmV2LnhtbESPT2vCQBTE7wW/w/IEb3VjDv0TXUUEwWopNOr9kX0m&#10;wezbmF3j6qfvFgo9DjPzG2a2CKYRPXWutqxgMk5AEBdW11wqOOzXz28gnEfW2FgmBXdysJgPnmaY&#10;aXvjb+pzX4oIYZehgsr7NpPSFRUZdGPbEkfvZDuDPsqulLrDW4SbRqZJ8iIN1hwXKmxpVVFxzq9G&#10;wfbj+njUX+FslseL2fXr1WcRcqVGw7CcgvAU/H/4r73RCtLX9xR+38Qn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kGVsYAAADdAAAADwAAAAAAAAAAAAAAAACYAgAAZHJz&#10;L2Rvd25yZXYueG1sUEsFBgAAAAAEAAQA9QAAAIsDAAAAAA==&#10;" path="m44,l,,,,,,,,,3r,l,5,,8r,l,10r3,3l3,15r2,2l5,20r3,5l10,27r2,5l12,34r3,5l15,44r,5l15,51r2,3l17,59r3,2l20,63r,3l20,68r2,3l22,71r3,2l25,73r,3l25,78r,2l25,85r,5l25,95r,2l25,102r,5l25,110r,2l25,114r,5l25,122r,l25,124r,l32,124,44,r,xe" fillcolor="#e55f00" stroked="f">
                  <v:path arrowok="t" o:connecttype="custom" o:connectlocs="44,0;0,0;0,0;0,0;0,0;0,3;0,3;0,5;0,8;0,8;0,10;3,13;3,15;5,17;5,20;8,25;10,27;12,32;12,34;15,39;15,44;15,49;15,51;17,54;17,59;20,61;20,63;20,66;20,68;22,71;22,71;25,73;25,73;25,76;25,78;25,80;25,85;25,90;25,95;25,97;25,102;25,107;25,110;25,112;25,114;25,119;25,122;25,122;25,124;25,124;32,124;44,0;44,0" o:connectangles="0,0,0,0,0,0,0,0,0,0,0,0,0,0,0,0,0,0,0,0,0,0,0,0,0,0,0,0,0,0,0,0,0,0,0,0,0,0,0,0,0,0,0,0,0,0,0,0,0,0,0,0,0"/>
                </v:shape>
                <v:shape id="Freeform 2839" o:spid="_x0000_s1418" style="position:absolute;left:9633;top:4391;width:39;height:124;visibility:visible;mso-wrap-style:square;v-text-anchor:top" coordsize="3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NZsUA&#10;AADdAAAADwAAAGRycy9kb3ducmV2LnhtbESPzWrCQBSF90LfYbiF7nRiKjZGR6lKaRftoiq4vWRu&#10;M6GZO2lm1OTtO4Lg8nB+Ps5i1dlanKn1lWMF41ECgrhwuuJSwWH/NsxA+ICssXZMCnrysFo+DBaY&#10;a3fhbzrvQiniCPscFZgQmlxKXxiy6EeuIY7ej2sthijbUuoWL3Hc1jJNkqm0WHEkGGxoY6j43Z1s&#10;5B5Jb997Q/3h628SsvRzMl4XSj09dq9zEIG6cA/f2h9aQfoye4br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rY1mxQAAAN0AAAAPAAAAAAAAAAAAAAAAAJgCAABkcnMv&#10;ZG93bnJldi54bWxQSwUGAAAAAAQABAD1AAAAigMAAAAA&#10;" path="m39,l,,,,,,,,,3r,l,5,,8r3,l3,10r,3l3,15r,2l3,20r2,5l5,27r2,5l7,34r3,5l10,44r,5l10,51r2,3l12,59r3,2l15,63r,3l15,68r2,3l17,71r3,2l20,73r,3l20,78r,2l20,85r2,5l22,95r,2l22,102r,5l20,110r,2l20,114r,5l20,122r,l20,124r,l27,124,39,r,xe" fillcolor="#e76300" stroked="f">
                  <v:path arrowok="t" o:connecttype="custom" o:connectlocs="39,0;0,0;0,0;0,0;0,0;0,3;0,3;0,5;0,8;3,8;3,10;3,13;3,15;3,17;3,20;5,25;5,27;7,32;7,34;10,39;10,44;10,49;10,51;12,54;12,59;15,61;15,63;15,66;15,68;17,71;17,71;20,73;20,73;20,76;20,78;20,80;20,85;22,90;22,95;22,97;22,102;22,107;20,110;20,112;20,114;20,119;20,122;20,122;20,124;20,124;27,124;39,0;39,0" o:connectangles="0,0,0,0,0,0,0,0,0,0,0,0,0,0,0,0,0,0,0,0,0,0,0,0,0,0,0,0,0,0,0,0,0,0,0,0,0,0,0,0,0,0,0,0,0,0,0,0,0,0,0,0,0"/>
                </v:shape>
                <v:shape id="Freeform 2840" o:spid="_x0000_s1419" style="position:absolute;left:9633;top:4391;width:39;height:124;visibility:visible;mso-wrap-style:square;v-text-anchor:top" coordsize="3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a26cYA&#10;AADdAAAADwAAAGRycy9kb3ducmV2LnhtbESPUWvCQBCE3wv9D8cKvpR6UUptU08pxRbBB23sD1hy&#10;2yQ1t5ferRr/fU8o+DjMzDfMbNG7Vh0pxMazgfEoA0VcettwZeBr937/BCoKssXWMxk4U4TF/PZm&#10;hrn1J/6kYyGVShCOORqoRbpc61jW5DCOfEecvG8fHEqSodI24CnBXasnWfaoHTacFmrs6K2mcl8c&#10;nIFlWCMXm+3hQ+5EitV0N/49/xgzHPSvL6CEermG/9sra2AyfX6Ay5v0BP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a26cYAAADdAAAADwAAAAAAAAAAAAAAAACYAgAAZHJz&#10;L2Rvd25yZXYueG1sUEsFBgAAAAAEAAQA9QAAAIsDAAAAAA==&#10;" path="m39,l,,,,,,,,,3r,l,5,,8r3,l3,10r,3l3,15r,2l3,20r2,5l5,27r2,5l7,34r3,5l10,44r,5l10,51r2,3l12,59r3,2l15,63r,3l15,68r2,3l17,71r3,2l20,73r,3l20,78r,2l20,85r2,5l22,95r,2l22,102r,5l20,110r,2l20,114r,5l20,122r,l20,124r,l27,124,39,r,xe" fillcolor="#e96600" stroked="f">
                  <v:path arrowok="t" o:connecttype="custom" o:connectlocs="39,0;0,0;0,0;0,0;0,0;0,3;0,3;0,5;0,8;3,8;3,10;3,13;3,15;3,17;3,20;5,25;5,27;7,32;7,34;10,39;10,44;10,49;10,51;12,54;12,59;15,61;15,63;15,66;15,68;17,71;17,71;20,73;20,73;20,76;20,78;20,80;20,85;22,90;22,95;22,97;22,102;22,107;20,110;20,112;20,114;20,119;20,122;20,122;20,124;20,124;27,124;39,0;39,0" o:connectangles="0,0,0,0,0,0,0,0,0,0,0,0,0,0,0,0,0,0,0,0,0,0,0,0,0,0,0,0,0,0,0,0,0,0,0,0,0,0,0,0,0,0,0,0,0,0,0,0,0,0,0,0,0"/>
                </v:shape>
                <v:shape id="Freeform 2841" o:spid="_x0000_s1420" style="position:absolute;left:9633;top:4391;width:39;height:124;visibility:visible;mso-wrap-style:square;v-text-anchor:top" coordsize="3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4WXcUA&#10;AADdAAAADwAAAGRycy9kb3ducmV2LnhtbESPzWrDMBCE74W+g9hCb40cUfXHiRJCSqH01CbxfbE2&#10;tom1ciQ1dt++KhR6HGbmG2a5nlwvLhRi59nAfFaAIK697bgxcNi/3j2BiAnZYu+ZDHxThPXq+mqJ&#10;pfUjf9JllxqRIRxLNNCmNJRSxrolh3HmB+LsHX1wmLIMjbQBxwx3vVRF8SAddpwXWhxo21J92n05&#10;A5XevIz7Kpy1fq/6e3VotFIfxtzeTJsFiERT+g//td+sAfX4rOH3TX4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hZdxQAAAN0AAAAPAAAAAAAAAAAAAAAAAJgCAABkcnMv&#10;ZG93bnJldi54bWxQSwUGAAAAAAQABAD1AAAAigMAAAAA&#10;" path="m39,l,,,,,,,,,3r,l,5,,8r3,l3,10r,3l3,15r,2l3,20r2,5l5,27r2,5l7,34r3,5l10,44r,5l10,51r2,3l12,59r3,2l15,63r,3l15,68r2,3l17,71r3,2l20,73r,3l20,78r,2l20,85r2,5l22,95r,2l22,102r,5l20,110r,2l20,114r,5l20,122r,l20,124r,l27,124,39,r,xe" fillcolor="#eb6900" stroked="f">
                  <v:path arrowok="t" o:connecttype="custom" o:connectlocs="39,0;0,0;0,0;0,0;0,0;0,3;0,3;0,5;0,8;3,8;3,10;3,13;3,15;3,17;3,20;5,25;5,27;7,32;7,34;10,39;10,44;10,49;10,51;12,54;12,59;15,61;15,63;15,66;15,68;17,71;17,71;20,73;20,73;20,76;20,78;20,80;20,85;22,90;22,95;22,97;22,102;22,107;20,110;20,112;20,114;20,119;20,122;20,122;20,124;20,124;27,124;39,0;39,0" o:connectangles="0,0,0,0,0,0,0,0,0,0,0,0,0,0,0,0,0,0,0,0,0,0,0,0,0,0,0,0,0,0,0,0,0,0,0,0,0,0,0,0,0,0,0,0,0,0,0,0,0,0,0,0,0"/>
                </v:shape>
                <v:shape id="Freeform 2842" o:spid="_x0000_s1421" style="position:absolute;left:9633;top:4391;width:39;height:124;visibility:visible;mso-wrap-style:square;v-text-anchor:top" coordsize="3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Ek8UA&#10;AADdAAAADwAAAGRycy9kb3ducmV2LnhtbESPT2sCMRTE74V+h/AK3mpWD1ZXoyy2gsdWhfb43Lz9&#10;g5uXJYlr/PamUOhxmJnfMKtNNJ0YyPnWsoLJOANBXFrdcq3gdNy9zkH4gKyxs0wK7uRhs35+WmGu&#10;7Y2/aDiEWiQI+xwVNCH0uZS+bMigH9ueOHmVdQZDkq6W2uEtwU0np1k2kwZbTgsN9rRtqLwcrkZB&#10;iNX27op5sfs8Fz/vx3r4/oiVUqOXWCxBBIrhP/zX3msF07fFDH7fp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USTxQAAAN0AAAAPAAAAAAAAAAAAAAAAAJgCAABkcnMv&#10;ZG93bnJldi54bWxQSwUGAAAAAAQABAD1AAAAigMAAAAA&#10;" path="m39,l,,,,,,,,,3r,l,5,,8r3,l3,10r,3l3,15r,2l3,20r2,5l5,27r2,5l7,34r3,5l10,44r,5l10,51r2,3l12,59r3,2l15,63r,3l15,68r2,3l17,71r3,2l20,73r,3l20,78r,2l20,85r2,5l22,95r,2l22,102r,5l20,110r,2l20,114r,5l20,122r,l20,124r,l27,124,39,r,xe" fillcolor="#ed6d00" stroked="f">
                  <v:path arrowok="t" o:connecttype="custom" o:connectlocs="39,0;0,0;0,0;0,0;0,0;0,3;0,3;0,5;0,8;3,8;3,10;3,13;3,15;3,17;3,20;5,25;5,27;7,32;7,34;10,39;10,44;10,49;10,51;12,54;12,59;15,61;15,63;15,66;15,68;17,71;17,71;20,73;20,73;20,76;20,78;20,80;20,85;22,90;22,95;22,97;22,102;22,107;20,110;20,112;20,114;20,119;20,122;20,122;20,124;20,124;27,124;39,0;39,0" o:connectangles="0,0,0,0,0,0,0,0,0,0,0,0,0,0,0,0,0,0,0,0,0,0,0,0,0,0,0,0,0,0,0,0,0,0,0,0,0,0,0,0,0,0,0,0,0,0,0,0,0,0,0,0,0"/>
                </v:shape>
                <v:shape id="Freeform 2843" o:spid="_x0000_s1422" style="position:absolute;left:9638;top:4391;width:34;height:124;visibility:visible;mso-wrap-style:square;v-text-anchor:top" coordsize="3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ca8YA&#10;AADdAAAADwAAAGRycy9kb3ducmV2LnhtbESPMW/CMBSE90r8B+shdSsODKGkGISQKpWhQwMDbK/x&#10;a5wSP0e2IWl/fY2E1PF0d9/pluvBtuJKPjSOFUwnGQjiyumGawWH/evTM4gQkTW2jknBDwVYr0YP&#10;Syy06/mDrmWsRYJwKFCBibErpAyVIYth4jri5H05bzEm6WupPfYJbls5y7JcWmw4LRjsaGuoOpcX&#10;q2DXV8cyP+Wfe/PbMjff7/3RR6Uex8PmBUSkIf6H7+03rWA2X8zh9iY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jca8YAAADdAAAADwAAAAAAAAAAAAAAAACYAgAAZHJz&#10;L2Rvd25yZXYueG1sUEsFBgAAAAAEAAQA9QAAAIsDAAAAAA==&#10;" path="m34,l2,,,,,,,,,3r,l,5,,8r,l,10r,3l,15r2,2l2,20r3,5l5,27r2,5l7,34r3,5l10,44r2,5l12,51r,3l12,59r3,2l15,63r,3l15,68r,3l15,71r,2l15,73r,3l15,78r,2l15,85r2,5l17,95r,2l17,102r,5l15,110r,2l15,114r,5l15,122r,l15,124r,l22,124,34,r,xe" fillcolor="#ef7000" stroked="f">
                  <v:path arrowok="t" o:connecttype="custom" o:connectlocs="34,0;2,0;0,0;0,0;0,0;0,3;0,3;0,5;0,8;0,8;0,10;0,13;0,15;2,17;2,20;5,25;5,27;7,32;7,34;10,39;10,44;12,49;12,51;12,54;12,59;15,61;15,63;15,66;15,68;15,71;15,71;15,73;15,73;15,76;15,78;15,80;15,85;17,90;17,95;17,97;17,102;17,107;15,110;15,112;15,114;15,119;15,122;15,122;15,124;15,124;22,124;34,0;34,0" o:connectangles="0,0,0,0,0,0,0,0,0,0,0,0,0,0,0,0,0,0,0,0,0,0,0,0,0,0,0,0,0,0,0,0,0,0,0,0,0,0,0,0,0,0,0,0,0,0,0,0,0,0,0,0,0"/>
                </v:shape>
                <v:shape id="Freeform 2844" o:spid="_x0000_s1423" style="position:absolute;left:9640;top:4391;width:32;height:124;visibility:visible;mso-wrap-style:square;v-text-anchor:top" coordsize="3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Hk8IA&#10;AADdAAAADwAAAGRycy9kb3ducmV2LnhtbERPu27CMBTdK/UfrIvEVhxSiUfAoKpVJRYGAku3q/g2&#10;sRJfp7ZLwt/jAYnx6Ly3+9F24ko+GMcK5rMMBHHltOFaweX8/bYCESKyxs4xKbhRgP3u9WWLhXYD&#10;n+haxlqkEA4FKmhi7AspQ9WQxTBzPXHifp23GBP0tdQehxRuO5ln2UJaNJwaGuzps6GqLf+tgj9e&#10;f7VmvkR+H/yiPf6U+epilJpOxo8NiEhjfIof7oNWkC/XaW56k56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54eTwgAAAN0AAAAPAAAAAAAAAAAAAAAAAJgCAABkcnMvZG93&#10;bnJldi54bWxQSwUGAAAAAAQABAD1AAAAhwMAAAAA&#10;" path="m32,l,,,,,,,,,3r,l,5,,8r,l,10r,3l,15r3,2l3,20r,5l5,27r,5l5,34r3,5l8,44r2,5l10,51r,3l10,59r3,2l13,63r,3l13,68r,3l13,71r,2l13,73r,3l13,78r,2l13,85r2,5l15,95r,2l15,102r,5l13,110r,2l13,114r,5l13,122r,l13,124r,l20,124,32,r,xe" fillcolor="#f17400" stroked="f">
                  <v:path arrowok="t" o:connecttype="custom" o:connectlocs="32,0;0,0;0,0;0,0;0,0;0,3;0,3;0,5;0,8;0,8;0,10;0,13;0,15;3,17;3,20;3,25;5,27;5,32;5,34;8,39;8,44;10,49;10,51;10,54;10,59;13,61;13,63;13,66;13,68;13,71;13,71;13,73;13,73;13,76;13,78;13,80;13,85;15,90;15,95;15,97;15,102;15,107;13,110;13,112;13,114;13,119;13,122;13,122;13,124;13,124;20,124;32,0;32,0" o:connectangles="0,0,0,0,0,0,0,0,0,0,0,0,0,0,0,0,0,0,0,0,0,0,0,0,0,0,0,0,0,0,0,0,0,0,0,0,0,0,0,0,0,0,0,0,0,0,0,0,0,0,0,0,0"/>
                </v:shape>
                <v:shape id="Freeform 2845" o:spid="_x0000_s1424" style="position:absolute;left:9640;top:4391;width:32;height:124;visibility:visible;mso-wrap-style:square;v-text-anchor:top" coordsize="3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ZosYA&#10;AADdAAAADwAAAGRycy9kb3ducmV2LnhtbESP3WoCMRSE7wXfIZxCb4pmFbrW1SgiCKUI/lRoLw+b&#10;4+7SzcmSRF19eiMUvBxm5htmOm9NLc7kfGVZwaCfgCDOra64UHD4XvU+QPiArLG2TAqu5GE+63am&#10;mGl74R2d96EQEcI+QwVlCE0mpc9LMuj7tiGO3tE6gyFKV0jt8BLhppbDJEmlwYrjQokNLUvK//Yn&#10;o+AnNet868LmTae/73xKUK9uX0q9vrSLCYhAbXiG/9ufWsFwNB7D401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ZZosYAAADdAAAADwAAAAAAAAAAAAAAAACYAgAAZHJz&#10;L2Rvd25yZXYueG1sUEsFBgAAAAAEAAQA9QAAAIsDAAAAAA==&#10;" path="m32,l,,,,,,,,,3r,l,5,,8r,l,10r,3l,15r3,2l3,20r,5l5,27r,5l5,34r3,5l8,44r2,5l10,51r,3l10,59r3,2l13,63r,3l13,68r,3l13,71r,2l13,73r,3l13,78r,2l13,85r2,5l15,95r,2l15,102r,5l13,110r,2l13,114r,5l13,122r,l13,124r,l20,124,32,r,xe" fillcolor="#f37700" stroked="f">
                  <v:path arrowok="t" o:connecttype="custom" o:connectlocs="32,0;0,0;0,0;0,0;0,0;0,3;0,3;0,5;0,8;0,8;0,10;0,13;0,15;3,17;3,20;3,25;5,27;5,32;5,34;8,39;8,44;10,49;10,51;10,54;10,59;13,61;13,63;13,66;13,68;13,71;13,71;13,73;13,73;13,76;13,78;13,80;13,85;15,90;15,95;15,97;15,102;15,107;13,110;13,112;13,114;13,119;13,122;13,122;13,124;13,124;20,124;32,0;32,0" o:connectangles="0,0,0,0,0,0,0,0,0,0,0,0,0,0,0,0,0,0,0,0,0,0,0,0,0,0,0,0,0,0,0,0,0,0,0,0,0,0,0,0,0,0,0,0,0,0,0,0,0,0,0,0,0"/>
                </v:shape>
                <v:shape id="Freeform 2846" o:spid="_x0000_s1425" style="position:absolute;left:9640;top:4391;width:32;height:124;visibility:visible;mso-wrap-style:square;v-text-anchor:top" coordsize="3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XPPsMA&#10;AADdAAAADwAAAGRycy9kb3ducmV2LnhtbERPz2vCMBS+C/sfwht4s+mclNIZxckm3kS3icdH89bU&#10;NS+liW333y8HYceP7/dyPdpG9NT52rGCpyQFQVw6XXOl4PPjfZaD8AFZY+OYFPySh/XqYbLEQruB&#10;j9SfQiViCPsCFZgQ2kJKXxqy6BPXEkfu23UWQ4RdJXWHQwy3jZynaSYt1hwbDLa0NVT+nG5WwRXl&#10;wmzfss3z+Xa47trs9SK/jkpNH8fNC4hAY/gX3917rWCep3F/fBOf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XPPsMAAADdAAAADwAAAAAAAAAAAAAAAACYAgAAZHJzL2Rv&#10;d25yZXYueG1sUEsFBgAAAAAEAAQA9QAAAIgDAAAAAA==&#10;" path="m32,l,,,,,,,,,3r,l,5,,8r,2l,13r,2l,17r3,3l3,25r,5l5,32r,5l5,39r3,5l8,47r2,4l10,51r,5l10,59r3,4l13,66r,l13,68r,3l13,71r,2l13,73r,3l13,78r,2l13,85r2,5l15,95r,2l15,102r,5l13,110r,2l13,114r,5l13,122r,l13,124r,l20,124,32,r,xe" fillcolor="#f57b00" stroked="f">
                  <v:path arrowok="t" o:connecttype="custom" o:connectlocs="32,0;0,0;0,0;0,0;0,0;0,3;0,3;0,5;0,8;0,10;0,13;0,15;0,17;3,20;3,25;3,30;5,32;5,37;5,39;8,44;8,47;10,51;10,51;10,56;10,59;13,63;13,66;13,66;13,68;13,71;13,71;13,73;13,73;13,76;13,78;13,80;13,85;15,90;15,95;15,97;15,102;15,107;13,110;13,112;13,114;13,119;13,122;13,122;13,124;13,124;20,124;32,0;32,0" o:connectangles="0,0,0,0,0,0,0,0,0,0,0,0,0,0,0,0,0,0,0,0,0,0,0,0,0,0,0,0,0,0,0,0,0,0,0,0,0,0,0,0,0,0,0,0,0,0,0,0,0,0,0,0,0"/>
                </v:shape>
                <v:shape id="Freeform 2847" o:spid="_x0000_s1426" style="position:absolute;left:9643;top:4391;width:29;height:124;visibility:visible;mso-wrap-style:square;v-text-anchor:top" coordsize="2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yGMcYA&#10;AADdAAAADwAAAGRycy9kb3ducmV2LnhtbESPQWsCMRSE74X+h/AK3mpWD1a2RhGhUr2IVtDeXjev&#10;m8XNy5JEd+uvN4LQ4zAz3zCTWWdrcSEfKscKBv0MBHHhdMWlgv3Xx+sYRIjIGmvHpOCPAsymz08T&#10;zLVreUuXXSxFgnDIUYGJscmlDIUhi6HvGuLk/TpvMSbpS6k9tgluaznMspG0WHFaMNjQwlBx2p2t&#10;Aq837eh7fb3O5c9medi/uZVZHpXqvXTzdxCRuvgffrQ/tYLhOBvA/U1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yGMcYAAADdAAAADwAAAAAAAAAAAAAAAACYAgAAZHJz&#10;L2Rvd25yZXYueG1sUEsFBgAAAAAEAAQA9QAAAIsDAAAAAA==&#10;" path="m29,l2,r,l2,r,l2,3,,3,,5,,8r,2l,13r,2l,17r,3l,25r,5l2,32r,5l2,39r3,5l5,47r2,4l7,51r,5l7,59r3,4l10,66r,l10,68r,3l10,71r,2l10,73r,3l10,78r,2l10,85r2,5l12,95r,2l12,102r,5l10,110r,2l10,114r,5l10,122r,l10,124r,l17,124,29,r,xe" fillcolor="#f77e00" stroked="f">
                  <v:path arrowok="t" o:connecttype="custom" o:connectlocs="29,0;2,0;2,0;2,0;2,0;2,3;0,3;0,5;0,8;0,10;0,13;0,15;0,17;0,20;0,25;0,30;2,32;2,37;2,39;5,44;5,47;7,51;7,51;7,56;7,59;10,63;10,66;10,66;10,68;10,71;10,71;10,73;10,73;10,76;10,78;10,80;10,85;12,90;12,95;12,97;12,102;12,107;10,110;10,112;10,114;10,119;10,122;10,122;10,124;10,124;17,124;29,0;29,0" o:connectangles="0,0,0,0,0,0,0,0,0,0,0,0,0,0,0,0,0,0,0,0,0,0,0,0,0,0,0,0,0,0,0,0,0,0,0,0,0,0,0,0,0,0,0,0,0,0,0,0,0,0,0,0,0"/>
                </v:shape>
                <v:shape id="Freeform 2848" o:spid="_x0000_s1427" style="position:absolute;left:9645;top:4391;width:27;height:124;visibility:visible;mso-wrap-style:square;v-text-anchor:top" coordsize="2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BzckA&#10;AADdAAAADwAAAGRycy9kb3ducmV2LnhtbESPT2sCMRTE74V+h/AKXoomXbHoahRbaBU8FP9A6e25&#10;ed3ddvOybKKu394IgsdhZn7DTGatrcSRGl861vDSUyCIM2dKzjXsth/dIQgfkA1WjknDmTzMpo8P&#10;E0yNO/GajpuQiwhhn6KGIoQ6ldJnBVn0PVcTR+/XNRZDlE0uTYOnCLeVTJR6lRZLjgsF1vReUPa/&#10;OVgNo/lPv/+8Sj73ajD4/jtY97b4WmrdeWrnYxCB2nAP39pLoyEZqgSub+ITkN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msBzckAAADdAAAADwAAAAAAAAAAAAAAAACYAgAA&#10;ZHJzL2Rvd25yZXYueG1sUEsFBgAAAAAEAAQA9QAAAI4DAAAAAA==&#10;" path="m27,l,,,,,,,,,3r,l,5,,8r,2l,13r,2l,17r,3l,25r,5l,32r,5l,39r3,5l3,47r2,4l5,51r,5l5,59r3,4l8,66r,l8,68r,3l8,71r,2l8,73r,3l8,78r,2l8,85r2,5l10,95r,2l10,102r,5l8,110r,2l8,114r,5l8,122r,l8,124r,l15,124,27,r,xe" fillcolor="#f98100" stroked="f">
                  <v:path arrowok="t" o:connecttype="custom" o:connectlocs="27,0;0,0;0,0;0,0;0,0;0,3;0,3;0,5;0,8;0,10;0,13;0,15;0,17;0,20;0,25;0,30;0,32;0,37;0,39;3,44;3,47;5,51;5,51;5,56;5,59;8,63;8,66;8,66;8,68;8,71;8,71;8,73;8,73;8,76;8,78;8,80;8,85;10,90;10,95;10,97;10,102;10,107;8,110;8,112;8,114;8,119;8,122;8,122;8,124;8,124;15,124;27,0;27,0" o:connectangles="0,0,0,0,0,0,0,0,0,0,0,0,0,0,0,0,0,0,0,0,0,0,0,0,0,0,0,0,0,0,0,0,0,0,0,0,0,0,0,0,0,0,0,0,0,0,0,0,0,0,0,0,0"/>
                </v:shape>
                <v:shape id="Freeform 2849" o:spid="_x0000_s1428" style="position:absolute;left:9645;top:4391;width:27;height:124;visibility:visible;mso-wrap-style:square;v-text-anchor:top" coordsize="2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RMMA&#10;AADdAAAADwAAAGRycy9kb3ducmV2LnhtbESPQYvCMBSE7wv+h/AEb2taBanVKCIIwnrZrt4fzdum&#10;bPNSk6zWf28WhD0OM/MNs94OthM38qF1rCCfZiCIa6dbbhScvw7vBYgQkTV2jknBgwJsN6O3NZba&#10;3fmTblVsRIJwKFGBibEvpQy1IYth6nri5H07bzEm6RupPd4T3HZylmULabHltGCwp72h+qf6tQp2&#10;OR/ptCxM4a/9g8Ol+ljme6Um42G3AhFpiP/hV/uoFcyKbA5/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pRMMAAADdAAAADwAAAAAAAAAAAAAAAACYAgAAZHJzL2Rv&#10;d25yZXYueG1sUEsFBgAAAAAEAAQA9QAAAIgDAAAAAA==&#10;" path="m27,l,,,,,,,,,3r,l,5,,8r3,2l3,13r,2l3,17r,3l3,25r2,5l5,32r3,5l8,39r,5l8,47r,4l8,51r,5l8,59r,4l8,66r,l8,68r,3l8,71r,2l8,73r,3l8,78r,2l8,85r2,5l10,95r,2l10,102r,5l8,110r,2l8,114r,5l8,122r,l8,124r,l15,124,27,r,xe" fillcolor="#fb8500" stroked="f">
                  <v:path arrowok="t" o:connecttype="custom" o:connectlocs="27,0;0,0;0,0;0,0;0,0;0,3;0,3;0,5;0,8;3,10;3,13;3,15;3,17;3,20;3,25;5,30;5,32;8,37;8,39;8,44;8,47;8,51;8,51;8,56;8,59;8,63;8,66;8,66;8,68;8,71;8,71;8,73;8,73;8,76;8,78;8,80;8,85;10,90;10,95;10,97;10,102;10,107;8,110;8,112;8,114;8,119;8,122;8,122;8,124;8,124;15,124;27,0;27,0" o:connectangles="0,0,0,0,0,0,0,0,0,0,0,0,0,0,0,0,0,0,0,0,0,0,0,0,0,0,0,0,0,0,0,0,0,0,0,0,0,0,0,0,0,0,0,0,0,0,0,0,0,0,0,0,0"/>
                </v:shape>
                <v:shape id="Freeform 2850" o:spid="_x0000_s1429" style="position:absolute;left:9645;top:4391;width:27;height:124;visibility:visible;mso-wrap-style:square;v-text-anchor:top" coordsize="2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7JaMMA&#10;AADdAAAADwAAAGRycy9kb3ducmV2LnhtbESPQYvCMBSE7wv7H8Jb8LYmyiLSNYpoXURPVRevj+bZ&#10;FpuX0kSt/94IgsdhZr5hJrPO1uJKra8caxj0FQji3JmKCw2H/ep7DMIHZIO1Y9JwJw+z6efHBBPj&#10;bpzRdRcKESHsE9RQhtAkUvq8JIu+7xri6J1cazFE2RbStHiLcFvLoVIjabHiuFBiQ4uS8vPuYjWk&#10;p+X9L7P7Y+pGtD0vs3Tzj0rr3lc3/wURqAvv8Ku9NhqGY/UDzzfxCc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7JaMMAAADdAAAADwAAAAAAAAAAAAAAAACYAgAAZHJzL2Rv&#10;d25yZXYueG1sUEsFBgAAAAAEAAQA9QAAAIgDAAAAAA==&#10;" path="m27,l,,,,,,,,,3r,l,5,,8r3,2l3,13r,2l3,17r,3l3,25r2,5l5,32r3,5l8,39r,5l8,47r,4l8,51r,5l8,59r2,4l10,66r,l10,68r2,3l12,71r,2l12,73r3,3l12,78r,2l12,85r,5l10,95r,2l10,102r,5l8,110r,2l8,114r,5l8,122r,l8,124r,l15,124,27,r,xe" fillcolor="#fd8800" stroked="f">
                  <v:path arrowok="t" o:connecttype="custom" o:connectlocs="27,0;0,0;0,0;0,0;0,0;0,3;0,3;0,5;0,8;3,10;3,13;3,15;3,17;3,20;3,25;5,30;5,32;8,37;8,39;8,44;8,47;8,51;8,51;8,56;8,59;10,63;10,66;10,66;10,68;12,71;12,71;12,73;12,73;15,76;12,78;12,80;12,85;12,90;10,95;10,97;10,102;10,107;8,110;8,112;8,114;8,119;8,122;8,122;8,124;8,124;15,124;27,0;27,0" o:connectangles="0,0,0,0,0,0,0,0,0,0,0,0,0,0,0,0,0,0,0,0,0,0,0,0,0,0,0,0,0,0,0,0,0,0,0,0,0,0,0,0,0,0,0,0,0,0,0,0,0,0,0,0,0"/>
                </v:shape>
                <v:shape id="Freeform 2851" o:spid="_x0000_s1430" style="position:absolute;left:9645;top:4391;width:27;height:124;visibility:visible;mso-wrap-style:square;v-text-anchor:top" coordsize="2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s6sYA&#10;AADdAAAADwAAAGRycy9kb3ducmV2LnhtbESPQWsCMRSE74X+h/AK3mrSRYtsjWItivRQ6Np6fmye&#10;u8HNy7JJ19Vf3xQKHoeZ+YaZLwfXiJ66YD1reBorEMSlN5YrDV/7zeMMRIjIBhvPpOFCAZaL+7s5&#10;5saf+ZP6IlYiQTjkqKGOsc2lDGVNDsPYt8TJO/rOYUyyq6Tp8JzgrpGZUs/SoeW0UGNL65rKU/Hj&#10;NLwdtv71fd9fvw8f2YnV2k56W2g9ehhWLyAiDfEW/m/vjIZspqb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Ls6sYAAADdAAAADwAAAAAAAAAAAAAAAACYAgAAZHJz&#10;L2Rvd25yZXYueG1sUEsFBgAAAAAEAAQA9QAAAIsDAAAAAA==&#10;" path="m27,l,,,,,,,,,3r,l,5,,8r3,2l3,13r,2l3,17r,3l3,25r2,5l5,32r3,5l8,39r,5l8,47r,4l8,51r,5l8,59r2,4l10,66r,l10,68r2,3l12,71r,2l12,73r3,3l12,78r,2l12,85r,5l10,95r,2l10,102r,5l8,110r,2l8,114r,5l8,122r,l8,124r,l15,124,27,r,xe" fillcolor="#ff8c00" stroked="f">
                  <v:path arrowok="t" o:connecttype="custom" o:connectlocs="27,0;0,0;0,0;0,0;0,0;0,3;0,3;0,5;0,8;3,10;3,13;3,15;3,17;3,20;3,25;5,30;5,32;8,37;8,39;8,44;8,47;8,51;8,51;8,56;8,59;10,63;10,66;10,66;10,68;12,71;12,71;12,73;12,73;15,76;12,78;12,80;12,85;12,90;10,95;10,97;10,102;10,107;8,110;8,112;8,114;8,119;8,122;8,122;8,124;8,124;15,124;27,0;27,0" o:connectangles="0,0,0,0,0,0,0,0,0,0,0,0,0,0,0,0,0,0,0,0,0,0,0,0,0,0,0,0,0,0,0,0,0,0,0,0,0,0,0,0,0,0,0,0,0,0,0,0,0,0,0,0,0"/>
                </v:shape>
                <v:shape id="Freeform 2852" o:spid="_x0000_s1431" style="position:absolute;left:9660;top:4391;width:36;height:124;visibility:visible;mso-wrap-style:square;v-text-anchor:top" coordsize="3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y+8cA&#10;AADdAAAADwAAAGRycy9kb3ducmV2LnhtbESPQWvCQBSE70L/w/IKvemmQq1EN0EKSmkpVCs0x0f2&#10;mUSzb8Pu1sR/7xYEj8PMfMMs88G04kzON5YVPE8SEMSl1Q1XCvY/6/EchA/IGlvLpOBCHvLsYbTE&#10;VNuet3TehUpECPsUFdQhdKmUvqzJoJ/Yjjh6B+sMhihdJbXDPsJNK6dJMpMGG44LNXb0VlN52v0Z&#10;BZuvz1O7f3Xb/rdvXorvY/HRFVapp8dhtQARaAj38K39rhVM58kM/t/EJ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8MvvHAAAA3QAAAA8AAAAAAAAAAAAAAAAAmAIAAGRy&#10;cy9kb3ducmV2LnhtbFBLBQYAAAAABAAEAPUAAACMAwAAAAA=&#10;" path="m12,l36,8r,l36,8r,l36,8r-2,2l34,10r,3l34,15r,2l34,17r,3l34,25r-3,2l31,30r-2,4l29,37r-2,2l27,44r-3,3l22,51r,l19,56r,3l19,63r-2,3l17,66r,2l17,71r,l17,73r,l17,76r-3,2l12,83r,5l10,93,7,97r,3l7,105r,5l5,110r,4l5,117r,2l5,122r,l5,124r,l,124,12,r,xe" fillcolor="#cb3300" stroked="f">
                  <v:path arrowok="t" o:connecttype="custom" o:connectlocs="12,0;36,8;36,8;36,8;36,8;36,8;34,10;34,10;34,13;34,15;34,17;34,17;34,20;34,25;31,27;31,30;29,34;29,37;27,39;27,44;24,47;22,51;22,51;19,56;19,59;19,63;17,66;17,66;17,68;17,71;17,71;17,73;17,73;17,76;14,78;12,83;12,88;10,93;7,97;7,100;7,105;7,110;5,110;5,114;5,117;5,119;5,122;5,122;5,124;5,124;0,124;12,0;12,0" o:connectangles="0,0,0,0,0,0,0,0,0,0,0,0,0,0,0,0,0,0,0,0,0,0,0,0,0,0,0,0,0,0,0,0,0,0,0,0,0,0,0,0,0,0,0,0,0,0,0,0,0,0,0,0,0"/>
                </v:shape>
                <v:shape id="Freeform 2853" o:spid="_x0000_s1432" style="position:absolute;left:9660;top:4391;width:36;height:124;visibility:visible;mso-wrap-style:square;v-text-anchor:top" coordsize="3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u38YA&#10;AADdAAAADwAAAGRycy9kb3ducmV2LnhtbESPQUvDQBSE7wX/w/IEL8VuDNSU2G2RglToQaxir8/s&#10;MwnJvg27zzb9926h4HGYmW+Y5Xp0vTpSiK1nAw+zDBRx5W3LtYHPj5f7BagoyBZ7z2TgTBHWq5vJ&#10;EkvrT/xOx73UKkE4lmigERlKrWPVkMM48wNx8n58cChJhlrbgKcEd73Os+xRO2w5LTQ40Kahqtv/&#10;OgObYvr9VR26t8N8K7nMKQzddmfM3e34/ARKaJT/8LX9ag3ki6yAy5v0BP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Bu38YAAADdAAAADwAAAAAAAAAAAAAAAACYAgAAZHJz&#10;L2Rvd25yZXYueG1sUEsFBgAAAAAEAAQA9QAAAIsDAAAAAA==&#10;" path="m12,l36,8r,l36,8r,l36,8r-2,2l34,10r,3l34,15r,2l34,17r,3l34,25r-3,2l31,30r-2,4l29,37r-2,2l27,44r-3,3l22,51r,l19,56r,3l19,63r-2,3l17,66r,2l17,71r,l17,73r,l17,76r-3,2l12,83r,5l10,93,7,97r,3l7,105r,5l5,110r,4l5,117r,2l5,122r,l5,124r,l,124,12,r,xe" fillcolor="#cd3600" stroked="f">
                  <v:path arrowok="t" o:connecttype="custom" o:connectlocs="12,0;36,8;36,8;36,8;36,8;36,8;34,10;34,10;34,13;34,15;34,17;34,17;34,20;34,25;31,27;31,30;29,34;29,37;27,39;27,44;24,47;22,51;22,51;19,56;19,59;19,63;17,66;17,66;17,68;17,71;17,71;17,73;17,73;17,76;14,78;12,83;12,88;10,93;7,97;7,100;7,105;7,110;5,110;5,114;5,117;5,119;5,122;5,122;5,124;5,124;0,124;12,0;12,0" o:connectangles="0,0,0,0,0,0,0,0,0,0,0,0,0,0,0,0,0,0,0,0,0,0,0,0,0,0,0,0,0,0,0,0,0,0,0,0,0,0,0,0,0,0,0,0,0,0,0,0,0,0,0,0,0"/>
                </v:shape>
              </v:group>
              <v:group id="Group 2854" o:spid="_x0000_s1433" style="position:absolute;left:9861;top:1736;width:458;height:3123" coordorigin="9621,1496" coordsize="458,3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hBR8MAAADdAAAADwAAAGRycy9kb3ducmV2LnhtbERPy2rCQBTdF/yH4Qrd&#10;1UlSWiQ6igQVF6FQLRR3l8w1CWbuhMyYx987i0KXh/Neb0fTiJ46V1tWEC8iEMSF1TWXCn4uh7cl&#10;COeRNTaWScFEDrab2csaU20H/qb+7EsRQtilqKDyvk2ldEVFBt3CtsSBu9nOoA+wK6XucAjhppFJ&#10;FH1KgzWHhgpbyioq7ueHUXAccNi9x/s+v9+y6Xr5+PrNY1LqdT7uViA8jf5f/Oc+aQXJMgp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mEFHwwAAAN0AAAAP&#10;AAAAAAAAAAAAAAAAAKoCAABkcnMvZG93bnJldi54bWxQSwUGAAAAAAQABAD6AAAAmgMAAAAA&#10;">
                <v:shape id="Freeform 2855" o:spid="_x0000_s1434" style="position:absolute;left:9660;top:4391;width:36;height:124;visibility:visible;mso-wrap-style:square;v-text-anchor:top" coordsize="3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7WtsgA&#10;AADdAAAADwAAAGRycy9kb3ducmV2LnhtbESPT2vCQBTE7wW/w/KE3upGqaKpq7SFUg9SiP/Q2yP7&#10;mgSzb0N2u0Y/fVco9DjMzG+Y+bIztQjUusqyguEgAUGcW11xoWC3/XiagnAeWWNtmRRcycFy0XuY&#10;Y6rthTMKG1+ICGGXooLS+yaV0uUlGXQD2xBH79u2Bn2UbSF1i5cIN7UcJclEGqw4LpTY0HtJ+Xnz&#10;YxR8hfozhNPueXx7y/aTdWaOeD0o9djvXl9AeOr8f/ivvdIKRtNkBvc38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fta2yAAAAN0AAAAPAAAAAAAAAAAAAAAAAJgCAABk&#10;cnMvZG93bnJldi54bWxQSwUGAAAAAAQABAD1AAAAjQMAAAAA&#10;" path="m12,l36,8r,l36,8r,l36,8r-2,2l34,10r,3l34,15r,2l34,17r,3l34,25r-3,2l31,30r-2,4l29,37r-2,2l27,44r-3,3l22,51r,l19,56r,3l19,63r-2,3l17,66r,2l17,71r,l17,73r,l17,76r-3,2l12,83r,5l10,93,7,97r,3l7,105r,5l5,110r,4l5,117r,2l5,122r,l5,124r,l,124,12,r,xe" fillcolor="#cf3900" stroked="f">
                  <v:path arrowok="t" o:connecttype="custom" o:connectlocs="12,0;36,8;36,8;36,8;36,8;36,8;34,10;34,10;34,13;34,15;34,17;34,17;34,20;34,25;31,27;31,30;29,34;29,37;27,39;27,44;24,47;22,51;22,51;19,56;19,59;19,63;17,66;17,66;17,68;17,71;17,71;17,73;17,73;17,76;14,78;12,83;12,88;10,93;7,97;7,100;7,105;7,110;5,110;5,114;5,117;5,119;5,122;5,122;5,124;5,124;0,124;12,0;12,0" o:connectangles="0,0,0,0,0,0,0,0,0,0,0,0,0,0,0,0,0,0,0,0,0,0,0,0,0,0,0,0,0,0,0,0,0,0,0,0,0,0,0,0,0,0,0,0,0,0,0,0,0,0,0,0,0"/>
                </v:shape>
                <v:shape id="Freeform 2856" o:spid="_x0000_s1435" style="position:absolute;left:9660;top:4391;width:36;height:124;visibility:visible;mso-wrap-style:square;v-text-anchor:top" coordsize="3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NSpb0A&#10;AADdAAAADwAAAGRycy9kb3ducmV2LnhtbERPyw7BQBTdS/zD5ErsmLIQKUOEkNp5lPVN52pL507T&#10;GdTfm4XE8uS858vWVOJFjSstKxgNIxDEmdUl5wrS83YwBeE8ssbKMin4kIPlotuZY6ztm4/0Ovlc&#10;hBB2MSoovK9jKV1WkEE3tDVx4G62MegDbHKpG3yHcFPJcRRNpMGSQ0OBNa0Lyh6np1HQJvqQXd1e&#10;bu5JWuvdNl2fL6lS/V67moHw1Pq/+OdOtILxdBT2hzfhCcjF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XNSpb0AAADdAAAADwAAAAAAAAAAAAAAAACYAgAAZHJzL2Rvd25yZXYu&#10;eG1sUEsFBgAAAAAEAAQA9QAAAIIDAAAAAA==&#10;" path="m12,l36,8r,l36,8r,l36,8r-2,2l34,10r,3l34,15r,2l34,17r,3l34,25r-3,2l31,30r-2,4l29,37r-2,2l24,44r,3l22,51r-3,l17,56r-3,3l14,63r,3l12,66r,2l12,71r,l12,73r,l12,76r-2,2l10,83,7,88r,5l5,97r,3l5,105r,5l5,110r,4l5,117r,2l5,122r,l5,124r,l,124,12,r,xe" fillcolor="#d13d00" stroked="f">
                  <v:path arrowok="t" o:connecttype="custom" o:connectlocs="12,0;36,8;36,8;36,8;36,8;36,8;34,10;34,10;34,13;34,15;34,17;34,17;34,20;34,25;31,27;31,30;29,34;29,37;27,39;24,44;24,47;22,51;19,51;17,56;14,59;14,63;14,66;12,66;12,68;12,71;12,71;12,73;12,73;12,76;10,78;10,83;7,88;7,93;5,97;5,100;5,105;5,110;5,110;5,114;5,117;5,119;5,122;5,122;5,124;5,124;0,124;12,0;12,0" o:connectangles="0,0,0,0,0,0,0,0,0,0,0,0,0,0,0,0,0,0,0,0,0,0,0,0,0,0,0,0,0,0,0,0,0,0,0,0,0,0,0,0,0,0,0,0,0,0,0,0,0,0,0,0,0"/>
                </v:shape>
                <v:shape id="Freeform 2857" o:spid="_x0000_s1436" style="position:absolute;left:9660;top:4391;width:36;height:124;visibility:visible;mso-wrap-style:square;v-text-anchor:top" coordsize="3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7xvsUA&#10;AADdAAAADwAAAGRycy9kb3ducmV2LnhtbESPQWvCQBSE70L/w/IKXqRu4qHY1FVioSCe2qQ/4JF9&#10;boLZtzG70eivdwWhx2FmvmFWm9G24ky9bxwrSOcJCOLK6YaNgr/y+20Jwgdkja1jUnAlD5v1y2SF&#10;mXYX/qVzEYyIEPYZKqhD6DIpfVWTRT93HXH0Dq63GKLsjdQ9XiLctnKRJO/SYsNxocaOvmqqjsVg&#10;FQyz29HwPqmKcvvh6ZD/lCeTKzV9HfNPEIHG8B9+tndawWKZpvB4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vG+xQAAAN0AAAAPAAAAAAAAAAAAAAAAAJgCAABkcnMv&#10;ZG93bnJldi54bWxQSwUGAAAAAAQABAD1AAAAigMAAAAA&#10;" path="m12,l36,8r,l36,8r,l36,8r-2,2l34,10r,3l34,15r-3,2l31,17r,3l31,25r-2,2l27,30r-3,4l24,37r-2,2l22,44r-3,3l19,51r-2,l17,56r-3,3l14,63r-2,3l12,66r,2l12,71r,l12,73r,l12,76r-2,2l10,83,7,88r,5l5,97r,3l5,105r,5l5,110r,4l5,117r,2l5,122r,l5,124r,l,124,12,r,xe" fillcolor="#d34000" stroked="f">
                  <v:path arrowok="t" o:connecttype="custom" o:connectlocs="12,0;36,8;36,8;36,8;36,8;36,8;34,10;34,10;34,13;34,15;31,17;31,17;31,20;31,25;29,27;27,30;24,34;24,37;22,39;22,44;19,47;19,51;17,51;17,56;14,59;14,63;12,66;12,66;12,68;12,71;12,71;12,73;12,73;12,76;10,78;10,83;7,88;7,93;5,97;5,100;5,105;5,110;5,110;5,114;5,117;5,119;5,122;5,122;5,124;5,124;0,124;12,0;12,0" o:connectangles="0,0,0,0,0,0,0,0,0,0,0,0,0,0,0,0,0,0,0,0,0,0,0,0,0,0,0,0,0,0,0,0,0,0,0,0,0,0,0,0,0,0,0,0,0,0,0,0,0,0,0,0,0"/>
                </v:shape>
                <v:shape id="Freeform 2858" o:spid="_x0000_s1437" style="position:absolute;left:9660;top:4391;width:36;height:124;visibility:visible;mso-wrap-style:square;v-text-anchor:top" coordsize="3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Ff/sMA&#10;AADdAAAADwAAAGRycy9kb3ducmV2LnhtbESPQWvCQBSE74L/YXmCN90YJMTUVYpQyCEXbX/AI/tM&#10;gtm3S3ZN0v76rlDocZiZb5jjeTa9GGnwnWUFu20Cgri2uuNGwdfnxyYH4QOyxt4yKfgmD+fTcnHE&#10;QtuJrzTeQiMihH2BCtoQXCGlr1sy6LfWEUfvbgeDIcqhkXrAKcJNL9MkyaTBjuNCi44uLdWP29Mo&#10;uDxnV5b6QVJXe5eNtvqxh1qp9Wp+fwMRaA7/4b92qRWk+S6F15v4BOTp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Ff/sMAAADdAAAADwAAAAAAAAAAAAAAAACYAgAAZHJzL2Rv&#10;d25yZXYueG1sUEsFBgAAAAAEAAQA9QAAAIgDAAAAAA==&#10;" path="m12,l36,8r,l36,8r,l36,8r-2,2l34,10r,3l34,15r-3,2l31,17r,3l31,25r-2,2l27,30r-3,4l24,37r-2,2l22,44r-3,3l19,51r-2,l17,56r-3,3l14,63r-2,3l12,66r,2l12,71r,l12,73r,l12,76r-2,2l10,83,7,88r,5l5,97r,3l5,105r,5l5,110r,4l5,117r,2l5,122r,l5,124r,l,124,12,r,xe" fillcolor="#d54400" stroked="f">
                  <v:path arrowok="t" o:connecttype="custom" o:connectlocs="12,0;36,8;36,8;36,8;36,8;36,8;34,10;34,10;34,13;34,15;31,17;31,17;31,20;31,25;29,27;27,30;24,34;24,37;22,39;22,44;19,47;19,51;17,51;17,56;14,59;14,63;12,66;12,66;12,68;12,71;12,71;12,73;12,73;12,76;10,78;10,83;7,88;7,93;5,97;5,100;5,105;5,110;5,110;5,114;5,117;5,119;5,122;5,122;5,124;5,124;0,124;12,0;12,0" o:connectangles="0,0,0,0,0,0,0,0,0,0,0,0,0,0,0,0,0,0,0,0,0,0,0,0,0,0,0,0,0,0,0,0,0,0,0,0,0,0,0,0,0,0,0,0,0,0,0,0,0,0,0,0,0"/>
                </v:shape>
                <v:shape id="Freeform 2859" o:spid="_x0000_s1438" style="position:absolute;left:9660;top:4391;width:36;height:124;visibility:visible;mso-wrap-style:square;v-text-anchor:top" coordsize="3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zOMgA&#10;AADdAAAADwAAAGRycy9kb3ducmV2LnhtbESPQWvCQBSE70L/w/IKXopujGkJqatoRdAeWhrF8yP7&#10;mgSzb9Psqum/7woFj8PMfMPMFr1pxIU6V1tWMBlHIIgLq2suFRz2m1EKwnlkjY1lUvBLDhbzh8EM&#10;M22v/EWX3JciQNhlqKDyvs2kdEVFBt3YtsTB+7adQR9kV0rd4TXATSPjKHqRBmsOCxW29FZRccrP&#10;RsHxNI0/n9c/yQp32+P+I03e+6dEqeFjv3wF4an39/B/e6sVxOlkCrc34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2HM4yAAAAN0AAAAPAAAAAAAAAAAAAAAAAJgCAABk&#10;cnMvZG93bnJldi54bWxQSwUGAAAAAAQABAD1AAAAjQMAAAAA&#10;" path="m12,l36,8r,l36,8r,l36,8r-2,2l34,10r,3l34,15r-3,2l31,17r,3l31,25r-2,2l27,30r-3,4l24,37r-2,2l22,44r-3,3l19,51r-2,l17,56r-3,3l14,63r-2,3l12,66r,2l12,71r,l12,73r,l12,76r-2,2l10,83,7,88r,5l5,97r,3l5,105r,5l5,110r,4l5,117r,2l5,122r,l5,124r,l,124,12,r,xe" fillcolor="#d74700" stroked="f">
                  <v:path arrowok="t" o:connecttype="custom" o:connectlocs="12,0;36,8;36,8;36,8;36,8;36,8;34,10;34,10;34,13;34,15;31,17;31,17;31,20;31,25;29,27;27,30;24,34;24,37;22,39;22,44;19,47;19,51;17,51;17,56;14,59;14,63;12,66;12,66;12,68;12,71;12,71;12,73;12,73;12,76;10,78;10,83;7,88;7,93;5,97;5,100;5,105;5,110;5,110;5,114;5,117;5,119;5,122;5,122;5,124;5,124;0,124;12,0;12,0" o:connectangles="0,0,0,0,0,0,0,0,0,0,0,0,0,0,0,0,0,0,0,0,0,0,0,0,0,0,0,0,0,0,0,0,0,0,0,0,0,0,0,0,0,0,0,0,0,0,0,0,0,0,0,0,0"/>
                </v:shape>
                <v:shape id="Freeform 2860" o:spid="_x0000_s1439" style="position:absolute;left:9660;top:4391;width:36;height:124;visibility:visible;mso-wrap-style:square;v-text-anchor:top" coordsize="3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tYMYA&#10;AADdAAAADwAAAGRycy9kb3ducmV2LnhtbESPQWvCQBSE70L/w/IKvUjdJEixqauIKAQv1ig9P7Kv&#10;2dDs25BdNfXXu4WCx2FmvmHmy8G24kK9bxwrSCcJCOLK6YZrBafj9nUGwgdkja1jUvBLHpaLp9Ec&#10;c+2ufKBLGWoRIexzVGBC6HIpfWXIop+4jjh63663GKLsa6l7vEa4bWWWJG/SYsNxwWBHa0PVT3m2&#10;CjqzOe3H5/3tPdt9fhVcOl2khVIvz8PqA0SgITzC/+1CK8hm6RT+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StYMYAAADdAAAADwAAAAAAAAAAAAAAAACYAgAAZHJz&#10;L2Rvd25yZXYueG1sUEsFBgAAAAAEAAQA9QAAAIsDAAAAAA==&#10;" path="m12,l36,8r,l36,8r,l36,8r-2,2l34,10r,3l34,15r-3,2l31,17r,3l31,25r-2,2l27,30r-3,4l24,37r-2,2l22,44r-3,3l19,51r-2,l17,56r-3,3l14,63r-2,3l12,66r,2l12,71r,l12,73r,l12,76r-2,2l10,83,7,88r,5l5,97r,3l5,105r,5l5,110r,4l5,117r,2l5,122r,l5,124r,l,124,12,r,xe" fillcolor="#d94b00" stroked="f">
                  <v:path arrowok="t" o:connecttype="custom" o:connectlocs="12,0;36,8;36,8;36,8;36,8;36,8;34,10;34,10;34,13;34,15;31,17;31,17;31,20;31,25;29,27;27,30;24,34;24,37;22,39;22,44;19,47;19,51;17,51;17,56;14,59;14,63;12,66;12,66;12,68;12,71;12,71;12,73;12,73;12,76;10,78;10,83;7,88;7,93;5,97;5,100;5,105;5,110;5,110;5,114;5,117;5,119;5,122;5,122;5,124;5,124;0,124;12,0;12,0" o:connectangles="0,0,0,0,0,0,0,0,0,0,0,0,0,0,0,0,0,0,0,0,0,0,0,0,0,0,0,0,0,0,0,0,0,0,0,0,0,0,0,0,0,0,0,0,0,0,0,0,0,0,0,0,0"/>
                </v:shape>
                <v:shape id="Freeform 2861" o:spid="_x0000_s1440" style="position:absolute;left:9660;top:4391;width:36;height:124;visibility:visible;mso-wrap-style:square;v-text-anchor:top" coordsize="3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4TqcQA&#10;AADdAAAADwAAAGRycy9kb3ducmV2LnhtbESPQWvCQBSE74X+h+UJvdWNASWNrmKFQi8i1dLza/aZ&#10;DWbfC9lVU3+9Wyj0OMzMN8xiNfhWXagPjbCByTgDRVyJbbg28Hl4ey5AhYhssRUmAz8UYLV8fFhg&#10;aeXKH3TZx1olCIcSDbgYu1LrUDnyGMbSESfvKL3HmGRfa9vjNcF9q/Msm2mPDacFhx1tHFWn/dkb&#10;4O9dIdvZQXL5uvmXadSv6I7GPI2G9RxUpCH+h//a79ZAXkym8PsmPQG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uE6nEAAAA3QAAAA8AAAAAAAAAAAAAAAAAmAIAAGRycy9k&#10;b3ducmV2LnhtbFBLBQYAAAAABAAEAPUAAACJAwAAAAA=&#10;" path="m12,l36,8r-2,l34,8r,l34,8r-3,2l31,10r,3l31,15r-2,2l29,17r-2,3l27,25r,2l27,30r-3,4l24,37r-2,2l22,44r-3,3l19,51r-2,l17,56r-3,3l14,63r-2,3l12,66r,2l12,71r,l12,73r,l12,76r-2,2l10,83,7,88r,5l5,97r,3l5,105r,5l5,110r,4l5,117r,2l5,122r,l5,124r,l,124,12,r,xe" fillcolor="#db4e00" stroked="f">
                  <v:path arrowok="t" o:connecttype="custom" o:connectlocs="12,0;36,8;34,8;34,8;34,8;34,8;31,10;31,10;31,13;31,15;29,17;29,17;27,20;27,25;27,27;27,30;24,34;24,37;22,39;22,44;19,47;19,51;17,51;17,56;14,59;14,63;12,66;12,66;12,68;12,71;12,71;12,73;12,73;12,76;10,78;10,83;7,88;7,93;5,97;5,100;5,105;5,110;5,110;5,114;5,117;5,119;5,122;5,122;5,124;5,124;0,124;12,0;12,0" o:connectangles="0,0,0,0,0,0,0,0,0,0,0,0,0,0,0,0,0,0,0,0,0,0,0,0,0,0,0,0,0,0,0,0,0,0,0,0,0,0,0,0,0,0,0,0,0,0,0,0,0,0,0,0,0"/>
                </v:shape>
                <v:shape id="Freeform 2862" o:spid="_x0000_s1441" style="position:absolute;left:9660;top:4391;width:29;height:124;visibility:visible;mso-wrap-style:square;v-text-anchor:top" coordsize="2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ousMA&#10;AADdAAAADwAAAGRycy9kb3ducmV2LnhtbESPQYvCMBSE78L+h/AW9qapHqRUo4hQVOhFV/D6aJ5N&#10;sXkpSdS6v94sLOxxmJlvmOV6sJ14kA+tYwXTSQaCuHa65UbB+bsc5yBCRNbYOSYFLwqwXn2Mllho&#10;9+QjPU6xEQnCoUAFJsa+kDLUhiyGieuJk3d13mJM0jdSe3wmuO3kLMvm0mLLacFgT1tD9e10twp8&#10;6apzWRk59NVh80M7d8mbvVJfn8NmASLSEP/Df+29VjDLp3P4fZOe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mousMAAADdAAAADwAAAAAAAAAAAAAAAACYAgAAZHJzL2Rv&#10;d25yZXYueG1sUEsFBgAAAAAEAAQA9QAAAIgDAAAAAA==&#10;" path="m12,l29,8r,l29,8r,l29,8r,2l29,10r,3l29,15r-2,2l27,17r,3l27,25r-3,2l24,30r,4l24,37r-2,2l22,44r-3,3l19,51r-2,l17,56r-3,3l14,63r-2,3l12,66r,2l12,71r,l12,73r,l12,76r-2,2l10,83,7,88r,5l5,97r,3l5,105r,5l5,110r,4l5,117r,2l5,122r,l5,124r,l,124,12,r,xe" fillcolor="#dd5100" stroked="f">
                  <v:path arrowok="t" o:connecttype="custom" o:connectlocs="12,0;29,8;29,8;29,8;29,8;29,8;29,10;29,10;29,13;29,15;27,17;27,17;27,20;27,25;24,27;24,30;24,34;24,37;22,39;22,44;19,47;19,51;17,51;17,56;14,59;14,63;12,66;12,66;12,68;12,71;12,71;12,73;12,73;12,76;10,78;10,83;7,88;7,93;5,97;5,100;5,105;5,110;5,110;5,114;5,117;5,119;5,122;5,122;5,124;5,124;0,124;12,0;12,0" o:connectangles="0,0,0,0,0,0,0,0,0,0,0,0,0,0,0,0,0,0,0,0,0,0,0,0,0,0,0,0,0,0,0,0,0,0,0,0,0,0,0,0,0,0,0,0,0,0,0,0,0,0,0,0,0"/>
                </v:shape>
                <v:shape id="Freeform 2863" o:spid="_x0000_s1442" style="position:absolute;left:9660;top:4391;width:29;height:124;visibility:visible;mso-wrap-style:square;v-text-anchor:top" coordsize="2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b78YA&#10;AADdAAAADwAAAGRycy9kb3ducmV2LnhtbESPT4vCMBTE7wt+h/AEL8ua2oN/qlFEdsWDIFZ32eOj&#10;ebbF5qU0Ueu3N4LgcZiZ3zCzRWsqcaXGlZYVDPoRCOLM6pJzBcfDz9cYhPPIGivLpOBODhbzzscM&#10;E21vvKdr6nMRIOwSVFB4XydSuqwgg65va+LgnWxj0AfZ5FI3eAtwU8k4iobSYMlhocCaVgVl5/Ri&#10;FGwmn7Tf2e80tunkd61Xf+5/GyvV67bLKQhPrX+HX+2NVhCPByN4vg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Wb78YAAADdAAAADwAAAAAAAAAAAAAAAACYAgAAZHJz&#10;L2Rvd25yZXYueG1sUEsFBgAAAAAEAAQA9QAAAIsDAAAAAA==&#10;" path="m12,l29,8r,l29,8r,l29,8r,2l29,10r,3l29,15r-2,2l27,17r,3l27,25r-3,2l24,30r,4l24,37r-2,2l22,44r-3,3l19,51r-2,l17,56r-3,3l14,63r-2,3l12,66r,2l12,71r,l12,73r,l12,76r-2,2l10,83,7,88r,5l5,97r,3l5,105r,5l5,110r,4l5,117r,2l5,122r,l5,124r,l,124,12,r,xe" fillcolor="#df5500" stroked="f">
                  <v:path arrowok="t" o:connecttype="custom" o:connectlocs="12,0;29,8;29,8;29,8;29,8;29,8;29,10;29,10;29,13;29,15;27,17;27,17;27,20;27,25;24,27;24,30;24,34;24,37;22,39;22,44;19,47;19,51;17,51;17,56;14,59;14,63;12,66;12,66;12,68;12,71;12,71;12,73;12,73;12,76;10,78;10,83;7,88;7,93;5,97;5,100;5,105;5,110;5,110;5,114;5,117;5,119;5,122;5,122;5,124;5,124;0,124;12,0;12,0" o:connectangles="0,0,0,0,0,0,0,0,0,0,0,0,0,0,0,0,0,0,0,0,0,0,0,0,0,0,0,0,0,0,0,0,0,0,0,0,0,0,0,0,0,0,0,0,0,0,0,0,0,0,0,0,0"/>
                </v:shape>
                <v:shape id="Freeform 2864" o:spid="_x0000_s1443" style="position:absolute;left:9660;top:4391;width:29;height:124;visibility:visible;mso-wrap-style:square;v-text-anchor:top" coordsize="2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e7ucMA&#10;AADdAAAADwAAAGRycy9kb3ducmV2LnhtbERPS2vCQBC+C/0PyxS8mYkeRFJXEUHaUgo+SqG3MTsm&#10;wexsmt3G7b93D4UeP773ch1tqwbufeNEwzTLQbGUzjRSafg47SYLUD6QGGqdsIZf9rBePYyWVBh3&#10;kwMPx1CpFCK+IA11CF2B6MuaLfnMdSyJu7jeUkiwr9D0dEvhtsVZns/RUiOpoaaOtzWX1+OP1fD+&#10;it8Dfm2uz9szxs/z277huNd6/Bg3T6ACx/Av/nO/GA2zxTTNTW/SE8D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e7ucMAAADdAAAADwAAAAAAAAAAAAAAAACYAgAAZHJzL2Rv&#10;d25yZXYueG1sUEsFBgAAAAAEAAQA9QAAAIgDAAAAAA==&#10;" path="m12,l29,8r,l29,8r,l29,8r,2l29,10r,3l29,15r-2,2l27,17r,3l27,25r-3,2l24,30r,4l24,37r-2,2l22,44r-3,3l19,51r-2,l17,56r-3,3l14,63r-2,3l12,66r,2l12,71r,l12,73r,l12,76r-2,2l10,83,7,88r,5l5,97r,3l5,105r,5l5,110r,4l5,117r,2l5,122r,l5,124r,l,124,12,r,xe" fillcolor="#e15800" stroked="f">
                  <v:path arrowok="t" o:connecttype="custom" o:connectlocs="12,0;29,8;29,8;29,8;29,8;29,8;29,10;29,10;29,13;29,15;27,17;27,17;27,20;27,25;24,27;24,30;24,34;24,37;22,39;22,44;19,47;19,51;17,51;17,56;14,59;14,63;12,66;12,66;12,68;12,71;12,71;12,73;12,73;12,76;10,78;10,83;7,88;7,93;5,97;5,100;5,105;5,110;5,110;5,114;5,117;5,119;5,122;5,122;5,124;5,124;0,124;12,0;12,0" o:connectangles="0,0,0,0,0,0,0,0,0,0,0,0,0,0,0,0,0,0,0,0,0,0,0,0,0,0,0,0,0,0,0,0,0,0,0,0,0,0,0,0,0,0,0,0,0,0,0,0,0,0,0,0,0"/>
                </v:shape>
                <v:shape id="Freeform 2865" o:spid="_x0000_s1444" style="position:absolute;left:9660;top:4391;width:29;height:124;visibility:visible;mso-wrap-style:square;v-text-anchor:top" coordsize="2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mlsQA&#10;AADdAAAADwAAAGRycy9kb3ducmV2LnhtbESP0YrCMBRE34X9h3AXfNO0RRbtGosIXRZ8sOp+wKW5&#10;ttXmpjRR699vBMHHYWbOMMtsMK24Ue8aywriaQSCuLS64UrB3zGfzEE4j6yxtUwKHuQgW32Mlphq&#10;e+c93Q6+EgHCLkUFtfddKqUrazLoprYjDt7J9gZ9kH0ldY/3ADetTKLoSxpsOCzU2NGmpvJyuBoF&#10;FP88ZjnuunzrtrtzXBTGFoVS489h/Q3C0+Df4Vf7VytI5vECn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GJpbEAAAA3QAAAA8AAAAAAAAAAAAAAAAAmAIAAGRycy9k&#10;b3ducmV2LnhtbFBLBQYAAAAABAAEAPUAAACJAwAAAAA=&#10;" path="m12,l29,8r,l29,8r,l29,8r,2l29,10r,3l29,15r-2,2l27,17r,3l27,25r-3,2l24,30r,4l24,37r-2,2l22,44r-3,3l19,51r-2,l17,56r-3,3l14,63r-2,3l12,66r,2l12,71r,l12,73r,l12,76r-2,2l10,83,7,88r,5l5,97r,3l5,105r,5l5,110r,4l5,117r,2l5,122r,l5,124r,l,124,12,r,xe" fillcolor="#e35c00" stroked="f">
                  <v:path arrowok="t" o:connecttype="custom" o:connectlocs="12,0;29,8;29,8;29,8;29,8;29,8;29,10;29,10;29,13;29,15;27,17;27,17;27,20;27,25;24,27;24,30;24,34;24,37;22,39;22,44;19,47;19,51;17,51;17,56;14,59;14,63;12,66;12,66;12,68;12,71;12,71;12,73;12,73;12,76;10,78;10,83;7,88;7,93;5,97;5,100;5,105;5,110;5,110;5,114;5,117;5,119;5,122;5,122;5,124;5,124;0,124;12,0;12,0" o:connectangles="0,0,0,0,0,0,0,0,0,0,0,0,0,0,0,0,0,0,0,0,0,0,0,0,0,0,0,0,0,0,0,0,0,0,0,0,0,0,0,0,0,0,0,0,0,0,0,0,0,0,0,0,0"/>
                </v:shape>
                <v:shape id="Freeform 2866" o:spid="_x0000_s1445" style="position:absolute;left:9660;top:4391;width:29;height:124;visibility:visible;mso-wrap-style:square;v-text-anchor:top" coordsize="2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uvcMA&#10;AADdAAAADwAAAGRycy9kb3ducmV2LnhtbERPz2vCMBS+D/wfwhN2m6llDqlGGcLEIR5Whc3bo3lr&#10;is1LaDLb/ffmIHj8+H4v14NtxZW60DhWMJ1kIIgrpxuuFZyOHy9zECEia2wdk4J/CrBejZ6WWGjX&#10;8xddy1iLFMKhQAUmRl9IGSpDFsPEeeLE/brOYkywq6XusE/htpV5lr1Jiw2nBoOeNoaqS/lnFfiD&#10;uXz/+G37enbD56ykfrfd90o9j4f3BYhIQ3yI7+6dVpDP87Q/vUlP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AuvcMAAADdAAAADwAAAAAAAAAAAAAAAACYAgAAZHJzL2Rv&#10;d25yZXYueG1sUEsFBgAAAAAEAAQA9QAAAIgDAAAAAA==&#10;" path="m12,l29,8r,l29,8r,l29,8r,2l29,10r,3l29,15r-2,2l27,17r,3l27,25r-3,2l24,30r,4l24,37r-2,2l22,44r-3,3l19,51r-2,l17,56r-3,3l14,63r-2,3l12,66r,2l12,71r,l12,73r,l12,76r-2,2l10,83,7,88r,5l5,97r,3l5,105r,5l5,110r,4l5,117r,2l5,122r,l5,124r,l,124,12,r,xe" fillcolor="#e55f00" stroked="f">
                  <v:path arrowok="t" o:connecttype="custom" o:connectlocs="12,0;29,8;29,8;29,8;29,8;29,8;29,10;29,10;29,13;29,15;27,17;27,17;27,20;27,25;24,27;24,30;24,34;24,37;22,39;22,44;19,47;19,51;17,51;17,56;14,59;14,63;12,66;12,66;12,68;12,71;12,71;12,73;12,73;12,76;10,78;10,83;7,88;7,93;5,97;5,100;5,105;5,110;5,110;5,114;5,117;5,119;5,122;5,122;5,124;5,124;0,124;12,0;12,0" o:connectangles="0,0,0,0,0,0,0,0,0,0,0,0,0,0,0,0,0,0,0,0,0,0,0,0,0,0,0,0,0,0,0,0,0,0,0,0,0,0,0,0,0,0,0,0,0,0,0,0,0,0,0,0,0"/>
                </v:shape>
                <v:shape id="Freeform 2867" o:spid="_x0000_s1446" style="position:absolute;left:9660;top:4391;width:29;height:124;visibility:visible;mso-wrap-style:square;v-text-anchor:top" coordsize="2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4kMMA&#10;AADdAAAADwAAAGRycy9kb3ducmV2LnhtbESPT4vCMBTE7wt+h/AEb2tiD0WrUXQXoZc9+OcDPJtn&#10;W2xeahO1fvuNIHgcZuY3zGLV20bcqfO1Yw2TsQJBXDhTc6nheNh+T0H4gGywcUwanuRhtRx8LTAz&#10;7sE7uu9DKSKEfYYaqhDaTEpfVGTRj11LHL2z6yyGKLtSmg4fEW4bmSiVSos1x4UKW/qpqLjsb1aD&#10;zemk1CZdX/MmT3D2N/s9pEbr0bBfz0EE6sMn/G7nRkMyTSbweh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E4kMMAAADdAAAADwAAAAAAAAAAAAAAAACYAgAAZHJzL2Rv&#10;d25yZXYueG1sUEsFBgAAAAAEAAQA9QAAAIgDAAAAAA==&#10;" path="m12,l29,8r,l29,8r,l29,8r,2l29,10r,3l29,15r-2,2l27,17r,3l27,25r-3,2l24,30r,4l24,37r-2,2l22,44r-3,3l19,51r-2,l17,56r-3,3l14,63r-2,3l12,66r,2l12,71r,l12,73r,l12,76r-2,2l10,83,7,88r,5l5,97r,3l5,105r,5l5,110r,4l5,117r,2l5,122r,l5,124r,l,124,12,r,xe" fillcolor="#e76300" stroked="f">
                  <v:path arrowok="t" o:connecttype="custom" o:connectlocs="12,0;29,8;29,8;29,8;29,8;29,8;29,10;29,10;29,13;29,15;27,17;27,17;27,20;27,25;24,27;24,30;24,34;24,37;22,39;22,44;19,47;19,51;17,51;17,56;14,59;14,63;12,66;12,66;12,68;12,71;12,71;12,73;12,73;12,76;10,78;10,83;7,88;7,93;5,97;5,100;5,105;5,110;5,110;5,114;5,117;5,119;5,122;5,122;5,124;5,124;0,124;12,0;12,0" o:connectangles="0,0,0,0,0,0,0,0,0,0,0,0,0,0,0,0,0,0,0,0,0,0,0,0,0,0,0,0,0,0,0,0,0,0,0,0,0,0,0,0,0,0,0,0,0,0,0,0,0,0,0,0,0"/>
                </v:shape>
                <v:shape id="Freeform 2868" o:spid="_x0000_s1447" style="position:absolute;left:9660;top:4391;width:29;height:124;visibility:visible;mso-wrap-style:square;v-text-anchor:top" coordsize="2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fpMMA&#10;AADdAAAADwAAAGRycy9kb3ducmV2LnhtbESPQYvCMBSE7wv7H8ITvK2pBUW6RhFhoScXrfT8bN62&#10;pc1LaWLb/fdGEDwOM/MNs91PphUD9a62rGC5iEAQF1bXXCq4Zj9fGxDOI2tsLZOCf3Kw331+bDHR&#10;duQzDRdfigBhl6CCyvsukdIVFRl0C9sRB+/P9gZ9kH0pdY9jgJtWxlG0lgZrDgsVdnSsqGgud6Pg&#10;1oz1KVtlTZ6uKe2kH/J0+lVqPpsO3yA8Tf4dfrVTrSDexDE834Qn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vfpMMAAADdAAAADwAAAAAAAAAAAAAAAACYAgAAZHJzL2Rv&#10;d25yZXYueG1sUEsFBgAAAAAEAAQA9QAAAIgDAAAAAA==&#10;" path="m12,l29,8r,l29,8r,l29,8r,2l29,10r,3l29,15r-2,2l27,17r,3l27,25r-3,2l24,30r,4l24,37r-2,2l22,44r-3,3l19,51r-2,l17,56r-3,3l14,63r-2,3l12,66r,2l12,71r,l12,73r,l12,76r-2,2l10,83,7,88r,5l5,97r,3l5,105r,5l5,110r,4l5,117r,2l5,122r,l5,124r,l,124,12,r,xe" fillcolor="#e96600" stroked="f">
                  <v:path arrowok="t" o:connecttype="custom" o:connectlocs="12,0;29,8;29,8;29,8;29,8;29,8;29,10;29,10;29,13;29,15;27,17;27,17;27,20;27,25;24,27;24,30;24,34;24,37;22,39;22,44;19,47;19,51;17,51;17,56;14,59;14,63;12,66;12,66;12,68;12,71;12,71;12,73;12,73;12,76;10,78;10,83;7,88;7,93;5,97;5,100;5,105;5,110;5,110;5,114;5,117;5,119;5,122;5,122;5,124;5,124;0,124;12,0;12,0" o:connectangles="0,0,0,0,0,0,0,0,0,0,0,0,0,0,0,0,0,0,0,0,0,0,0,0,0,0,0,0,0,0,0,0,0,0,0,0,0,0,0,0,0,0,0,0,0,0,0,0,0,0,0,0,0"/>
                </v:shape>
                <v:shape id="Freeform 2869" o:spid="_x0000_s1448" style="position:absolute;left:9660;top:4391;width:29;height:124;visibility:visible;mso-wrap-style:square;v-text-anchor:top" coordsize="2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BNsQA&#10;AADdAAAADwAAAGRycy9kb3ducmV2LnhtbESPQYvCMBSE74L/ITzBi2hqhaVUo4giiLiw1cXzs3m2&#10;xealNFHrv98sLOxxmJlvmMWqM7V4UusqywqmkwgEcW51xYWC7/NunIBwHlljbZkUvMnBatnvLTDV&#10;9sUZPU++EAHCLkUFpfdNKqXLSzLoJrYhDt7NtgZ9kG0hdYuvADe1jKPoQxqsOCyU2NCmpPx+ehgF&#10;s+T6JbPPw8icL9vjNdcH7O6o1HDQrecgPHX+P/zX3msFcRLP4PdNe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DQTbEAAAA3QAAAA8AAAAAAAAAAAAAAAAAmAIAAGRycy9k&#10;b3ducmV2LnhtbFBLBQYAAAAABAAEAPUAAACJAwAAAAA=&#10;" path="m12,l29,8r,l29,8r,l29,8r,2l29,10r,3l29,15r-2,2l27,17r-3,3l24,25r-2,2l22,30r-3,4l17,37r,2l17,44r-3,3l14,51r,l14,56r,3l14,63r-2,3l12,66r,2l12,71r,l12,73r,l12,76r-2,2l10,83,7,88r,5l5,97r,3l5,105r,5l5,110r,4l5,117r,2l5,122r,l5,124r,l,124,12,r,xe" fillcolor="#eb6900" stroked="f">
                  <v:path arrowok="t" o:connecttype="custom" o:connectlocs="12,0;29,8;29,8;29,8;29,8;29,8;29,10;29,10;29,13;29,15;27,17;27,17;24,20;24,25;22,27;22,30;19,34;17,37;17,39;17,44;14,47;14,51;14,51;14,56;14,59;14,63;12,66;12,66;12,68;12,71;12,71;12,73;12,73;12,76;10,78;10,83;7,88;7,93;5,97;5,100;5,105;5,110;5,110;5,114;5,117;5,119;5,122;5,122;5,124;5,124;0,124;12,0;12,0" o:connectangles="0,0,0,0,0,0,0,0,0,0,0,0,0,0,0,0,0,0,0,0,0,0,0,0,0,0,0,0,0,0,0,0,0,0,0,0,0,0,0,0,0,0,0,0,0,0,0,0,0,0,0,0,0"/>
                </v:shape>
                <v:shape id="Freeform 2870" o:spid="_x0000_s1449" style="position:absolute;left:9660;top:4391;width:29;height:124;visibility:visible;mso-wrap-style:square;v-text-anchor:top" coordsize="2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CMUA&#10;AADdAAAADwAAAGRycy9kb3ducmV2LnhtbESPQWvCQBSE74X+h+UVeqsbgw0Ss4oUCsUKalo8P7Iv&#10;2WD2bZpdNf77bqHgcZiZb5hiNdpOXGjwrWMF00kCgrhyuuVGwffX+8schA/IGjvHpOBGHlbLx4cC&#10;c+2ufKBLGRoRIexzVGBC6HMpfWXIop+4njh6tRsshiiHRuoBrxFuO5kmSSYtthwXDPb0Zqg6lWer&#10;wB5ts812uj7uDaavn7Nst9n/KPX8NK4XIAKN4R7+b39oBek8ncH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8kIxQAAAN0AAAAPAAAAAAAAAAAAAAAAAJgCAABkcnMv&#10;ZG93bnJldi54bWxQSwUGAAAAAAQABAD1AAAAigMAAAAA&#10;" path="m12,l29,8r,l29,8r,l29,8r-2,2l27,10r,3l27,15r-3,2l24,17r-2,3l22,25r-3,2l19,30r-2,4l17,37r-3,2l14,44r-2,3l12,51r,l12,56r,3l12,63r,3l12,66r,2l12,71r,l12,73r,l12,76r-2,2l10,83,7,88r,5l5,97r,3l5,105r,5l5,110r,4l5,117r,2l5,122r,l5,124r,l,124,12,r,xe" fillcolor="#ed6d00" stroked="f">
                  <v:path arrowok="t" o:connecttype="custom" o:connectlocs="12,0;29,8;29,8;29,8;29,8;29,8;27,10;27,10;27,13;27,15;24,17;24,17;22,20;22,25;19,27;19,30;17,34;17,37;14,39;14,44;12,47;12,51;12,51;12,56;12,59;12,63;12,66;12,66;12,68;12,71;12,71;12,73;12,73;12,76;10,78;10,83;7,88;7,93;5,97;5,100;5,105;5,110;5,110;5,114;5,117;5,119;5,122;5,122;5,124;5,124;0,124;12,0;12,0" o:connectangles="0,0,0,0,0,0,0,0,0,0,0,0,0,0,0,0,0,0,0,0,0,0,0,0,0,0,0,0,0,0,0,0,0,0,0,0,0,0,0,0,0,0,0,0,0,0,0,0,0,0,0,0,0"/>
                </v:shape>
                <v:shape id="Freeform 2871" o:spid="_x0000_s1450" style="position:absolute;left:9660;top:4391;width:24;height:124;visibility:visible;mso-wrap-style:square;v-text-anchor:top" coordsize="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b42MYA&#10;AADdAAAADwAAAGRycy9kb3ducmV2LnhtbESPQWsCMRSE7wX/Q3hCL6Vmu2iR1ShtQSh60m0P3h6b&#10;183azUvYpLr11xtB8DjMzDfMfNnbVhypC41jBS+jDARx5XTDtYKvcvU8BREissbWMSn4pwDLxeBh&#10;joV2J97ScRdrkSAcClRgYvSFlKEyZDGMnCdO3o/rLMYku1rqDk8JbluZZ9mrtNhwWjDo6cNQ9bv7&#10;swpc8K2frFw0h6f9uj6/l5vv8UGpx2H/NgMRqY/38K39qRXk03wC1zfpCc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b42MYAAADdAAAADwAAAAAAAAAAAAAAAACYAgAAZHJz&#10;L2Rvd25yZXYueG1sUEsFBgAAAAAEAAQA9QAAAIsDAAAAAA==&#10;" path="m12,l24,8r,l24,8r,l24,8r-2,2l22,10r,3l22,15r,2l22,17r,3l22,25r-3,2l19,30r-2,4l17,37r-3,2l14,44r-2,3l12,51r,l12,56r,3l12,63r,3l12,66r,2l12,71r,l12,73r,l12,76r-2,2l10,83,7,88r,5l5,97r,3l5,105r,5l5,110r,4l5,117r,2l5,122r,l5,124r,l,124,12,r,xe" fillcolor="#ef7000" stroked="f">
                  <v:path arrowok="t" o:connecttype="custom" o:connectlocs="12,0;24,8;24,8;24,8;24,8;24,8;22,10;22,10;22,13;22,15;22,17;22,17;22,20;22,25;19,27;19,30;17,34;17,37;14,39;14,44;12,47;12,51;12,51;12,56;12,59;12,63;12,66;12,66;12,68;12,71;12,71;12,73;12,73;12,76;10,78;10,83;7,88;7,93;5,97;5,100;5,105;5,110;5,110;5,114;5,117;5,119;5,122;5,122;5,124;5,124;0,124;12,0;12,0" o:connectangles="0,0,0,0,0,0,0,0,0,0,0,0,0,0,0,0,0,0,0,0,0,0,0,0,0,0,0,0,0,0,0,0,0,0,0,0,0,0,0,0,0,0,0,0,0,0,0,0,0,0,0,0,0"/>
                </v:shape>
                <v:shape id="Freeform 2872" o:spid="_x0000_s1451" style="position:absolute;left:9660;top:4391;width:24;height:124;visibility:visible;mso-wrap-style:square;v-text-anchor:top" coordsize="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srOcQA&#10;AADdAAAADwAAAGRycy9kb3ducmV2LnhtbESPwW7CMBBE75X4B2uReisObosgYBCqaAXcMHzAKl6S&#10;iHgdYhfSv8eVKvU4mpk3msWqd424URdqzxrGowwEceFtzaWG0/HzZQoiRGSLjWfS8EMBVsvB0wJz&#10;6+98oJuJpUgQDjlqqGJscylDUZHDMPItcfLOvnMYk+xKaTu8J7hrpMqyiXRYc1qosKWPioqL+XYa&#10;KLpXnm3ejDLma1de9+/tRu20fh726zmISH38D/+1t1aDmqoJ/L5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7KznEAAAA3QAAAA8AAAAAAAAAAAAAAAAAmAIAAGRycy9k&#10;b3ducmV2LnhtbFBLBQYAAAAABAAEAPUAAACJAwAAAAA=&#10;" path="m12,l24,8r,l24,8r,l24,8r-2,2l22,10r,3l22,15r,2l22,17r,3l22,25r-3,2l19,30r-2,4l17,37r-3,2l14,44r-2,3l12,51r,l12,56r,3l12,63r,3l12,66r,2l12,71r,l12,73r,l12,76r-2,2l10,83,7,88r,5l5,97r,3l5,105r,5l5,110r,4l5,117r,2l5,122r,l5,124r,l,124,12,r,xe" fillcolor="#f17400" stroked="f">
                  <v:path arrowok="t" o:connecttype="custom" o:connectlocs="12,0;24,8;24,8;24,8;24,8;24,8;22,10;22,10;22,13;22,15;22,17;22,17;22,20;22,25;19,27;19,30;17,34;17,37;14,39;14,44;12,47;12,51;12,51;12,56;12,59;12,63;12,66;12,66;12,68;12,71;12,71;12,73;12,73;12,76;10,78;10,83;7,88;7,93;5,97;5,100;5,105;5,110;5,110;5,114;5,117;5,119;5,122;5,122;5,124;5,124;0,124;12,0;12,0" o:connectangles="0,0,0,0,0,0,0,0,0,0,0,0,0,0,0,0,0,0,0,0,0,0,0,0,0,0,0,0,0,0,0,0,0,0,0,0,0,0,0,0,0,0,0,0,0,0,0,0,0,0,0,0,0"/>
                </v:shape>
                <v:shape id="Freeform 2873" o:spid="_x0000_s1452" style="position:absolute;left:9660;top:4391;width:24;height:124;visibility:visible;mso-wrap-style:square;v-text-anchor:top" coordsize="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dxQMcA&#10;AADdAAAADwAAAGRycy9kb3ducmV2LnhtbESPS2vDMBCE74H+B7GB3hI5po/EiRxKoSSHUsgLktti&#10;rR/YWhlLTtz++qoQ6HGYmW+Y1XowjbhS5yrLCmbTCARxZnXFhYLj4WMyB+E8ssbGMin4Jgfr9GG0&#10;wkTbG+/ouveFCBB2CSoovW8TKV1WkkE3tS1x8HLbGfRBdoXUHd4C3DQyjqIXabDisFBiS+8lZfW+&#10;NwryvNj09eVpcerPnzvsPV1+nr+UehwPb0sQngb/H763t1pBPI9f4e9Ne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3cUDHAAAA3QAAAA8AAAAAAAAAAAAAAAAAmAIAAGRy&#10;cy9kb3ducmV2LnhtbFBLBQYAAAAABAAEAPUAAACMAwAAAAA=&#10;" path="m12,l24,8r,l24,8r,l24,8r-2,2l22,10r,3l22,15r,2l22,17r,3l22,25r-3,2l19,30r-2,4l17,37r-3,2l14,44r-2,3l12,51r,l12,56r,3l12,63r,3l12,66r,2l12,71r,l12,73r,l12,76r-2,2l10,83,7,88r,5l5,97r,3l5,105r,5l5,110r,4l5,117r,2l5,122r,l5,124r,l,124,12,r,xe" fillcolor="#f37700" stroked="f">
                  <v:path arrowok="t" o:connecttype="custom" o:connectlocs="12,0;24,8;24,8;24,8;24,8;24,8;22,10;22,10;22,13;22,15;22,17;22,17;22,20;22,25;19,27;19,30;17,34;17,37;14,39;14,44;12,47;12,51;12,51;12,56;12,59;12,63;12,66;12,66;12,68;12,71;12,71;12,73;12,73;12,76;10,78;10,83;7,88;7,93;5,97;5,100;5,105;5,110;5,110;5,114;5,117;5,119;5,122;5,122;5,124;5,124;0,124;12,0;12,0" o:connectangles="0,0,0,0,0,0,0,0,0,0,0,0,0,0,0,0,0,0,0,0,0,0,0,0,0,0,0,0,0,0,0,0,0,0,0,0,0,0,0,0,0,0,0,0,0,0,0,0,0,0,0,0,0"/>
                </v:shape>
                <v:shape id="Freeform 2874" o:spid="_x0000_s1453" style="position:absolute;left:9660;top:4391;width:24;height:124;visibility:visible;mso-wrap-style:square;v-text-anchor:top" coordsize="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tThr8A&#10;AADdAAAADwAAAGRycy9kb3ducmV2LnhtbERPzYrCMBC+C75DGMGbphZdStcoRVgQPGl9gKGZbavN&#10;pCSxrW+/OSx4/Pj+98fJdGIg51vLCjbrBARxZXXLtYJ7+bPKQPiArLGzTAre5OF4mM/2mGs78pWG&#10;W6hFDGGfo4ImhD6X0lcNGfRr2xNH7tc6gyFCV0vtcIzhppNpknxJgy3HhgZ7OjVUPW8vo2AsLw9X&#10;Pt+vIeyKrKjleYOXrVLLxVR8gwg0hY/4333WCtIsjXPjm/gE5O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O1OGvwAAAN0AAAAPAAAAAAAAAAAAAAAAAJgCAABkcnMvZG93bnJl&#10;di54bWxQSwUGAAAAAAQABAD1AAAAhAMAAAAA&#10;" path="m12,l24,8r,l24,8r,l24,8r-2,2l22,10r,3l22,15r,2l22,17r,3l22,25r-3,2l19,30r-2,4l17,37r-3,2l14,44r-2,3l12,51r,l12,56r,3l12,63r,3l12,66r,2l12,71r,l12,73r,l12,76r-2,2l10,83,7,88r,5l5,97r,3l5,105r,5l5,110r,4l5,117r,2l5,122r,l5,124r,l,124,12,r,xe" fillcolor="#f57b00" stroked="f">
                  <v:path arrowok="t" o:connecttype="custom" o:connectlocs="12,0;24,8;24,8;24,8;24,8;24,8;22,10;22,10;22,13;22,15;22,17;22,17;22,20;22,25;19,27;19,30;17,34;17,37;14,39;14,44;12,47;12,51;12,51;12,56;12,59;12,63;12,66;12,66;12,68;12,71;12,71;12,73;12,73;12,76;10,78;10,83;7,88;7,93;5,97;5,100;5,105;5,110;5,110;5,114;5,117;5,119;5,122;5,122;5,124;5,124;0,124;12,0;12,0" o:connectangles="0,0,0,0,0,0,0,0,0,0,0,0,0,0,0,0,0,0,0,0,0,0,0,0,0,0,0,0,0,0,0,0,0,0,0,0,0,0,0,0,0,0,0,0,0,0,0,0,0,0,0,0,0"/>
                </v:shape>
                <v:shape id="Freeform 2875" o:spid="_x0000_s1454" style="position:absolute;left:9660;top:4391;width:24;height:124;visibility:visible;mso-wrap-style:square;v-text-anchor:top" coordsize="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0MQA&#10;AADdAAAADwAAAGRycy9kb3ducmV2LnhtbESPzWrDMBCE74G+g9hAbokcQ43jRgml4DSXHvJ3X6yN&#10;5dZaGUuJnbePCoUeh5n5hllvR9uKO/W+caxguUhAEFdON1wrOJ/KeQ7CB2SNrWNS8CAP283LZI2F&#10;dgMf6H4MtYgQ9gUqMCF0hZS+MmTRL1xHHL2r6y2GKPta6h6HCLetTJMkkxYbjgsGO/owVP0cb1aB&#10;K7+G10tGlH/q63c57Ey20gelZtPx/Q1EoDH8h//ae60gzdMV/L6JT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fmdDEAAAA3QAAAA8AAAAAAAAAAAAAAAAAmAIAAGRycy9k&#10;b3ducmV2LnhtbFBLBQYAAAAABAAEAPUAAACJAwAAAAA=&#10;" path="m12,l24,8r,l24,8r,l24,8r-2,2l22,10r,3l22,15r,2l22,17r,3l22,25r-3,2l19,30r-2,4l17,37r-3,2l14,44r-2,3l12,51r,l12,56r,3l12,63r,3l12,66r,2l12,71r,l12,73r,l12,76r-2,2l10,83,7,88r,5l5,97r,3l5,105r,5l5,110r,4l5,117r,2l5,122r,l5,124r,l,124,12,r,xe" fillcolor="#f77e00" stroked="f">
                  <v:path arrowok="t" o:connecttype="custom" o:connectlocs="12,0;24,8;24,8;24,8;24,8;24,8;22,10;22,10;22,13;22,15;22,17;22,17;22,20;22,25;19,27;19,30;17,34;17,37;14,39;14,44;12,47;12,51;12,51;12,56;12,59;12,63;12,66;12,66;12,68;12,71;12,71;12,73;12,73;12,76;10,78;10,83;7,88;7,93;5,97;5,100;5,105;5,110;5,110;5,114;5,117;5,119;5,122;5,122;5,124;5,124;0,124;12,0;12,0" o:connectangles="0,0,0,0,0,0,0,0,0,0,0,0,0,0,0,0,0,0,0,0,0,0,0,0,0,0,0,0,0,0,0,0,0,0,0,0,0,0,0,0,0,0,0,0,0,0,0,0,0,0,0,0,0"/>
                </v:shape>
                <v:shape id="Freeform 2876" o:spid="_x0000_s1455" style="position:absolute;left:9660;top:4391;width:24;height:124;visibility:visible;mso-wrap-style:square;v-text-anchor:top" coordsize="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DzeMMA&#10;AADdAAAADwAAAGRycy9kb3ducmV2LnhtbERPyWrDMBC9F/IPYgK9NXJSsjmRQzHdICGQ9TxY44VY&#10;I9dSY/fvq0Ohx8fb15ve1OJOrassKxiPIhDEmdUVFwrOp7enBQjnkTXWlknBDznYJIOHNcbadnyg&#10;+9EXIoSwi1FB6X0TS+mykgy6kW2IA5fb1qAPsC2kbrEL4aaWkyiaSYMVh4YSG0pLym7Hb6PAv+Js&#10;m1/fm25XfCz306/0Mp+mSj0O+5cVCE+9/xf/uT+1gsniOewPb8ITkM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DzeMMAAADdAAAADwAAAAAAAAAAAAAAAACYAgAAZHJzL2Rv&#10;d25yZXYueG1sUEsFBgAAAAAEAAQA9QAAAIgDAAAAAA==&#10;" path="m12,l24,8r,l24,8r,l24,8r-2,2l22,10r,3l22,15r,2l22,17r,3l22,25r-3,2l19,30r-2,4l17,37r-3,2l14,44r-2,3l12,51r,l12,56r,3l12,63r,3l12,66r,2l12,71r,l12,73r,l12,76r-2,2l10,83,7,88r,5l5,97r,3l5,105r,5l5,110r,4l5,117r,2l5,122r,l5,124r,l,124,12,r,xe" fillcolor="#f98100" stroked="f">
                  <v:path arrowok="t" o:connecttype="custom" o:connectlocs="12,0;24,8;24,8;24,8;24,8;24,8;22,10;22,10;22,13;22,15;22,17;22,17;22,20;22,25;19,27;19,30;17,34;17,37;14,39;14,44;12,47;12,51;12,51;12,56;12,59;12,63;12,66;12,66;12,68;12,71;12,71;12,73;12,73;12,76;10,78;10,83;7,88;7,93;5,97;5,100;5,105;5,110;5,110;5,114;5,117;5,119;5,122;5,122;5,124;5,124;0,124;12,0;12,0" o:connectangles="0,0,0,0,0,0,0,0,0,0,0,0,0,0,0,0,0,0,0,0,0,0,0,0,0,0,0,0,0,0,0,0,0,0,0,0,0,0,0,0,0,0,0,0,0,0,0,0,0,0,0,0,0"/>
                </v:shape>
                <v:shape id="Freeform 2877" o:spid="_x0000_s1456" style="position:absolute;left:9660;top:4391;width:24;height:124;visibility:visible;mso-wrap-style:square;v-text-anchor:top" coordsize="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O508YA&#10;AADdAAAADwAAAGRycy9kb3ducmV2LnhtbESPQWvCQBSE74X+h+UJ3nQTJVZSN1ILQm+ltvX8mn0m&#10;Idm3MbuNib/eLQg9DjPzDbPZDqYRPXWusqwgnkcgiHOrKy4UfH3uZ2sQziNrbCyTgpEcbLPHhw2m&#10;2l74g/qDL0SAsEtRQel9m0rp8pIMurltiYN3sp1BH2RXSN3hJcBNIxdRtJIGKw4LJbb0WlJeH36N&#10;gqWT78fz9bu3x1W8a+ox+XnyiVLTyfDyDMLT4P/D9/abVrBYL2P4exOe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O508YAAADdAAAADwAAAAAAAAAAAAAAAACYAgAAZHJz&#10;L2Rvd25yZXYueG1sUEsFBgAAAAAEAAQA9QAAAIsDAAAAAA==&#10;" path="m12,l24,8r,l24,8r,l24,8r-2,2l22,10r,3l22,15r,2l22,17r,3l22,25r-3,2l19,30r-2,4l17,37r-3,2l14,44r-2,3l12,51r,l12,56r,3l12,63r,3l12,66r,2l12,71r,l12,73r,l12,76r-2,2l10,83,7,88r,5l5,97r,3l5,105r,5l5,110r,4l5,117r,2l5,122r,l5,124r,l,124,12,r,xe" fillcolor="#fb8500" stroked="f">
                  <v:path arrowok="t" o:connecttype="custom" o:connectlocs="12,0;24,8;24,8;24,8;24,8;24,8;22,10;22,10;22,13;22,15;22,17;22,17;22,20;22,25;19,27;19,30;17,34;17,37;14,39;14,44;12,47;12,51;12,51;12,56;12,59;12,63;12,66;12,66;12,68;12,71;12,71;12,73;12,73;12,76;10,78;10,83;7,88;7,93;5,97;5,100;5,105;5,110;5,110;5,114;5,117;5,119;5,122;5,122;5,124;5,124;0,124;12,0;12,0" o:connectangles="0,0,0,0,0,0,0,0,0,0,0,0,0,0,0,0,0,0,0,0,0,0,0,0,0,0,0,0,0,0,0,0,0,0,0,0,0,0,0,0,0,0,0,0,0,0,0,0,0,0,0,0,0"/>
                </v:shape>
                <v:shape id="Freeform 2878" o:spid="_x0000_s1457" style="position:absolute;left:9660;top:4391;width:24;height:124;visibility:visible;mso-wrap-style:square;v-text-anchor:top" coordsize="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vAMQA&#10;AADdAAAADwAAAGRycy9kb3ducmV2LnhtbESP3UrDQBSE74W+w3IE7+zGCBrSbksrCrkR+/cAh+xp&#10;Epo9G3ePaXx7VxC8HGbmG2a5nlyvRgqx82zgYZ6BIq697bgxcDq+3RegoiBb7D2TgW+KsF7NbpZY&#10;Wn/lPY0HaVSCcCzRQCsylFrHuiWHce4H4uSdfXAoSYZG24DXBHe9zrPsSTvsOC20ONBLS/Xl8OUM&#10;VOcPN/ZbKcLzuKPTVMnu9fPdmLvbabMAJTTJf/ivXVkDefGYw++b9AT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ZrwDEAAAA3QAAAA8AAAAAAAAAAAAAAAAAmAIAAGRycy9k&#10;b3ducmV2LnhtbFBLBQYAAAAABAAEAPUAAACJAwAAAAA=&#10;" path="m12,l24,8r,l24,8r,l24,8r-2,l22,10r,l22,13r,2l22,15r,2l22,22r-3,3l19,30r-2,2l17,37r-3,2l14,44r-2,3l12,51r,l12,56r,3l12,63r,3l12,66r,2l12,71r,l12,73r,l12,76r-2,2l10,83,7,88r,5l5,97r,3l5,105r,5l5,110r,4l5,117r,2l5,122r,l5,124r,l,124,12,r,xe" fillcolor="#fd8800" stroked="f">
                  <v:path arrowok="t" o:connecttype="custom" o:connectlocs="12,0;24,8;24,8;24,8;24,8;24,8;22,8;22,10;22,10;22,13;22,15;22,15;22,17;22,22;19,25;19,30;17,32;17,37;14,39;14,44;12,47;12,51;12,51;12,56;12,59;12,63;12,66;12,66;12,68;12,71;12,71;12,73;12,73;12,76;10,78;10,83;7,88;7,93;5,97;5,100;5,105;5,110;5,110;5,114;5,117;5,119;5,122;5,122;5,124;5,124;0,124;12,0;12,0" o:connectangles="0,0,0,0,0,0,0,0,0,0,0,0,0,0,0,0,0,0,0,0,0,0,0,0,0,0,0,0,0,0,0,0,0,0,0,0,0,0,0,0,0,0,0,0,0,0,0,0,0,0,0,0,0"/>
                </v:shape>
                <v:shape id="Freeform 2879" o:spid="_x0000_s1458" style="position:absolute;left:9660;top:4391;width:24;height:124;visibility:visible;mso-wrap-style:square;v-text-anchor:top" coordsize="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rVZ8UA&#10;AADdAAAADwAAAGRycy9kb3ducmV2LnhtbESPQWvCQBSE70L/w/KE3nRjxGKjqwRB6k1M2pwf2WeS&#10;Nvs2za4a/70rFHocZuYbZr0dTCuu1LvGsoLZNAJBXFrdcKXgM99PliCcR9bYWiYFd3Kw3byM1pho&#10;e+MTXTNfiQBhl6CC2vsukdKVNRl0U9sRB+9se4M+yL6SusdbgJtWxlH0Jg02HBZq7GhXU/mTXYyC&#10;9/YrPh2L711aDF1W/Kb5xyLKlXodD+kKhKfB/4f/2getIF7O5/B8E56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VnxQAAAN0AAAAPAAAAAAAAAAAAAAAAAJgCAABkcnMv&#10;ZG93bnJldi54bWxQSwUGAAAAAAQABAD1AAAAigMAAAAA&#10;" path="m12,l24,8r-2,l22,8r,l22,8r-3,l19,10r,l19,13r-2,2l17,15r,2l17,22r,3l17,30r,2l17,37r-3,2l14,44r-2,3l12,51r,l12,56r,3l12,63r,3l12,66r,2l12,71r,l12,73r,l12,76r-2,2l7,83r,5l7,93,5,97r,3l2,105r,5l,110r,4l,117r,2l,122r,l,124r,l,124,12,r,xe" fillcolor="#ff8c00" stroked="f">
                  <v:path arrowok="t" o:connecttype="custom" o:connectlocs="12,0;24,8;22,8;22,8;22,8;22,8;19,8;19,10;19,10;19,13;17,15;17,15;17,17;17,22;17,25;17,30;17,32;17,37;14,39;14,44;12,47;12,51;12,51;12,56;12,59;12,63;12,66;12,66;12,68;12,71;12,71;12,73;12,73;12,76;10,78;7,83;7,88;7,93;5,97;5,100;2,105;2,110;0,110;0,114;0,117;0,119;0,122;0,122;0,124;0,124;0,124;12,0;12,0" o:connectangles="0,0,0,0,0,0,0,0,0,0,0,0,0,0,0,0,0,0,0,0,0,0,0,0,0,0,0,0,0,0,0,0,0,0,0,0,0,0,0,0,0,0,0,0,0,0,0,0,0,0,0,0,0"/>
                </v:shape>
                <v:shape id="Freeform 2880" o:spid="_x0000_s1459" style="position:absolute;left:9621;top:4571;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2bGMgA&#10;AADdAAAADwAAAGRycy9kb3ducmV2LnhtbESPQWvCQBSE7wX/w/IEL0E3tUEkdQ0hRRBpD0YP7e01&#10;+5qEZt+G7Krpv+8WCh6HmfmG2WSj6cSVBtdaVvC4iEEQV1a3XCs4n3bzNQjnkTV2lknBDznItpOH&#10;Daba3vhI19LXIkDYpaig8b5PpXRVQwbdwvbEwfuyg0Ef5FBLPeAtwE0nl3G8kgZbDgsN9lQ0VH2X&#10;F6Pg8PnS6iLvVx9JdHq3b6+R1MVFqdl0zJ9BeBr9Pfzf3msFy/VTAn9vwhO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bZsYyAAAAN0AAAAPAAAAAAAAAAAAAAAAAJgCAABk&#10;cnMvZG93bnJldi54bWxQSwUGAAAAAAQABAD1AAAAjQMAAAAA&#10;" path="m19,l,19r56,l56,7,19,r,xe" fillcolor="#cb3300" stroked="f">
                  <v:path arrowok="t" o:connecttype="custom" o:connectlocs="19,0;0,19;56,19;56,7;19,0;19,0" o:connectangles="0,0,0,0,0,0"/>
                </v:shape>
                <v:shape id="Freeform 2881" o:spid="_x0000_s1460" style="position:absolute;left:9621;top:4571;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9nlcUA&#10;AADdAAAADwAAAGRycy9kb3ducmV2LnhtbESP0WoCMRRE3wv9h3ALvtWkilW2RikVQRFq3fYDLpvb&#10;7NLNzZJEd/17Uyj0cZiZM8xyPbhWXCjExrOGp7ECQVx507DV8PW5fVyAiAnZYOuZNFwpwnp1f7fE&#10;wvieT3QpkxUZwrFADXVKXSFlrGpyGMe+I87etw8OU5bBShOwz3DXyolSz9Jhw3mhxo7eaqp+yrPT&#10;sDn0yh7fZ/vjaX6eKzu1pQofWo8ehtcXEImG9B/+a++MhsliOoPfN/k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2eVxQAAAN0AAAAPAAAAAAAAAAAAAAAAAJgCAABkcnMv&#10;ZG93bnJldi54bWxQSwUGAAAAAAQABAD1AAAAigMAAAAA&#10;" path="m19,l,19r56,l56,,19,r,xe" fillcolor="#cd3600" stroked="f">
                  <v:path arrowok="t" o:connecttype="custom" o:connectlocs="19,0;0,19;56,19;56,0;19,0;19,0" o:connectangles="0,0,0,0,0,0"/>
                </v:shape>
                <v:shape id="Freeform 2882" o:spid="_x0000_s1461" style="position:absolute;left:9621;top:4571;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5bMcYA&#10;AADdAAAADwAAAGRycy9kb3ducmV2LnhtbESPQWvCQBSE7wX/w/KE3upGK8Gm2YhYCgVFaWzvj+xr&#10;kjb7Nma3Jv57VxA8DjPzDZMuB9OIE3WutqxgOolAEBdW11wq+Dq8Py1AOI+ssbFMCs7kYJmNHlJM&#10;tO35k065L0WAsEtQQeV9m0jpiooMuoltiYP3YzuDPsiulLrDPsBNI2dRFEuDNYeFCltaV1T85f9G&#10;wcum3H9P59vd6vhrY9eaN9O7g1KP42H1CsLT4O/hW/tDK5gtnmO4vglPQG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5bMcYAAADdAAAADwAAAAAAAAAAAAAAAACYAgAAZHJz&#10;L2Rvd25yZXYueG1sUEsFBgAAAAAEAAQA9QAAAIsDAAAAAA==&#10;" path="m19,l,19r56,l56,,19,r,xe" fillcolor="#cf3900" stroked="f">
                  <v:path arrowok="t" o:connecttype="custom" o:connectlocs="19,0;0,19;56,19;56,0;19,0;19,0" o:connectangles="0,0,0,0,0,0"/>
                </v:shape>
                <v:shape id="Freeform 2883" o:spid="_x0000_s1462" style="position:absolute;left:9628;top:4571;width:49;height:19;visibility:visible;mso-wrap-style:square;v-text-anchor:top" coordsize="4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yCcIA&#10;AADdAAAADwAAAGRycy9kb3ducmV2LnhtbESPUWvCQBCE34X+h2MLfdOLEWxIvQQRBN/a2v6ANbdN&#10;QnN74W7V+O97gtDHYWa+YTb15AZ1oRB7zwaWiwwUceNtz62B76/9vAAVBdni4JkM3ChCXT3NNlha&#10;f+VPuhylVQnCsUQDnchYah2bjhzGhR+Jk/fjg0NJMrTaBrwmuBt0nmVr7bDntNDhSLuOmt/j2RmI&#10;eMYT5qewHotMmuLd+o+VGPPyPG3fQAlN8h9+tA/WQF6sXuH+Jj0B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9PIJwgAAAN0AAAAPAAAAAAAAAAAAAAAAAJgCAABkcnMvZG93&#10;bnJldi54bWxQSwUGAAAAAAQABAD1AAAAhwMAAAAA&#10;" path="m12,l,19r49,l49,,12,r,xe" fillcolor="#d13d00" stroked="f">
                  <v:path arrowok="t" o:connecttype="custom" o:connectlocs="12,0;0,19;49,19;49,0;12,0;12,0" o:connectangles="0,0,0,0,0,0"/>
                </v:shape>
                <v:shape id="Freeform 2884" o:spid="_x0000_s1463" style="position:absolute;left:9628;top:4571;width:49;height:19;visibility:visible;mso-wrap-style:square;v-text-anchor:top" coordsize="4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2+SMEA&#10;AADdAAAADwAAAGRycy9kb3ducmV2LnhtbERPy4rCMBTdC/MP4QqzkTG1gpRqlI4iDIwbq7O/NLcP&#10;2tyUJmr9+8lCcHk4781uNJ240+AaywoW8wgEcWF1w5WC6+X4lYBwHlljZ5kUPMnBbvsx2WCq7YPP&#10;dM99JUIIuxQV1N73qZSuqMmgm9ueOHClHQz6AIdK6gEfIdx0Mo6ilTTYcGiosad9TUWb34yCMp89&#10;27+m/D7Fh9/4QDprO58p9TkdszUIT6N/i1/uH60gTpZhbngTno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tvkjBAAAA3QAAAA8AAAAAAAAAAAAAAAAAmAIAAGRycy9kb3du&#10;cmV2LnhtbFBLBQYAAAAABAAEAPUAAACGAwAAAAA=&#10;" path="m12,l,19r49,l49,,12,r,xe" fillcolor="#d34000" stroked="f">
                  <v:path arrowok="t" o:connecttype="custom" o:connectlocs="12,0;0,19;49,19;49,0;12,0;12,0" o:connectangles="0,0,0,0,0,0"/>
                </v:shape>
                <v:shape id="Freeform 2885" o:spid="_x0000_s1464" style="position:absolute;left:9628;top:4571;width:49;height:19;visibility:visible;mso-wrap-style:square;v-text-anchor:top" coordsize="4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k/DMcA&#10;AADdAAAADwAAAGRycy9kb3ducmV2LnhtbESPUUvDMBSF34X9h3AFX8SlbjK2btkQQSjIwK37AZfk&#10;2nQ2N10T2+qvN4Kwx8M55zuczW50jeipC7VnBY/TDASx9qbmSsGpfH1YgggR2WDjmRR8U4DddnKz&#10;wdz4gQ/UH2MlEoRDjgpsjG0uZdCWHIapb4mT9+E7hzHJrpKmwyHBXSNnWbaQDmtOCxZberGkP49f&#10;ToHuf/aH+7eyeF/Jub3sz0U56Cel7m7H5zWISGO8hv/bhVEwW85X8PcmPQ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5PwzHAAAA3QAAAA8AAAAAAAAAAAAAAAAAmAIAAGRy&#10;cy9kb3ducmV2LnhtbFBLBQYAAAAABAAEAPUAAACMAwAAAAA=&#10;" path="m12,l,19r49,l49,,12,r,xe" fillcolor="#d54400" stroked="f">
                  <v:path arrowok="t" o:connecttype="custom" o:connectlocs="12,0;0,19;49,19;49,0;12,0;12,0" o:connectangles="0,0,0,0,0,0"/>
                </v:shape>
                <v:shape id="Freeform 2886" o:spid="_x0000_s1465" style="position:absolute;left:9628;top:4571;width:49;height:19;visibility:visible;mso-wrap-style:square;v-text-anchor:top" coordsize="4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1fob8A&#10;AADdAAAADwAAAGRycy9kb3ducmV2LnhtbERPTYvCMBC9C/6HMMLeNNUVkWoUEQTBPWjrwePYjG2x&#10;mZQmavbfm4Pg8fG+l+tgGvGkztWWFYxHCQjiwuqaSwXnfDecg3AeWWNjmRT8k4P1qt9bYqrti0/0&#10;zHwpYgi7FBVU3replK6oyKAb2ZY4cjfbGfQRdqXUHb5iuGnkJElm0mDNsaHClrYVFffsYRQc/zKj&#10;f22ur5eCj5QcwkXnQamfQdgsQHgK/iv+uPdawWQ+jfvjm/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vV+hvwAAAN0AAAAPAAAAAAAAAAAAAAAAAJgCAABkcnMvZG93bnJl&#10;di54bWxQSwUGAAAAAAQABAD1AAAAhAMAAAAA&#10;" path="m12,l,19r49,l44,,12,r,xe" fillcolor="#d74700" stroked="f">
                  <v:path arrowok="t" o:connecttype="custom" o:connectlocs="12,0;0,19;49,19;44,0;12,0;12,0" o:connectangles="0,0,0,0,0,0"/>
                </v:shape>
                <v:shape id="Freeform 2887" o:spid="_x0000_s1466" style="position:absolute;left:9628;top:4571;width:44;height:19;visibility:visible;mso-wrap-style:square;v-text-anchor:top" coordsize="4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H6cMA&#10;AADdAAAADwAAAGRycy9kb3ducmV2LnhtbESPQWsCMRSE7wX/Q3hCbzUbkWK3RhFF8OKhdn/AY/Pc&#10;BDcv6ybq2l9vCoUeh5n5hlmsBt+KG/XRBdagJgUI4joYx42G6nv3NgcRE7LBNjBpeFCE1XL0ssDS&#10;hDt/0e2YGpEhHEvUYFPqSiljbcljnISOOHun0HtMWfaNND3eM9y3cloU79Kj47xgsaONpfp8vHoN&#10;Hxe3H5RTlfyxVlWH06XdStT6dTysP0EkGtJ/+K+9Nxqm85mC3zf5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GH6cMAAADdAAAADwAAAAAAAAAAAAAAAACYAgAAZHJzL2Rv&#10;d25yZXYueG1sUEsFBgAAAAAEAAQA9QAAAIgDAAAAAA==&#10;" path="m12,l,19r44,l44,,12,r,xe" fillcolor="#d94b00" stroked="f">
                  <v:path arrowok="t" o:connecttype="custom" o:connectlocs="12,0;0,19;44,19;44,0;12,0;12,0" o:connectangles="0,0,0,0,0,0"/>
                </v:shape>
                <v:shape id="Freeform 2888" o:spid="_x0000_s1467" style="position:absolute;left:9628;top:4571;width:44;height:19;visibility:visible;mso-wrap-style:square;v-text-anchor:top" coordsize="4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0LNcUA&#10;AADdAAAADwAAAGRycy9kb3ducmV2LnhtbESP3YrCMBSE7xd8h3CEvVtTi4hUoxRBEERYf1j28tAc&#10;22pzUpJo69ubhQUvh5n5hlmsetOIBzlfW1YwHiUgiAuray4VnE+brxkIH5A1NpZJwZM8rJaDjwVm&#10;2nZ8oMcxlCJC2GeooAqhzaT0RUUG/ci2xNG7WGcwROlKqR12EW4amSbJVBqsOS5U2NK6ouJ2vBsF&#10;Wu9Ml08vv/n9Z389f29d/Vw7pT6HfT4HEagP7/B/e6sVpLNJCn9v4hO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Qs1xQAAAN0AAAAPAAAAAAAAAAAAAAAAAJgCAABkcnMv&#10;ZG93bnJldi54bWxQSwUGAAAAAAQABAD1AAAAigMAAAAA&#10;" path="m12,l,19r44,l44,,12,r,xe" fillcolor="#db4e00" stroked="f">
                  <v:path arrowok="t" o:connecttype="custom" o:connectlocs="12,0;0,19;44,19;44,0;12,0;12,0" o:connectangles="0,0,0,0,0,0"/>
                </v:shape>
                <v:shape id="Freeform 2889" o:spid="_x0000_s1468" style="position:absolute;left:9628;top:4571;width:44;height:19;visibility:visible;mso-wrap-style:square;v-text-anchor:top" coordsize="4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jScgA&#10;AADdAAAADwAAAGRycy9kb3ducmV2LnhtbESP3WoCMRSE7wt9h3AKvatZrVhZjVILlZYi9Q/Uu8Pm&#10;uNm6OVk20d2+vSkUvBxm5htmPG1tKS5U+8Kxgm4nAUGcOV1wrmC7eX8agvABWWPpmBT8kofp5P5u&#10;jKl2Da/osg65iBD2KSowIVSplD4zZNF3XEUcvaOrLYYo61zqGpsIt6XsJclAWiw4Lhis6M1Qdlqf&#10;rQLqmuZ7T9V8N5u/fP0cPvPBYrFU6vGhfR2BCNSGW/i//aEV9Ib9Z/h7E5+An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BKNJyAAAAN0AAAAPAAAAAAAAAAAAAAAAAJgCAABk&#10;cnMvZG93bnJldi54bWxQSwUGAAAAAAQABAD1AAAAjQMAAAAA&#10;" path="m12,l,19r44,l44,,12,r,xe" fillcolor="#dd5100" stroked="f">
                  <v:path arrowok="t" o:connecttype="custom" o:connectlocs="12,0;0,19;44,19;44,0;12,0;12,0" o:connectangles="0,0,0,0,0,0"/>
                </v:shape>
                <v:shape id="Freeform 2890" o:spid="_x0000_s1469" style="position:absolute;left:9628;top:4571;width:44;height:19;visibility:visible;mso-wrap-style:square;v-text-anchor:top" coordsize="4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kpMYA&#10;AADdAAAADwAAAGRycy9kb3ducmV2LnhtbESPQWvCQBSE70L/w/IKvelGCVZSVymCYotQjKHQ2yP7&#10;moRm34bd1aT/3hUEj8PMfMMs14NpxYWcbywrmE4SEMSl1Q1XCorTdrwA4QOyxtYyKfgnD+vV02iJ&#10;mbY9H+mSh0pECPsMFdQhdJmUvqzJoJ/Yjjh6v9YZDFG6SmqHfYSbVs6SZC4NNhwXauxoU1P5l5+N&#10;gq+id7Qzr8n3fvqTftj8QMXnQamX5+H9DUSgITzC9/ZeK5gt0hRub+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zkpMYAAADdAAAADwAAAAAAAAAAAAAAAACYAgAAZHJz&#10;L2Rvd25yZXYueG1sUEsFBgAAAAAEAAQA9QAAAIsDAAAAAA==&#10;" path="m12,l,19r44,l44,,12,r,xe" fillcolor="#df5500" stroked="f">
                  <v:path arrowok="t" o:connecttype="custom" o:connectlocs="12,0;0,19;44,19;44,0;12,0;12,0" o:connectangles="0,0,0,0,0,0"/>
                </v:shape>
                <v:shape id="Freeform 2891" o:spid="_x0000_s1470" style="position:absolute;left:9628;top:4571;width:44;height:19;visibility:visible;mso-wrap-style:square;v-text-anchor:top" coordsize="4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J+8gA&#10;AADdAAAADwAAAGRycy9kb3ducmV2LnhtbESPQWsCMRSE74L/IbyCN82qtSxbo4itxUMP1or0+Lp5&#10;blY3L8sm6ra/3hSEHoeZ+YaZzltbiQs1vnSsYDhIQBDnTpdcKNh9rvopCB+QNVaOScEPeZjPup0p&#10;Ztpd+YMu21CICGGfoQITQp1J6XNDFv3A1cTRO7jGYoiyKaRu8BrhtpKjJHmSFkuOCwZrWhrKT9uz&#10;VTB+T/3p8Hv8/toszOuwzt9e3HKvVO+hXTyDCNSG//C9vdYKRunjBP7ex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con7yAAAAN0AAAAPAAAAAAAAAAAAAAAAAJgCAABk&#10;cnMvZG93bnJldi54bWxQSwUGAAAAAAQABAD1AAAAjQMAAAAA&#10;" path="m12,l,19r44,l44,,12,r,xe" fillcolor="#e15800" stroked="f">
                  <v:path arrowok="t" o:connecttype="custom" o:connectlocs="12,0;0,19;44,19;44,0;12,0;12,0" o:connectangles="0,0,0,0,0,0"/>
                </v:shape>
                <v:shape id="Freeform 2892" o:spid="_x0000_s1471" style="position:absolute;left:9628;top:4571;width:44;height:19;visibility:visible;mso-wrap-style:square;v-text-anchor:top" coordsize="4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qswMQA&#10;AADdAAAADwAAAGRycy9kb3ducmV2LnhtbESPT4vCMBTE7wt+h/CEva1pRUSqUURc0duuf6+P5tkW&#10;m5eSZNvut98sCB6HmfkNs1j1phYtOV9ZVpCOEhDEudUVFwrOp8+PGQgfkDXWlknBL3lYLQdvC8y0&#10;7fib2mMoRISwz1BBGUKTSenzkgz6kW2Io3e3zmCI0hVSO+wi3NRynCRTabDiuFBiQ5uS8sfxxyho&#10;HN/zNuWv66Xe3bab9FB0u4NS78N+PQcRqA+v8LO91wrGs8kU/t/E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arMDEAAAA3QAAAA8AAAAAAAAAAAAAAAAAmAIAAGRycy9k&#10;b3ducmV2LnhtbFBLBQYAAAAABAAEAPUAAACJAwAAAAA=&#10;" path="m12,l,19r44,l44,,12,r,xe" fillcolor="#e35c00" stroked="f">
                  <v:path arrowok="t" o:connecttype="custom" o:connectlocs="12,0;0,19;44,19;44,0;12,0;12,0" o:connectangles="0,0,0,0,0,0"/>
                </v:shape>
                <v:shape id="Freeform 2893" o:spid="_x0000_s1472" style="position:absolute;left:9628;top:4571;width:44;height:19;visibility:visible;mso-wrap-style:square;v-text-anchor:top" coordsize="4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C8YA&#10;AADdAAAADwAAAGRycy9kb3ducmV2LnhtbESPQWvCQBSE7wX/w/IEb3VjaDWkrhJTBCm9qPXQ22v2&#10;mQSzb0N2TdJ/3y0Uehxm5htmvR1NI3rqXG1ZwWIegSAurK65VPBx3j8mIJxH1thYJgXf5GC7mTys&#10;MdV24CP1J1+KAGGXooLK+zaV0hUVGXRz2xIH72o7gz7IrpS6wyHATSPjKFpKgzWHhQpbyisqbqe7&#10;UZBn3DwvL5fovX/7wt2rbEdKPpWaTcfsBYSn0f+H/9oHrSBOnlbw+yY8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x/C8YAAADdAAAADwAAAAAAAAAAAAAAAACYAgAAZHJz&#10;L2Rvd25yZXYueG1sUEsFBgAAAAAEAAQA9QAAAIsDAAAAAA==&#10;" path="m12,l,19r37,l44,,12,r,xe" fillcolor="#e55f00" stroked="f">
                  <v:path arrowok="t" o:connecttype="custom" o:connectlocs="12,0;0,19;37,19;44,0;12,0;12,0" o:connectangles="0,0,0,0,0,0"/>
                </v:shape>
                <v:shape id="Freeform 2894" o:spid="_x0000_s1473" style="position:absolute;left:9633;top:4571;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wacQA&#10;AADdAAAADwAAAGRycy9kb3ducmV2LnhtbERPy2rCQBTdC/7DcIVupE4UrTF1FLGRCt3UxwdcMtck&#10;NHMnZCYx/r2zKLg8nPd625tKdNS40rKC6SQCQZxZXXKu4Ho5vMcgnEfWWFkmBQ9ysN0MB2tMtL3z&#10;ibqzz0UIYZeggsL7OpHSZQUZdBNbEwfuZhuDPsAml7rBewg3lZxF0Yc0WHJoKLCmfUHZ37k1Cqqv&#10;9uJ3y8V32l3TNP5dtT+n5Vipt1G/+wThqfcv8b/7qBXM4nmYG96E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V8GnEAAAA3QAAAA8AAAAAAAAAAAAAAAAAmAIAAGRycy9k&#10;b3ducmV2LnhtbFBLBQYAAAAABAAEAPUAAACJAwAAAAA=&#10;" path="m7,l,19r32,l32,,7,r,xe" fillcolor="#e76300" stroked="f">
                  <v:path arrowok="t" o:connecttype="custom" o:connectlocs="7,0;0,19;32,19;32,0;7,0;7,0" o:connectangles="0,0,0,0,0,0"/>
                </v:shape>
                <v:shape id="Freeform 2895" o:spid="_x0000_s1474" style="position:absolute;left:9633;top:4571;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vusYA&#10;AADdAAAADwAAAGRycy9kb3ducmV2LnhtbESPQWsCMRSE70L/Q3gFb5qtititUWxBVBCxa6HXx+Z1&#10;s3Xzsmyirv76piB4HGbmG2Y6b20lztT40rGCl34Cgjh3uuRCwddh2ZuA8AFZY+WYFFzJw3z21Jli&#10;qt2FP+mchUJECPsUFZgQ6lRKnxuy6PuuJo7ej2sshiibQuoGLxFuKzlIkrG0WHJcMFjTh6H8mJ2s&#10;gn0iF9v9bbOT2e/Qrr4P71QfjVLd53bxBiJQGx7he3utFQwmo1f4fxOf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hvusYAAADdAAAADwAAAAAAAAAAAAAAAACYAgAAZHJz&#10;L2Rvd25yZXYueG1sUEsFBgAAAAAEAAQA9QAAAIsDAAAAAA==&#10;" path="m7,l,19r32,l32,,7,r,xe" fillcolor="#e96600" stroked="f">
                  <v:path arrowok="t" o:connecttype="custom" o:connectlocs="7,0;0,19;32,19;32,0;7,0;7,0" o:connectangles="0,0,0,0,0,0"/>
                </v:shape>
                <v:shape id="Freeform 2896" o:spid="_x0000_s1475" style="position:absolute;left:9633;top:4571;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JVeMIA&#10;AADdAAAADwAAAGRycy9kb3ducmV2LnhtbERPTWvCQBC9F/wPywi91Y0BS4iuIoLQWrA0EcXbkB2T&#10;YHY2ZDcx/vvuodDj432vNqNpxECdqy0rmM8iEMSF1TWXCk75/i0B4TyyxsYyKXiSg8168rLCVNsH&#10;/9CQ+VKEEHYpKqi8b1MpXVGRQTezLXHgbrYz6APsSqk7fIRw08g4it6lwZpDQ4Ut7Soq7llvFHxd&#10;+uZ0xPyT9MF/X+UZk/6GSr1Ox+0ShKfR/4v/3B9aQZwswv7wJjw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IlV4wgAAAN0AAAAPAAAAAAAAAAAAAAAAAJgCAABkcnMvZG93&#10;bnJldi54bWxQSwUGAAAAAAQABAD1AAAAhwMAAAAA&#10;" path="m7,l,19r32,l32,,7,r,xe" fillcolor="#eb6900" stroked="f">
                  <v:path arrowok="t" o:connecttype="custom" o:connectlocs="7,0;0,19;32,19;32,0;7,0;7,0" o:connectangles="0,0,0,0,0,0"/>
                </v:shape>
                <v:shape id="Freeform 2897" o:spid="_x0000_s1476" style="position:absolute;left:9633;top:4571;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koYMUA&#10;AADdAAAADwAAAGRycy9kb3ducmV2LnhtbESPQWuDQBSE74H+h+UVeotrAg1iXUMUUtpbagrS28N9&#10;VYn7VtyNMf++Wyj0OMzMN0y2X8wgZppcb1nBJopBEDdW99wq+Dwf1wkI55E1DpZJwZ0c7POHVYap&#10;tjf+oLnyrQgQdikq6LwfUyld05FBF9mROHjfdjLog5xaqSe8BbgZ5DaOd9Jgz2Ghw5HKjppLdTUK&#10;Sl18SXs9LXVRH98JX6tkru5KPT0uhxcQnhb/H/5rv2kF2+R5A79vwhO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ShgxQAAAN0AAAAPAAAAAAAAAAAAAAAAAJgCAABkcnMv&#10;ZG93bnJldi54bWxQSwUGAAAAAAQABAD1AAAAigMAAAAA&#10;" path="m7,l,19r32,l32,,7,r,xe" fillcolor="#ed6d00" stroked="f">
                  <v:path arrowok="t" o:connecttype="custom" o:connectlocs="7,0;0,19;32,19;32,0;7,0;7,0" o:connectangles="0,0,0,0,0,0"/>
                </v:shape>
                <v:shape id="Freeform 2898" o:spid="_x0000_s1477" style="position:absolute;left:9633;top:4571;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DW8YA&#10;AADdAAAADwAAAGRycy9kb3ducmV2LnhtbESPQWvCQBSE74L/YXlCL6IbYysSXUXaWurRVMTjM/tM&#10;gtm3IbvV5N+7QqHHYWa+YZbr1lTiRo0rLSuYjCMQxJnVJecKDj/b0RyE88gaK8ukoCMH61W/t8RE&#10;2zvv6Zb6XAQIuwQVFN7XiZQuK8igG9uaOHgX2xj0QTa51A3eA9xUMo6imTRYclgosKb3grJr+msU&#10;uI/9dvq664b0eZ5+pcfudNydT0q9DNrNAoSn1v+H/9rfWkE8f4vh+SY8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jDW8YAAADdAAAADwAAAAAAAAAAAAAAAACYAgAAZHJz&#10;L2Rvd25yZXYueG1sUEsFBgAAAAAEAAQA9QAAAIsDAAAAAA==&#10;" path="m12,l,19r32,l32,,12,r,xe" fillcolor="#ef7000" stroked="f">
                  <v:path arrowok="t" o:connecttype="custom" o:connectlocs="12,0;0,19;32,19;32,0;12,0;12,0" o:connectangles="0,0,0,0,0,0"/>
                </v:shape>
                <v:shape id="Freeform 2899" o:spid="_x0000_s1478" style="position:absolute;left:9633;top:4571;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SsscA&#10;AADdAAAADwAAAGRycy9kb3ducmV2LnhtbESPW2sCMRSE3wv+h3CEvohmtVR0NUqRXgQfxAs+HzbH&#10;3bWbk5BE3fbXN4VCH4eZ+YaZL1vTiBv5UFtWMBxkIIgLq2suFRwPb/0JiBCRNTaWScEXBVguOg9z&#10;zLW9845u+1iKBOGQo4IqRpdLGYqKDIaBdcTJO1tvMCbpS6k93hPcNHKUZWNpsOa0UKGjVUXF5/5q&#10;FEy3H8Vm56bXS/zuOb/m99emd1Lqsdu+zEBEauN/+K+91gpGk+cn+H2Tn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gUrLHAAAA3QAAAA8AAAAAAAAAAAAAAAAAmAIAAGRy&#10;cy9kb3ducmV2LnhtbFBLBQYAAAAABAAEAPUAAACMAwAAAAA=&#10;" path="m12,l,19r27,l32,,12,r,xe" fillcolor="#f17400" stroked="f">
                  <v:path arrowok="t" o:connecttype="custom" o:connectlocs="12,0;0,19;27,19;32,0;12,0;12,0" o:connectangles="0,0,0,0,0,0"/>
                </v:shape>
                <v:shape id="Freeform 2900" o:spid="_x0000_s1479" style="position:absolute;left:9633;top:4571;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kFocYA&#10;AADdAAAADwAAAGRycy9kb3ducmV2LnhtbESPQWvCQBSE7wX/w/KE3upGsVWiq4ikpbfWKOLxmX0m&#10;wezbmN2a5N93CwWPw8x8wyzXnanEnRpXWlYwHkUgiDOrS84VHPbvL3MQziNrrCyTgp4crFeDpyXG&#10;2ra8o3vqcxEg7GJUUHhfx1K6rCCDbmRr4uBdbGPQB9nkUjfYBrip5CSK3qTBksNCgTVtC8qu6Y9R&#10;kGZ90s9OX+PpsZS3xCXt7fzxrdTzsNssQHjq/CP83/7UCibz1yn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kFocYAAADdAAAADwAAAAAAAAAAAAAAAACYAgAAZHJz&#10;L2Rvd25yZXYueG1sUEsFBgAAAAAEAAQA9QAAAIsDAAAAAA==&#10;" path="m12,l,19r27,l32,,12,r,xe" fillcolor="#f37700" stroked="f">
                  <v:path arrowok="t" o:connecttype="custom" o:connectlocs="12,0;0,19;27,19;32,0;12,0;12,0" o:connectangles="0,0,0,0,0,0"/>
                </v:shape>
                <v:shape id="Freeform 2901" o:spid="_x0000_s1480" style="position:absolute;left:9633;top:4571;width:32;height:19;visibility:visible;mso-wrap-style:square;v-text-anchor:top" coordsize="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y7sUA&#10;AADdAAAADwAAAGRycy9kb3ducmV2LnhtbESPQWvCQBSE7wX/w/IEb3Wjkqqpm1AEwYNQqq3nR/Y1&#10;CWbfprsbjf++Wyh4HGbmG2ZTDKYVV3K+saxgNk1AEJdWN1wp+DztnlcgfEDW2FomBXfyUOSjpw1m&#10;2t74g67HUIkIYZ+hgjqELpPSlzUZ9FPbEUfv2zqDIUpXSe3wFuGmlfMkeZEGG44LNXa0ram8HHuj&#10;YFi+94f0vP6ylcOFTn6a3qZ3pSbj4e0VRKAhPML/7b1WMF+lKfy9i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LuxQAAAN0AAAAPAAAAAAAAAAAAAAAAAJgCAABkcnMv&#10;ZG93bnJldi54bWxQSwUGAAAAAAQABAD1AAAAigMAAAAA&#10;" path="m12,l,19r27,l32,,12,r,xe" fillcolor="#f57b00" stroked="f">
                  <v:path arrowok="t" o:connecttype="custom" o:connectlocs="12,0;0,19;27,19;32,0;12,0;12,0" o:connectangles="0,0,0,0,0,0"/>
                </v:shape>
                <v:shape id="Freeform 2902" o:spid="_x0000_s1481" style="position:absolute;left:9633;top:4571;width:27;height:19;visibility:visible;mso-wrap-style:square;v-text-anchor:top" coordsize="2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51fcUA&#10;AADdAAAADwAAAGRycy9kb3ducmV2LnhtbESP3YrCMBSE7wXfIRzBG1nTFRTpGkVkBQVh/VvWy2Nz&#10;bIvNSWmirW9vFgQvh5n5hpnMGlOIO1Uut6zgsx+BIE6szjlVcDwsP8YgnEfWWFgmBQ9yMJu2WxOM&#10;ta15R/e9T0WAsItRQeZ9GUvpkowMur4tiYN3sZVBH2SVSl1hHeCmkIMoGkmDOYeFDEtaZJRc9zej&#10;4OxWp97aHJekv3/tj3Z1b/O3VarbaeZfIDw1/h1+tVdawWA8HMH/m/AE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nV9xQAAAN0AAAAPAAAAAAAAAAAAAAAAAJgCAABkcnMv&#10;ZG93bnJldi54bWxQSwUGAAAAAAQABAD1AAAAigMAAAAA&#10;" path="m12,l,19r27,l27,,12,r,xe" fillcolor="#f77e00" stroked="f">
                  <v:path arrowok="t" o:connecttype="custom" o:connectlocs="12,0;0,19;27,19;27,0;12,0;12,0" o:connectangles="0,0,0,0,0,0"/>
                </v:shape>
                <v:shape id="Freeform 2903" o:spid="_x0000_s1482" style="position:absolute;left:9633;top:4571;width:27;height:19;visibility:visible;mso-wrap-style:square;v-text-anchor:top" coordsize="2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WlsYA&#10;AADdAAAADwAAAGRycy9kb3ducmV2LnhtbESP3WrCQBSE7wu+w3IE7+rG4F9TV9FCUepFqO0DHLLH&#10;JDR7NmS3m/TtXUHo5TAz3zCb3WAaEahztWUFs2kCgriwuuZSwffX+/MahPPIGhvLpOCPHOy2o6cN&#10;Ztr2/Enh4ksRIewyVFB532ZSuqIig25qW+LoXW1n0EfZlVJ32Ee4aWSaJEtpsOa4UGFLbxUVP5df&#10;o+CYhg97uObzoT8v8xBmp0X+YpWajIf9KwhPg/8PP9onrSBdL1ZwfxOfgN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JWlsYAAADdAAAADwAAAAAAAAAAAAAAAACYAgAAZHJz&#10;L2Rvd25yZXYueG1sUEsFBgAAAAAEAAQA9QAAAIsDAAAAAA==&#10;" path="m12,l,19r27,l27,,12,r,xe" fillcolor="#f98100" stroked="f">
                  <v:path arrowok="t" o:connecttype="custom" o:connectlocs="12,0;0,19;27,19;27,0;12,0;12,0" o:connectangles="0,0,0,0,0,0"/>
                </v:shape>
                <v:shape id="Freeform 2904" o:spid="_x0000_s1483" style="position:absolute;left:9633;top:4571;width:27;height:19;visibility:visible;mso-wrap-style:square;v-text-anchor:top" coordsize="2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Pbmb4A&#10;AADdAAAADwAAAGRycy9kb3ducmV2LnhtbERPSwrCMBDdC94hjOBGNLWi1GoUEQRBXPg5wNiMbbGZ&#10;lCZqvb1ZCC4f779ct6YSL2pcaVnBeBSBIM6sLjlXcL3shgkI55E1VpZJwYccrFfdzhJTbd98otfZ&#10;5yKEsEtRQeF9nUrpsoIMupGtiQN3t41BH2CTS93gO4SbSsZRNJMGSw4NBda0LSh7nJ9GQWLH9zym&#10;5PiZHWqce3ubyMFNqX6v3SxAeGr9X/xz77WCOJmGueFNeAJy9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9z25m+AAAA3QAAAA8AAAAAAAAAAAAAAAAAmAIAAGRycy9kb3ducmV2&#10;LnhtbFBLBQYAAAAABAAEAPUAAACDAwAAAAA=&#10;" path="m12,l,19r27,l27,,12,r,xe" fillcolor="#fb8500" stroked="f">
                  <v:path arrowok="t" o:connecttype="custom" o:connectlocs="12,0;0,19;27,19;27,0;12,0;12,0" o:connectangles="0,0,0,0,0,0"/>
                </v:shape>
                <v:shape id="Freeform 2905" o:spid="_x0000_s1484" style="position:absolute;left:9633;top:4571;width:27;height:19;visibility:visible;mso-wrap-style:square;v-text-anchor:top" coordsize="2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TlKMQA&#10;AADdAAAADwAAAGRycy9kb3ducmV2LnhtbESPQWvCQBSE74X+h+UVeqsbIxWNriJSicc2LXp9ZJ/Z&#10;YPZt2N2a9N+7hUKPw8x8w6y3o+3EjXxoHSuYTjIQxLXTLTcKvj4PLwsQISJr7ByTgh8KsN08Pqyx&#10;0G7gD7pVsREJwqFABSbGvpAy1IYshonriZN3cd5iTNI3UnscEtx2Ms+yubTYclow2NPeUH2tvq2C&#10;sqzmp7f3fJddZq7cOzmYs2+Uen4adysQkcb4H/5rH7WCfPG6hN836Qn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E5SjEAAAA3QAAAA8AAAAAAAAAAAAAAAAAmAIAAGRycy9k&#10;b3ducmV2LnhtbFBLBQYAAAAABAAEAPUAAACJAwAAAAA=&#10;" path="m12,l,19r20,l27,,12,r,xe" fillcolor="#fd8800" stroked="f">
                  <v:path arrowok="t" o:connecttype="custom" o:connectlocs="12,0;0,19;20,19;27,0;12,0;12,0" o:connectangles="0,0,0,0,0,0"/>
                </v:shape>
                <v:shape id="Freeform 2906" o:spid="_x0000_s1485" style="position:absolute;left:9640;top:4571;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zfb8A&#10;AADdAAAADwAAAGRycy9kb3ducmV2LnhtbERPTYvCMBC9C/6HMII3Ta0gUo0iC6LgSbd4HpqxqdtM&#10;ahO1+uvNQdjj430v152txYNaXzlWMBknIIgLpysuFeS/29EchA/IGmvHpOBFHtarfm+JmXZPPtLj&#10;FEoRQ9hnqMCE0GRS+sKQRT92DXHkLq61GCJsS6lbfMZwW8s0SWbSYsWxwWBDP4aKv9PdKnhfpni2&#10;h2Ogjbnebv6Vp7ttrtRw0G0WIAJ14V/8de+1gnQ+i/vjm/g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B3N9vwAAAN0AAAAPAAAAAAAAAAAAAAAAAJgCAABkcnMvZG93bnJl&#10;di54bWxQSwUGAAAAAAQABAD1AAAAhAMAAAAA&#10;" path="m5,l,19r13,l20,,5,r,xe" fillcolor="#ff8c00" stroked="f">
                  <v:path arrowok="t" o:connecttype="custom" o:connectlocs="5,0;0,19;13,19;20,0;5,0;5,0" o:connectangles="0,0,0,0,0,0"/>
                </v:shape>
                <v:shape id="Freeform 2907" o:spid="_x0000_s1486" style="position:absolute;left:9621;top:4602;width:56;height:17;visibility:visible;mso-wrap-style:square;v-text-anchor:top" coordsize="5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dFqMYA&#10;AADdAAAADwAAAGRycy9kb3ducmV2LnhtbESP0WrCQBRE34X+w3ILfZG60YqENKuUFqG+iE37AZfs&#10;NQnJ3k2za1z9+q4g9HGYmTNMvgmmEyMNrrGsYD5LQBCXVjdcKfj53j6nIJxH1thZJgUXcrBZP0xy&#10;zLQ98xeNha9EhLDLUEHtfZ9J6cqaDLqZ7Ymjd7SDQR/lUEk94DnCTScXSbKSBhuOCzX29F5T2RYn&#10;o6BoP34P134X6Di9LEf9QiGd7pV6egxvryA8Bf8fvrc/tYJFuprD7U1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dFqMYAAADdAAAADwAAAAAAAAAAAAAAAACYAgAAZHJz&#10;L2Rvd25yZXYueG1sUEsFBgAAAAAEAAQA9QAAAIsDAAAAAA==&#10;" path="m,l,12r56,5l56,,,,,xe" fillcolor="#cb3300" stroked="f">
                  <v:path arrowok="t" o:connecttype="custom" o:connectlocs="0,0;0,12;56,17;56,0;0,0;0,0" o:connectangles="0,0,0,0,0,0"/>
                </v:shape>
                <v:shape id="Freeform 2908" o:spid="_x0000_s1487" style="position:absolute;left:9621;top:4602;width:56;height:17;visibility:visible;mso-wrap-style:square;v-text-anchor:top" coordsize="5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VacUA&#10;AADdAAAADwAAAGRycy9kb3ducmV2LnhtbESPT4vCMBTE7wt+h/AEb2tqDyLVKCIILgiuf9Drs3m2&#10;xealJNm2u59+s7DgcZiZ3zCLVW9q0ZLzlWUFk3ECgji3uuJCweW8fZ+B8AFZY22ZFHyTh9Vy8LbA&#10;TNuOj9SeQiEihH2GCsoQmkxKn5dk0I9tQxy9h3UGQ5SukNphF+GmlmmSTKXBiuNCiQ1tSsqfpy+j&#10;QH8cutvk2ObV533fX/zBuJ/tVanRsF/PQQTqwyv8395pBelsmsL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jpVpxQAAAN0AAAAPAAAAAAAAAAAAAAAAAJgCAABkcnMv&#10;ZG93bnJldi54bWxQSwUGAAAAAAQABAD1AAAAigMAAAAA&#10;" path="m,l,12r56,5l56,,,,,xe" fillcolor="#cd3600" stroked="f">
                  <v:path arrowok="t" o:connecttype="custom" o:connectlocs="0,0;0,12;56,17;56,0;0,0;0,0" o:connectangles="0,0,0,0,0,0"/>
                </v:shape>
                <v:shape id="Freeform 2909" o:spid="_x0000_s1488" style="position:absolute;left:9621;top:4602;width:56;height:17;visibility:visible;mso-wrap-style:square;v-text-anchor:top" coordsize="5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9hEMUA&#10;AADdAAAADwAAAGRycy9kb3ducmV2LnhtbESPQWvCQBSE74L/YXlCb7oxhSCpq4g0xUMu1fbQ2yP7&#10;TKLZt2F3a+K/7xYEj8PMfMOst6PpxI2cby0rWC4SEMSV1S3XCr5OxXwFwgdkjZ1lUnAnD9vNdLLG&#10;XNuBP+l2DLWIEPY5KmhC6HMpfdWQQb+wPXH0ztYZDFG6WmqHQ4SbTqZJkkmDLceFBnvaN1Rdj79G&#10;QanL4v1eFD+Zo8P3R1pewjiclHqZjbs3EIHG8Aw/2getIF1lr/D/Jj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2EQxQAAAN0AAAAPAAAAAAAAAAAAAAAAAJgCAABkcnMv&#10;ZG93bnJldi54bWxQSwUGAAAAAAQABAD1AAAAigMAAAAA&#10;" path="m,l,12r56,5l56,,,,,xe" fillcolor="#cf3900" stroked="f">
                  <v:path arrowok="t" o:connecttype="custom" o:connectlocs="0,0;0,12;56,17;56,0;0,0;0,0" o:connectangles="0,0,0,0,0,0"/>
                </v:shape>
                <v:shape id="Freeform 2910" o:spid="_x0000_s1489" style="position:absolute;left:9621;top:4602;width:56;height:17;visibility:visible;mso-wrap-style:square;v-text-anchor:top" coordsize="5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pztsQA&#10;AADdAAAADwAAAGRycy9kb3ducmV2LnhtbESPQWsCMRSE74L/ITyhN80qRWU1ioiClFLQbcHjY/Pc&#10;Xdy8LEnU9N83BcHjMDPfMMt1NK24k/ONZQXjUQaCuLS64UrBd7EfzkH4gKyxtUwKfsnDetXvLTHX&#10;9sFHup9CJRKEfY4K6hC6XEpf1mTQj2xHnLyLdQZDkq6S2uEjwU0rJ1k2lQYbTgs1drStqbyebkaB&#10;0Zsfnu0KGbtY3NrPs9t+fDml3gZxswARKIZX+Nk+aAWT+fQd/t+k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Kc7bEAAAA3QAAAA8AAAAAAAAAAAAAAAAAmAIAAGRycy9k&#10;b3ducmV2LnhtbFBLBQYAAAAABAAEAPUAAACJAwAAAAA=&#10;" path="m,l,12r56,5l51,,,,,xe" fillcolor="#d13d00" stroked="f">
                  <v:path arrowok="t" o:connecttype="custom" o:connectlocs="0,0;0,12;56,17;51,0;0,0;0,0" o:connectangles="0,0,0,0,0,0"/>
                </v:shape>
                <v:shape id="Freeform 2911" o:spid="_x0000_s1490" style="position:absolute;left:9621;top:4602;width:51;height:17;visibility:visible;mso-wrap-style:square;v-text-anchor:top" coordsize="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XvcMA&#10;AADdAAAADwAAAGRycy9kb3ducmV2LnhtbESPzarCMBSE94LvEI7gTtMWrmg1igiCXLgLq7g+NKc/&#10;2JyUJtr69uaC4HKYmW+YzW4wjXhS52rLCuJ5BII4t7rmUsH1cpwtQTiPrLGxTApe5GC3HY82mGrb&#10;85memS9FgLBLUUHlfZtK6fKKDLq5bYmDV9jOoA+yK6XusA9w08gkihbSYM1hocKWDhXl9+xhFOTZ&#10;pV8l8d8N4+LXF+fT9XXDu1LTybBfg/A0+G/40z5pBcly8QP/b8ITkN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BXvcMAAADdAAAADwAAAAAAAAAAAAAAAACYAgAAZHJzL2Rv&#10;d25yZXYueG1sUEsFBgAAAAAEAAQA9QAAAIgDAAAAAA==&#10;" path="m,l,12r51,5l51,,,,,xe" fillcolor="#d34000" stroked="f">
                  <v:path arrowok="t" o:connecttype="custom" o:connectlocs="0,0;0,12;51,17;51,0;0,0;0,0" o:connectangles="0,0,0,0,0,0"/>
                </v:shape>
                <v:shape id="Freeform 2912" o:spid="_x0000_s1491" style="position:absolute;left:9621;top:4602;width:51;height:17;visibility:visible;mso-wrap-style:square;v-text-anchor:top" coordsize="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gcMA&#10;AADdAAAADwAAAGRycy9kb3ducmV2LnhtbESPQWvCQBSE70L/w/IKvdVNPQQbXUWEotdqD/X2yD6T&#10;aPZt3H0m6b/vFgoeh5n5hlmuR9eqnkJsPBt4m2agiEtvG64MfB0/XuegoiBbbD2TgR+KsF49TZZY&#10;WD/wJ/UHqVSCcCzQQC3SFVrHsiaHceo74uSdfXAoSYZK24BDgrtWz7Is1w4bTgs1drStqbwe7i5R&#10;Tuf7YOWG18v3e7jJrs+PoTfm5XncLEAJjfII/7f31sBsnufw9yY9Ab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gcMAAADdAAAADwAAAAAAAAAAAAAAAACYAgAAZHJzL2Rv&#10;d25yZXYueG1sUEsFBgAAAAAEAAQA9QAAAIgDAAAAAA==&#10;" path="m,l,12r51,5l51,,,,,xe" fillcolor="#d54400" stroked="f">
                  <v:path arrowok="t" o:connecttype="custom" o:connectlocs="0,0;0,12;51,17;51,0;0,0;0,0" o:connectangles="0,0,0,0,0,0"/>
                </v:shape>
                <v:shape id="Freeform 2913" o:spid="_x0000_s1492" style="position:absolute;left:9621;top:4602;width:51;height:17;visibility:visible;mso-wrap-style:square;v-text-anchor:top" coordsize="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FSsQA&#10;AADdAAAADwAAAGRycy9kb3ducmV2LnhtbESPQYvCMBSE7wv+h/AEb2tqDyrVKCoIy950F8Hbs3k2&#10;xealNrFWf70RFvY4zMw3zHzZ2Uq01PjSsYLRMAFBnDtdcqHg92f7OQXhA7LGyjEpeJCH5aL3McdM&#10;uzvvqN2HQkQI+wwVmBDqTEqfG7Loh64mjt7ZNRZDlE0hdYP3CLeVTJNkLC2WHBcM1rQxlF/2N6vg&#10;nG7b62lyCuXxYL8PZrX212en1KDfrWYgAnXhP/zX/tIK0ul4Au838Qn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1hUrEAAAA3QAAAA8AAAAAAAAAAAAAAAAAmAIAAGRycy9k&#10;b3ducmV2LnhtbFBLBQYAAAAABAAEAPUAAACJAwAAAAA=&#10;" path="m,l,12r51,5l51,,,,,xe" fillcolor="#d74700" stroked="f">
                  <v:path arrowok="t" o:connecttype="custom" o:connectlocs="0,0;0,12;51,17;51,0;0,0;0,0" o:connectangles="0,0,0,0,0,0"/>
                </v:shape>
                <v:shape id="Freeform 2914" o:spid="_x0000_s1493" style="position:absolute;left:9621;top:4602;width:51;height:17;visibility:visible;mso-wrap-style:square;v-text-anchor:top" coordsize="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wGWcEA&#10;AADdAAAADwAAAGRycy9kb3ducmV2LnhtbERPz2vCMBS+D/wfwhN2GZpaWJFqFBXddp0bnh/Nsyk2&#10;L7GJbfffL4fBjh/f7/V2tK3oqQuNYwWLeQaCuHK64VrB99dptgQRIrLG1jEp+KEA283kaY2ldgN/&#10;Un+OtUghHEpUYGL0pZShMmQxzJ0nTtzVdRZjgl0tdYdDCretzLOskBYbTg0GPR0MVbfzwyrY7V8v&#10;L2/ey6O+jIvTPbwbe2elnqfjbgUi0hj/xX/uD60gXxZpbnqTn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cBlnBAAAA3QAAAA8AAAAAAAAAAAAAAAAAmAIAAGRycy9kb3du&#10;cmV2LnhtbFBLBQYAAAAABAAEAPUAAACGAwAAAAA=&#10;" path="m,l,12r51,5l51,,,,,xe" fillcolor="#d94b00" stroked="f">
                  <v:path arrowok="t" o:connecttype="custom" o:connectlocs="0,0;0,12;51,17;51,0;0,0;0,0" o:connectangles="0,0,0,0,0,0"/>
                </v:shape>
                <v:shape id="Freeform 2915" o:spid="_x0000_s1494" style="position:absolute;left:9621;top:4602;width:51;height:17;visibility:visible;mso-wrap-style:square;v-text-anchor:top" coordsize="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w/1cYA&#10;AADdAAAADwAAAGRycy9kb3ducmV2LnhtbESPT4vCMBTE78J+h/CEvYim9lDc2iiusCB40vWw3h7N&#10;s39sXmoTtX57Iwh7HGbmN0y27E0jbtS5yrKC6SQCQZxbXXGh4PD7M56BcB5ZY2OZFDzIwXLxMcgw&#10;1fbOO7rtfSEChF2KCkrv21RKl5dk0E1sSxy8k+0M+iC7QuoO7wFuGhlHUSINVhwWSmxpXVJ+3l+N&#10;Avv9l8SXR1Enx3Mttxt5rXeXkVKfw341B+Gp9//hd3ujFcSz5Ateb8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w/1cYAAADdAAAADwAAAAAAAAAAAAAAAACYAgAAZHJz&#10;L2Rvd25yZXYueG1sUEsFBgAAAAAEAAQA9QAAAIsDAAAAAA==&#10;" path="m,l7,12r44,5l51,,,,,xe" fillcolor="#db4e00" stroked="f">
                  <v:path arrowok="t" o:connecttype="custom" o:connectlocs="0,0;7,12;51,17;51,0;0,0;0,0" o:connectangles="0,0,0,0,0,0"/>
                </v:shape>
                <v:shape id="Freeform 2916" o:spid="_x0000_s1495" style="position:absolute;left:9628;top:4602;width:44;height:17;visibility:visible;mso-wrap-style:square;v-text-anchor:top" coordsize="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q/8QA&#10;AADdAAAADwAAAGRycy9kb3ducmV2LnhtbERPz2vCMBS+D/wfwhN2m6myqXSNooPBLoPZCl5fm7e2&#10;2LyUJGvr/vrlMPD48f3O9pPpxEDOt5YVLBcJCOLK6pZrBefi/WkLwgdkjZ1lUnAjD/vd7CHDVNuR&#10;TzTkoRYxhH2KCpoQ+lRKXzVk0C9sTxy5b+sMhghdLbXDMYabTq6SZC0NthwbGuzpraHqmv8YBZfy&#10;6zwWz8dEu/J2uuTd8PvyKZV6nE+HVxCBpnAX/7s/tILVdhP3xzfxCc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v6v/EAAAA3QAAAA8AAAAAAAAAAAAAAAAAmAIAAGRycy9k&#10;b3ducmV2LnhtbFBLBQYAAAAABAAEAPUAAACJAwAAAAA=&#10;" path="m,l,12r44,5l44,,,,,xe" fillcolor="#dd5100" stroked="f">
                  <v:path arrowok="t" o:connecttype="custom" o:connectlocs="0,0;0,12;44,17;44,0;0,0;0,0" o:connectangles="0,0,0,0,0,0"/>
                </v:shape>
                <v:shape id="Freeform 2917" o:spid="_x0000_s1496" style="position:absolute;left:9628;top:4602;width:44;height:17;visibility:visible;mso-wrap-style:square;v-text-anchor:top" coordsize="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mwmsIA&#10;AADdAAAADwAAAGRycy9kb3ducmV2LnhtbESPQYvCMBSE7wv+h/AEb2taD26pxiKC4E2srudn82yr&#10;zUttotZ/bxaEPQ4z8w0zz3rTiAd1rrasIB5HIIgLq2suFRz26+8EhPPIGhvLpOBFDrLF4GuOqbZP&#10;3tEj96UIEHYpKqi8b1MpXVGRQTe2LXHwzrYz6IPsSqk7fAa4aeQkiqbSYM1hocKWVhUV1/xuFGzw&#10;1JbJGlf7i70dXR5ttf+VSo2G/XIGwlPv/8Of9kYrmCQ/Mfy9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bCawgAAAN0AAAAPAAAAAAAAAAAAAAAAAJgCAABkcnMvZG93&#10;bnJldi54bWxQSwUGAAAAAAQABAD1AAAAhwMAAAAA&#10;" path="m,l,12r37,5l44,,,,,xe" fillcolor="#df5500" stroked="f">
                  <v:path arrowok="t" o:connecttype="custom" o:connectlocs="0,0;0,12;37,17;44,0;0,0;0,0" o:connectangles="0,0,0,0,0,0"/>
                </v:shape>
                <v:shape id="Freeform 2918" o:spid="_x0000_s1497" style="position:absolute;left:9628;top:4602;width:37;height:17;visibility:visible;mso-wrap-style:square;v-text-anchor:top" coordsize="3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e448QA&#10;AADdAAAADwAAAGRycy9kb3ducmV2LnhtbESPzYrCQBCE7wu+w9CCt3ViBDdGRxFFEG/r77XNtEkw&#10;0xMyo0affmdhYY9FdX3VNZ23phIPalxpWcGgH4EgzqwuOVdw2K8/ExDOI2usLJOCFzmYzzofU0y1&#10;ffI3PXY+FwHCLkUFhfd1KqXLCjLo+rYmDt7VNgZ9kE0udYPPADeVjKNoJA2WHBoKrGlZUHbb3U14&#10;o17Zku80Pp0vR9Tv7TCJ86FSvW67mIDw1Pr/47/0RiuIk68YftcEBMj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3uOPEAAAA3QAAAA8AAAAAAAAAAAAAAAAAmAIAAGRycy9k&#10;b3ducmV2LnhtbFBLBQYAAAAABAAEAPUAAACJAwAAAAA=&#10;" path="m,l,12r37,5l37,,,,,xe" fillcolor="#e15800" stroked="f">
                  <v:path arrowok="t" o:connecttype="custom" o:connectlocs="0,0;0,12;37,17;37,0;0,0;0,0" o:connectangles="0,0,0,0,0,0"/>
                </v:shape>
                <v:shape id="Freeform 2919" o:spid="_x0000_s1498" style="position:absolute;left:9628;top:4602;width:37;height:17;visibility:visible;mso-wrap-style:square;v-text-anchor:top" coordsize="3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SzucMA&#10;AADdAAAADwAAAGRycy9kb3ducmV2LnhtbESPQWsCMRSE74X+h/AK3mrWFOx2a5QqCF61Hjw+Ns/N&#10;YvKybNJ16683QqHHYWa+YRar0TsxUB/bwBpm0wIEcR1My42G4/f2tQQRE7JBF5g0/FKE1fL5aYGV&#10;CVfe03BIjcgQjhVqsCl1lZSxtuQxTkNHnL1z6D2mLPtGmh6vGe6dVEUxlx5bzgsWO9pYqi+HH6/h&#10;pFyzKz6G7bq8WWWsk/GkzlpPXsavTxCJxvQf/mvvjAZVvr/B401+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SzucMAAADdAAAADwAAAAAAAAAAAAAAAACYAgAAZHJzL2Rv&#10;d25yZXYueG1sUEsFBgAAAAAEAAQA9QAAAIgDAAAAAA==&#10;" path="m,l,12r37,5l37,,,,,xe" fillcolor="#e35c00" stroked="f">
                  <v:path arrowok="t" o:connecttype="custom" o:connectlocs="0,0;0,12;37,17;37,0;0,0;0,0" o:connectangles="0,0,0,0,0,0"/>
                </v:shape>
                <v:shape id="Freeform 2920" o:spid="_x0000_s1499" style="position:absolute;left:9628;top:4602;width:37;height:17;visibility:visible;mso-wrap-style:square;v-text-anchor:top" coordsize="3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wDsUA&#10;AADdAAAADwAAAGRycy9kb3ducmV2LnhtbESPX2vCQBDE3wt+h2MF3+pF7R9JPUWUgn3UKn3d5tYk&#10;mtsLua1J++k9QejjMDO/YWaLzlXqQk0oPRsYDRNQxJm3JecG9p/vj1NQQZAtVp7JwC8FWMx7DzNM&#10;rW95S5ed5CpCOKRooBCpU61DVpDDMPQ1cfSOvnEoUTa5tg22Ee4qPU6SF+2w5LhQYE2rgrLz7scZ&#10;OHx8hee6bFffG96uWWT9NzmfjBn0u+UbKKFO/sP39sYaGE9fn+D2Jj4BP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c/AOxQAAAN0AAAAPAAAAAAAAAAAAAAAAAJgCAABkcnMv&#10;ZG93bnJldi54bWxQSwUGAAAAAAQABAD1AAAAigMAAAAA&#10;" path="m,l,12r37,5l37,,,,,xe" fillcolor="#e55f00" stroked="f">
                  <v:path arrowok="t" o:connecttype="custom" o:connectlocs="0,0;0,12;37,17;37,0;0,0;0,0" o:connectangles="0,0,0,0,0,0"/>
                </v:shape>
                <v:shape id="Freeform 2921" o:spid="_x0000_s1500" style="position:absolute;left:9628;top:4602;width:37;height:17;visibility:visible;mso-wrap-style:square;v-text-anchor:top" coordsize="3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C2yMgA&#10;AADdAAAADwAAAGRycy9kb3ducmV2LnhtbESPQWvCQBSE70L/w/IKvYhuGtCG1FVKS8FDRbQqentk&#10;X5O02bdLdqvx37uC4HGYmW+YyawzjThS62vLCp6HCQjiwuqaSwWb789BBsIHZI2NZVJwJg+z6UNv&#10;grm2J17RcR1KESHsc1RQheByKX1RkUE/tI44ej+2NRiibEupWzxFuGlkmiRjabDmuFCho/eKir/1&#10;v1HQzBfbHf1+uW67T/vL1fjgwsdBqafH7u0VRKAu3MO39lwrSLOXEVzfxCcgp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ILbIyAAAAN0AAAAPAAAAAAAAAAAAAAAAAJgCAABk&#10;cnMvZG93bnJldi54bWxQSwUGAAAAAAQABAD1AAAAjQMAAAAA&#10;" path="m,l,12r37,5l37,,,,,xe" fillcolor="#e76300" stroked="f">
                  <v:path arrowok="t" o:connecttype="custom" o:connectlocs="0,0;0,12;37,17;37,0;0,0;0,0" o:connectangles="0,0,0,0,0,0"/>
                </v:shape>
                <v:shape id="Freeform 2922" o:spid="_x0000_s1501" style="position:absolute;left:9628;top:4602;width:37;height:17;visibility:visible;mso-wrap-style:square;v-text-anchor:top" coordsize="3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cL8cA&#10;AADdAAAADwAAAGRycy9kb3ducmV2LnhtbESPT2vCQBTE70K/w/IKvemmgUQbXaUNSHrwUhWKt0f2&#10;mT/Nvg3ZVdNv3xUKHoeZ+Q2z2oymE1caXGNZwessAkFcWt1wpeB42E4XIJxH1thZJgW/5GCzfpqs&#10;MNP2xl903ftKBAi7DBXU3veZlK6syaCb2Z44eGc7GPRBDpXUA94C3HQyjqJUGmw4LNTYU15T+bO/&#10;GAXt+JGc8ta9JfPv087Jsji2eaHUy/P4vgThafSP8H/7UyuIF/MU7m/C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VnC/HAAAA3QAAAA8AAAAAAAAAAAAAAAAAmAIAAGRy&#10;cy9kb3ducmV2LnhtbFBLBQYAAAAABAAEAPUAAACMAwAAAAA=&#10;" path="m,l,12r37,5l37,,,,,xe" fillcolor="#e96600" stroked="f">
                  <v:path arrowok="t" o:connecttype="custom" o:connectlocs="0,0;0,12;37,17;37,0;0,0;0,0" o:connectangles="0,0,0,0,0,0"/>
                </v:shape>
                <v:shape id="Freeform 2923" o:spid="_x0000_s1502" style="position:absolute;left:9628;top:4602;width:37;height:17;visibility:visible;mso-wrap-style:square;v-text-anchor:top" coordsize="3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IebcYA&#10;AADdAAAADwAAAGRycy9kb3ducmV2LnhtbESPQWvCQBSE74X+h+UVvNWNORhJXaUtFAQFMQrN8ZF9&#10;TUKzb8PuGmN/fVcQPA4z8w2zXI+mEwM531pWMJsmIIgrq1uuFZyOX68LED4ga+wsk4IreVivnp+W&#10;mGt74QMNRahFhLDPUUETQp9L6auGDPqp7Ymj92OdwRClq6V2eIlw08k0SebSYMtxocGePhuqfouz&#10;UbDdf5fkir+PYZbtdyHdlCd/LJWavIzvbyACjeERvrc3WkG6yDK4vY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IebcYAAADdAAAADwAAAAAAAAAAAAAAAACYAgAAZHJz&#10;L2Rvd25yZXYueG1sUEsFBgAAAAAEAAQA9QAAAIsDAAAAAA==&#10;" path="m,l,12r32,5l37,,,,,xe" fillcolor="#eb6900" stroked="f">
                  <v:path arrowok="t" o:connecttype="custom" o:connectlocs="0,0;0,12;32,17;37,0;0,0;0,0" o:connectangles="0,0,0,0,0,0"/>
                </v:shape>
                <v:shape id="Freeform 2924" o:spid="_x0000_s1503" style="position:absolute;left:9628;top:4602;width:37;height:17;visibility:visible;mso-wrap-style:square;v-text-anchor:top" coordsize="3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8QX8IA&#10;AADdAAAADwAAAGRycy9kb3ducmV2LnhtbERPy4rCMBTdD/gP4QruxlQFx+kYRUShuhl8MOs7zbUt&#10;NjclSbX+vVkILg/nPV92phY3cr6yrGA0TEAQ51ZXXCg4n7afMxA+IGusLZOCB3lYLnofc0y1vfOB&#10;bsdQiBjCPkUFZQhNKqXPSzLoh7YhjtzFOoMhQldI7fAew00tx0kylQYrjg0lNrQuKb8eW6MgO60m&#10;+ne3/97/b/w2c6Z9/JlWqUG/W/2ACNSFt/jlzrSC8ewrzo1v4hO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xBfwgAAAN0AAAAPAAAAAAAAAAAAAAAAAJgCAABkcnMvZG93&#10;bnJldi54bWxQSwUGAAAAAAQABAD1AAAAhwMAAAAA&#10;" path="m,l,12r32,5l37,,,,,xe" fillcolor="#ed6d00" stroked="f">
                  <v:path arrowok="t" o:connecttype="custom" o:connectlocs="0,0;0,12;32,17;37,0;0,0;0,0" o:connectangles="0,0,0,0,0,0"/>
                </v:shape>
                <v:shape id="Freeform 2925" o:spid="_x0000_s1504" style="position:absolute;left:9628;top:4602;width:37;height:17;visibility:visible;mso-wrap-style:square;v-text-anchor:top" coordsize="3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4FfsQA&#10;AADdAAAADwAAAGRycy9kb3ducmV2LnhtbESPQWsCMRSE70L/Q3iF3jRxD9VujSIFoYdSdBW8PjbP&#10;zeLmZUlSd/33plDocZiZb5jVZnSduFGIrWcN85kCQVx703Kj4XTcTZcgYkI22HkmDXeKsFk/TVZY&#10;Gj/wgW5VakSGcCxRg02pL6WMtSWHceZ74uxdfHCYsgyNNAGHDHedLJR6lQ5bzgsWe/qwVF+rH5cp&#10;p7o6F2ervvaHrr+qsKPvYa71y/O4fQeRaEz/4b/2p9FQLBdv8PsmPw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BX7EAAAA3QAAAA8AAAAAAAAAAAAAAAAAmAIAAGRycy9k&#10;b3ducmV2LnhtbFBLBQYAAAAABAAEAPUAAACJAwAAAAA=&#10;" path="m,l,12r32,5l37,,,,,xe" fillcolor="#ef7000" stroked="f">
                  <v:path arrowok="t" o:connecttype="custom" o:connectlocs="0,0;0,12;32,17;37,0;0,0;0,0" o:connectangles="0,0,0,0,0,0"/>
                </v:shape>
                <v:shape id="Freeform 2926" o:spid="_x0000_s1505" style="position:absolute;left:9628;top:4602;width:32;height:17;visibility:visible;mso-wrap-style:square;v-text-anchor:top" coordsize="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omQcIA&#10;AADdAAAADwAAAGRycy9kb3ducmV2LnhtbERPTWvCQBC9C/6HZYTedKOFNqRuggqip9JGJddpdpqk&#10;ZmdjdtX033cPBY+P973MBtOKG/WusaxgPotAEJdWN1wpOB620xiE88gaW8uk4JccZOl4tMRE2zt/&#10;0i33lQgh7BJUUHvfJVK6siaDbmY74sB9296gD7CvpO7xHsJNKxdR9CINNhwaauxoU1N5zq9GwVdh&#10;onVBxetO5x+X91OHp59nVOppMqzeQHga/EP8795rBYs4Dvv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iZBwgAAAN0AAAAPAAAAAAAAAAAAAAAAAJgCAABkcnMvZG93&#10;bnJldi54bWxQSwUGAAAAAAQABAD1AAAAhwMAAAAA&#10;" path="m,l5,12r27,5l32,,,,,xe" fillcolor="#f17400" stroked="f">
                  <v:path arrowok="t" o:connecttype="custom" o:connectlocs="0,0;5,12;32,17;32,0;0,0;0,0" o:connectangles="0,0,0,0,0,0"/>
                </v:shape>
                <v:shape id="Freeform 2927" o:spid="_x0000_s1506" style="position:absolute;left:9628;top:4602;width:32;height:17;visibility:visible;mso-wrap-style:square;v-text-anchor:top" coordsize="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E8YA&#10;AADdAAAADwAAAGRycy9kb3ducmV2LnhtbESPQWvCQBSE7wX/w/KE3urGiCVEV5EWQejJVEq9PbPP&#10;bDD7NmTXJP33XaHQ4zAz3zDr7Wgb0VPna8cK5rMEBHHpdM2VgtPn/iUD4QOyxsYxKfghD9vN5GmN&#10;uXYDH6kvQiUihH2OCkwIbS6lLw1Z9DPXEkfv6jqLIcqukrrDIcJtI9MkeZUWa44LBlt6M1TeirtV&#10;sJTnj+rrffFdmCzth8uivS0PZ6Wep+NuBSLQGP7Df+2DVpBm2Rwe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F/E8YAAADdAAAADwAAAAAAAAAAAAAAAACYAgAAZHJz&#10;L2Rvd25yZXYueG1sUEsFBgAAAAAEAAQA9QAAAIsDAAAAAA==&#10;" path="m,l5,12r27,5l32,,,,,xe" fillcolor="#f37700" stroked="f">
                  <v:path arrowok="t" o:connecttype="custom" o:connectlocs="0,0;5,12;32,17;32,0;0,0;0,0" o:connectangles="0,0,0,0,0,0"/>
                </v:shape>
                <v:shape id="Freeform 2928" o:spid="_x0000_s1507" style="position:absolute;left:9628;top:4602;width:32;height:17;visibility:visible;mso-wrap-style:square;v-text-anchor:top" coordsize="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TRucYA&#10;AADdAAAADwAAAGRycy9kb3ducmV2LnhtbESPwWrDMBBE74X8g9hCbo1ctwTjRAkhUFrSS5OYQm+L&#10;tbaErZWxlMT9+6pQ6HGYmTfMeju5XlxpDNazgsdFBoK49tpyq6A6vzwUIEJE1th7JgXfFGC7md2t&#10;sdT+xke6nmIrEoRDiQpMjEMpZagNOQwLPxAnr/Gjw5jk2Eo94i3BXS/zLFtKh5bTgsGB9obq7nRx&#10;Cg7v1dI+f3SNNV+XJnYVfx6fXpWa30+7FYhIU/wP/7XftIK8KHL4fZ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TRucYAAADdAAAADwAAAAAAAAAAAAAAAACYAgAAZHJz&#10;L2Rvd25yZXYueG1sUEsFBgAAAAAEAAQA9QAAAIsDAAAAAA==&#10;" path="m,l5,12r27,5l32,,,,,xe" fillcolor="#f57b00" stroked="f">
                  <v:path arrowok="t" o:connecttype="custom" o:connectlocs="0,0;5,12;32,17;32,0;0,0;0,0" o:connectangles="0,0,0,0,0,0"/>
                </v:shape>
                <v:shape id="Freeform 2929" o:spid="_x0000_s1508" style="position:absolute;left:9628;top:4602;width:32;height:17;visibility:visible;mso-wrap-style:square;v-text-anchor:top" coordsize="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KbMcUA&#10;AADdAAAADwAAAGRycy9kb3ducmV2LnhtbESPQYvCMBSE74L/ITzBm6YqlFKNIuKiBxexevH2aJ5t&#10;sXkpTVarv94sLOxxmJlvmMWqM7V4UOsqywom4wgEcW51xYWCy/lrlIBwHlljbZkUvMjBatnvLTDV&#10;9sknemS+EAHCLkUFpfdNKqXLSzLoxrYhDt7NtgZ9kG0hdYvPADe1nEZRLA1WHBZKbGhTUn7PfoyC&#10;7DA53uO13B3j71l3er+u9fbcKDUcdOs5CE+d/w//tfdawTRJZvD7JjwBu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psxxQAAAN0AAAAPAAAAAAAAAAAAAAAAAJgCAABkcnMv&#10;ZG93bnJldi54bWxQSwUGAAAAAAQABAD1AAAAigMAAAAA&#10;" path="m,l5,12r20,5l32,,,,,xe" fillcolor="#f77e00" stroked="f">
                  <v:path arrowok="t" o:connecttype="custom" o:connectlocs="0,0;5,12;25,17;32,0;0,0;0,0" o:connectangles="0,0,0,0,0,0"/>
                </v:shape>
                <v:shape id="Freeform 2930" o:spid="_x0000_s1509" style="position:absolute;left:9628;top:4602;width:32;height:12;visibility:visible;mso-wrap-style:square;v-text-anchor:top" coordsize="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j8cA&#10;AADdAAAADwAAAGRycy9kb3ducmV2LnhtbESPT2sCMRTE70K/Q3iFXqRmK1WX7UYpYrEHQbQt9PjY&#10;vP2Dm5dlk8b125uC4HGYmd8w+WowrQjUu8aygpdJAoK4sLrhSsH318dzCsJ5ZI2tZVJwIQer5cMo&#10;x0zbMx8oHH0lIoRdhgpq77tMSlfUZNBNbEccvdL2Bn2UfSV1j+cIN62cJslcGmw4LtTY0bqm4nT8&#10;Mwq2Wz797n7Gi00IM7com/3BB6nU0+Pw/gbC0+Dv4Vv7UyuYpukr/L+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jY/HAAAA3QAAAA8AAAAAAAAAAAAAAAAAmAIAAGRy&#10;cy9kb3ducmV2LnhtbFBLBQYAAAAABAAEAPUAAACMAwAAAAA=&#10;" path="m,l5,12r20,l32,,,,,xe" fillcolor="#f98100" stroked="f">
                  <v:path arrowok="t" o:connecttype="custom" o:connectlocs="0,0;5,12;25,12;32,0;0,0;0,0" o:connectangles="0,0,0,0,0,0"/>
                </v:shape>
                <v:shape id="Freeform 2931" o:spid="_x0000_s1510" style="position:absolute;left:9628;top:4602;width:32;height:12;visibility:visible;mso-wrap-style:square;v-text-anchor:top" coordsize="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aBcQA&#10;AADdAAAADwAAAGRycy9kb3ducmV2LnhtbESPwWqDQBCG74G+wzKF3uKqpEFsNlIKgoH0UNPep+5E&#10;Je6suBtj375bKOQ4/PN/M9+uWMwgZppcb1lBEsUgiBure24VfJ7KdQbCeWSNg2VS8EMOiv3Daoe5&#10;tjf+oLn2rQgQdjkq6Lwfcyld05FBF9mROGRnOxn0YZxaqSe8BbgZZBrHW2mw53Chw5HeOmou9dUE&#10;ymET3vkey/fq2M51ZZPrEb+UenpcXl9AeFr8ffm/XWkFaZY9w59NM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lmgXEAAAA3QAAAA8AAAAAAAAAAAAAAAAAmAIAAGRycy9k&#10;b3ducmV2LnhtbFBLBQYAAAAABAAEAPUAAACJAwAAAAA=&#10;" path="m,l5,12r20,l32,,,,,xe" fillcolor="#fb8500" stroked="f">
                  <v:path arrowok="t" o:connecttype="custom" o:connectlocs="0,0;5,12;25,12;32,0;0,0;0,0" o:connectangles="0,0,0,0,0,0"/>
                </v:shape>
                <v:shape id="Freeform 2932" o:spid="_x0000_s1511" style="position:absolute;left:9628;top:4602;width:32;height:12;visibility:visible;mso-wrap-style:square;v-text-anchor:top" coordsize="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8h8IA&#10;AADdAAAADwAAAGRycy9kb3ducmV2LnhtbESPzWoCMRSF9wXfIVzBXc04CztMjSJKwZ1o6/42uU4G&#10;JzdDkuro05tCocvD+fk4i9XgOnGlEFvPCmbTAgSx9qblRsHX58drBSImZIOdZ1Jwpwir5ehlgbXx&#10;Nz7Q9ZgakUc41qjAptTXUkZtyWGc+p44e2cfHKYsQyNNwFsed50si2IuHbacCRZ72ljSl+OPy1xt&#10;udfJVG/b9vK472ehtKdvpSbjYf0OItGQ/sN/7Z1RUFbVHH7f5Cc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07yHwgAAAN0AAAAPAAAAAAAAAAAAAAAAAJgCAABkcnMvZG93&#10;bnJldi54bWxQSwUGAAAAAAQABAD1AAAAhwMAAAAA&#10;" path="m,l5,12r20,l32,,,,,xe" fillcolor="#fd8800" stroked="f">
                  <v:path arrowok="t" o:connecttype="custom" o:connectlocs="0,0;5,12;25,12;32,0;0,0;0,0" o:connectangles="0,0,0,0,0,0"/>
                </v:shape>
                <v:shape id="Freeform 2933" o:spid="_x0000_s1512" style="position:absolute;left:9628;top:4602;width:25;height:12;visibility:visible;mso-wrap-style:square;v-text-anchor:top" coordsize="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T6icUA&#10;AADdAAAADwAAAGRycy9kb3ducmV2LnhtbESP3WrCQBSE7wu+w3IE7+qmIhpSVxF/QKhQouL1IXua&#10;hGbPht1Vo0/fFQpeDjPzDTNbdKYRV3K+tqzgY5iAIC6srrlUcDpu31MQPiBrbCyTgjt5WMx7bzPM&#10;tL1xTtdDKEWEsM9QQRVCm0npi4oM+qFtiaP3Y53BEKUrpXZ4i3DTyFGSTKTBmuNChS2tKip+Dxej&#10;YHPZn3fT8Fh/sU7Z5d/dZDnOlRr0u+UniEBdeIX/2zutYJSmU3i+i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PqJxQAAAN0AAAAPAAAAAAAAAAAAAAAAAJgCAABkcnMv&#10;ZG93bnJldi54bWxQSwUGAAAAAAQABAD1AAAAigMAAAAA&#10;" path="m,l5,12r20,l25,,,,,xe" fillcolor="#ff8c00" stroked="f">
                  <v:path arrowok="t" o:connecttype="custom" o:connectlocs="0,0;5,12;25,12;25,0;0,0;0,0" o:connectangles="0,0,0,0,0,0"/>
                </v:shape>
                <v:shape id="Freeform 2934" o:spid="_x0000_s1513" style="position:absolute;left:9696;top:1496;width:383;height:644;visibility:visible;mso-wrap-style:square;v-text-anchor:top" coordsize="383,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gOMUA&#10;AADdAAAADwAAAGRycy9kb3ducmV2LnhtbESPwWrDMAyG74O9g1Ghl7E66yFkWd1SVga97LCusKuI&#10;1ThtLAfbTdO3nw6DHcWv/9On1WbyvRoppi6wgZdFAYq4Cbbj1sDx++O5ApUyssU+MBm4U4LN+vFh&#10;hbUNN/6i8ZBbJRBONRpwOQ+11qlx5DEtwkAs2SlEj1nG2Gob8SZw3+tlUZTaY8dyweFA746ay+Hq&#10;RePTno8/+lQOT47bcnzdXeN9Z8x8Nm3fQGWa8v/yX3tvDSyrSnTlG0G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yA4xQAAAN0AAAAPAAAAAAAAAAAAAAAAAJgCAABkcnMv&#10;ZG93bnJldi54bWxQSwUGAAAAAAQABAD1AAAAigMAAAAA&#10;" path="m187,632r179,12l366,625r5,l378,625r,l378,625r,-2l378,623r,-3l378,620r,l378,620r,-2l378,618r,-3l378,615r,l378,615r,-2l378,613r-2,-3l376,610r,-2l376,608r-2,l374,608r,l374,608r-3,-2l371,606r,l371,606r,l371,606r,l371,606r7,-5l366,593r5,-36l378,550r5,-5l383,538r,-12l359,513,347,494r-5,l340,494r-5,l332,494r-5,-2l325,492r-5,l318,492r-5,-3l310,489r-2,l308,489r-2,l303,489r,l303,489r,-2l303,484r-2,l301,484r-3,-2l298,482r,-2l298,480r-2,-3l294,477r,-2l291,475r,-3l289,472r-3,-2l284,470r,-3l281,465r-2,-2l279,463r-2,-3l274,458r,-3l274,455r-2,l269,453r-2,l267,453r,l267,453r,l267,453r5,-15l284,433r,-7l286,426r3,l291,426r,l294,424r,l296,424r2,l298,421r,l298,421r3,l301,421r2,l303,421r,l303,419r,-2l301,414r,l298,412r-2,l294,409r,l291,407r-2,l289,404r-3,l284,402r,l284,402r,l279,397r-12,l260,390r,-7l267,383r,-5l267,375r,l267,375r,l269,373r3,l274,373r,l277,370r2,l279,368r2,l281,368r3,l284,366r,l284,363r,l281,361r,l281,358r,l279,356r,l277,354r,l274,354r,l272,354r,l272,354r,l272,354r-5,-8l267,346r,-2l269,344r3,-3l274,339r5,-2l281,332r5,-5l289,322r2,-5l296,310r2,-5l301,295r5,-7l308,281r2,-7l310,264r,-5l310,254r,-7l308,242r-2,-5l303,230r,-2l298,223r-2,-8l291,211r-2,-8l284,196r-3,-5l277,181r-5,-7l269,169r,-2l269,162r,-2l269,155r,-5l269,148r,-3l269,140r,-2l269,135r3,-2l272,133r,-2l272,131r,l279,123r,-5l284,111r,-5l279,99r,-5l272,94r,-19l296,63r,-8l296,55r,l296,53r2,l298,53r3,l303,51r,l303,48r3,l308,46r2,l310,43r3,-2l313,39r2,l315,36r-2,-2l313,31r-3,l308,31r,l306,29r-3,l301,26r-3,l296,26r-2,l294,24r-3,l291,24r,l291,19,272,12r,l272,12r-3,l269,12r,-3l267,9r,l264,9,262,7r-2,l257,5r,l252,2r-2,l245,r-5,l235,r-2,l228,r-2,l221,r-3,l216,r-2,2l211,2r-2,l206,2r,3l204,5r,l204,5r,2l187,7r,12l184,19r,l182,19r,l180,19r-3,l175,19r-3,l170,19r-3,l167,19r-2,3l163,22r,l160,24r,l160,26r,3l160,31r3,l165,34r,2l167,36r3,3l170,39r2,2l175,41r2,l177,41r,2l177,43r3,l180,51r19,17l192,87r-5,l187,94r-7,l180,106r7,5l187,118r5,5l192,123r,3l192,126r,2l189,131r,2l189,135r,3l189,140r,5l187,148r,4l184,157r-2,3l180,165r,2l172,174r-5,7l163,186r-5,8l153,198r-5,5l146,206r-3,7l138,215r-2,5l134,225r-3,5l129,235r-3,7l124,247r,7l124,261r,10l126,278r3,8l131,293r5,7l138,305r5,7l143,315r5,5l151,324r4,3l158,329r2,3l160,334r,l148,341r,5l148,346r,l146,346r,l143,346r-2,l141,346r-3,l136,346r,l134,346r-3,3l131,349r,2l131,351r,3l131,354r,l131,354r,2l134,356r2,2l136,358r2,3l141,361r,l143,361r3,2l146,363r2,l148,363r,3l155,370r,l155,383r-7,l131,383r,7l129,390r,l126,390r,l124,390r,2l121,392r-2,3l119,395r-2,l114,395r,2l112,397r,3l112,400r,2l109,402r,2l109,404r,l109,404r,3l112,407r,l112,407r2,2l117,409r,l119,409r,3l121,412r3,2l124,421r12,5l136,438r,l136,438r-2,l134,441r-3,l131,441r-2,l129,443r-3,l124,446r,l121,448r,l119,448r-2,2l117,453r-3,l112,455r-3,3l109,458r-2,l104,460r-2,l102,463r-2,l100,465r-3,l97,465r,l97,467r,l100,470r-3,l97,470r-2,l95,470r-5,l90,470r-5,l83,470r-5,l75,470r-4,l68,470r-7,l58,470r-4,l49,470,32,489,5,494r,7l5,513r7,8l20,526r-8,36l5,562r,7l5,569r,l5,569r,l3,569r,l3,569r,3l,572r,l,572r,2l,574r,l,574r,2l,576r,l,576r,3l,579r,2l,581r,3l,584r,l,584r,2l,586r,l,586r,3l,593r5,8l5,613r182,19l187,632xe" fillcolor="black" stroked="f">
                  <v:path arrowok="t" o:connecttype="custom" o:connectlocs="378,623;378,615;374,608;371,606;359,513;318,492;303,487;294,477;279,463;267,453;289,426;298,421;301,414;284,402;267,378;277,370;284,363;274,354;267,344;296,310;310,247;284,196;269,150;272,131;272,75;303,51;315,39;301,26;272,12;262,7;233,0;206,2;184,19;167,19;163,31;177,41;180,94;189,131;182,160;146,206;124,254;143,315;148,346;136,346;131,354;143,361;148,383;121,392;112,402;112,407;136,426;129,443;114,453;100,465;95,470;68,470;12,521;3,569;0,574;0,581;0,589" o:connectangles="0,0,0,0,0,0,0,0,0,0,0,0,0,0,0,0,0,0,0,0,0,0,0,0,0,0,0,0,0,0,0,0,0,0,0,0,0,0,0,0,0,0,0,0,0,0,0,0,0,0,0,0,0,0,0,0,0,0,0,0,0"/>
                </v:shape>
                <v:shape id="Freeform 2935" o:spid="_x0000_s1514" style="position:absolute;left:9728;top:2109;width:291;height:60;visibility:visible;mso-wrap-style:square;v-text-anchor:top" coordsize="2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dPsYA&#10;AADdAAAADwAAAGRycy9kb3ducmV2LnhtbESPzWrDMBCE74G8g9hCL6GR44bguFZCKRR66KX5OfS2&#10;WBvZ2Fo5lmo7b18VCjkOM/MNU+wn24qBel87VrBaJiCIS6drNgpOx/enDIQPyBpbx6TgRh72u/ms&#10;wFy7kb9oOAQjIoR9jgqqELpcSl9WZNEvXUccvYvrLYYoeyN1j2OE21amSbKRFmuOCxV29FZR2Rx+&#10;rILFbeiup08/mrVenb+fU0OyGZV6fJheX0AEmsI9/N/+0ArSLNvC35v4BO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DdPsYAAADdAAAADwAAAAAAAAAAAAAAAACYAgAAZHJz&#10;L2Rvd25yZXYueG1sUEsFBgAAAAAEAAQA9QAAAIsDAAAAAA==&#10;" path="m291,60r,-36l,,,36,291,60r,xe" fillcolor="black" stroked="f">
                  <v:path arrowok="t" o:connecttype="custom" o:connectlocs="291,60;291,24;0,0;0,36;291,60;291,60" o:connectangles="0,0,0,0,0,0"/>
                </v:shape>
                <v:shape id="Freeform 2936" o:spid="_x0000_s1515" style="position:absolute;left:9708;top:2097;width:347;height:43;visibility:visible;mso-wrap-style:square;v-text-anchor:top" coordsize="34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nAMcQA&#10;AADdAAAADwAAAGRycy9kb3ducmV2LnhtbERPTU/CQBC9m/AfNkPCTbYiMaV0IYAYMXqhNJwn3bFt&#10;6M6W7lrKv3cPJh5f3ne6HkwjeupcbVnB0zQCQVxYXXOpID+9PcYgnEfW2FgmBXdysF6NHlJMtL3x&#10;kfrMlyKEsEtQQeV9m0jpiooMuqltiQP3bTuDPsCulLrDWwg3jZxF0Ys0WHNoqLClXUXFJfsxCuZ0&#10;vS+2n4ft69f7/Bnzj/zs8r1Sk/GwWYLwNPh/8Z/7oBXM4kXYH96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5wDHEAAAA3QAAAA8AAAAAAAAAAAAAAAAAmAIAAGRycy9k&#10;b3ducmV2LnhtbFBLBQYAAAAABAAEAPUAAACJAwAAAAA=&#10;" path="m347,31r,12l,12,,,347,31r,xe" fillcolor="#cb3300" stroked="f">
                  <v:path arrowok="t" o:connecttype="custom" o:connectlocs="347,31;347,43;0,12;0,0;347,31;347,31" o:connectangles="0,0,0,0,0,0"/>
                </v:shape>
                <v:shape id="Freeform 2937" o:spid="_x0000_s1516" style="position:absolute;left:9728;top:2097;width:172;height:24;visibility:visible;mso-wrap-style:square;v-text-anchor:top" coordsize="1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3WFMQA&#10;AADdAAAADwAAAGRycy9kb3ducmV2LnhtbESPT4vCMBTE7wt+h/AEL4umetBajSILgnha/4B4ezTP&#10;tti8lCRr67ffCILHYWZ+wyzXnanFg5yvLCsYjxIQxLnVFRcKzqftMAXhA7LG2jIpeJKH9ar3tcRM&#10;25YP9DiGQkQI+wwVlCE0mZQ+L8mgH9mGOHo36wyGKF0htcM2wk0tJ0kylQYrjgslNvRTUn4//hkF&#10;eDldCsKQ/ur9oW5nyex7d3VKDfrdZgEiUBc+4Xd7pxVM0vkYXm/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91hTEAAAA3QAAAA8AAAAAAAAAAAAAAAAAmAIAAGRycy9k&#10;b3ducmV2LnhtbFBLBQYAAAAABAAEAPUAAACJAwAAAAA=&#10;" path="m172,17r-5,7l,12,,,172,17r,xe" fillcolor="#cb3300" stroked="f">
                  <v:path arrowok="t" o:connecttype="custom" o:connectlocs="172,17;167,24;0,12;0,0;172,17;172,17" o:connectangles="0,0,0,0,0,0"/>
                </v:shape>
                <v:shape id="Freeform 2938" o:spid="_x0000_s1517" style="position:absolute;left:9728;top:2097;width:167;height:24;visibility:visible;mso-wrap-style:square;v-text-anchor:top" coordsize="16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XcYA&#10;AADdAAAADwAAAGRycy9kb3ducmV2LnhtbESPT2sCMRTE70K/Q3gFb5rsWqxdN4oUCh56qH96f2xe&#10;dxc3L2ETdfXTN4WCx2FmfsOU68F24kJ9aB1ryKYKBHHlTMu1huPhY7IAESKywc4xabhRgPXqaVRi&#10;YdyVd3TZx1okCIcCNTQx+kLKUDVkMUydJ07ej+stxiT7WpoerwluO5krNZcWW04LDXp6b6g67c9W&#10;w+z14H33dZ+r7/txULcqZC/bT63Hz8NmCSLSEB/h//bWaMgXbzn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kXcYAAADdAAAADwAAAAAAAAAAAAAAAACYAgAAZHJz&#10;L2Rvd25yZXYueG1sUEsFBgAAAAAEAAQA9QAAAIsDAAAAAA==&#10;" path="m167,12r,12l,12,,,167,12r,xe" fillcolor="#cc3600" stroked="f">
                  <v:path arrowok="t" o:connecttype="custom" o:connectlocs="167,12;167,24;0,12;0,0;167,12;167,12" o:connectangles="0,0,0,0,0,0"/>
                </v:shape>
                <v:shape id="Freeform 2939" o:spid="_x0000_s1518" style="position:absolute;left:9728;top:2097;width:167;height:24;visibility:visible;mso-wrap-style:square;v-text-anchor:top" coordsize="16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OmsMA&#10;AADdAAAADwAAAGRycy9kb3ducmV2LnhtbESPQWvCQBSE74X+h+UVvNWNFiVNXSUNCD1qFM+P7DMb&#10;zL4N2VXXf+8WCj0OM/MNs9pE24sbjb5zrGA2zUAQN0533Co4HrbvOQgfkDX2jknBgzxs1q8vKyy0&#10;u/OebnVoRYKwL1CBCWEopPSNIYt+6gbi5J3daDEkObZSj3hPcNvLeZYtpcWO04LBgSpDzaW+WgWV&#10;O9cxd/F72BrTnxaPXVVeS6Umb7H8AhEohv/wX/tHK5jnnx/w+yY9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ZOmsMAAADdAAAADwAAAAAAAAAAAAAAAACYAgAAZHJzL2Rv&#10;d25yZXYueG1sUEsFBgAAAAAEAAQA9QAAAIgDAAAAAA==&#10;" path="m167,12r,12l,12,,,167,12r,xe" fillcolor="#cd3a00" stroked="f">
                  <v:path arrowok="t" o:connecttype="custom" o:connectlocs="167,12;167,24;0,12;0,0;167,12;167,12" o:connectangles="0,0,0,0,0,0"/>
                </v:shape>
                <v:shape id="Freeform 2940" o:spid="_x0000_s1519" style="position:absolute;left:9728;top:2097;width:160;height:24;visibility:visible;mso-wrap-style:square;v-text-anchor:top" coordsize="16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NcMYA&#10;AADdAAAADwAAAGRycy9kb3ducmV2LnhtbESPT4vCMBTE78J+h/AWvGm6IqLVKK6iyIIH/90fzbOt&#10;27x0m1irn94sCB6HmfkNM5k1phA1VS63rOCrG4EgTqzOOVVwPKw6QxDOI2ssLJOCOzmYTT9aE4y1&#10;vfGO6r1PRYCwi1FB5n0ZS+mSjAy6ri2Jg3e2lUEfZJVKXeEtwE0he1E0kAZzDgsZlrTIKPndX42C&#10;5U9drAeP+eIq+6dNVH83l+3fTqn2ZzMfg/DU+Hf41d5oBb3hqA//b8IT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VNcMYAAADdAAAADwAAAAAAAAAAAAAAAACYAgAAZHJz&#10;L2Rvd25yZXYueG1sUEsFBgAAAAAEAAQA9QAAAIsDAAAAAA==&#10;" path="m160,12r,12l,12,5,,160,12r,xe" fillcolor="#ce3e00" stroked="f">
                  <v:path arrowok="t" o:connecttype="custom" o:connectlocs="160,12;160,24;0,12;5,0;160,12;160,12" o:connectangles="0,0,0,0,0,0"/>
                </v:shape>
                <v:shape id="Freeform 2941" o:spid="_x0000_s1520" style="position:absolute;left:9728;top:2097;width:160;height:24;visibility:visible;mso-wrap-style:square;v-text-anchor:top" coordsize="16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LbcYA&#10;AADdAAAADwAAAGRycy9kb3ducmV2LnhtbESPQWvCQBCF74L/YRmhF6mbCpY0uglSKfRgocbgechO&#10;s6HZ2ZhdNf333ULB4+PN+968TTHaTlxp8K1jBU+LBARx7XTLjYLq+PaYgvABWWPnmBT8kIcin042&#10;mGl34wNdy9CICGGfoQITQp9J6WtDFv3C9cTR+3KDxRDl0Eg94C3CbSeXSfIsLbYcGwz29Gqo/i4v&#10;Nr5RpzIdPz53c1uezGpvz6bao1IPs3G7BhFoDPfj//S7VrBMX1bwtyYi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yLbcYAAADdAAAADwAAAAAAAAAAAAAAAACYAgAAZHJz&#10;L2Rvd25yZXYueG1sUEsFBgAAAAAEAAQA9QAAAIsDAAAAAA==&#10;" path="m160,12r,12l,12,5,,160,12r,xe" fillcolor="#cf4200" stroked="f">
                  <v:path arrowok="t" o:connecttype="custom" o:connectlocs="160,12;160,24;0,12;5,0;160,12;160,12" o:connectangles="0,0,0,0,0,0"/>
                </v:shape>
                <v:shape id="Freeform 2942" o:spid="_x0000_s1521" style="position:absolute;left:9733;top:2097;width:155;height:24;visibility:visible;mso-wrap-style:square;v-text-anchor:top" coordsize="15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SXXcUA&#10;AADdAAAADwAAAGRycy9kb3ducmV2LnhtbESPQWvCQBSE7wX/w/IEb81GD6Kpq7Si4MFL1YO9PbOv&#10;SWr2bci+aPz33ULB4zAz3zCLVe9qdaM2VJ4NjJMUFHHubcWFgdNx+zoDFQTZYu2ZDDwowGo5eFlg&#10;Zv2dP+l2kEJFCIcMDZQiTaZ1yEtyGBLfEEfv27cOJcq20LbFe4S7Wk/SdKodVhwXSmxoXVJ+PXTO&#10;wKb7+umt6Ir3qcwv585+XC/WmNGwf38DJdTLM/zf3lkDk9l8Cn9v4hP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JddxQAAAN0AAAAPAAAAAAAAAAAAAAAAAJgCAABkcnMv&#10;ZG93bnJldi54bWxQSwUGAAAAAAQABAD1AAAAigMAAAAA&#10;" path="m155,12r-5,12l,12,,,155,12r,xe" fillcolor="#d04600" stroked="f">
                  <v:path arrowok="t" o:connecttype="custom" o:connectlocs="155,12;150,24;0,12;0,0;155,12;155,12" o:connectangles="0,0,0,0,0,0"/>
                </v:shape>
                <v:shape id="Freeform 2943" o:spid="_x0000_s1522" style="position:absolute;left:9733;top:2097;width:150;height:24;visibility:visible;mso-wrap-style:square;v-text-anchor:top" coordsize="15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5BccA&#10;AADdAAAADwAAAGRycy9kb3ducmV2LnhtbESPQUvDQBSE70L/w/KE3uzGHGqSdlustCIUC63i+ZF9&#10;TYLZt3F3TdL+elcQPA4z8w2zXI+mFT0531hWcD9LQBCXVjdcKXh/291lIHxA1thaJgUX8rBeTW6W&#10;WGg78JH6U6hEhLAvUEEdQldI6cuaDPqZ7Yijd7bOYIjSVVI7HCLctDJNkrk02HBcqLGjp5rKz9O3&#10;UbA/HIfn16/ykrltr5tNHtKPa67U9HZ8XIAINIb/8F/7RStIs/wB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I+QXHAAAA3QAAAA8AAAAAAAAAAAAAAAAAmAIAAGRy&#10;cy9kb3ducmV2LnhtbFBLBQYAAAAABAAEAPUAAACMAwAAAAA=&#10;" path="m150,12r,12l,12,,,150,12r,xe" fillcolor="#d14a00" stroked="f">
                  <v:path arrowok="t" o:connecttype="custom" o:connectlocs="150,12;150,24;0,12;0,0;150,12;150,12" o:connectangles="0,0,0,0,0,0"/>
                </v:shape>
                <v:shape id="Freeform 2944" o:spid="_x0000_s1523" style="position:absolute;left:9733;top:2097;width:150;height:24;visibility:visible;mso-wrap-style:square;v-text-anchor:top" coordsize="15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07cMA&#10;AADdAAAADwAAAGRycy9kb3ducmV2LnhtbERPXWvCMBR9H/gfwh3sbU3nRLraVGRQGAwF6/Z+11zb&#10;0uamNJnGf28eBns8nO9iG8woLjS73rKClyQFQdxY3XOr4OtUPWcgnEfWOFomBTdysC0XDwXm2l75&#10;SJfatyKGsMtRQef9lEvpmo4MusROxJE729mgj3BupZ7xGsPNKJdpupYGe44NHU703lEz1L9GgR72&#10;q2Dr4VDtq7DqX7PPw/D9o9TTY9htQHgK/l/85/7QCpbZW5wb38QnI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g07cMAAADdAAAADwAAAAAAAAAAAAAAAACYAgAAZHJzL2Rv&#10;d25yZXYueG1sUEsFBgAAAAAEAAQA9QAAAIgDAAAAAA==&#10;" path="m150,12r,12l,12,,,150,12r,xe" fillcolor="#d24e00" stroked="f">
                  <v:path arrowok="t" o:connecttype="custom" o:connectlocs="150,12;150,24;0,12;0,0;150,12;150,12" o:connectangles="0,0,0,0,0,0"/>
                </v:shape>
                <v:shape id="Freeform 2945" o:spid="_x0000_s1524" style="position:absolute;left:9733;top:2097;width:143;height:24;visibility:visible;mso-wrap-style:square;v-text-anchor:top" coordsize="1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gSEsMA&#10;AADdAAAADwAAAGRycy9kb3ducmV2LnhtbESPzarCMBSE9xd8h3AEd9dUF2KrUcTLFV36A24PzbEt&#10;Nie1ibb16Y0guBxm5htmvmxNKR5Uu8KygtEwAkGcWl1wpuB0/P+dgnAeWWNpmRR05GC56P3MMdG2&#10;4T09Dj4TAcIuQQW591UipUtzMuiGtiIO3sXWBn2QdSZ1jU2Am1KOo2giDRYcFnKsaJ1Tej3cjYLn&#10;6hzt4r+u0zjanC5Zw5P0dlZq0G9XMxCeWv8Nf9pbrWA8jWN4vwlP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gSEsMAAADdAAAADwAAAAAAAAAAAAAAAACYAgAAZHJzL2Rv&#10;d25yZXYueG1sUEsFBgAAAAAEAAQA9QAAAIgDAAAAAA==&#10;" path="m143,12r,12l,12,,,143,12r,xe" fillcolor="#d35200" stroked="f">
                  <v:path arrowok="t" o:connecttype="custom" o:connectlocs="143,12;143,24;0,12;0,0;143,12;143,12" o:connectangles="0,0,0,0,0,0"/>
                </v:shape>
                <v:shape id="Freeform 2946" o:spid="_x0000_s1525" style="position:absolute;left:9733;top:2097;width:143;height:24;visibility:visible;mso-wrap-style:square;v-text-anchor:top" coordsize="1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oW8cA&#10;AADdAAAADwAAAGRycy9kb3ducmV2LnhtbESPTWvCQBCG74X+h2UKvYhummLR1FVKoR94UyvS27A7&#10;JsHsbMiuGv31nYPQ4/DO+8wzs0XvG3WiLtaBDTyNMlDENriaSwM/m4/hBFRMyA6bwGTgQhEW8/u7&#10;GRYunHlFp3UqlUA4FmigSqkttI62Io9xFFpiyfah85hk7ErtOjwL3Dc6z7IX7bFmuVBhS+8V2cP6&#10;6EXjuv0c5+Vgt/n6nYyPy2fb4sAa8/jQv72CStSn/+Vb+9sZyKeZ+Ms3ggA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FKFvHAAAA3QAAAA8AAAAAAAAAAAAAAAAAmAIAAGRy&#10;cy9kb3ducmV2LnhtbFBLBQYAAAAABAAEAPUAAACMAwAAAAA=&#10;" path="m143,12r,12l,12,,,143,12r,xe" fillcolor="#d45600" stroked="f">
                  <v:path arrowok="t" o:connecttype="custom" o:connectlocs="143,12;143,24;0,12;0,0;143,12;143,12" o:connectangles="0,0,0,0,0,0"/>
                </v:shape>
                <v:shape id="Freeform 2947" o:spid="_x0000_s1526" style="position:absolute;left:9733;top:2097;width:143;height:24;visibility:visible;mso-wrap-style:square;v-text-anchor:top" coordsize="1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djsYA&#10;AADdAAAADwAAAGRycy9kb3ducmV2LnhtbESPT2sCMRTE7wW/Q3iCl1IThWq7NYoIC3oR/FNKb4/N&#10;c3fp5mXZRI3fvhEEj8PM/IaZLaJtxIU6XzvWMBoqEMSFMzWXGo6H/O0DhA/IBhvHpOFGHhbz3ssM&#10;M+OuvKPLPpQiQdhnqKEKoc2k9EVFFv3QtcTJO7nOYkiyK6Xp8JrgtpFjpSbSYs1pocKWVhUVf/uz&#10;1XD42fD36V39Hl9vcboptvkkrnOtB/24/AIRKIZn+NFeGw3jTzWC+5v0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ddjsYAAADdAAAADwAAAAAAAAAAAAAAAACYAgAAZHJz&#10;L2Rvd25yZXYueG1sUEsFBgAAAAAEAAQA9QAAAIsDAAAAAA==&#10;" path="m143,12r,12l,12,,,143,12r,xe" fillcolor="#d55a00" stroked="f">
                  <v:path arrowok="t" o:connecttype="custom" o:connectlocs="143,12;143,24;0,12;0,0;143,12;143,12" o:connectangles="0,0,0,0,0,0"/>
                </v:shape>
                <v:shape id="Freeform 2948" o:spid="_x0000_s1527" style="position:absolute;left:9733;top:2097;width:135;height:24;visibility:visible;mso-wrap-style:square;v-text-anchor:top" coordsize="13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w0J8YA&#10;AADdAAAADwAAAGRycy9kb3ducmV2LnhtbESPT2sCMRTE74LfIbyCF9GkexDdGqUWhR7swT8Hj4/N&#10;a3Zx87Jssuv67ZtCocdhZn7DrLeDq0VPbag8a3idKxDEhTcVWw3Xy2G2BBEissHaM2l4UoDtZjxa&#10;Y278g0/Un6MVCcIhRw1ljE0uZShKchjmviFO3rdvHcYkWytNi48Ed7XMlFpIhxWnhRIb+iipuJ87&#10;p6Hr0Ybl9Ku+2eOl2xOf7uq603ryMry/gYg0xP/wX/vTaMhWKoPfN+k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w0J8YAAADdAAAADwAAAAAAAAAAAAAAAACYAgAAZHJz&#10;L2Rvd25yZXYueG1sUEsFBgAAAAAEAAQA9QAAAIsDAAAAAA==&#10;" path="m135,12r,12l,12,,,135,12r,xe" fillcolor="#d65e00" stroked="f">
                  <v:path arrowok="t" o:connecttype="custom" o:connectlocs="135,12;135,24;0,12;0,0;135,12;135,12" o:connectangles="0,0,0,0,0,0"/>
                </v:shape>
                <v:shape id="Freeform 2949" o:spid="_x0000_s1528" style="position:absolute;left:9733;top:2097;width:135;height:24;visibility:visible;mso-wrap-style:square;v-text-anchor:top" coordsize="13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y8kA&#10;AADdAAAADwAAAGRycy9kb3ducmV2LnhtbESPQUsDMRSE70L/Q3gFbzbbKrauTYsIiqxF2irS3p7J&#10;62Zx87JuYrv21xtB6HGYmW+Y6bxztdhTGyrPCoaDDASx9qbiUsHb68PFBESIyAZrz6TghwLMZ72z&#10;KebGH3hF+3UsRYJwyFGBjbHJpQzaksMw8A1x8na+dRiTbEtpWjwkuKvlKMuupcOK04LFhu4t6c/1&#10;t1NwfCyuxpvxs11+LLZH/f7ypakolDrvd3e3ICJ18RT+bz8ZBaOb7BL+3qQn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dGy8kAAADdAAAADwAAAAAAAAAAAAAAAACYAgAA&#10;ZHJzL2Rvd25yZXYueG1sUEsFBgAAAAAEAAQA9QAAAI4DAAAAAA==&#10;" path="m135,12r,12l,12,,,135,12r,xe" fillcolor="#d76200" stroked="f">
                  <v:path arrowok="t" o:connecttype="custom" o:connectlocs="135,12;135,24;0,12;0,0;135,12;135,12" o:connectangles="0,0,0,0,0,0"/>
                </v:shape>
                <v:shape id="Freeform 2950" o:spid="_x0000_s1529" style="position:absolute;left:9733;top:2097;width:135;height:24;visibility:visible;mso-wrap-style:square;v-text-anchor:top" coordsize="13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T8YA&#10;AADdAAAADwAAAGRycy9kb3ducmV2LnhtbESP3WoCMRSE7wXfIRyhd5pVSmlXoywtpUJB/EP07rA5&#10;3WzdnCxJ1PXtm0Khl8PMfMPMFp1txJV8qB0rGI8yEMSl0zVXCva79+EziBCRNTaOScGdAizm/d4M&#10;c+1uvKHrNlYiQTjkqMDE2OZShtKQxTByLXHyvpy3GJP0ldQebwluGznJsidpsea0YLClV0PleXux&#10;CtpQHE7r1cWvP96IsQjL709zVOph0BVTEJG6+B/+ay+1gslL9gi/b9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1T8YAAADdAAAADwAAAAAAAAAAAAAAAACYAgAAZHJz&#10;L2Rvd25yZXYueG1sUEsFBgAAAAAEAAQA9QAAAIsDAAAAAA==&#10;" path="m135,12r-5,12l,12,7,,135,12r,xe" fillcolor="#d86500" stroked="f">
                  <v:path arrowok="t" o:connecttype="custom" o:connectlocs="135,12;130,24;0,12;7,0;135,12;135,12" o:connectangles="0,0,0,0,0,0"/>
                </v:shape>
                <v:shape id="Freeform 2951" o:spid="_x0000_s1530" style="position:absolute;left:9733;top:2097;width:130;height:24;visibility:visible;mso-wrap-style:square;v-text-anchor:top" coordsize="1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6gOMYA&#10;AADdAAAADwAAAGRycy9kb3ducmV2LnhtbESP3UoDMRSE74W+QziCN2KTVvq3Ni2lVPSiF1r7AIfN&#10;cbO4OUmTtF3f3giCl8PMfMMs173rxIViaj1rGA0VCOLam5YbDceP54c5iJSRDXaeScM3JVivBjdL&#10;rIy/8jtdDrkRBcKpQg0251BJmWpLDtPQB+LiffroMBcZG2kiXgvcdXKs1FQ6bLksWAy0tVR/Hc5O&#10;Q5jN7qen3ZtVixB3pwk/npv9i9Z3t/3mCUSmPv+H/9qvRsN4oSbw+6Y8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6gOMYAAADdAAAADwAAAAAAAAAAAAAAAACYAgAAZHJz&#10;L2Rvd25yZXYueG1sUEsFBgAAAAAEAAQA9QAAAIsDAAAAAA==&#10;" path="m130,12r,12l,12,7,,130,12r,xe" fillcolor="#d96900" stroked="f">
                  <v:path arrowok="t" o:connecttype="custom" o:connectlocs="130,12;130,24;0,12;7,0;130,12;130,12" o:connectangles="0,0,0,0,0,0"/>
                </v:shape>
                <v:shape id="Freeform 2952" o:spid="_x0000_s1531" style="position:absolute;left:9740;top:2097;width:123;height:24;visibility:visible;mso-wrap-style:square;v-text-anchor:top" coordsize="1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biMUA&#10;AADdAAAADwAAAGRycy9kb3ducmV2LnhtbESPQWsCMRSE7wX/Q3hCbzWrh61djSJCqS300LXen5vn&#10;ZnXzsk1SXf+9KRQ8DjPzDTNf9rYVZ/KhcaxgPMpAEFdON1wr+N6+Pk1BhIissXVMCq4UYLkYPMyx&#10;0O7CX3QuYy0ShEOBCkyMXSFlqAxZDCPXESfv4LzFmKSvpfZ4SXDbykmW5dJiw2nBYEdrQ9Wp/LUK&#10;4oaa1U/YvX9Oj897X5e5edt+KPU47FczEJH6eA//tzdaweQly+Hv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ZuIxQAAAN0AAAAPAAAAAAAAAAAAAAAAAJgCAABkcnMv&#10;ZG93bnJldi54bWxQSwUGAAAAAAQABAD1AAAAigMAAAAA&#10;" path="m123,12r,12l,12,,,123,12r,xe" fillcolor="#da6d00" stroked="f">
                  <v:path arrowok="t" o:connecttype="custom" o:connectlocs="123,12;123,24;0,12;0,0;123,12;123,12" o:connectangles="0,0,0,0,0,0"/>
                </v:shape>
                <v:shape id="Freeform 2953" o:spid="_x0000_s1532" style="position:absolute;left:9740;top:2097;width:116;height:24;visibility:visible;mso-wrap-style:square;v-text-anchor:top" coordsize="1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asMYA&#10;AADdAAAADwAAAGRycy9kb3ducmV2LnhtbESPQWvCQBSE7wX/w/KE3urGIK1GV7GKUqgHjeL5kX1m&#10;g9m3aXar6b/vFgoeh5n5hpktOluLG7W+cqxgOEhAEBdOV1wqOB03L2MQPiBrrB2Tgh/ysJj3nmaY&#10;aXfnA93yUIoIYZ+hAhNCk0npC0MW/cA1xNG7uNZiiLItpW7xHuG2lmmSvEqLFccFgw2tDBXX/Nsq&#10;yMNhtPs8ry/DdT0xZ/+eflX7rVLP/W45BRGoC4/wf/tDK0gnyRv8vY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dasMYAAADdAAAADwAAAAAAAAAAAAAAAACYAgAAZHJz&#10;L2Rvd25yZXYueG1sUEsFBgAAAAAEAAQA9QAAAIsDAAAAAA==&#10;" path="m116,12r,12l,12,,,116,12r,xe" fillcolor="#db7100" stroked="f">
                  <v:path arrowok="t" o:connecttype="custom" o:connectlocs="116,12;116,24;0,12;0,0;116,12;116,12" o:connectangles="0,0,0,0,0,0"/>
                </v:shape>
                <v:shape id="Freeform 2954" o:spid="_x0000_s1533" style="position:absolute;left:9740;top:2097;width:116;height:24;visibility:visible;mso-wrap-style:square;v-text-anchor:top" coordsize="1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W0DsIA&#10;AADdAAAADwAAAGRycy9kb3ducmV2LnhtbERPTU/CQBC9k/gfNmPiDXblYKSyEIWYGA8QAROPk+7Y&#10;NnZnS3eA+u+dA4nHl/c9Xw6xNWfqc5PYw/3EgSEuU2i48nDYv44fwWRBDtgmJg+/lGG5uBnNsQjp&#10;wh903kllNIRzgR5qka6wNpc1RcyT1BEr9536iKKwr2zo8aLhsbVT5x5sxIa1ocaOVjWVP7tT9DCN&#10;8vIVZZPaT7c9rWab94rWR+/vbofnJzBCg/yLr+63oL6Z07n6Rp+A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bQOwgAAAN0AAAAPAAAAAAAAAAAAAAAAAJgCAABkcnMvZG93&#10;bnJldi54bWxQSwUGAAAAAAQABAD1AAAAhwMAAAAA&#10;" path="m116,12r,12l,12,,,116,12r,xe" fillcolor="#dc7500" stroked="f">
                  <v:path arrowok="t" o:connecttype="custom" o:connectlocs="116,12;116,24;0,12;0,0;116,12;116,12" o:connectangles="0,0,0,0,0,0"/>
                </v:shape>
                <v:shape id="Freeform 2955" o:spid="_x0000_s1534" style="position:absolute;left:9740;top:2097;width:116;height:24;visibility:visible;mso-wrap-style:square;v-text-anchor:top" coordsize="1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X8cA&#10;AADdAAAADwAAAGRycy9kb3ducmV2LnhtbESP3WrCQBSE7wu+w3KE3hTdVKRqdBUpFoV64d8DHLPH&#10;JJo9G7OrSd6+Wyj0cpiZb5jZojGFeFLlcssK3vsRCOLE6pxTBafjV28MwnlkjYVlUtCSg8W88zLD&#10;WNua9/Q8+FQECLsYFWTel7GULsnIoOvbkjh4F1sZ9EFWqdQV1gFuCjmIog9pMOewkGFJnxklt8PD&#10;KFhv29WwfozOu317/E6Hkq6X+5tSr91mOQXhqfH/4b/2RisYTKIJ/L4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YJ1/HAAAA3QAAAA8AAAAAAAAAAAAAAAAAmAIAAGRy&#10;cy9kb3ducmV2LnhtbFBLBQYAAAAABAAEAPUAAACMAwAAAAA=&#10;" path="m116,12r-5,12l,12,,,116,12r,xe" fillcolor="#dd7900" stroked="f">
                  <v:path arrowok="t" o:connecttype="custom" o:connectlocs="116,12;111,24;0,12;0,0;116,12;116,12" o:connectangles="0,0,0,0,0,0"/>
                </v:shape>
                <v:shape id="Freeform 2956" o:spid="_x0000_s1535" style="position:absolute;left:9740;top:2097;width:111;height:24;visibility:visible;mso-wrap-style:square;v-text-anchor:top" coordsize="1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dRMMA&#10;AADdAAAADwAAAGRycy9kb3ducmV2LnhtbERPz2vCMBS+D/Y/hDfwNtP2IK4zihuIUzxsTrrro3k2&#10;xealJJmt/705DHb8+H4vVqPtxJV8aB0ryKcZCOLa6ZYbBafvzfMcRIjIGjvHpOBGAVbLx4cFltoN&#10;/EXXY2xECuFQogITY19KGWpDFsPU9cSJOztvMSboG6k9DincdrLIspm02HJqMNjTu6H6cvy1Ciqj&#10;89th2O3fdsP2VBU/xdp/VkpNnsb1K4hIY/wX/7k/tILiJU/705v0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zdRMMAAADdAAAADwAAAAAAAAAAAAAAAACYAgAAZHJzL2Rv&#10;d25yZXYueG1sUEsFBgAAAAAEAAQA9QAAAIgDAAAAAA==&#10;" path="m111,12r,12l,12,,,111,12r,xe" fillcolor="#de7d00" stroked="f">
                  <v:path arrowok="t" o:connecttype="custom" o:connectlocs="111,12;111,24;0,12;0,0;111,12;111,12" o:connectangles="0,0,0,0,0,0"/>
                </v:shape>
                <v:shape id="Freeform 2957" o:spid="_x0000_s1536" style="position:absolute;left:9740;top:2097;width:111;height:24;visibility:visible;mso-wrap-style:square;v-text-anchor:top" coordsize="1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B4cYA&#10;AADdAAAADwAAAGRycy9kb3ducmV2LnhtbESPQWsCMRSE74L/ITyhl1Kz66HarVGsWNqT4CqIt8fm&#10;dbO6eVk2qab/vikUPA4z8w0zX0bbiiv1vnGsIB9nIIgrpxuuFRz2708zED4ga2wdk4If8rBcDAdz&#10;LLS78Y6uZahFgrAvUIEJoSuk9JUhi37sOuLkfbneYkiyr6Xu8ZbgtpWTLHuWFhtOCwY7WhuqLuW3&#10;VSBPb9bI+Hh00/ayWXfb+LE5G6UeRnH1CiJQDPfwf/tTK5i85D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lB4cYAAADdAAAADwAAAAAAAAAAAAAAAACYAgAAZHJz&#10;L2Rvd25yZXYueG1sUEsFBgAAAAAEAAQA9QAAAIsDAAAAAA==&#10;" path="m111,12r,12l,12,,,111,12r,xe" fillcolor="#df8100" stroked="f">
                  <v:path arrowok="t" o:connecttype="custom" o:connectlocs="111,12;111,24;0,12;0,0;111,12;111,12" o:connectangles="0,0,0,0,0,0"/>
                </v:shape>
                <v:shape id="Freeform 2958" o:spid="_x0000_s1537" style="position:absolute;left:9740;top:2097;width:104;height:24;visibility:visible;mso-wrap-style:square;v-text-anchor:top" coordsize="10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oNscA&#10;AADdAAAADwAAAGRycy9kb3ducmV2LnhtbESPQWvCQBSE70L/w/IKvYhuTEFqdBWpFqSnGgVzfGaf&#10;STD7Ns1uY9pf3y0IPQ4z8w2zWPWmFh21rrKsYDKOQBDnVldcKDge3kYvIJxH1lhbJgXf5GC1fBgs&#10;MNH2xnvqUl+IAGGXoILS+yaR0uUlGXRj2xAH72Jbgz7ItpC6xVuAm1rGUTSVBisOCyU29FpSfk2/&#10;jIKf5w+5O71fcFhstl32eU7XmUyVenrs13MQnnr/H763d1pBPJvE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5KDbHAAAA3QAAAA8AAAAAAAAAAAAAAAAAmAIAAGRy&#10;cy9kb3ducmV2LnhtbFBLBQYAAAAABAAEAPUAAACMAwAAAAA=&#10;" path="m104,12r,12l,12,,,104,12r,xe" fillcolor="#e08500" stroked="f">
                  <v:path arrowok="t" o:connecttype="custom" o:connectlocs="104,12;104,24;0,12;0,0;104,12;104,12" o:connectangles="0,0,0,0,0,0"/>
                </v:shape>
                <v:shape id="Freeform 2959" o:spid="_x0000_s1538" style="position:absolute;left:9740;top:2097;width:104;height:24;visibility:visible;mso-wrap-style:square;v-text-anchor:top" coordsize="10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2/MQA&#10;AADdAAAADwAAAGRycy9kb3ducmV2LnhtbESPT4vCMBTE78J+h/AWvGmqgthqlEUQFvHiH3Y9PpvX&#10;pti8lCZq/fZmYcHjMDO/YRarztbiTq2vHCsYDRMQxLnTFZcKTsfNYAbCB2SNtWNS8CQPq+VHb4GZ&#10;dg/e0/0QShEh7DNUYEJoMil9bsiiH7qGOHqFay2GKNtS6hYfEW5rOU6SqbRYcVww2NDaUH493KyC&#10;zTH1P+e6M5d1Uejdb0i3uE+V6n92X3MQgbrwDv+3v7WCcTqawN+b+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4dvzEAAAA3QAAAA8AAAAAAAAAAAAAAAAAmAIAAGRycy9k&#10;b3ducmV2LnhtbFBLBQYAAAAABAAEAPUAAACJAwAAAAA=&#10;" path="m104,12r,12l,12,,,104,12r,xe" fillcolor="#e18900" stroked="f">
                  <v:path arrowok="t" o:connecttype="custom" o:connectlocs="104,12;104,24;0,12;0,0;104,12;104,12" o:connectangles="0,0,0,0,0,0"/>
                </v:shape>
                <v:shape id="Freeform 2960" o:spid="_x0000_s1539" style="position:absolute;left:9740;top:2097;width:104;height:24;visibility:visible;mso-wrap-style:square;v-text-anchor:top" coordsize="10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rR5sYA&#10;AADdAAAADwAAAGRycy9kb3ducmV2LnhtbESP3WrCQBSE74W+w3KE3unGpBVNXaUEWgpF8Q97e8ge&#10;k2D2bJrdanx7Vyh4OczMN8xs0ZlanKl1lWUFo2EEgji3uuJCwX73MZiAcB5ZY22ZFFzJwWL+1Jth&#10;qu2FN3Te+kIECLsUFZTeN6mULi/JoBvahjh4R9sa9EG2hdQtXgLc1DKOorE0WHFYKLGhrKT8tP0z&#10;CpLx6TdbfsY20fI1W9PK/CTfB6We+937GwhPnX+E/9tfWkE8Hb3A/U1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rR5sYAAADdAAAADwAAAAAAAAAAAAAAAACYAgAAZHJz&#10;L2Rvd25yZXYueG1sUEsFBgAAAAAEAAQA9QAAAIsDAAAAAA==&#10;" path="m104,12r,12l,12,,,104,12r,xe" fillcolor="#e28d00" stroked="f">
                  <v:path arrowok="t" o:connecttype="custom" o:connectlocs="104,12;104,24;0,12;0,0;104,12;104,12" o:connectangles="0,0,0,0,0,0"/>
                </v:shape>
                <v:shape id="Freeform 2961" o:spid="_x0000_s1540" style="position:absolute;left:9740;top:2097;width:99;height:24;visibility:visible;mso-wrap-style:square;v-text-anchor:top" coordsize="9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dmcUA&#10;AADdAAAADwAAAGRycy9kb3ducmV2LnhtbESPQWvCQBSE7wX/w/KE3urGVKVNXUUEQXqLCtrbI/tM&#10;gtm3YXdN4r/vCoUeh5n5hlmuB9OIjpyvLSuYThIQxIXVNZcKTsfd2wcIH5A1NpZJwYM8rFejlyVm&#10;2vacU3cIpYgQ9hkqqEJoMyl9UZFBP7EtcfSu1hkMUbpSaod9hJtGpkmykAZrjgsVtrStqLgd7kbB&#10;uzzb3H1feHPN513S339m27RV6nU8bL5ABBrCf/ivvdcK0s/pHJ5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B2ZxQAAAN0AAAAPAAAAAAAAAAAAAAAAAJgCAABkcnMv&#10;ZG93bnJldi54bWxQSwUGAAAAAAQABAD1AAAAigMAAAAA&#10;" path="m99,12r,12l,12,5,,99,12r,xe" fillcolor="#e39100" stroked="f">
                  <v:path arrowok="t" o:connecttype="custom" o:connectlocs="99,12;99,24;0,12;5,0;99,12;99,12" o:connectangles="0,0,0,0,0,0"/>
                </v:shape>
                <v:shape id="Freeform 2962" o:spid="_x0000_s1541" style="position:absolute;left:9745;top:2097;width:94;height:24;visibility:visible;mso-wrap-style:square;v-text-anchor:top" coordsize="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DjL8A&#10;AADdAAAADwAAAGRycy9kb3ducmV2LnhtbESPzQrCMBCE74LvEFbwpqkFRatRRCjo0R/wujRrWmw2&#10;pYla394IgsdhZr5hVpvO1uJJra8cK5iMExDEhdMVGwWXcz6ag/ABWWPtmBS8ycNm3e+tMNPuxUd6&#10;noIREcI+QwVlCE0mpS9KsujHriGO3s21FkOUrZG6xVeE21qmSTKTFiuOCyU2tCupuJ8eVoHOEzM9&#10;+NTMzaG202v+7kxeKTUcdNsliEBd+Id/7b1WkC4mM/i+iU9A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lwOMvwAAAN0AAAAPAAAAAAAAAAAAAAAAAJgCAABkcnMvZG93bnJl&#10;di54bWxQSwUGAAAAAAQABAD1AAAAhAMAAAAA&#10;" path="m94,12r,12l,12,,,94,12r,xe" fillcolor="#e49500" stroked="f">
                  <v:path arrowok="t" o:connecttype="custom" o:connectlocs="94,12;94,24;0,12;0,0;94,12;94,12" o:connectangles="0,0,0,0,0,0"/>
                </v:shape>
                <v:shape id="Freeform 2963" o:spid="_x0000_s1542" style="position:absolute;left:9745;top:2097;width:94;height:24;visibility:visible;mso-wrap-style:square;v-text-anchor:top" coordsize="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2rMcA&#10;AADdAAAADwAAAGRycy9kb3ducmV2LnhtbESPQWvCQBSE7wX/w/KE3uom0lqTZpUgWHoRalpoj4/s&#10;MwnJvg3ZVVN/vVsQPA4z8w2TrUfTiRMNrrGsIJ5FIIhLqxuuFHx/bZ+WIJxH1thZJgV/5GC9mjxk&#10;mGp75j2dCl+JAGGXooLa+z6V0pU1GXQz2xMH72AHgz7IoZJ6wHOAm07Oo2ghDTYcFmrsaVNT2RZH&#10;o2D32ebt5fLz0ibPyyj+fc/9XudKPU7H/A2Ep9Hfw7f2h1YwT+JX+H8Tno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etqzHAAAA3QAAAA8AAAAAAAAAAAAAAAAAmAIAAGRy&#10;cy9kb3ducmV2LnhtbFBLBQYAAAAABAAEAPUAAACMAwAAAAA=&#10;" path="m94,12l87,24,,12,,,94,12r,xe" fillcolor="#e59800" stroked="f">
                  <v:path arrowok="t" o:connecttype="custom" o:connectlocs="94,12;87,24;0,12;0,0;94,12;94,12" o:connectangles="0,0,0,0,0,0"/>
                </v:shape>
                <v:shape id="Freeform 2964" o:spid="_x0000_s1543" style="position:absolute;left:9696;top:2072;width:371;height:42;visibility:visible;mso-wrap-style:square;v-text-anchor:top" coordsize="3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RFMQA&#10;AADdAAAADwAAAGRycy9kb3ducmV2LnhtbESPwWrCQBCG70LfYZmCN90oKBpdpRSqgljRFvE4ZMck&#10;NDsbsqvGt3cOBY/DP/83882XravUjZpQejYw6CegiDNvS84N/P589SagQkS2WHkmAw8KsFy8deaY&#10;Wn/nA92OMVcC4ZCigSLGOtU6ZAU5DH1fE0t28Y3DKGOTa9vgXeCu0sMkGWuHJcuFAmv6LCj7O16d&#10;gdGK282OcXs5rfcx+87PQjwb031vP2agIrXxtfzf3lgDw+lA3hUbMQG9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XURTEAAAA3QAAAA8AAAAAAAAAAAAAAAAAmAIAAGRycy9k&#10;b3ducmV2LnhtbFBLBQYAAAAABAAEAPUAAACJAwAAAAA=&#10;" path="m371,37r,5l,13,,,371,37r,xe" fillcolor="#cb3300" stroked="f">
                  <v:path arrowok="t" o:connecttype="custom" o:connectlocs="371,37;371,42;0,13;0,0;371,37;371,37" o:connectangles="0,0,0,0,0,0"/>
                </v:shape>
                <v:shape id="Freeform 2965" o:spid="_x0000_s1544" style="position:absolute;left:9701;top:1997;width:373;height:44;visibility:visible;mso-wrap-style:square;v-text-anchor:top" coordsize="37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p+MYA&#10;AADdAAAADwAAAGRycy9kb3ducmV2LnhtbESPQWvCQBSE74X+h+UVvNWNihJTV5GK0IuHain09sy+&#10;JqHZ98Luqqm/3i0IPQ4z8w2zWPWuVWfyoRE2MBpmoIhLsQ1XBj4O2+ccVIjIFlthMvBLAVbLx4cF&#10;FlYu/E7nfaxUgnAo0EAdY1doHcqaHIahdMTJ+xbvMCbpK209XhLctXqcZTPtsOG0UGNHrzWVP/uT&#10;M7Cxn+vJ5ijTPj/wrr16ObovMWbw1K9fQEXq43/43n6zBsbz0Rz+3qQn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Ip+MYAAADdAAAADwAAAAAAAAAAAAAAAACYAgAAZHJz&#10;L2Rvd25yZXYueG1sUEsFBgAAAAAEAAQA9QAAAIsDAAAAAA==&#10;" path="m373,32r,12l,12,,,373,32r,xe" fillcolor="#cb3300" stroked="f">
                  <v:path arrowok="t" o:connecttype="custom" o:connectlocs="373,32;373,44;0,12;0,0;373,32;373,32" o:connectangles="0,0,0,0,0,0"/>
                </v:shape>
                <v:shape id="Freeform 2966" o:spid="_x0000_s1545" style="position:absolute;left:9733;top:1973;width:315;height:36;visibility:visible;mso-wrap-style:square;v-text-anchor:top" coordsize="3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cn8MA&#10;AADdAAAADwAAAGRycy9kb3ducmV2LnhtbERPy2rCQBTdF/yH4QpuSp00hWLTjKIFwWIXGgNuL5mb&#10;B83cCTOjxr93FoUuD+edr0bTiys531lW8DpPQBBXVnfcKChP25cFCB+QNfaWScGdPKyWk6ccM21v&#10;fKRrERoRQ9hnqKANYcik9FVLBv3cDsSRq60zGCJ0jdQObzHc9DJNkndpsOPY0OJAXy1Vv8XFKJBv&#10;VJ73uLkU9eH5OzmXP24cFkrNpuP6E0SgMfyL/9w7rSD9SOP++CY+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2cn8MAAADdAAAADwAAAAAAAAAAAAAAAACYAgAAZHJzL2Rv&#10;d25yZXYueG1sUEsFBgAAAAAEAAQA9QAAAIgDAAAAAA==&#10;" path="m310,24r5,12l,12,19,,310,24r,xe" fillcolor="#7f2600" stroked="f">
                  <v:path arrowok="t" o:connecttype="custom" o:connectlocs="310,24;315,36;0,12;19,0;310,24;310,24" o:connectangles="0,0,0,0,0,0"/>
                </v:shape>
                <v:shape id="Freeform 2967" o:spid="_x0000_s1546" style="position:absolute;left:9839;top:1922;width:117;height:27;visibility:visible;mso-wrap-style:square;v-text-anchor:top" coordsize="1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3uK8YA&#10;AADdAAAADwAAAGRycy9kb3ducmV2LnhtbESPT2sCMRTE7wW/Q3iCt5p1EalboxShpaAX/1B6fN28&#10;JutuXpZNquu3N0LB4zAzv2EWq9414kxdqDwrmIwzEMSl1xUbBcfD+/MLiBCRNTaeScGVAqyWg6cF&#10;FtpfeEfnfTQiQTgUqMDG2BZShtKSwzD2LXHyfn3nMCbZGak7vCS4a2SeZTPpsOK0YLGltaWy3v85&#10;Bd8baZtpvTb1ofzYVqfTpv0yP0qNhv3bK4hIfXyE/9ufWkE+zydwf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3uK8YAAADdAAAADwAAAAAAAAAAAAAAAACYAgAAZHJz&#10;L2Rvd25yZXYueG1sUEsFBgAAAAAEAAQA9QAAAIsDAAAAAA==&#10;" path="m117,12r,15l,12,5,,117,12r,xe" fillcolor="#7f2600" stroked="f">
                  <v:path arrowok="t" o:connecttype="custom" o:connectlocs="117,12;117,27;0,12;5,0;117,12;117,12" o:connectangles="0,0,0,0,0,0"/>
                </v:shape>
                <v:shape id="Freeform 2968" o:spid="_x0000_s1547" style="position:absolute;left:9856;top:1922;width:87;height:20;visibility:visible;mso-wrap-style:square;v-text-anchor:top" coordsize="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XQ8YA&#10;AADdAAAADwAAAGRycy9kb3ducmV2LnhtbESPT4vCMBTE74LfITzBi2i6XVi0GkVcFgXZg38QvD2a&#10;Z1NsXkqT1frtN4LgcZiZ3zCzRWsrcaPGl44VfIwSEMS50yUXCo6Hn+EYhA/IGivHpOBBHhbzbmeG&#10;mXZ33tFtHwoRIewzVGBCqDMpfW7Ioh+5mjh6F9dYDFE2hdQN3iPcVjJNki9pseS4YLCmlaH8uv+z&#10;CtaPb7f9PF8Hv5vVYVvVl117Ohul+r12OQURqA3v8Ku90QrSSZrC8018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PXQ8YAAADdAAAADwAAAAAAAAAAAAAAAACYAgAAZHJz&#10;L2Rvd25yZXYueG1sUEsFBgAAAAAEAAQA9QAAAIsDAAAAAA==&#10;" path="m87,12r,8l,12,,,87,12r,xe" fillcolor="#7f2600" stroked="f">
                  <v:path arrowok="t" o:connecttype="custom" o:connectlocs="87,12;87,20;0,12;0,0;87,12;87,12" o:connectangles="0,0,0,0,0,0"/>
                </v:shape>
                <v:shape id="Freeform 2969" o:spid="_x0000_s1548" style="position:absolute;left:9856;top:1922;width:87;height:20;visibility:visible;mso-wrap-style:square;v-text-anchor:top" coordsize="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9u5cUA&#10;AADdAAAADwAAAGRycy9kb3ducmV2LnhtbESPQWvCQBSE70L/w/IK3symKYqNriJCoAcvNVqvj+wz&#10;G5p9G7Orxn/fFQo9DjPzDbNcD7YVN+p941jBW5KCIK6cbrhWcCiLyRyED8gaW8ek4EEe1quX0RJz&#10;7e78Rbd9qEWEsM9RgQmhy6X0lSGLPnEdcfTOrrcYouxrqXu8R7htZZamM2mx4bhgsKOtoepnf7UK&#10;nC5KM/2+nPAod7PitNu4S1krNX4dNgsQgYbwH/5rf2oF2Uf2Ds838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27lxQAAAN0AAAAPAAAAAAAAAAAAAAAAAJgCAABkcnMv&#10;ZG93bnJldi54bWxQSwUGAAAAAAQABAD1AAAAigMAAAAA&#10;" path="m87,12r,8l,12,,,87,12r,xe" fillcolor="#822600" stroked="f">
                  <v:path arrowok="t" o:connecttype="custom" o:connectlocs="87,12;87,20;0,12;0,0;87,12;87,12" o:connectangles="0,0,0,0,0,0"/>
                </v:shape>
                <v:shape id="Freeform 2970" o:spid="_x0000_s1549" style="position:absolute;left:9856;top:1922;width:87;height:20;visibility:visible;mso-wrap-style:square;v-text-anchor:top" coordsize="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L6eMYA&#10;AADdAAAADwAAAGRycy9kb3ducmV2LnhtbESPT2vCQBTE70K/w/IK3nRjELExG2lDK54K/umht2f2&#10;mQ1m34bsqvHbdwuFHoeZ+Q2Trwfbihv1vnGsYDZNQBBXTjdcKzgePiZLED4ga2wdk4IHeVgXT6Mc&#10;M+3uvKPbPtQiQthnqMCE0GVS+sqQRT91HXH0zq63GKLsa6l7vEe4bWWaJAtpseG4YLCj0lB12V+t&#10;grfjdlGW7zN5MM1XteHvK4bTp1Lj5+F1BSLQEP7Df+2tVpC+pHP4fROf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L6eMYAAADdAAAADwAAAAAAAAAAAAAAAACYAgAAZHJz&#10;L2Rvd25yZXYueG1sUEsFBgAAAAAEAAQA9QAAAIsDAAAAAA==&#10;" path="m87,12r,8l,12,,,87,12r,xe" fillcolor="#852700" stroked="f">
                  <v:path arrowok="t" o:connecttype="custom" o:connectlocs="87,12;87,20;0,12;0,0;87,12;87,12" o:connectangles="0,0,0,0,0,0"/>
                </v:shape>
                <v:shape id="Freeform 2971" o:spid="_x0000_s1550" style="position:absolute;left:9856;top:1922;width:87;height:20;visibility:visible;mso-wrap-style:square;v-text-anchor:top" coordsize="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LPMcA&#10;AADdAAAADwAAAGRycy9kb3ducmV2LnhtbESPQWvCQBSE74X+h+UVeqsbA9oaXaVURKFFaBTR2yP7&#10;moRm34bdbUz+fbcg9DjMzDfMYtWbRnTkfG1ZwXiUgCAurK65VHA8bJ5eQPiArLGxTAoG8rBa3t8t&#10;MNP2yp/U5aEUEcI+QwVVCG0mpS8qMuhHtiWO3pd1BkOUrpTa4TXCTSPTJJlKgzXHhQpbequo+M5/&#10;jIL1kPc4HXfH7fvpYzKY/fP+fHFKPT70r3MQgfrwH761d1pBOksn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iSzzHAAAA3QAAAA8AAAAAAAAAAAAAAAAAmAIAAGRy&#10;cy9kb3ducmV2LnhtbFBLBQYAAAAABAAEAPUAAACMAwAAAAA=&#10;" path="m87,12r-7,8l,12,,,87,12r,xe" fillcolor="#882700" stroked="f">
                  <v:path arrowok="t" o:connecttype="custom" o:connectlocs="87,12;80,20;0,12;0,0;87,12;87,12" o:connectangles="0,0,0,0,0,0"/>
                </v:shape>
                <v:shape id="Freeform 2972" o:spid="_x0000_s1551" style="position:absolute;left:9856;top:1922;width:80;height:20;visibility:visible;mso-wrap-style:square;v-text-anchor:top" coordsize="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fucYA&#10;AADdAAAADwAAAGRycy9kb3ducmV2LnhtbESPQWvCQBSE7wX/w/IKvdVNcxATXUWUgi1VqBXF2yP7&#10;zAazb0N2q/Hfu4LgcZiZb5jxtLO1OFPrK8cKPvoJCOLC6YpLBdu/z/chCB+QNdaOScGVPEwnvZcx&#10;5tpd+JfOm1CKCGGfowITQpNL6QtDFn3fNcTRO7rWYoiyLaVu8RLhtpZpkgykxYrjgsGG5oaK0+bf&#10;KsBkQd+nZbM/uOvXT7ZeZbuhWSn19trNRiACdeEZfrSXWkGapQO4v4lP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RfucYAAADdAAAADwAAAAAAAAAAAAAAAACYAgAAZHJz&#10;L2Rvd25yZXYueG1sUEsFBgAAAAAEAAQA9QAAAIsDAAAAAA==&#10;" path="m80,12r,8l,12,,,80,12r,xe" fillcolor="#8b2800" stroked="f">
                  <v:path arrowok="t" o:connecttype="custom" o:connectlocs="80,12;80,20;0,12;0,0;80,12;80,12" o:connectangles="0,0,0,0,0,0"/>
                </v:shape>
                <v:shape id="Freeform 2973" o:spid="_x0000_s1552" style="position:absolute;left:9856;top:1922;width:80;height:20;visibility:visible;mso-wrap-style:square;v-text-anchor:top" coordsize="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61RMgA&#10;AADdAAAADwAAAGRycy9kb3ducmV2LnhtbESP3WoCMRSE7wu+QzhC72riKq1ujSK2lUKh+Ie9PWyO&#10;u4ubk3UTde3TN4VCL4eZ+YaZzFpbiQs1vnSsod9TIIgzZ0rONey2bw8jED4gG6wck4YbeZhNO3cT&#10;TI278poum5CLCGGfooYihDqV0mcFWfQ9VxNH7+AaiyHKJpemwWuE20omSj1KiyXHhQJrWhSUHTdn&#10;q+GbVl+n5cifb6/7wcfg80Udhkel9X23nT+DCNSG//Bf+91oSMbJE/y+iU9AT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TrVEyAAAAN0AAAAPAAAAAAAAAAAAAAAAAJgCAABk&#10;cnMvZG93bnJldi54bWxQSwUGAAAAAAQABAD1AAAAjQMAAAAA&#10;" path="m80,12r,8l,12,7,,80,12r,xe" fillcolor="#8e2800" stroked="f">
                  <v:path arrowok="t" o:connecttype="custom" o:connectlocs="80,12;80,20;0,12;7,0;80,12;80,12" o:connectangles="0,0,0,0,0,0"/>
                </v:shape>
                <v:shape id="Freeform 2974" o:spid="_x0000_s1553" style="position:absolute;left:9863;top:1922;width:73;height:20;visibility:visible;mso-wrap-style:square;v-text-anchor:top" coordsize="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V588EA&#10;AADdAAAADwAAAGRycy9kb3ducmV2LnhtbERPTYvCMBC9C/sfwix408SuFK1GWYQF8aZb8To0Y1tt&#10;Jt0mav335iDs8fG+l+veNuJOna8da5iMFQjiwpmaSw35789oBsIHZIONY9LwJA/r1cdgiZlxD97T&#10;/RBKEUPYZ6ihCqHNpPRFRRb92LXEkTu7zmKIsCul6fARw20jE6VSabHm2FBhS5uKiuvhZjX8Jer2&#10;VM0lT0/HnUpL3LZfm6nWw8/+ewEiUB/+xW/31mhI5kmcG9/EJ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FefPBAAAA3QAAAA8AAAAAAAAAAAAAAAAAmAIAAGRycy9kb3du&#10;cmV2LnhtbFBLBQYAAAAABAAEAPUAAACGAwAAAAA=&#10;" path="m73,12r,8l,12,,,73,12r,xe" fillcolor="#912900" stroked="f">
                  <v:path arrowok="t" o:connecttype="custom" o:connectlocs="73,12;73,20;0,12;0,0;73,12;73,12" o:connectangles="0,0,0,0,0,0"/>
                </v:shape>
                <v:shape id="Freeform 2975" o:spid="_x0000_s1554" style="position:absolute;left:9863;top:1922;width:73;height:20;visibility:visible;mso-wrap-style:square;v-text-anchor:top" coordsize="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F3MYA&#10;AADdAAAADwAAAGRycy9kb3ducmV2LnhtbESP3WoCMRSE7wXfIRzBG9FsFxTdGsVKpd751wc4TU53&#10;Fzcn203UrU/fFAQvh5n5hpkvW1uJKzW+dKzgZZSAINbOlJwr+DxthlMQPiAbrByTgl/ysFx0O3PM&#10;jLvxga7HkIsIYZ+hgiKEOpPS64Is+pGriaP37RqLIcoml6bBW4TbSqZJMpEWS44LBda0Lkifjxer&#10;4G2vp4Px1+5ns9693z/yxB/GrVaq32tXryACteEZfrS3RkE6S2f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YF3MYAAADdAAAADwAAAAAAAAAAAAAAAACYAgAAZHJz&#10;L2Rvd25yZXYueG1sUEsFBgAAAAAEAAQA9QAAAIsDAAAAAA==&#10;" path="m73,7r,13l,12,,,73,7r,xe" fillcolor="#942900" stroked="f">
                  <v:path arrowok="t" o:connecttype="custom" o:connectlocs="73,7;73,20;0,12;0,0;73,7;73,7" o:connectangles="0,0,0,0,0,0"/>
                </v:shape>
                <v:shape id="Freeform 2976" o:spid="_x0000_s1555" style="position:absolute;left:9863;top:1922;width:73;height:20;visibility:visible;mso-wrap-style:square;v-text-anchor:top" coordsize="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Fs/8EA&#10;AADdAAAADwAAAGRycy9kb3ducmV2LnhtbERPTYvCMBC9C/sfwizsTacqiHaNIoKyLHjQevE224xt&#10;sZmUJtruvzcHwePjfS/Xva3Vg1tfOdEwHiWgWHJnKik0nLPdcA7KBxJDtRPW8M8e1quPwZJS4zo5&#10;8uMUChVDxKekoQyhSRF9XrIlP3INS+SurrUUImwLNC11MdzWOEmSGVqqJDaU1PC25Px2ulsN1YYu&#10;U3Tz674pfg8dZbj4O6PWX5/95htU4D68xS/3j9EwWUzj/vgmPgF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xbP/BAAAA3QAAAA8AAAAAAAAAAAAAAAAAmAIAAGRycy9kb3du&#10;cmV2LnhtbFBLBQYAAAAABAAEAPUAAACGAwAAAAA=&#10;" path="m73,7r,13l,12,,,73,7r,xe" fillcolor="#972a00" stroked="f">
                  <v:path arrowok="t" o:connecttype="custom" o:connectlocs="73,7;73,20;0,12;0,0;73,7;73,7" o:connectangles="0,0,0,0,0,0"/>
                </v:shape>
                <v:shape id="Freeform 2977" o:spid="_x0000_s1556" style="position:absolute;left:9863;top:1922;width:68;height:20;visibility:visible;mso-wrap-style:square;v-text-anchor:top" coordsize="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4B5sUA&#10;AADdAAAADwAAAGRycy9kb3ducmV2LnhtbESP3UrDQBSE7wu+w3IE79pNE6kauy0aLHhTqNEHOGSP&#10;STB7NmRPfnx7VxC8HGbmG2Z/XFynJhpC69nAdpOAIq68bbk28PF+Wt+DCoJssfNMBr4pwPFwtdpj&#10;bv3MbzSVUqsI4ZCjgUakz7UOVUMOw8b3xNH79INDiXKotR1wjnDX6TRJdtphy3GhwZ6KhqqvcnQG&#10;irn0z3dpWd2+jNnlRCJTUpyNublenh5BCS3yH/5rv1oD6UO2hd838Qno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HmxQAAAN0AAAAPAAAAAAAAAAAAAAAAAJgCAABkcnMv&#10;ZG93bnJldi54bWxQSwUGAAAAAAQABAD1AAAAigMAAAAA&#10;" path="m68,7r,13l,12,,,68,7r,xe" fillcolor="#992a00" stroked="f">
                  <v:path arrowok="t" o:connecttype="custom" o:connectlocs="68,7;68,20;0,12;0,0;68,7;68,7" o:connectangles="0,0,0,0,0,0"/>
                </v:shape>
                <v:shape id="Freeform 2978" o:spid="_x0000_s1557" style="position:absolute;left:9863;top:1929;width:68;height:13;visibility:visible;mso-wrap-style:square;v-text-anchor:top" coordsize="6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WmccA&#10;AADdAAAADwAAAGRycy9kb3ducmV2LnhtbESPQUvDQBSE70L/w/IEL2I2TaXYtNtSCmKxB2kqQm+P&#10;7GsSzL4Nu2sS/fVuQfA4zMw3zGozmlb05HxjWcE0SUEQl1Y3XCl4Pz0/PIHwAVlja5kUfJOHzXpy&#10;s8Jc24GP1BehEhHCPkcFdQhdLqUvazLoE9sRR+9incEQpaukdjhEuGlllqZzabDhuFBjR7uays/i&#10;yygogtYfR/c6nA/09nPfO24f9YtSd7fjdgki0Bj+w3/tvVaQLWYZXN/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JVpnHAAAA3QAAAA8AAAAAAAAAAAAAAAAAmAIAAGRy&#10;cy9kb3ducmV2LnhtbFBLBQYAAAAABAAEAPUAAACMAwAAAAA=&#10;" path="m68,r,13l,5,5,,68,r,xe" fillcolor="#9c2b00" stroked="f">
                  <v:path arrowok="t" o:connecttype="custom" o:connectlocs="68,0;68,13;0,5;5,0;68,0;68,0" o:connectangles="0,0,0,0,0,0"/>
                </v:shape>
                <v:shape id="Freeform 2979" o:spid="_x0000_s1558" style="position:absolute;left:9868;top:1929;width:63;height:13;visibility:visible;mso-wrap-style:square;v-text-anchor:top" coordsize="6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E8MA&#10;AADdAAAADwAAAGRycy9kb3ducmV2LnhtbESPT4vCMBTE7wt+h/AEb2viH0SrUUQRPLpdD3t8NM+2&#10;2rzUJmr99mZB8DjMzG+Yxaq1lbhT40vHGgZ9BYI4c6bkXMPxd/c9BeEDssHKMWl4kofVsvO1wMS4&#10;B//QPQ25iBD2CWooQqgTKX1WkEXfdzVx9E6usRiibHJpGnxEuK3kUKmJtFhyXCiwpk1B2SW9WQ37&#10;8WkSpodUXW7Xv+2ZnsedkkrrXrddz0EEasMn/G7vjYbhbDSC/zfxCc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y+E8MAAADdAAAADwAAAAAAAAAAAAAAAACYAgAAZHJzL2Rv&#10;d25yZXYueG1sUEsFBgAAAAAEAAQA9QAAAIgDAAAAAA==&#10;" path="m63,r,13l,5,,,63,r,xe" fillcolor="#9f2b00" stroked="f">
                  <v:path arrowok="t" o:connecttype="custom" o:connectlocs="63,0;63,13;0,5;0,0;63,0;63,0" o:connectangles="0,0,0,0,0,0"/>
                </v:shape>
                <v:shape id="Freeform 2980" o:spid="_x0000_s1559" style="position:absolute;left:9868;top:1929;width:63;height:13;visibility:visible;mso-wrap-style:square;v-text-anchor:top" coordsize="6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LMccA&#10;AADdAAAADwAAAGRycy9kb3ducmV2LnhtbESP0WrCQBRE34X+w3ILfRHdNIrE6CptoeBDixj9gEv2&#10;mg1m76bZrYn9+m6h4OMwM2eY9XawjbhS52vHCp6nCQji0umaKwWn4/skA+EDssbGMSm4kYft5mG0&#10;xly7ng90LUIlIoR9jgpMCG0upS8NWfRT1xJH7+w6iyHKrpK6wz7CbSPTJFlIizXHBYMtvRkqL8W3&#10;VbD/Sl8/buO06LP9Ofsxi08ch6VST4/DywpEoCHcw//tnVaQLmdz+HsTn4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lizHHAAAA3QAAAA8AAAAAAAAAAAAAAAAAmAIAAGRy&#10;cy9kb3ducmV2LnhtbFBLBQYAAAAABAAEAPUAAACMAwAAAAA=&#10;" path="m63,r,13l,5,,,63,r,xe" fillcolor="#a22c00" stroked="f">
                  <v:path arrowok="t" o:connecttype="custom" o:connectlocs="63,0;63,13;0,5;0,0;63,0;63,0" o:connectangles="0,0,0,0,0,0"/>
                </v:shape>
                <v:shape id="Freeform 2981" o:spid="_x0000_s1560" style="position:absolute;left:9868;top:1929;width:63;height:13;visibility:visible;mso-wrap-style:square;v-text-anchor:top" coordsize="6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m9cUA&#10;AADdAAAADwAAAGRycy9kb3ducmV2LnhtbESP0WrCQBRE3wv+w3IF3+rGiJpGV5FCiy+FuPYDLtlr&#10;EszeDdmNpv36bqHQx2FmzjC7w2hbcafeN44VLOYJCOLSmYYrBZ+Xt+cMhA/IBlvHpOCLPBz2k6cd&#10;5sY9+Ex3HSoRIexzVFCH0OVS+rImi37uOuLoXV1vMUTZV9L0+Ihw28o0SdbSYsNxocaOXmsqb3qw&#10;Cj6yVVas9bvm0pvT96YYiupGSs2m43ELItAY/sN/7ZNRkL4sV/D7Jj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ib1xQAAAN0AAAAPAAAAAAAAAAAAAAAAAJgCAABkcnMv&#10;ZG93bnJldi54bWxQSwUGAAAAAAQABAD1AAAAigMAAAAA&#10;" path="m63,r,13l,5,,,63,r,xe" fillcolor="#a52c00" stroked="f">
                  <v:path arrowok="t" o:connecttype="custom" o:connectlocs="63,0;63,13;0,5;0,0;63,0;63,0" o:connectangles="0,0,0,0,0,0"/>
                </v:shape>
                <v:shape id="Freeform 2982" o:spid="_x0000_s1561" style="position:absolute;left:9868;top:1929;width:63;height:13;visibility:visible;mso-wrap-style:square;v-text-anchor:top" coordsize="6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USsYA&#10;AADdAAAADwAAAGRycy9kb3ducmV2LnhtbESPQWvCQBSE74X+h+UJXkrdNAFJomsoFcHiqbYXb6/Z&#10;ZxLMvg3ZNYn/3i0IPQ4z8w2zLibTioF611hW8LaIQBCXVjdcKfj53r2mIJxH1thaJgU3clBsnp/W&#10;mGs78hcNR1+JAGGXo4La+y6X0pU1GXQL2xEH72x7gz7IvpK6xzHATSvjKFpKgw2HhRo7+qipvByv&#10;RgF/6kPyMp6m26+JZZJuO5uVJ6Xms+l9BcLT5P/Dj/ZeK4izZAl/b8IT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YUSsYAAADdAAAADwAAAAAAAAAAAAAAAACYAgAAZHJz&#10;L2Rvd25yZXYueG1sUEsFBgAAAAAEAAQA9QAAAIsDAAAAAA==&#10;" path="m63,l56,13,,5,,,63,r,xe" fillcolor="#a82d00" stroked="f">
                  <v:path arrowok="t" o:connecttype="custom" o:connectlocs="63,0;56,13;0,5;0,0;63,0;63,0" o:connectangles="0,0,0,0,0,0"/>
                </v:shape>
                <v:shape id="Freeform 2983" o:spid="_x0000_s1562" style="position:absolute;left:9868;top:1929;width:56;height:13;visibility:visible;mso-wrap-style:square;v-text-anchor:top" coordsize="5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DL8UA&#10;AADdAAAADwAAAGRycy9kb3ducmV2LnhtbESPzWrDMBCE74W8g9hALqWRf6BO3SihBAo9FEKdPMBi&#10;bS0Ta+VYsuO8fVUo9DjMzDfMdj/bTkw0+NaxgnSdgCCunW65UXA+vT9tQPiArLFzTAru5GG/Wzxs&#10;sdTuxl80VaEREcK+RAUmhL6U0teGLPq164mj9+0GiyHKoZF6wFuE205mSfIsLbYcFwz2dDBUX6rR&#10;RsoVD26yR+PCsfB5+jmmY/2o1Go5v72CCDSH//Bf+0MryF7yAn7fx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AMvxQAAAN0AAAAPAAAAAAAAAAAAAAAAAJgCAABkcnMv&#10;ZG93bnJldi54bWxQSwUGAAAAAAQABAD1AAAAigMAAAAA&#10;" path="m56,r,13l,5,8,,56,r,xe" fillcolor="#ab2d00" stroked="f">
                  <v:path arrowok="t" o:connecttype="custom" o:connectlocs="56,0;56,13;0,5;8,0;56,0;56,0" o:connectangles="0,0,0,0,0,0"/>
                </v:shape>
                <v:shape id="Freeform 2984" o:spid="_x0000_s1563" style="position:absolute;left:9876;top:1929;width:48;height:13;visibility:visible;mso-wrap-style:square;v-text-anchor:top" coordsize="4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3kqMQA&#10;AADdAAAADwAAAGRycy9kb3ducmV2LnhtbERPz2vCMBS+D/wfwhvsMjSdgszOVGTDMdjJKoi3R/PW&#10;tGteShK1+tebw2DHj+/3cjXYTpzJh8axgpdJBoK4crrhWsF+txm/gggRWWPnmBRcKcCqGD0sMdfu&#10;wls6l7EWKYRDjgpMjH0uZagMWQwT1xMn7sd5izFBX0vt8ZLCbSenWTaXFhtODQZ7ejdU/ZYnq+D4&#10;EX1//S4/W3M77DfmRu3u+aTU0+OwfgMRaYj/4j/3l1YwXczS3PQmPQ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d5KjEAAAA3QAAAA8AAAAAAAAAAAAAAAAAmAIAAGRycy9k&#10;b3ducmV2LnhtbFBLBQYAAAAABAAEAPUAAACJAwAAAAA=&#10;" path="m48,r,13l,5,,,48,r,xe" fillcolor="#ae2e00" stroked="f">
                  <v:path arrowok="t" o:connecttype="custom" o:connectlocs="48,0;48,13;0,5;0,0;48,0;48,0" o:connectangles="0,0,0,0,0,0"/>
                </v:shape>
                <v:shape id="Freeform 2985" o:spid="_x0000_s1564" style="position:absolute;left:9876;top:1929;width:48;height:13;visibility:visible;mso-wrap-style:square;v-text-anchor:top" coordsize="4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JW/ckA&#10;AADdAAAADwAAAGRycy9kb3ducmV2LnhtbESPX2vCQBDE3wv9DscKfasXLUpNvQQVC1qh4B+kvi25&#10;NUnN7YXcqWk/vScU+jjMzm92xmlrKnGhxpWWFfS6EQjizOqScwW77fvzKwjnkTVWlknBDzlIk8eH&#10;McbaXnlNl43PRYCwi1FB4X0dS+myggy6rq2Jg3e0jUEfZJNL3eA1wE0l+1E0lAZLDg0F1jQrKDtt&#10;zia88fH5Oxtkp2hN3/vlav41H04PO6WeOu3kDYSn1v8f/6UXWkF/9DKC+5qAAJn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AJW/ckAAADdAAAADwAAAAAAAAAAAAAAAACYAgAA&#10;ZHJzL2Rvd25yZXYueG1sUEsFBgAAAAAEAAQA9QAAAI4DAAAAAA==&#10;" path="m48,r,13l,5,,,48,r,xe" fillcolor="#b12e00" stroked="f">
                  <v:path arrowok="t" o:connecttype="custom" o:connectlocs="48,0;48,13;0,5;0,0;48,0;48,0" o:connectangles="0,0,0,0,0,0"/>
                </v:shape>
                <v:rect id="Rectangle 2986" o:spid="_x0000_s1565" style="position:absolute;left:9876;top:1929;width:48;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hdsIA&#10;AADdAAAADwAAAGRycy9kb3ducmV2LnhtbERPy4rCMBTdD/gP4QqzG1MdGbUaRQRBXMzg4wMuzTUt&#10;Nje1SR/+vVkIszyc92rT21K0VPvCsYLxKAFBnDldsFFwvey/5iB8QNZYOiYFT/KwWQ8+Vphq1/GJ&#10;2nMwIoawT1FBHkKVSumznCz6kauII3dztcUQYW2krrGL4baUkyT5kRYLjg05VrTLKbufG6vAh9Yd&#10;ZrumMYvfx1/3/dyOjw+j1Oew3y5BBOrDv/jtPmgFk8U07o9v4hO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mF2wgAAAN0AAAAPAAAAAAAAAAAAAAAAAJgCAABkcnMvZG93&#10;bnJldi54bWxQSwUGAAAAAAQABAD1AAAAhwMAAAAA&#10;" fillcolor="#b42f00" stroked="f"/>
                <v:shape id="Freeform 2987" o:spid="_x0000_s1566" style="position:absolute;left:9876;top:1929;width:48;height:13;visibility:visible;mso-wrap-style:square;v-text-anchor:top" coordsize="4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1sgA&#10;AADdAAAADwAAAGRycy9kb3ducmV2LnhtbESPQWvCQBSE70L/w/IKvUjdmGhpo6uItMGDSJsKvT6y&#10;zyRt9m3IbjX+e1cQPA4z8w0zX/amEUfqXG1ZwXgUgSAurK65VLD//nh+BeE8ssbGMik4k4Pl4mEw&#10;x1TbE3/RMfelCBB2KSqovG9TKV1RkUE3si1x8A62M+iD7EqpOzwFuGlkHEUv0mDNYaHCltYVFX/5&#10;v1Hwnu3jmH+SfJptf5PsczocTpKdUk+P/WoGwlPv7+Fbe6MVxG+TMVzfhCc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4b/WyAAAAN0AAAAPAAAAAAAAAAAAAAAAAJgCAABk&#10;cnMvZG93bnJldi54bWxQSwUGAAAAAAQABAD1AAAAjQMAAAAA&#10;" path="m48,l43,13,,13,,,48,r,xe" fillcolor="#b72f00" stroked="f">
                  <v:path arrowok="t" o:connecttype="custom" o:connectlocs="48,0;43,13;0,13;0,0;48,0;48,0" o:connectangles="0,0,0,0,0,0"/>
                </v:shape>
                <v:shape id="Freeform 2988" o:spid="_x0000_s1567" style="position:absolute;left:9876;top:1929;width:43;height:13;visibility:visible;mso-wrap-style:square;v-text-anchor:top" coordsize="4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PcsQA&#10;AADdAAAADwAAAGRycy9kb3ducmV2LnhtbESPzW7CMBCE70i8g7VI3MAhQlACBrVIqXrl5wG29pJE&#10;xOsQOxD69DVSpR5HM/ONZrPrbS3u1PrKsYLZNAFBrJ2puFBwPuWTNxA+IBusHZOCJ3nYbYeDDWbG&#10;PfhA92MoRISwz1BBGUKTSel1SRb91DXE0bu41mKIsi2kafER4baWaZIspMWK40KJDe1L0tdjZxXc&#10;Vj+fH/l3p/UhOafVaZl3vJwpNR7172sQgfrwH/5rfxkF6WqewutNf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ej3LEAAAA3QAAAA8AAAAAAAAAAAAAAAAAmAIAAGRycy9k&#10;b3ducmV2LnhtbFBLBQYAAAAABAAEAPUAAACJAwAAAAA=&#10;" path="m43,r,13l,13,7,,43,r,xe" fillcolor="#ba3000" stroked="f">
                  <v:path arrowok="t" o:connecttype="custom" o:connectlocs="43,0;43,13;0,13;7,0;43,0;43,0" o:connectangles="0,0,0,0,0,0"/>
                </v:shape>
                <v:rect id="Rectangle 2989" o:spid="_x0000_s1568" style="position:absolute;left:9883;top:1929;width:36;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a58QA&#10;AADdAAAADwAAAGRycy9kb3ducmV2LnhtbESPQUvDQBSE70L/w/IEb3ZjFKmx21IDouipqd4f2Wc2&#10;Nfs25m3S+O9dQfA4zMw3zHo7+05NNEgb2MDVMgNFXAfbcmPg7fB4uQIlEdliF5gMfJPAdrM4W2Nh&#10;w4n3NFWxUQnCUqABF2NfaC21I4+yDD1x8j7C4DEmOTTaDnhKcN/pPMtutceW04LDnkpH9Wc1egO9&#10;e8qPL/L6NR5HefehLCd5qIy5OJ9396AizfE//Nd+tgbyu5tr+H2Tno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pGufEAAAA3QAAAA8AAAAAAAAAAAAAAAAAmAIAAGRycy9k&#10;b3ducmV2LnhtbFBLBQYAAAAABAAEAPUAAACJAwAAAAA=&#10;" fillcolor="#bd3000" stroked="f"/>
                <v:rect id="Rectangle 2990" o:spid="_x0000_s1569" style="position:absolute;left:9883;top:1929;width:36;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3qcQA&#10;AADdAAAADwAAAGRycy9kb3ducmV2LnhtbESPT2sCMRTE70K/Q3gFL6LZla1/tkYRpdBrVfD63Dx3&#10;FzcvS5Jq/PZNodDjMDO/YVabaDpxJ+dbywrySQaCuLK65VrB6fgxXoDwAVljZ5kUPMnDZv0yWGGp&#10;7YO/6H4ItUgQ9iUqaELoSyl91ZBBP7E9cfKu1hkMSbpaaoePBDednGbZTBpsOS002NOuoep2+DYK&#10;irk7Z+ayH8XTtrvNc45v+SUqNXyN23cQgWL4D/+1P7WC6bIo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wN6nEAAAA3QAAAA8AAAAAAAAAAAAAAAAAmAIAAGRycy9k&#10;b3ducmV2LnhtbFBLBQYAAAAABAAEAPUAAACJAwAAAAA=&#10;" fillcolor="#c03100" stroked="f"/>
                <v:rect id="Rectangle 2991" o:spid="_x0000_s1570" style="position:absolute;left:9883;top:1929;width:36;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BZw8YA&#10;AADdAAAADwAAAGRycy9kb3ducmV2LnhtbESP3WrCQBSE7wXfYTmF3umm9j91FREEW/qD1gc4zZ5m&#10;g9mzIXuM8e27BcHLYWa+Yabz3teqozZWgQ3cjDNQxEWwFZcGdt+r0ROoKMgW68Bk4EQR5rPhYIq5&#10;DUfeULeVUiUIxxwNOJEm1zoWjjzGcWiIk/cbWo+SZFtq2+IxwX2tJ1n2oD1WnBYcNrR0VOy3B2/g&#10;8XXTL0+yc2/vnz+3h6762H8VYsz1Vb94ASXUyyV8bq+tgcnz3T38v0lP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BZw8YAAADdAAAADwAAAAAAAAAAAAAAAACYAgAAZHJz&#10;L2Rvd25yZXYueG1sUEsFBgAAAAAEAAQA9QAAAIsDAAAAAA==&#10;" fillcolor="#c33100" stroked="f"/>
                <v:shape id="Freeform 2992" o:spid="_x0000_s1571" style="position:absolute;left:9883;top:1929;width:36;height:13;visibility:visible;mso-wrap-style:square;v-text-anchor:top" coordsize="3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F88UA&#10;AADdAAAADwAAAGRycy9kb3ducmV2LnhtbESPT2sCMRTE7wW/Q3hCbzWrlMVujSKFQi+t+Ofg8bF5&#10;7kY3LyGJ7vbbm0LB4zAzv2EWq8F24kYhGscKppMCBHHttOFGwWH/+TIHEROyxs4xKfilCKvl6GmB&#10;lXY9b+m2S43IEI4VKmhT8pWUsW7JYpw4T5y9kwsWU5ahkTpgn+G2k7OiKKVFw3mhRU8fLdWX3dUq&#10;OJdrH783xyCP/pB6/DHX7WCUeh4P63cQiYb0CP+3v7SC2dtrCX9v8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wXzxQAAAN0AAAAPAAAAAAAAAAAAAAAAAJgCAABkcnMv&#10;ZG93bnJldi54bWxQSwUGAAAAAAQABAD1AAAAigMAAAAA&#10;" path="m36,l29,13,,13,,,36,r,xe" fillcolor="#c63200" stroked="f">
                  <v:path arrowok="t" o:connecttype="custom" o:connectlocs="36,0;29,13;0,13;0,0;36,0;36,0" o:connectangles="0,0,0,0,0,0"/>
                </v:shape>
                <v:rect id="Rectangle 2993" o:spid="_x0000_s1572" style="position:absolute;left:9883;top:1929;width:29;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39MUA&#10;AADdAAAADwAAAGRycy9kb3ducmV2LnhtbESPQWvCQBSE7wX/w/KEXopulLZqdBVTiPQmsQoeH9ln&#10;Nph9G7JbTf99Vyj0OMzMN8xq09tG3KjztWMFk3ECgrh0uuZKwfErH81B+ICssXFMCn7Iw2Y9eFph&#10;qt2dC7odQiUihH2KCkwIbSqlLw1Z9GPXEkfv4jqLIcqukrrDe4TbRk6T5F1arDkuGGzpw1B5PXxb&#10;BXkdkrNtsiLbncwb0z7Li5deqedhv12CCNSH//Bf+1MrmC5eZ/B4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1Tf0xQAAAN0AAAAPAAAAAAAAAAAAAAAAAJgCAABkcnMv&#10;ZG93bnJldi54bWxQSwUGAAAAAAQABAD1AAAAigMAAAAA&#10;" fillcolor="#c93200" stroked="f"/>
                <v:shape id="Freeform 2994" o:spid="_x0000_s1573" style="position:absolute;left:9883;top:1929;width:29;height:13;visibility:visible;mso-wrap-style:square;v-text-anchor:top" coordsize="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wB8IA&#10;AADdAAAADwAAAGRycy9kb3ducmV2LnhtbERPy2rCQBTdF/oPwxW6qxMfjTE6ShFaxI001f01c02C&#10;mTshMybp3zsLocvDea+3g6lFR62rLCuYjCMQxLnVFRcKTr9f7wkI55E11pZJwR852G5eX9aYatvz&#10;D3WZL0QIYZeigtL7JpXS5SUZdGPbEAfualuDPsC2kLrFPoSbWk6jKJYGKw4NJTa0Kym/ZXej4Ht2&#10;P2bDfJF8JE0fR2fqisNFKvU2Gj5XIDwN/l/8dO+1gulyHuaGN+EJ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9HAHwgAAAN0AAAAPAAAAAAAAAAAAAAAAAJgCAABkcnMvZG93&#10;bnJldi54bWxQSwUGAAAAAAQABAD1AAAAhwMAAAAA&#10;" path="m29,r,13l,13,5,,29,r,xe" fillcolor="#cb3300" stroked="f">
                  <v:path arrowok="t" o:connecttype="custom" o:connectlocs="29,0;29,13;0,13;5,0;29,0;29,0" o:connectangles="0,0,0,0,0,0"/>
                </v:shape>
                <v:shape id="Freeform 2995" o:spid="_x0000_s1574" style="position:absolute;left:9856;top:1874;width:95;height:12;visibility:visible;mso-wrap-style:square;v-text-anchor:top" coordsize="9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3WTcYA&#10;AADdAAAADwAAAGRycy9kb3ducmV2LnhtbESPQWvCQBSE70L/w/IKXkQ3DSI1dZVQCIjiQS3i8Zl9&#10;TUKzb0N2G+O/dwXB4zAz3zCLVW9q0VHrKssKPiYRCOLc6ooLBT/HbPwJwnlkjbVlUnAjB6vl22CB&#10;ibZX3lN38IUIEHYJKii9bxIpXV6SQTexDXHwfm1r0AfZFlK3eA1wU8s4imbSYMVhocSGvkvK/w7/&#10;RkFapJt42u9O3Sjbb2+bs7lQFis1fO/TLxCeev8KP9trrSCeT+fweB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3WTcYAAADdAAAADwAAAAAAAAAAAAAAAACYAgAAZHJz&#10;L2Rvd25yZXYueG1sUEsFBgAAAAAEAAQA9QAAAIsDAAAAAA==&#10;" path="m95,5r,7l,5,,,95,5r,xe" fillcolor="#7f2600" stroked="f">
                  <v:path arrowok="t" o:connecttype="custom" o:connectlocs="95,5;95,12;0,5;0,0;95,5;95,5" o:connectangles="0,0,0,0,0,0"/>
                </v:shape>
                <v:shape id="Freeform 2996" o:spid="_x0000_s1575" style="position:absolute;left:9813;top:1898;width:174;height:24;visibility:visible;mso-wrap-style:square;v-text-anchor:top" coordsize="1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EwcMA&#10;AADdAAAADwAAAGRycy9kb3ducmV2LnhtbERPTWsCMRC9F/wPYQQvRbPaVtqtUUQU7LEq9jpsxt3F&#10;zWRNshr7682h0OPjfc8W0TTiSs7XlhWMRxkI4sLqmksFh/1m+A7CB2SNjWVScCcPi3nvaYa5tjf+&#10;pusulCKFsM9RQRVCm0vpi4oM+pFtiRN3ss5gSNCVUju8pXDTyEmWTaXBmlNDhS2tKirOu84oiOvf&#10;VdMd78cX7k7xdfyM7uvnotSgH5efIALF8C/+c2+1gsnHW9qf3q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oEwcMAAADdAAAADwAAAAAAAAAAAAAAAACYAgAAZHJzL2Rv&#10;d25yZXYueG1sUEsFBgAAAAAEAAQA9QAAAIgDAAAAAA==&#10;" path="m167,12r7,l167,24,7,7,,,7,,167,12r,xe" fillcolor="#cb3300" stroked="f">
                  <v:path arrowok="t" o:connecttype="custom" o:connectlocs="167,12;174,12;167,24;7,7;0,0;7,0;167,12;167,12" o:connectangles="0,0,0,0,0,0,0,0"/>
                </v:shape>
                <v:shape id="Freeform 2997" o:spid="_x0000_s1576" style="position:absolute;left:9839;top:1842;width:136;height:24;visibility:visible;mso-wrap-style:square;v-text-anchor:top" coordsize="13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NiNMQA&#10;AADdAAAADwAAAGRycy9kb3ducmV2LnhtbESPQYvCMBSE7wv+h/AEL4umFla0axQVBY9aF/b6tnm2&#10;1ealNFHr/nojCB6HmfmGmc5bU4krNa60rGA4iEAQZ1aXnCv4OWz6YxDOI2usLJOCOzmYzzofU0y0&#10;vfGerqnPRYCwS1BB4X2dSOmyggy6ga2Jg3e0jUEfZJNL3eAtwE0l4ygaSYMlh4UCa1oVlJ3Ti1Fw&#10;WmfLdocLu/tN/0ef1V98JzJK9brt4huEp9a/w6/2ViuIJ19DeL4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zYjTEAAAA3QAAAA8AAAAAAAAAAAAAAAAAmAIAAGRycy9k&#10;b3ducmV2LnhtbFBLBQYAAAAABAAEAPUAAACJAwAAAAA=&#10;" path="m129,12r7,8l124,24,5,12,,8,12,,129,12r,xe" fillcolor="#cb3300" stroked="f">
                  <v:path arrowok="t" o:connecttype="custom" o:connectlocs="129,12;136,20;124,24;5,12;0,8;12,0;129,12;129,12" o:connectangles="0,0,0,0,0,0,0,0"/>
                </v:shape>
                <v:shape id="Freeform 2998" o:spid="_x0000_s1577" style="position:absolute;left:9827;top:1917;width:148;height:12;visibility:visible;mso-wrap-style:square;v-text-anchor:top" coordsize="1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0TMYA&#10;AADdAAAADwAAAGRycy9kb3ducmV2LnhtbESPQWsCMRSE74X+h/CE3mrWLZa6NUoRBClUqbXQ42Pz&#10;3A0mL8smavbfNwWhx2FmvmHmy+SsuFAfjGcFk3EBgrj22nCj4PC1fnwBESKyRuuZFAwUYLm4v5tj&#10;pf2VP+myj43IEA4VKmhj7CopQ92SwzD2HXH2jr53GLPsG6l7vGa4s7Isimfp0HBeaLGjVUv1aX92&#10;Cuz2xz6Z4TB9N5vv9BGH826Wtko9jNLbK4hIKf6Hb+2NVlDOpiX8vc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d0TMYAAADdAAAADwAAAAAAAAAAAAAAAACYAgAAZHJz&#10;L2Rvd25yZXYueG1sUEsFBgAAAAAEAAQA9QAAAIsDAAAAAA==&#10;" path="m148,12r-19,l17,,,,148,12r,xe" fillcolor="#cb3300" stroked="f">
                  <v:path arrowok="t" o:connecttype="custom" o:connectlocs="148,12;129,12;17,0;0,0;148,12;148,12" o:connectangles="0,0,0,0,0,0"/>
                </v:shape>
                <v:shape id="Freeform 2999" o:spid="_x0000_s1578" style="position:absolute;left:9832;top:1886;width:143;height:12;visibility:visible;mso-wrap-style:square;v-text-anchor:top" coordsize="1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J68UA&#10;AADdAAAADwAAAGRycy9kb3ducmV2LnhtbESPQWsCMRSE7wX/Q3hCbzWrbUW3RlFLoQdB3BbPj83r&#10;bnTzsiapu/33plDocZiZb5jFqreNuJIPxrGC8SgDQVw6bbhS8Pnx9jADESKyxsYxKfihAKvl4G6B&#10;uXYdH+haxEokCIccFdQxtrmUoazJYhi5ljh5X85bjEn6SmqPXYLbRk6ybCotGk4LNba0rak8F99W&#10;ARpPu+PrZv9kMJjLqZhVpy4odT/s1y8gIvXxP/zXftcKJvPnR/h9k5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2MnrxQAAAN0AAAAPAAAAAAAAAAAAAAAAAJgCAABkcnMv&#10;ZG93bnJldi54bWxQSwUGAAAAAAQABAD1AAAAigMAAAAA&#10;" path="m136,12r7,l,,7,,136,12r,xe" fillcolor="#cb3300" stroked="f">
                  <v:path arrowok="t" o:connecttype="custom" o:connectlocs="136,12;143,12;0,0;7,0;136,12;136,12" o:connectangles="0,0,0,0,0,0"/>
                </v:shape>
                <v:shape id="Freeform 3000" o:spid="_x0000_s1579" style="position:absolute;left:9856;top:1862;width:100;height:12;visibility:visible;mso-wrap-style:square;v-text-anchor:top" coordsize="10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IycYA&#10;AADdAAAADwAAAGRycy9kb3ducmV2LnhtbESP0WrCQBRE34X+w3ILvtVNRaVG11DESl+KVv2AS/aa&#10;RLN3w+42if36rlDwcZiZM8wy600tWnK+sqzgdZSAIM6trrhQcDp+vLyB8AFZY22ZFNzIQ7Z6Giwx&#10;1bbjb2oPoRARwj5FBWUITSqlz0sy6Ee2IY7e2TqDIUpXSO2wi3BTy3GSzKTBiuNCiQ2tS8qvhx+j&#10;4NL74y3ZVdZNv2ab9rr93bb7i1LD5/59ASJQHx7h//anVjCeTydwf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TIycYAAADdAAAADwAAAAAAAAAAAAAAAACYAgAAZHJz&#10;L2Rvd25yZXYueG1sUEsFBgAAAAAEAAQA9QAAAIsDAAAAAA==&#10;" path="m100,12r,l,4,,,100,12r,xe" fillcolor="#cb3300" stroked="f">
                  <v:path arrowok="t" o:connecttype="custom" o:connectlocs="100,12;100,12;0,4;0,0;100,12;100,12" o:connectangles="0,0,0,0,0,0"/>
                </v:shape>
                <v:shape id="Freeform 3001" o:spid="_x0000_s1580" style="position:absolute;left:9856;top:1837;width:100;height:13;visibility:visible;mso-wrap-style:square;v-text-anchor:top" coordsize="10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mnccA&#10;AADdAAAADwAAAGRycy9kb3ducmV2LnhtbESPQWsCMRSE7wX/Q3hCbzWrdIvdGkWkRXspVFv0+Ng8&#10;dxc3L2sSNfXXm0Khx2FmvmEms2hacSbnG8sKhoMMBHFpdcOVgq/N28MYhA/IGlvLpOCHPMymvbsJ&#10;Ftpe+JPO61CJBGFfoII6hK6Q0pc1GfQD2xEnb2+dwZCkq6R2eElw08pRlj1Jgw2nhRo7WtRUHtYn&#10;o+AY3Wu+eHzffsvt9SPudsu9b5dK3ffj/AVEoBj+w3/tlVYwes5z+H2Tn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WJp3HAAAA3QAAAA8AAAAAAAAAAAAAAAAAmAIAAGRy&#10;cy9kb3ducmV2LnhtbFBLBQYAAAAABAAEAPUAAACMAwAAAAA=&#10;" path="m100,13r,-8l,,,,100,13r,xe" fillcolor="#7f2600" stroked="f">
                  <v:path arrowok="t" o:connecttype="custom" o:connectlocs="100,13;100,5;0,0;0,0;100,13;100,13" o:connectangles="0,0,0,0,0,0"/>
                </v:shape>
                <v:shape id="Freeform 3002" o:spid="_x0000_s1581" style="position:absolute;left:9888;top:1607;width:80;height:12;visibility:visible;mso-wrap-style:square;v-text-anchor:top" coordsize="8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8q8YA&#10;AADdAAAADwAAAGRycy9kb3ducmV2LnhtbESPQWvCQBSE74L/YXkFb7oxoVKjq0iLtNiTtojeHtln&#10;NjT7NmRXjf31XUHocZiZb5j5srO1uFDrK8cKxqMEBHHhdMWlgu+v9fAFhA/IGmvHpOBGHpaLfm+O&#10;uXZX3tJlF0oRIexzVGBCaHIpfWHIoh+5hjh6J9daDFG2pdQtXiPc1jJNkom0WHFcMNjQq6HiZ3e2&#10;Cg6bkve3T2Oy7Oi363HzZvD9V6nBU7eagQjUhf/wo/2hFaTT5wn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k8q8YAAADdAAAADwAAAAAAAAAAAAAAAACYAgAAZHJz&#10;L2Rvd25yZXYueG1sUEsFBgAAAAAEAAQA9QAAAIsDAAAAAA==&#10;" path="m75,12l80,7,,,,7r75,5l75,12xe" fillcolor="#ff8c00" stroked="f">
                  <v:path arrowok="t" o:connecttype="custom" o:connectlocs="75,12;80,7;0,0;0,7;75,12;75,12" o:connectangles="0,0,0,0,0,0"/>
                </v:shape>
                <v:shape id="Freeform 3003" o:spid="_x0000_s1582" style="position:absolute;left:9888;top:1583;width:80;height:12;visibility:visible;mso-wrap-style:square;v-text-anchor:top" coordsize="8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0X6sYA&#10;AADdAAAADwAAAGRycy9kb3ducmV2LnhtbESPT2vCQBTE7wW/w/IEb3WjkKrRVaRQ6cnWv+jtmX0m&#10;wezbkN1q/PZuQfA4zMxvmMmsMaW4Uu0Kywp63QgEcWp1wZmC7ebrfQjCeWSNpWVScCcHs2nrbYKJ&#10;tjde0XXtMxEg7BJUkHtfJVK6NCeDrmsr4uCdbW3QB1lnUtd4C3BTyn4UfUiDBYeFHCv6zCm9rP+M&#10;gsNp9FOmC3fZ/ZrNfn84xstlL1aq027mYxCeGv8KP9vfWkF/FA/g/01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0X6sYAAADdAAAADwAAAAAAAAAAAAAAAACYAgAAZHJz&#10;L2Rvd25yZXYueG1sUEsFBgAAAAAEAAQA9QAAAIsDAAAAAA==&#10;" path="m80,12r,l,,,7r80,5l80,12xe" fillcolor="#7f2600" stroked="f">
                  <v:path arrowok="t" o:connecttype="custom" o:connectlocs="80,12;80,12;0,0;0,7;80,12;80,12" o:connectangles="0,0,0,0,0,0"/>
                </v:shape>
                <v:shape id="Freeform 3004" o:spid="_x0000_s1583" style="position:absolute;left:9883;top:1539;width:104;height:12;visibility:visible;mso-wrap-style:square;v-text-anchor:top" coordsize="10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3lOMQA&#10;AADdAAAADwAAAGRycy9kb3ducmV2LnhtbERPz2vCMBS+C/4P4Qm7iKY63GY1yjYYePDgnMzro3mm&#10;1ealNKmt++uXg+Dx4/u9XHe2FFeqfeFYwWScgCDOnC7YKDj8fI3eQPiArLF0TApu5GG96veWmGrX&#10;8jdd98GIGMI+RQV5CFUqpc9ysujHriKO3MnVFkOEtZG6xjaG21JOk+RFWiw4NuRY0WdO2WXfWAU4&#10;bOzWvHZZ8dz87sLxw5wnf61ST4PufQEiUBce4rt7oxVM57M4N76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N5TjEAAAA3QAAAA8AAAAAAAAAAAAAAAAAmAIAAGRycy9k&#10;b3ducmV2LnhtbFBLBQYAAAAABAAEAPUAAACJAwAAAAA=&#10;" path="m104,12r,-4l,,,,104,12r,xe" fillcolor="#cb3300" stroked="f">
                  <v:path arrowok="t" o:connecttype="custom" o:connectlocs="104,12;104,8;0,0;0,0;104,12;104,12" o:connectangles="0,0,0,0,0,0"/>
                </v:shape>
                <v:shape id="Freeform 3005" o:spid="_x0000_s1584" style="position:absolute;left:9888;top:1508;width:92;height:12;visibility:visible;mso-wrap-style:square;v-text-anchor:top" coordsize="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MR5MYA&#10;AADdAAAADwAAAGRycy9kb3ducmV2LnhtbESPQWvCQBSE74L/YXlCb7pRqDSpqwRtwYu0ai+9vWaf&#10;STT7NmTXGPvrXUHwOMzMN8xs0ZlKtNS40rKC8SgCQZxZXXKu4Gf/OXwD4TyyxsoyKbiSg8W835th&#10;ou2Ft9TufC4ChF2CCgrv60RKlxVk0I1sTRy8g20M+iCbXOoGLwFuKjmJoqk0WHJYKLCmZUHZaXc2&#10;Crab1q/S3+z6bf9O//Hh4ys9lq1SL4MufQfhqfPP8KO91gom8WsM9zfh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MR5MYAAADdAAAADwAAAAAAAAAAAAAAAACYAgAAZHJz&#10;L2Rvd25yZXYueG1sUEsFBgAAAAAEAAQA9QAAAIsDAAAAAA==&#10;" path="m92,12r,-5l,,,,92,12r,xe" fillcolor="#cb3300" stroked="f">
                  <v:path arrowok="t" o:connecttype="custom" o:connectlocs="92,12;92,7;0,0;0,0;92,12;92,12" o:connectangles="0,0,0,0,0,0"/>
                </v:shape>
                <v:shape id="Freeform 3006" o:spid="_x0000_s1585" style="position:absolute;left:9883;top:1595;width:92;height:12;visibility:visible;mso-wrap-style:square;v-text-anchor:top" coordsize="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yxMMA&#10;AADdAAAADwAAAGRycy9kb3ducmV2LnhtbERPy4rCMBTdC/5DuII7TXUhWo1SdAbciI9x4+7aXNtq&#10;c1OaWOt8/WQhzPJw3otVa0rRUO0KywpGwwgEcWp1wZmC88/3YArCeWSNpWVS8CYHq2W3s8BY2xcf&#10;qTn5TIQQdjEqyL2vYildmpNBN7QVceButjboA6wzqWt8hXBTynEUTaTBgkNDjhWtc0ofp6dRcNw1&#10;fpNc0vfBXh+/s9vXPrkXjVL9XpvMQXhq/b/4495qBePZJOwPb8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VyxMMAAADdAAAADwAAAAAAAAAAAAAAAACYAgAAZHJzL2Rv&#10;d25yZXYueG1sUEsFBgAAAAAEAAQA9QAAAIgDAAAAAA==&#10;" path="m92,12r,-5l,,,7r92,5l92,12xe" fillcolor="#cb3300" stroked="f">
                  <v:path arrowok="t" o:connecttype="custom" o:connectlocs="92,12;92,7;0,0;0,7;92,12;92,12" o:connectangles="0,0,0,0,0,0"/>
                </v:shape>
                <v:shape id="Freeform 3007" o:spid="_x0000_s1586" style="position:absolute;left:9888;top:1595;width:63;height:12;visibility:visible;mso-wrap-style:square;v-text-anchor:top" coordsize="6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urMcA&#10;AADdAAAADwAAAGRycy9kb3ducmV2LnhtbESPT2vCQBTE70K/w/IKvenGHIJNXUUkTVvwUltKj4/s&#10;MwnNvg3ZzR/99K4g9DjMzG+Y9XYyjRioc7VlBctFBIK4sLrmUsH31+t8BcJ5ZI2NZVJwJgfbzcNs&#10;jam2I3/ScPSlCBB2KSqovG9TKV1RkUG3sC1x8E62M+iD7EqpOxwD3DQyjqJEGqw5LFTY0r6i4u/Y&#10;GwW7fXTOf+1lKD+yC69OWX5463+Uenqcdi8gPE3+P3xvv2sF8XOyhNub8ATk5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zrqzHAAAA3QAAAA8AAAAAAAAAAAAAAAAAmAIAAGRy&#10;cy9kb3ducmV2LnhtbFBLBQYAAAAABAAEAPUAAACMAwAAAAA=&#10;" path="m63,12r,-5l,,,7r63,5l63,12xe" fillcolor="#cb3300" stroked="f">
                  <v:path arrowok="t" o:connecttype="custom" o:connectlocs="63,12;63,7;0,0;0,7;63,12;63,12" o:connectangles="0,0,0,0,0,0"/>
                </v:shape>
                <v:shape id="Freeform 3008" o:spid="_x0000_s1587" style="position:absolute;left:9888;top:1595;width:63;height:12;visibility:visible;mso-wrap-style:square;v-text-anchor:top" coordsize="6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qGccA&#10;AADdAAAADwAAAGRycy9kb3ducmV2LnhtbESPT2vCQBTE74V+h+UJvdWNqViNriKFgoiH+ge8Pnaf&#10;Sdrs2zS7MdFP3y0Uehxm5jfMYtXbSlyp8aVjBaNhAoJYO1NyruB0fH+egvAB2WDlmBTcyMNq+fiw&#10;wMy4jvd0PYRcRAj7DBUUIdSZlF4XZNEPXU0cvYtrLIYom1yaBrsIt5VMk2QiLZYcFwqs6a0g/XVo&#10;rQL9Wo+337tZ92Huel2d29Z+vpBST4N+PQcRqA//4b/2xihIZ5MU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MqhnHAAAA3QAAAA8AAAAAAAAAAAAAAAAAmAIAAGRy&#10;cy9kb3ducmV2LnhtbFBLBQYAAAAABAAEAPUAAACMAwAAAAA=&#10;" path="m63,12r,-5l,,,7r63,5l63,12xe" fillcolor="#cd3600" stroked="f">
                  <v:path arrowok="t" o:connecttype="custom" o:connectlocs="63,12;63,7;0,0;0,7;63,12;63,12" o:connectangles="0,0,0,0,0,0"/>
                </v:shape>
                <v:shape id="Freeform 3009" o:spid="_x0000_s1588" style="position:absolute;left:9888;top:1595;width:63;height:12;visibility:visible;mso-wrap-style:square;v-text-anchor:top" coordsize="6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eeeMUA&#10;AADdAAAADwAAAGRycy9kb3ducmV2LnhtbESPQWvCQBSE7wX/w/IEL6VuVAiauoqIgjcxLbbHR/aZ&#10;RLNvQ3Y10V/vCoUeh5n5hpkvO1OJGzWutKxgNIxAEGdWl5wr+P7afkxBOI+ssbJMCu7kYLnovc0x&#10;0bblA91Sn4sAYZeggsL7OpHSZQUZdENbEwfvZBuDPsgml7rBNsBNJcdRFEuDJYeFAmtaF5Rd0qtR&#10;4Pb0HrvHY7Y5/0Rdm+rfI22sUoN+t/oE4anz/+G/9k4rGM/iCbzehCc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554xQAAAN0AAAAPAAAAAAAAAAAAAAAAAJgCAABkcnMv&#10;ZG93bnJldi54bWxQSwUGAAAAAAQABAD1AAAAigMAAAAA&#10;" path="m63,12r,-5l,,,7r63,5l63,12xe" fillcolor="#cf3900" stroked="f">
                  <v:path arrowok="t" o:connecttype="custom" o:connectlocs="63,12;63,7;0,0;0,7;63,12;63,12" o:connectangles="0,0,0,0,0,0"/>
                </v:shape>
                <v:shape id="Freeform 3010" o:spid="_x0000_s1589" style="position:absolute;left:9888;top:1595;width:63;height:12;visibility:visible;mso-wrap-style:square;v-text-anchor:top" coordsize="6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KeMMA&#10;AADdAAAADwAAAGRycy9kb3ducmV2LnhtbESPQWsCMRSE7wX/Q3hCbzWryGJXo4hYELxYq54fm+dm&#10;2c3LkqTu9t+bQqHHYWa+YVabwbbiQT7UjhVMJxkI4tLpmisFl6+PtwWIEJE1to5JwQ8F2KxHLyss&#10;tOv5kx7nWIkE4VCgAhNjV0gZSkMWw8R1xMm7O28xJukrqT32CW5bOcuyXFqsOS0Y7GhnqGzO31ZB&#10;bvwem5KDOV37o7b15XRbNEq9joftEkSkIf6H/9oHrWD2ns/h9016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NKeMMAAADdAAAADwAAAAAAAAAAAAAAAACYAgAAZHJzL2Rv&#10;d25yZXYueG1sUEsFBgAAAAAEAAQA9QAAAIgDAAAAAA==&#10;" path="m63,12r,-5l,,,7r63,5l63,12xe" fillcolor="#d13d00" stroked="f">
                  <v:path arrowok="t" o:connecttype="custom" o:connectlocs="63,12;63,7;0,0;0,7;63,12;63,12" o:connectangles="0,0,0,0,0,0"/>
                </v:shape>
                <v:shape id="Freeform 3011" o:spid="_x0000_s1590" style="position:absolute;left:9888;top:1595;width:63;height:12;visibility:visible;mso-wrap-style:square;v-text-anchor:top" coordsize="6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EVMYA&#10;AADdAAAADwAAAGRycy9kb3ducmV2LnhtbESPQWvCQBCF74X+h2UKvTWbBJQaXUUFwUMvTT3kOGbH&#10;JCY7G7OrSf99t1Do8fHmfW/eajOZTjxocI1lBUkUgyAurW64UnD6Ory9g3AeWWNnmRR8k4PN+vlp&#10;hZm2I3/SI/eVCBB2GSqove8zKV1Zk0EX2Z44eBc7GPRBDpXUA44BbjqZxvFcGmw4NNTY076mss3v&#10;JrwxJlS1ebvbHm90+jhfC76eC6VeX6btEoSnyf8f/6WPWkG6mM/gd01A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bEVMYAAADdAAAADwAAAAAAAAAAAAAAAACYAgAAZHJz&#10;L2Rvd25yZXYueG1sUEsFBgAAAAAEAAQA9QAAAIsDAAAAAA==&#10;" path="m55,12l63,,7,,,7r55,5l55,12xe" fillcolor="#d34000" stroked="f">
                  <v:path arrowok="t" o:connecttype="custom" o:connectlocs="55,12;63,0;7,0;0,7;55,12;55,12" o:connectangles="0,0,0,0,0,0"/>
                </v:shape>
                <v:shape id="Freeform 3012" o:spid="_x0000_s1591" style="position:absolute;left:9895;top:1595;width:48;height:12;visibility:visible;mso-wrap-style:square;v-text-anchor:top" coordsize="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Q768QA&#10;AADdAAAADwAAAGRycy9kb3ducmV2LnhtbESPT4vCMBTE7wv7HcITvCyabg/VrUZZFgSv6x9wb4/m&#10;mRabl5LEWr+9WRA8DjPzG2a5HmwrevKhcazgc5qBIK6cbtgoOOw3kzmIEJE1to5JwZ0CrFfvb0ss&#10;tbvxL/W7aESCcChRQR1jV0oZqposhqnriJN3dt5iTNIbqT3eEty2Ms+yQlpsOC3U2NFPTdVld7UK&#10;jmjMELYzw/6Sz/vZ8ePvFK5KjUfD9wJEpCG+ws/2VivIv4oC/t+k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kO+vEAAAA3QAAAA8AAAAAAAAAAAAAAAAAmAIAAGRycy9k&#10;b3ducmV2LnhtbFBLBQYAAAAABAAEAPUAAACJAwAAAAA=&#10;" path="m48,12l48,,,,,7r48,5l48,12xe" fillcolor="#d54400" stroked="f">
                  <v:path arrowok="t" o:connecttype="custom" o:connectlocs="48,12;48,0;0,0;0,7;48,12;48,12" o:connectangles="0,0,0,0,0,0"/>
                </v:shape>
                <v:shape id="Freeform 3013" o:spid="_x0000_s1592" style="position:absolute;left:9895;top:1595;width:48;height:12;visibility:visible;mso-wrap-style:square;v-text-anchor:top" coordsize="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Oe8UA&#10;AADdAAAADwAAAGRycy9kb3ducmV2LnhtbESP0WoCMRRE3wv9h3ALfatZpWzrahQRSkt9adUPuCTX&#10;zeLmZknS3W2/vhEEH4eZOcMs16NrRU8hNp4VTCcFCGLtTcO1guPh7ekVREzIBlvPpOCXIqxX93dL&#10;rIwf+Jv6fapFhnCsUIFNqaukjNqSwzjxHXH2Tj44TFmGWpqAQ4a7Vs6KopQOG84LFjvaWtLn/Y9T&#10;EKx+1s227Ov33dCn49/m08QvpR4fxs0CRKIx3cLX9odRMJuXL3B5k5+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s57xQAAAN0AAAAPAAAAAAAAAAAAAAAAAJgCAABkcnMv&#10;ZG93bnJldi54bWxQSwUGAAAAAAQABAD1AAAAigMAAAAA&#10;" path="m48,12l48,,,,,7r48,5l48,12xe" fillcolor="#d74700" stroked="f">
                  <v:path arrowok="t" o:connecttype="custom" o:connectlocs="48,12;48,0;0,0;0,7;48,12;48,12" o:connectangles="0,0,0,0,0,0"/>
                </v:shape>
                <v:shape id="Freeform 3014" o:spid="_x0000_s1593" style="position:absolute;left:9895;top:1595;width:48;height:12;visibility:visible;mso-wrap-style:square;v-text-anchor:top" coordsize="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8t8MA&#10;AADdAAAADwAAAGRycy9kb3ducmV2LnhtbERPPWvDMBDdC/kP4gLdGjnGhNaxbJJAIUuHJiWQ7bCu&#10;lql1MpYaufn11VDo+HjfVTPbQdxo8r1jBetVBoK4dbrnTsHH+fXpGYQPyBoHx6Tghzw09eKhwlK7&#10;yO90O4VOpBD2JSowIYyllL41ZNGv3EicuE83WQwJTp3UE8YUbgeZZ9lGWuw5NRgc6WCo/Tp9WwX3&#10;S7SXa16Y7o36eI/nY9jrQqnH5bzbggg0h3/xn/uoFeQvmzQ3vUlPQN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V8t8MAAADdAAAADwAAAAAAAAAAAAAAAACYAgAAZHJzL2Rv&#10;d25yZXYueG1sUEsFBgAAAAAEAAQA9QAAAIgDAAAAAA==&#10;" path="m48,12l48,,,,,7r48,5l48,12xe" fillcolor="#d94b00" stroked="f">
                  <v:path arrowok="t" o:connecttype="custom" o:connectlocs="48,12;48,0;0,0;0,7;48,12;48,12" o:connectangles="0,0,0,0,0,0"/>
                </v:shape>
                <v:shape id="Freeform 3015" o:spid="_x0000_s1594" style="position:absolute;left:9895;top:1595;width:48;height:12;visibility:visible;mso-wrap-style:square;v-text-anchor:top" coordsize="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g6MYA&#10;AADdAAAADwAAAGRycy9kb3ducmV2LnhtbESP3WrCQBSE7wu+w3IKvaubhlY0uorUFooYxJ8HOGSP&#10;Sdrs2bC7TdK37wqCl8PMfMMsVoNpREfO15YVvIwTEMSF1TWXCs6nz+cpCB+QNTaWScEfeVgtRw8L&#10;zLTt+UDdMZQiQthnqKAKoc2k9EVFBv3YtsTRu1hnMETpSqkd9hFuGpkmyUQarDkuVNjSe0XFz/HX&#10;KPjeWyPzw6bbuHybf6S7tuxf35R6ehzWcxCBhnAP39pfWkE6m8zg+iY+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Og6MYAAADdAAAADwAAAAAAAAAAAAAAAACYAgAAZHJz&#10;L2Rvd25yZXYueG1sUEsFBgAAAAAEAAQA9QAAAIsDAAAAAA==&#10;" path="m48,12l48,,,,,7r48,5l48,12xe" fillcolor="#db4e00" stroked="f">
                  <v:path arrowok="t" o:connecttype="custom" o:connectlocs="48,12;48,0;0,0;0,7;48,12;48,12" o:connectangles="0,0,0,0,0,0"/>
                </v:shape>
                <v:shape id="Freeform 3016" o:spid="_x0000_s1595" style="position:absolute;left:9895;top:1595;width:48;height:12;visibility:visible;mso-wrap-style:square;v-text-anchor:top" coordsize="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WpcIA&#10;AADdAAAADwAAAGRycy9kb3ducmV2LnhtbERPuY7CMBDtV+IfrEGiWxwoOLJx0AqEBM0ijoJyiGdz&#10;bDyOYkPC368LJMqndyer3tTiQa0rLSuYjCMQxJnVJecKLuft5wKE88gaa8uk4EkOVungI8FY246P&#10;9Dj5XIQQdjEqKLxvYildVpBBN7YNceB+bWvQB9jmUrfYhXBTy2kUzaTBkkNDgQ2tC8r+Tnej4EdP&#10;Du582G+rumvm+nqtqtumUmo07L+/QHjq/Vv8cu+0gulyHvaH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QFalwgAAAN0AAAAPAAAAAAAAAAAAAAAAAJgCAABkcnMvZG93&#10;bnJldi54bWxQSwUGAAAAAAQABAD1AAAAhwMAAAAA&#10;" path="m41,12l48,,,,,7r41,5l41,12xe" fillcolor="#dd5100" stroked="f">
                  <v:path arrowok="t" o:connecttype="custom" o:connectlocs="41,12;48,0;0,0;0,7;41,12;41,12" o:connectangles="0,0,0,0,0,0"/>
                </v:shape>
                <v:shape id="Freeform 3017" o:spid="_x0000_s1596" style="position:absolute;left:9895;top:1595;width:41;height:12;visibility:visible;mso-wrap-style:square;v-text-anchor:top" coordsize="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HI8cA&#10;AADdAAAADwAAAGRycy9kb3ducmV2LnhtbESPUWvCMBSF3wf+h3CFvc20PjjtjLKNDTYY1Op+wLW5&#10;pmXNTUlirf9+GQx8PJxzvsNZb0fbiYF8aB0ryGcZCOLa6ZaNgu/D+8MSRIjIGjvHpOBKAbabyd0a&#10;C+0uXNGwj0YkCIcCFTQx9oWUoW7IYpi5njh5J+ctxiS9kdrjJcFtJ+dZtpAWW04LDfb02lD9sz9b&#10;BWP5kpdL/3Y01eJ8/fpclZXZDUrdT8fnJxCRxngL/7c/tIL56jGHvzfp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XhyPHAAAA3QAAAA8AAAAAAAAAAAAAAAAAmAIAAGRy&#10;cy9kb3ducmV2LnhtbFBLBQYAAAAABAAEAPUAAACMAwAAAAA=&#10;" path="m41,12l41,,,,,7r41,5l41,12xe" fillcolor="#df5500" stroked="f">
                  <v:path arrowok="t" o:connecttype="custom" o:connectlocs="41,12;41,0;0,0;0,7;41,12;41,12" o:connectangles="0,0,0,0,0,0"/>
                </v:shape>
                <v:shape id="Freeform 3018" o:spid="_x0000_s1597" style="position:absolute;left:9895;top:1595;width:41;height:12;visibility:visible;mso-wrap-style:square;v-text-anchor:top" coordsize="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scQA&#10;AADdAAAADwAAAGRycy9kb3ducmV2LnhtbESPS4vCMBSF98L8h3AH3Gk6XfioRhkGhNGF4GMGl5fm&#10;2labm9BErf/eCILLw3l8nOm8NbW4UuMrywq++gkI4tzqigsF+92iNwLhA7LG2jIpuJOH+eyjM8VM&#10;2xtv6LoNhYgj7DNUUIbgMil9XpJB37eOOHpH2xgMUTaF1A3e4ripZZokA2mw4kgo0dFPSfl5ezER&#10;sj6RT8ar/6PbHdLleuMWf3apVPez/Z6ACNSGd/jV/tUK0vEwheeb+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mrHEAAAA3QAAAA8AAAAAAAAAAAAAAAAAmAIAAGRycy9k&#10;b3ducmV2LnhtbFBLBQYAAAAABAAEAPUAAACJAwAAAAA=&#10;" path="m41,12l41,,,,,7r41,5l41,12xe" fillcolor="#e15800" stroked="f">
                  <v:path arrowok="t" o:connecttype="custom" o:connectlocs="41,12;41,0;0,0;0,7;41,12;41,12" o:connectangles="0,0,0,0,0,0"/>
                </v:shape>
                <v:shape id="Freeform 3019" o:spid="_x0000_s1598" style="position:absolute;left:9895;top:1595;width:41;height:12;visibility:visible;mso-wrap-style:square;v-text-anchor:top" coordsize="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c/MUA&#10;AADdAAAADwAAAGRycy9kb3ducmV2LnhtbESPzW7CMBCE75V4B2uRuIEDVEBTDEIICkd++gDbeJuk&#10;2OsoNiR5+7oSUo+jmflGs1y31ogH1b50rGA8SkAQZ06XnCv4vO6HCxA+IGs0jklBRx7Wq97LElPt&#10;Gj7T4xJyESHsU1RQhFClUvqsIIt+5Cri6H272mKIss6lrrGJcGvkJElm0mLJcaHAirYFZbfL3Sr4&#10;uk4PzWHXze7m5/haLk6bj840Sg367eYdRKA2/Ief7aNWMHmbT+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M1z8xQAAAN0AAAAPAAAAAAAAAAAAAAAAAJgCAABkcnMv&#10;ZG93bnJldi54bWxQSwUGAAAAAAQABAD1AAAAigMAAAAA&#10;" path="m41,12l41,,,,,7r41,5l41,12xe" fillcolor="#e35c00" stroked="f">
                  <v:path arrowok="t" o:connecttype="custom" o:connectlocs="41,12;41,0;0,0;0,7;41,12;41,12" o:connectangles="0,0,0,0,0,0"/>
                </v:shape>
                <v:shape id="Freeform 3020" o:spid="_x0000_s1599" style="position:absolute;left:9895;top:1595;width:41;height:12;visibility:visible;mso-wrap-style:square;v-text-anchor:top" coordsize="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KD8YA&#10;AADdAAAADwAAAGRycy9kb3ducmV2LnhtbESP0WoCMRRE3wv+Q7hC3zTbxda6GkUshVJbsNt+wGVz&#10;3SxNbtZN1PXvTUHo4zAzZ5jFqndWnKgLjWcFD+MMBHHldcO1gp/v19EziBCRNVrPpOBCAVbLwd0C&#10;C+3P/EWnMtYiQTgUqMDE2BZShsqQwzD2LXHy9r5zGJPsaqk7PCe4szLPsifpsOG0YLCljaHqtzw6&#10;Bfbz3UyOubUvj1tXHi67cmY+NkrdD/v1HESkPv6Hb+03rSCfTSfw9yY9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aKD8YAAADdAAAADwAAAAAAAAAAAAAAAACYAgAAZHJz&#10;L2Rvd25yZXYueG1sUEsFBgAAAAAEAAQA9QAAAIsDAAAAAA==&#10;" path="m41,12l41,,,,,7r41,5l41,12xe" fillcolor="#e55f00" stroked="f">
                  <v:path arrowok="t" o:connecttype="custom" o:connectlocs="41,12;41,0;0,0;0,7;41,12;41,12" o:connectangles="0,0,0,0,0,0"/>
                </v:shape>
                <v:shape id="Freeform 3021" o:spid="_x0000_s1600" style="position:absolute;left:9895;top:1595;width:41;height:12;visibility:visible;mso-wrap-style:square;v-text-anchor:top" coordsize="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aL8cA&#10;AADdAAAADwAAAGRycy9kb3ducmV2LnhtbESPQWvCQBSE74L/YXmFXkrdVKimqasU0aIg0lrp+ZF9&#10;JsHdtyG71Zhf7woFj8PMfMNMZq014kSNrxwreBkkIIhzpysuFOx/ls8pCB+QNRrHpOBCHmbTfm+C&#10;mXZn/qbTLhQiQthnqKAMoc6k9HlJFv3A1cTRO7jGYoiyKaRu8Bzh1shhkoykxYrjQok1zUvKj7s/&#10;qyDdGv97qM3SrbunDVWfi+6r2yv1+NB+vIMI1IZ7+L+90gqGb+NXuL2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yGi/HAAAA3QAAAA8AAAAAAAAAAAAAAAAAmAIAAGRy&#10;cy9kb3ducmV2LnhtbFBLBQYAAAAABAAEAPUAAACMAwAAAAA=&#10;" path="m36,12l41,,,,,7r36,5l36,12xe" fillcolor="#e76300" stroked="f">
                  <v:path arrowok="t" o:connecttype="custom" o:connectlocs="36,12;41,0;0,0;0,7;36,12;36,12" o:connectangles="0,0,0,0,0,0"/>
                </v:shape>
                <v:shape id="Freeform 3022" o:spid="_x0000_s1601" style="position:absolute;left:9895;top:1595;width:36;height:12;visibility:visible;mso-wrap-style:square;v-text-anchor:top" coordsize="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LsccA&#10;AADdAAAADwAAAGRycy9kb3ducmV2LnhtbESPQWvCQBSE74L/YXmFXkQ3jWA1dRURLB6kWhXB2yP7&#10;TGKzb0N2jem/7xYEj8PMfMNM560pRUO1KywreBtEIIhTqwvOFBwPq/4YhPPIGkvLpOCXHMxn3c4U&#10;E23v/E3N3mciQNglqCD3vkqkdGlOBt3AVsTBu9jaoA+yzqSu8R7gppRxFI2kwYLDQo4VLXNKf/Y3&#10;o8Dwbtj71LfNyV3Pi8v2IOOvYaPU60u7+ADhqfXP8KO91griyfsI/t+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pi7HHAAAA3QAAAA8AAAAAAAAAAAAAAAAAmAIAAGRy&#10;cy9kb3ducmV2LnhtbFBLBQYAAAAABAAEAPUAAACMAwAAAAA=&#10;" path="m36,12l36,,,,,7r36,5l36,12xe" fillcolor="#e96600" stroked="f">
                  <v:path arrowok="t" o:connecttype="custom" o:connectlocs="36,12;36,0;0,0;0,7;36,12;36,12" o:connectangles="0,0,0,0,0,0"/>
                </v:shape>
                <v:shape id="Freeform 3023" o:spid="_x0000_s1602" style="position:absolute;left:9895;top:1595;width:36;height:12;visibility:visible;mso-wrap-style:square;v-text-anchor:top" coordsize="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12s8cA&#10;AADdAAAADwAAAGRycy9kb3ducmV2LnhtbESPS2/CMBCE75X6H6xF6q1x4MAjYFBB6uOERKAqxyVe&#10;krTxOopdEvLrcSWkHkcz841msepMJS7UuNKygmEUgyDOrC45V3DYvz5PQTiPrLGyTAqu5GC1fHxY&#10;YKJtyzu6pD4XAcIuQQWF93UipcsKMugiWxMH72wbgz7IJpe6wTbATSVHcTyWBksOCwXWtCko+0l/&#10;jYKq/+L2lH7W4/ztffu9Ps566r1ST4PuZQ7CU+f/w/f2h1Ywmk0m8Pc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tdrPHAAAA3QAAAA8AAAAAAAAAAAAAAAAAmAIAAGRy&#10;cy9kb3ducmV2LnhtbFBLBQYAAAAABAAEAPUAAACMAwAAAAA=&#10;" path="m36,12l36,,,,,7r36,5l36,12xe" fillcolor="#eb6900" stroked="f">
                  <v:path arrowok="t" o:connecttype="custom" o:connectlocs="36,12;36,0;0,0;0,7;36,12;36,12" o:connectangles="0,0,0,0,0,0"/>
                </v:shape>
                <v:shape id="Freeform 3024" o:spid="_x0000_s1603" style="position:absolute;left:9895;top:1595;width:36;height:12;visibility:visible;mso-wrap-style:square;v-text-anchor:top" coordsize="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fgcMA&#10;AADdAAAADwAAAGRycy9kb3ducmV2LnhtbERP3WrCMBS+H/gO4Qi7GTO1Fd2qUWQg82aIugc4Nse2&#10;2JyUJLb17ZcLYZcf3/9qM5hGdOR8bVnBdJKAIC6srrlU8HvevX+A8AFZY2OZFDzIw2Y9ellhrm3P&#10;R+pOoRQxhH2OCqoQ2lxKX1Rk0E9sSxy5q3UGQ4SulNphH8NNI9MkmUuDNceGClv6qqi4ne5GwXD+&#10;ztyluNjb4W02yyz+TA+tVup1PGyXIAIN4V/8dO+1gvRzEefGN/EJ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ufgcMAAADdAAAADwAAAAAAAAAAAAAAAACYAgAAZHJzL2Rv&#10;d25yZXYueG1sUEsFBgAAAAAEAAQA9QAAAIgDAAAAAA==&#10;" path="m36,12l36,,,,,7r36,5l36,12xe" fillcolor="#ed6d00" stroked="f">
                  <v:path arrowok="t" o:connecttype="custom" o:connectlocs="36,12;36,0;0,0;0,7;36,12;36,12" o:connectangles="0,0,0,0,0,0"/>
                </v:shape>
                <v:shape id="Freeform 3025" o:spid="_x0000_s1604" style="position:absolute;left:9895;top:1595;width:36;height:12;visibility:visible;mso-wrap-style:square;v-text-anchor:top" coordsize="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W1scA&#10;AADdAAAADwAAAGRycy9kb3ducmV2LnhtbESPQWvCQBSE7wX/w/KE3upGD2qiqxRFaC9Co9R6e2Rf&#10;s8Hs25jdxrS/3i0Uehxm5htmue5tLTpqfeVYwXiUgCAunK64VHA87J7mIHxA1lg7JgXf5GG9Gjws&#10;MdPuxm/U5aEUEcI+QwUmhCaT0heGLPqRa4ij9+laiyHKtpS6xVuE21pOkmQqLVYcFww2tDFUXPIv&#10;q+CUf0wv171JutPxZ3suDnbz/mqVehz2zwsQgfrwH/5rv2gFk3SWwu+b+AT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U1tbHAAAA3QAAAA8AAAAAAAAAAAAAAAAAmAIAAGRy&#10;cy9kb3ducmV2LnhtbFBLBQYAAAAABAAEAPUAAACMAwAAAAA=&#10;" path="m36,12l36,,,,,7r36,5l36,12xe" fillcolor="#ef7000" stroked="f">
                  <v:path arrowok="t" o:connecttype="custom" o:connectlocs="36,12;36,0;0,0;0,7;36,12;36,12" o:connectangles="0,0,0,0,0,0"/>
                </v:shape>
                <v:shape id="Freeform 3026" o:spid="_x0000_s1605" style="position:absolute;left:9895;top:1595;width:29;height:12;visibility:visible;mso-wrap-style:square;v-text-anchor:top" coordsize="2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Y+sMA&#10;AADdAAAADwAAAGRycy9kb3ducmV2LnhtbERPy2oCMRTdF/yHcIXuakbBoqNRRCjaRQudEcTddXLn&#10;gZOb6SQd079vFgWXh/Neb4NpxUC9aywrmE4SEMSF1Q1XCk7528sChPPIGlvLpOCXHGw3o6c1ptre&#10;+YuGzFcihrBLUUHtfZdK6YqaDLqJ7YgjV9reoI+wr6Tu8R7DTStnSfIqDTYcG2rsaF9Tcct+jAK+&#10;fhze25BfsvMwz10w5eHzu1TqeRx2KxCegn+I/91HrWC2XMT98U1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LY+sMAAADdAAAADwAAAAAAAAAAAAAAAACYAgAAZHJzL2Rv&#10;d25yZXYueG1sUEsFBgAAAAAEAAQA9QAAAIgDAAAAAA==&#10;" path="m29,12l29,,,,,7r29,5l29,12xe" fillcolor="#f17400" stroked="f">
                  <v:path arrowok="t" o:connecttype="custom" o:connectlocs="29,12;29,0;0,0;0,7;29,12;29,12" o:connectangles="0,0,0,0,0,0"/>
                </v:shape>
                <v:shape id="Freeform 3027" o:spid="_x0000_s1606" style="position:absolute;left:9895;top:1595;width:29;height:12;visibility:visible;mso-wrap-style:square;v-text-anchor:top" coordsize="2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kPMcA&#10;AADdAAAADwAAAGRycy9kb3ducmV2LnhtbESPT2vCQBTE7wW/w/IKvdVNghQbXaUoFkE9+KcHb4/s&#10;azY0+zZmV02/vSsIHoeZ+Q0znna2FhdqfeVYQdpPQBAXTldcKjjsF+9DED4ga6wdk4J/8jCd9F7G&#10;mGt35S1ddqEUEcI+RwUmhCaX0heGLPq+a4ij9+taiyHKtpS6xWuE21pmSfIhLVYcFww2NDNU/O3O&#10;VkE3SBfrH7PdZIPv1XwZTof90SRKvb12XyMQgbrwDD/aS60g+xymcH8Tn4C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sZDzHAAAA3QAAAA8AAAAAAAAAAAAAAAAAmAIAAGRy&#10;cy9kb3ducmV2LnhtbFBLBQYAAAAABAAEAPUAAACMAwAAAAA=&#10;" path="m29,12l29,,5,,,7r29,5l29,12xe" fillcolor="#f37700" stroked="f">
                  <v:path arrowok="t" o:connecttype="custom" o:connectlocs="29,12;29,0;5,0;0,7;29,12;29,12" o:connectangles="0,0,0,0,0,0"/>
                </v:shape>
                <v:shape id="Freeform 3028" o:spid="_x0000_s1607" style="position:absolute;left:9895;top:1595;width:29;height:12;visibility:visible;mso-wrap-style:square;v-text-anchor:top" coordsize="2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8Fr8QA&#10;AADdAAAADwAAAGRycy9kb3ducmV2LnhtbESPQYvCMBSE7wv+h/AEb2tqENFqFBGV9bKw6sHjo3m2&#10;1ealNlG7/94sLHgcZuYbZrZobSUe1PjSsYZBPwFBnDlTcq7heNh8jkH4gGywckwafsnDYt75mGFq&#10;3JN/6LEPuYgQ9ilqKEKoUyl9VpBF33c1cfTOrrEYomxyaRp8RritpEqSkbRYclwosKZVQdl1f7ca&#10;tmqQB7sb4mH7jeZ0W6vd6mK17nXb5RREoDa8w//tL6NBTcYK/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Ba/EAAAA3QAAAA8AAAAAAAAAAAAAAAAAmAIAAGRycy9k&#10;b3ducmV2LnhtbFBLBQYAAAAABAAEAPUAAACJAwAAAAA=&#10;" path="m29,12l29,,5,,,7r29,5l29,12xe" fillcolor="#f57b00" stroked="f">
                  <v:path arrowok="t" o:connecttype="custom" o:connectlocs="29,12;29,0;5,0;0,7;29,12;29,12" o:connectangles="0,0,0,0,0,0"/>
                </v:shape>
                <v:shape id="Freeform 3029" o:spid="_x0000_s1608" style="position:absolute;left:9900;top:1595;width:24;height:12;visibility:visible;mso-wrap-style:square;v-text-anchor:top" coordsize="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P8MA&#10;AADdAAAADwAAAGRycy9kb3ducmV2LnhtbESPQYvCMBSE7wv7H8Jb8LamVVi0GkUExZtsLZ4fzdu2&#10;a/NSkljrvzeC4HGYmW+Y5XowrejJ+caygnScgCAurW64UlCcdt8zED4ga2wtk4I7eVivPj+WmGl7&#10;41/q81CJCGGfoYI6hC6T0pc1GfRj2xFH7886gyFKV0nt8BbhppWTJPmRBhuOCzV2tK2pvORXo+Bc&#10;XP7TlDZzV5Tt7nTc58ee70qNvobNAkSgIbzDr/ZBK5jMZ1N4volP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DP8MAAADdAAAADwAAAAAAAAAAAAAAAACYAgAAZHJzL2Rv&#10;d25yZXYueG1sUEsFBgAAAAAEAAQA9QAAAIgDAAAAAA==&#10;" path="m24,12l24,,,,,7r24,5l24,12xe" fillcolor="#f77e00" stroked="f">
                  <v:path arrowok="t" o:connecttype="custom" o:connectlocs="24,12;24,0;0,0;0,7;24,12;24,12" o:connectangles="0,0,0,0,0,0"/>
                </v:shape>
                <v:shape id="Freeform 3030" o:spid="_x0000_s1609" style="position:absolute;left:9900;top:1595;width:24;height:12;visibility:visible;mso-wrap-style:square;v-text-anchor:top" coordsize="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nrMUA&#10;AADdAAAADwAAAGRycy9kb3ducmV2LnhtbESPQWvCQBSE7wX/w/IEb3WjtWpiVpGK6KnQ2Etvr9nX&#10;JJh9G7Mbjf/eLRR6HGbmGybd9KYWV2pdZVnBZByBIM6trrhQ8HnaPy9BOI+ssbZMCu7kYLMePKWY&#10;aHvjD7pmvhABwi5BBaX3TSKly0sy6Ma2IQ7ej20N+iDbQuoWbwFuajmNork0WHFYKLGht5Lyc9YZ&#10;BdkrLbouli8H3O6+NH9f3k89KjUa9tsVCE+9/w//tY9awTRezuD3TX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6esxQAAAN0AAAAPAAAAAAAAAAAAAAAAAJgCAABkcnMv&#10;ZG93bnJldi54bWxQSwUGAAAAAAQABAD1AAAAigMAAAAA&#10;" path="m24,12l24,,,,,7r24,5l24,12xe" fillcolor="#f98100" stroked="f">
                  <v:path arrowok="t" o:connecttype="custom" o:connectlocs="24,12;24,0;0,0;0,7;24,12;24,12" o:connectangles="0,0,0,0,0,0"/>
                </v:shape>
                <v:shape id="Freeform 3031" o:spid="_x0000_s1610" style="position:absolute;left:9900;top:1595;width:19;height:12;visibility:visible;mso-wrap-style:square;v-text-anchor:top" coordsize="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PzccA&#10;AADdAAAADwAAAGRycy9kb3ducmV2LnhtbESPUUvDQBCE3wX/w7GCL6W9tMXSpr0WCQgqCNqKz0tu&#10;zaXJ7YXc2qb/3hMKPg4z8w2z2Q2+VSfqYx3YwHSSgSIug625MvB5eBovQUVBttgGJgMXirDb3t5s&#10;MLfhzB902kulEoRjjgacSJdrHUtHHuMkdMTJ+w69R0myr7Tt8ZzgvtWzLFtojzWnBYcdFY7KZv/j&#10;DRR+emyay8Edv15GhX97nYu8z425vxse16CEBvkPX9vP1sBstXyAvzfpCe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4D83HAAAA3QAAAA8AAAAAAAAAAAAAAAAAmAIAAGRy&#10;cy9kb3ducmV2LnhtbFBLBQYAAAAABAAEAPUAAACMAwAAAAA=&#10;" path="m19,12l19,,,,,7r19,5l19,12xe" fillcolor="#fb8500" stroked="f">
                  <v:path arrowok="t" o:connecttype="custom" o:connectlocs="19,12;19,0;0,0;0,7;19,12;19,12" o:connectangles="0,0,0,0,0,0"/>
                </v:shape>
                <v:shape id="Freeform 3032" o:spid="_x0000_s1611" style="position:absolute;left:9900;top:1595;width:19;height:12;visibility:visible;mso-wrap-style:square;v-text-anchor:top" coordsize="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xqfMMA&#10;AADdAAAADwAAAGRycy9kb3ducmV2LnhtbESPQUvDQBSE74L/YXmCN7tpiyWN3ZYiFOKxqXh+ZJ9J&#10;aPZtuvtM4r93BcHjMDPfMLvD7Ho1UoidZwPLRQaKuPa248bA++X0lIOKgmyx90wGvinCYX9/t8PC&#10;+onPNFbSqAThWKCBVmQotI51Sw7jwg/Eyfv0waEkGRptA04J7nq9yrKNdthxWmhxoNeW6mv15Qzc&#10;1nM+vnVVWZ635cd0eZYQRzHm8WE+voASmuU//NcurYHVNt/A75v0BP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xqfMMAAADdAAAADwAAAAAAAAAAAAAAAACYAgAAZHJzL2Rv&#10;d25yZXYueG1sUEsFBgAAAAAEAAQA9QAAAIgDAAAAAA==&#10;" path="m19,12l19,,,,,7r19,5l19,12xe" fillcolor="#fd8800" stroked="f">
                  <v:path arrowok="t" o:connecttype="custom" o:connectlocs="19,12;19,0;0,0;0,7;19,12;19,12" o:connectangles="0,0,0,0,0,0"/>
                </v:shape>
                <v:shape id="Freeform 3033" o:spid="_x0000_s1612" style="position:absolute;left:9900;top:1595;width:19;height:12;visibility:visible;mso-wrap-style:square;v-text-anchor:top" coordsize="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1yJsgA&#10;AADdAAAADwAAAGRycy9kb3ducmV2LnhtbESPT2sCMRTE74V+h/AKvRTN6sHq1ihiWxCEin8OHp/J&#10;c3fp5mXdpG767U2h4HGYmd8w03m0tbhS6yvHCgb9DASxdqbiQsFh/9kbg/AB2WDtmBT8kof57PFh&#10;irlxHW/puguFSBD2OSooQ2hyKb0uyaLvu4Y4eWfXWgxJtoU0LXYJbms5zLKRtFhxWiixoWVJ+nv3&#10;YxW8HE/xMvqoz6v3wyYu1l/aLTut1PNTXLyBCBTDPfzfXhkFw8n4Ff7ep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LXImyAAAAN0AAAAPAAAAAAAAAAAAAAAAAJgCAABk&#10;cnMvZG93bnJldi54bWxQSwUGAAAAAAQABAD1AAAAjQMAAAAA&#10;" path="m19,12l19,,,,,7r19,5l19,12xe" fillcolor="#ff8c00" stroked="f">
                  <v:path arrowok="t" o:connecttype="custom" o:connectlocs="19,12;19,0;0,0;0,7;19,12;19,12" o:connectangles="0,0,0,0,0,0"/>
                </v:shape>
                <v:shape id="Freeform 3034" o:spid="_x0000_s1613" style="position:absolute;left:9895;top:1571;width:68;height:12;visibility:visible;mso-wrap-style:square;v-text-anchor:top" coordsize="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MFAsQA&#10;AADdAAAADwAAAGRycy9kb3ducmV2LnhtbERPy2rCQBTdF/oPwy10Vye6CGl0FBUKhYLE+FhfMrfJ&#10;0MydmBlN9Os7i0KXh/NerEbbihv13jhWMJ0kIIgrpw3XCo6Hj7cMhA/IGlvHpOBOHlbL56cF5toN&#10;vKdbGWoRQ9jnqKAJocul9FVDFv3EdcSR+3a9xRBhX0vd4xDDbStnSZJKi4ZjQ4MdbRuqfsqrVWDP&#10;xSHdXS/FfvM4r8l8mdPdl0q9vozrOYhAY/gX/7k/tYLZexbnxj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jBQLEAAAA3QAAAA8AAAAAAAAAAAAAAAAAmAIAAGRycy9k&#10;b3ducmV2LnhtbFBLBQYAAAAABAAEAPUAAACJAwAAAAA=&#10;" path="m68,12r,-7l,,,5r68,7l68,12xe" fillcolor="#7f2600" stroked="f">
                  <v:path arrowok="t" o:connecttype="custom" o:connectlocs="68,12;68,5;0,0;0,5;68,12;68,12" o:connectangles="0,0,0,0,0,0"/>
                </v:shape>
                <v:shape id="Freeform 3035" o:spid="_x0000_s1614" style="position:absolute;left:9900;top:1571;width:43;height:12;visibility:visible;mso-wrap-style:square;v-text-anchor:top" coordsize="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QJcYA&#10;AADdAAAADwAAAGRycy9kb3ducmV2LnhtbESPT2sCMRTE74V+h/AKvRRNtFDW1SgiCLb24p+Lt8fm&#10;udl287Js0nX77Y0geBxm5jfMbNG7WnTUhsqzhtFQgSAuvKm41HA8rAcZiBCRDdaeScM/BVjMn59m&#10;mBt/4R11+1iKBOGQowYbY5NLGQpLDsPQN8TJO/vWYUyyLaVp8ZLgrpZjpT6kw4rTgsWGVpaK3/2f&#10;07DevG1P799NFrrj55f6sf3IKKv160u/nIKI1MdH+N7eGA3jSTaB25v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0QJcYAAADdAAAADwAAAAAAAAAAAAAAAACYAgAAZHJz&#10;L2Rvd25yZXYueG1sUEsFBgAAAAAEAAQA9QAAAIsDAAAAAA==&#10;" path="m43,12l43,,,,,5r43,7l43,12xe" fillcolor="#7f2600" stroked="f">
                  <v:path arrowok="t" o:connecttype="custom" o:connectlocs="43,12;43,0;0,0;0,5;43,12;43,12" o:connectangles="0,0,0,0,0,0"/>
                </v:shape>
                <v:shape id="Freeform 3036" o:spid="_x0000_s1615" style="position:absolute;left:9900;top:1571;width:43;height:12;visibility:visible;mso-wrap-style:square;v-text-anchor:top" coordsize="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WcYA&#10;AADdAAAADwAAAGRycy9kb3ducmV2LnhtbERPTWvCQBC9F/wPyxR6KWZjqKLRVUpBWqog1Rb1NmSn&#10;STA7G7JrjP767kHo8fG+Z4vOVKKlxpWWFQyiGARxZnXJuYLv3bI/BuE8ssbKMim4koPFvPcww1Tb&#10;C39Ru/W5CCHsUlRQeF+nUrqsIIMusjVx4H5tY9AH2ORSN3gJ4aaSSRyPpMGSQ0OBNb0VlJ22Z6Pg&#10;8/A82Lz41Q9dx6v39TIf3pL9Uamnx+51CsJT5//Fd/eHVpBMJmF/eB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HWcYAAADdAAAADwAAAAAAAAAAAAAAAACYAgAAZHJz&#10;L2Rvd25yZXYueG1sUEsFBgAAAAAEAAQA9QAAAIsDAAAAAA==&#10;" path="m43,12l43,,,,,5r43,7l43,12xe" fillcolor="#822600" stroked="f">
                  <v:path arrowok="t" o:connecttype="custom" o:connectlocs="43,12;43,0;0,0;0,5;43,12;43,12" o:connectangles="0,0,0,0,0,0"/>
                </v:shape>
                <v:shape id="Freeform 3037" o:spid="_x0000_s1616" style="position:absolute;left:9900;top:1571;width:43;height:12;visibility:visible;mso-wrap-style:square;v-text-anchor:top" coordsize="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pT18MA&#10;AADdAAAADwAAAGRycy9kb3ducmV2LnhtbESPQYvCMBSE7wv+h/AEb2tahVVro4gg6Hqyq/dH82yr&#10;zUttotZ/bxYW9jjMzDdMuuxMLR7UusqygngYgSDOra64UHD82XxOQTiPrLG2TApe5GC56H2kmGj7&#10;5AM9Ml+IAGGXoILS+yaR0uUlGXRD2xAH72xbgz7ItpC6xWeAm1qOouhLGqw4LJTY0Lqk/JrdjYL1&#10;7Zs248xxRHU3OV2qXXHfN0oN+t1qDsJT5//Df+2tVjCazWL4fROe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pT18MAAADdAAAADwAAAAAAAAAAAAAAAACYAgAAZHJzL2Rv&#10;d25yZXYueG1sUEsFBgAAAAAEAAQA9QAAAIgDAAAAAA==&#10;" path="m43,12l43,,,,,5r43,7l43,12xe" fillcolor="#852700" stroked="f">
                  <v:path arrowok="t" o:connecttype="custom" o:connectlocs="43,12;43,0;0,0;0,5;43,12;43,12" o:connectangles="0,0,0,0,0,0"/>
                </v:shape>
                <v:shape id="Freeform 3038" o:spid="_x0000_s1617" style="position:absolute;left:9900;top:1571;width:43;height:12;visibility:visible;mso-wrap-style:square;v-text-anchor:top" coordsize="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FuMYA&#10;AADdAAAADwAAAGRycy9kb3ducmV2LnhtbESPQWvCQBSE74L/YXmCt7oxoGh0FRUK4kWqIvT2mn0m&#10;abNv092tif++Wyh4HGbmG2a57kwt7uR8ZVnBeJSAIM6trrhQcDm/vsxA+ICssbZMCh7kYb3q95aY&#10;advyG91PoRARwj5DBWUITSalz0sy6Ee2IY7ezTqDIUpXSO2wjXBTyzRJptJgxXGhxIZ2JeVfpx+j&#10;4DhLnZ9s+dB+Xovp+2PyfbQfB6WGg26zABGoC8/wf3uvFaTzeQp/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CFuMYAAADdAAAADwAAAAAAAAAAAAAAAACYAgAAZHJz&#10;L2Rvd25yZXYueG1sUEsFBgAAAAAEAAQA9QAAAIsDAAAAAA==&#10;" path="m43,12l43,,,,,5r43,7l43,12xe" fillcolor="#882700" stroked="f">
                  <v:path arrowok="t" o:connecttype="custom" o:connectlocs="43,12;43,0;0,0;0,5;43,12;43,12" o:connectangles="0,0,0,0,0,0"/>
                </v:shape>
                <v:shape id="Freeform 3039" o:spid="_x0000_s1618" style="position:absolute;left:9900;top:1571;width:43;height:12;visibility:visible;mso-wrap-style:square;v-text-anchor:top" coordsize="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B+cYA&#10;AADdAAAADwAAAGRycy9kb3ducmV2LnhtbESP3YrCMBSE7wXfIRxhb0RTdRHtGkUEWX9wYVXc20Nz&#10;bIvNSWmi1rc3C4KXw8x8w0xmtSnEjSqXW1bQ60YgiBOrc04VHA/LzgiE88gaC8uk4EEOZtNmY4Kx&#10;tnf+pdvepyJA2MWoIPO+jKV0SUYGXdeWxME728qgD7JKpa7wHuCmkP0oGkqDOYeFDEtaZJRc9lej&#10;4M9uPntpstja0+ixu9C8vf7Of5T6aNXzLxCeav8Ov9orraA/Hg/g/014AnL6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bB+cYAAADdAAAADwAAAAAAAAAAAAAAAACYAgAAZHJz&#10;L2Rvd25yZXYueG1sUEsFBgAAAAAEAAQA9QAAAIsDAAAAAA==&#10;" path="m43,12l43,,,,,5r43,7l43,12xe" fillcolor="#8b2800" stroked="f">
                  <v:path arrowok="t" o:connecttype="custom" o:connectlocs="43,12;43,0;0,0;0,5;43,12;43,12" o:connectangles="0,0,0,0,0,0"/>
                </v:shape>
                <v:shape id="Freeform 3040" o:spid="_x0000_s1619" style="position:absolute;left:9900;top:1571;width:43;height:12;visibility:visible;mso-wrap-style:square;v-text-anchor:top" coordsize="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kVMQA&#10;AADdAAAADwAAAGRycy9kb3ducmV2LnhtbESPUUvDQBCE34X+h2MLvtlLi5Q29lqkKOiLkOgPWHOb&#10;XDC3e+SuTfz3niD4OMzMN8zhNPtBXWmMvbCB9aoARdyI7bkz8PH+fLcDFROyxUGYDHxThNNxcXPA&#10;0srEFV3r1KkM4ViiAZdSKLWOjSOPcSWBOHutjB5TlmOn7YhThvtBb4piqz32nBccBjo7ar7qizfg&#10;6yRP1Tbs3j5D24oV9zpdKmNul/PjA6hEc/oP/7VfrIHNfn8Pv2/yE9D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FTEAAAA3QAAAA8AAAAAAAAAAAAAAAAAmAIAAGRycy9k&#10;b3ducmV2LnhtbFBLBQYAAAAABAAEAPUAAACJAwAAAAA=&#10;" path="m36,12l43,,,,,5r36,7l36,12xe" fillcolor="#8e2800" stroked="f">
                  <v:path arrowok="t" o:connecttype="custom" o:connectlocs="36,12;43,0;0,0;0,5;36,12;36,12" o:connectangles="0,0,0,0,0,0"/>
                </v:shape>
                <v:shape id="Freeform 3041" o:spid="_x0000_s1620" style="position:absolute;left:9900;top:1571;width:43;height:12;visibility:visible;mso-wrap-style:square;v-text-anchor:top" coordsize="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x48cA&#10;AADdAAAADwAAAGRycy9kb3ducmV2LnhtbESPzWvCQBTE70L/h+UVvOnGj4pJXUVEUw8i+HHx9pp9&#10;TUKzb0N21fjfdwuCx2FmfsPMFq2pxI0aV1pWMOhHIIgzq0vOFZxPm94UhPPIGivLpOBBDhbzt84M&#10;E23vfKDb0eciQNglqKDwvk6kdFlBBl3f1sTB+7GNQR9kk0vd4D3ATSWHUTSRBksOCwXWtCoo+z1e&#10;jYLveONHl7382o0H0/U63abGrlKluu/t8hOEp9a/ws/2VisYxvEH/L8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acePHAAAA3QAAAA8AAAAAAAAAAAAAAAAAmAIAAGRy&#10;cy9kb3ducmV2LnhtbFBLBQYAAAAABAAEAPUAAACMAwAAAAA=&#10;" path="m36,12l43,,,,,5r36,7l36,12xe" fillcolor="#912900" stroked="f">
                  <v:path arrowok="t" o:connecttype="custom" o:connectlocs="36,12;43,0;0,0;0,5;36,12;36,12" o:connectangles="0,0,0,0,0,0"/>
                </v:shape>
                <v:shape id="Freeform 3042" o:spid="_x0000_s1621" style="position:absolute;left:9900;top:1571;width:36;height:12;visibility:visible;mso-wrap-style:square;v-text-anchor:top" coordsize="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L24sYA&#10;AADdAAAADwAAAGRycy9kb3ducmV2LnhtbESPQWvCQBSE74X+h+UVvNVNFYNGVxGxUMWLpocen9nX&#10;JJh9G3a3mvrrXUHwOMzMN8xs0ZlGnMn52rKCj34CgriwuuZSwXf++T4G4QOyxsYyKfgnD4v568sM&#10;M20vvKfzIZQiQthnqKAKoc2k9EVFBn3ftsTR+7XOYIjSlVI7vES4aeQgSVJpsOa4UGFLq4qK0+HP&#10;KMg316XeD4t8uzu50fqY7n5CN1aq99YtpyACdeEZfrS/tILBZJLC/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L24sYAAADdAAAADwAAAAAAAAAAAAAAAACYAgAAZHJz&#10;L2Rvd25yZXYueG1sUEsFBgAAAAAEAAQA9QAAAIsDAAAAAA==&#10;" path="m36,12l36,,,,,5r36,7l36,12xe" fillcolor="#942900" stroked="f">
                  <v:path arrowok="t" o:connecttype="custom" o:connectlocs="36,12;36,0;0,0;0,5;36,12;36,12" o:connectangles="0,0,0,0,0,0"/>
                </v:shape>
                <v:shape id="Freeform 3043" o:spid="_x0000_s1622" style="position:absolute;left:9900;top:1571;width:36;height:12;visibility:visible;mso-wrap-style:square;v-text-anchor:top" coordsize="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hb8QA&#10;AADdAAAADwAAAGRycy9kb3ducmV2LnhtbESPS4sCMRCE7wv+h9CCtzWjBx+jUcRldW+Lo+C1mfQ8&#10;dNIZkqjjv98sCB6LqvqKWq4704g7OV9bVjAaJiCIc6trLhWcjt+fMxA+IGtsLJOCJ3lYr3ofS0y1&#10;ffCB7lkoRYSwT1FBFUKbSunzigz6oW2Jo1dYZzBE6UqpHT4i3DRynCQTabDmuFBhS9uK8mt2MwqK&#10;g6lnLttP97+YX4vb7tKcz19KDfrdZgEiUBfe4Vf7RysYz+dT+H8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FoW/EAAAA3QAAAA8AAAAAAAAAAAAAAAAAmAIAAGRycy9k&#10;b3ducmV2LnhtbFBLBQYAAAAABAAEAPUAAACJAwAAAAA=&#10;" path="m36,12l36,,7,,,5r36,7l36,12xe" fillcolor="#972a00" stroked="f">
                  <v:path arrowok="t" o:connecttype="custom" o:connectlocs="36,12;36,0;7,0;0,5;36,12;36,12" o:connectangles="0,0,0,0,0,0"/>
                </v:shape>
                <v:shape id="Freeform 3044" o:spid="_x0000_s1623" style="position:absolute;left:9900;top:1571;width:36;height:12;visibility:visible;mso-wrap-style:square;v-text-anchor:top" coordsize="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3mosMA&#10;AADdAAAADwAAAGRycy9kb3ducmV2LnhtbERPu2rDMBTdA/0HcQvdYrkenNi1EkIhtNAhNKk731o3&#10;tol1ZSz50b+vhkLGw3kX+8V0YqLBtZYVPEcxCOLK6pZrBV+X43oLwnlkjZ1lUvBLDva7h1WBubYz&#10;f9J09rUIIexyVNB43+dSuqohgy6yPXHgrnYw6AMcaqkHnEO46WQSx6k02HJoaLCn14aq23k0Ck7f&#10;xzhNS8fT5vDzlpQfY1+mpNTT43J4AeFp8Xfxv/tdK0iyLMwNb8IT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3mosMAAADdAAAADwAAAAAAAAAAAAAAAACYAgAAZHJzL2Rv&#10;d25yZXYueG1sUEsFBgAAAAAEAAQA9QAAAIgDAAAAAA==&#10;" path="m36,12l36,,7,,,5r36,7l36,12xe" fillcolor="#992a00" stroked="f">
                  <v:path arrowok="t" o:connecttype="custom" o:connectlocs="36,12;36,0;7,0;0,5;36,12;36,12" o:connectangles="0,0,0,0,0,0"/>
                </v:shape>
                <v:shape id="Freeform 3045" o:spid="_x0000_s1624" style="position:absolute;left:9900;top:1571;width:36;height:12;visibility:visible;mso-wrap-style:square;v-text-anchor:top" coordsize="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f1sUA&#10;AADdAAAADwAAAGRycy9kb3ducmV2LnhtbESPQWvCQBSE70L/w/IEL1I3BiomdZUiFL2VRi/entln&#10;Es2+DbtbTfvru4LgcZiZb5jFqjetuJLzjWUF00kCgri0uuFKwX73+ToH4QOyxtYyKfglD6vly2CB&#10;ubY3/qZrESoRIexzVFCH0OVS+rImg35iO+LonawzGKJ0ldQObxFuWpkmyUwabDgu1NjRuqbyUvwY&#10;BZeDb8bHt8KeD6eN+bJ/R0w3TqnRsP94BxGoD8/wo73VCtIsy+D+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F/WxQAAAN0AAAAPAAAAAAAAAAAAAAAAAJgCAABkcnMv&#10;ZG93bnJldi54bWxQSwUGAAAAAAQABAD1AAAAigMAAAAA&#10;" path="m36,12l36,,7,,,5r36,7l36,12xe" fillcolor="#9c2b00" stroked="f">
                  <v:path arrowok="t" o:connecttype="custom" o:connectlocs="36,12;36,0;7,0;0,5;36,12;36,12" o:connectangles="0,0,0,0,0,0"/>
                </v:shape>
                <v:shape id="Freeform 3046" o:spid="_x0000_s1625" style="position:absolute;left:9907;top:1571;width:29;height:12;visibility:visible;mso-wrap-style:square;v-text-anchor:top" coordsize="2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66PsMA&#10;AADdAAAADwAAAGRycy9kb3ducmV2LnhtbERPz2vCMBS+D/wfwhO8zaQTnFRjEWEwPAhzIh4fzWtT&#10;bV66Jmq3v345DHb8+H6visG14k59aDxryKYKBHHpTcO1huPn2/MCRIjIBlvPpOGbAhTr0dMKc+Mf&#10;/EH3Q6xFCuGQowYbY5dLGUpLDsPUd8SJq3zvMCbY19L0+EjhrpUvSs2lw4ZTg8WOtpbK6+HmNJyb&#10;V7u7ytnPOev2X6Eqq/npIrWejIfNEkSkIf6L/9zvRsNMqbQ/vU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66PsMAAADdAAAADwAAAAAAAAAAAAAAAACYAgAAZHJzL2Rv&#10;d25yZXYueG1sUEsFBgAAAAAEAAQA9QAAAIgDAAAAAA==&#10;" path="m29,12l29,,,,,5r29,7l29,12xe" fillcolor="#9f2b00" stroked="f">
                  <v:path arrowok="t" o:connecttype="custom" o:connectlocs="29,12;29,0;0,0;0,5;29,12;29,12" o:connectangles="0,0,0,0,0,0"/>
                </v:shape>
                <v:shape id="Freeform 3047" o:spid="_x0000_s1626" style="position:absolute;left:9907;top:1571;width:29;height:12;visibility:visible;mso-wrap-style:square;v-text-anchor:top" coordsize="2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3iacUA&#10;AADdAAAADwAAAGRycy9kb3ducmV2LnhtbESP3WoCMRSE7wu+QziF3hRNVCi6NYotLSx4Uf8e4JAc&#10;N4ubk2WT6vr2TUHwcpiZb5jFqveNuFAX68AaxiMFgtgEW3Ol4Xj4Hs5AxIRssQlMGm4UYbUcPC2w&#10;sOHKO7rsUyUyhGOBGlxKbSFlNI48xlFoibN3Cp3HlGVXSdvhNcN9IydKvUmPNecFhy19OjLn/a/X&#10;sDXlvAnmttm8nj6mk7Mrv36w1PrluV+/g0jUp0f43i6thqlSY/h/k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eJpxQAAAN0AAAAPAAAAAAAAAAAAAAAAAJgCAABkcnMv&#10;ZG93bnJldi54bWxQSwUGAAAAAAQABAD1AAAAigMAAAAA&#10;" path="m29,12l29,,,,,5r29,7l29,12xe" fillcolor="#a22c00" stroked="f">
                  <v:path arrowok="t" o:connecttype="custom" o:connectlocs="29,12;29,0;0,0;0,5;29,12;29,12" o:connectangles="0,0,0,0,0,0"/>
                </v:shape>
                <v:shape id="Freeform 3048" o:spid="_x0000_s1627" style="position:absolute;left:9907;top:1571;width:29;height:12;visibility:visible;mso-wrap-style:square;v-text-anchor:top" coordsize="2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EUR8QA&#10;AADdAAAADwAAAGRycy9kb3ducmV2LnhtbESPT2sCMRTE7wW/Q3iFXkpNVLqVrVFEKHhRqH/uj81z&#10;s7h5WTbRXb+9EQSPw8z8hpkteleLK7Wh8qxhNFQgiAtvKi41HPZ/X1MQISIbrD2ThhsFWMwHbzPM&#10;je/4n667WIoE4ZCjBhtjk0sZCksOw9A3xMk7+dZhTLItpWmxS3BXy7FSmXRYcVqw2NDKUnHeXZwG&#10;KtXPpDueV6PNt82yOL18nnir9cd7v/wFEamPr/CzvTYaJkqN4fEmP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hFEfEAAAA3QAAAA8AAAAAAAAAAAAAAAAAmAIAAGRycy9k&#10;b3ducmV2LnhtbFBLBQYAAAAABAAEAPUAAACJAwAAAAA=&#10;" path="m29,12l29,,,,,5r29,7l29,12xe" fillcolor="#a52c00" stroked="f">
                  <v:path arrowok="t" o:connecttype="custom" o:connectlocs="29,12;29,0;0,0;0,5;29,12;29,12" o:connectangles="0,0,0,0,0,0"/>
                </v:shape>
                <v:shape id="Freeform 3049" o:spid="_x0000_s1628" style="position:absolute;left:9907;top:1571;width:29;height:12;visibility:visible;mso-wrap-style:square;v-text-anchor:top" coordsize="2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pt08QA&#10;AADdAAAADwAAAGRycy9kb3ducmV2LnhtbESPzWoCMRSF9wXfIVzBXU1UKDI1ShEUtatqoXV3mVwz&#10;Yyc34ySO49ubQqHLw/n5OLNF5yrRUhNKzxpGQwWCOPemZKvh87B6noIIEdlg5Zk03CnAYt57mmFm&#10;/I0/qN1HK9IIhww1FDHWmZQhL8hhGPqaOHkn3ziMSTZWmgZvadxVcqzUi3RYciIUWNOyoPxnf3WJ&#10;69ffx93xcm5HanpZbt8tfXVW60G/e3sFEamL/+G/9sZomCg1gd836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6bdPEAAAA3QAAAA8AAAAAAAAAAAAAAAAAmAIAAGRycy9k&#10;b3ducmV2LnhtbFBLBQYAAAAABAAEAPUAAACJAwAAAAA=&#10;" path="m29,12l29,,,,,5r29,7l29,12xe" fillcolor="#a82d00" stroked="f">
                  <v:path arrowok="t" o:connecttype="custom" o:connectlocs="29,12;29,0;0,0;0,5;29,12;29,12" o:connectangles="0,0,0,0,0,0"/>
                </v:shape>
                <v:shape id="Freeform 3050" o:spid="_x0000_s1629" style="position:absolute;left:9907;top:1571;width:29;height:12;visibility:visible;mso-wrap-style:square;v-text-anchor:top" coordsize="2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Czl8UA&#10;AADdAAAADwAAAGRycy9kb3ducmV2LnhtbESP3WoCMRSE7wu+QzhC72qilVJWo6ggKHSh9ef+sDlu&#10;Vjcnyybq9u2NUOjlMDPfMNN552pxozZUnjUMBwoEceFNxaWGw3799gkiRGSDtWfS8EsB5rPeyxQz&#10;4+/8Q7ddLEWCcMhQg42xyaQMhSWHYeAb4uSdfOswJtmW0rR4T3BXy5FSH9JhxWnBYkMrS8Vld3Ua&#10;vtS2WJ2/K3nMt/kyHIc2H1+XWr/2u8UERKQu/of/2huj4V2pMTzfp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8LOXxQAAAN0AAAAPAAAAAAAAAAAAAAAAAJgCAABkcnMv&#10;ZG93bnJldi54bWxQSwUGAAAAAAQABAD1AAAAigMAAAAA&#10;" path="m29,12l29,,,,,5r29,7l29,12xe" fillcolor="#ab2d00" stroked="f">
                  <v:path arrowok="t" o:connecttype="custom" o:connectlocs="29,12;29,0;0,0;0,5;29,12;29,12" o:connectangles="0,0,0,0,0,0"/>
                </v:shape>
                <v:shape id="Freeform 3051" o:spid="_x0000_s1630" style="position:absolute;left:9907;top:1571;width:29;height:12;visibility:visible;mso-wrap-style:square;v-text-anchor:top" coordsize="2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9M88UA&#10;AADdAAAADwAAAGRycy9kb3ducmV2LnhtbESPQWsCMRSE74X+h/AK3mpSi6VsjVKlloJUcLX3181z&#10;d3Hzsm7iGv+9KRQ8DjPzDTOZRduInjpfO9bwNFQgiAtnai417LbLx1cQPiAbbByThgt5mE3v7yaY&#10;GXfmDfV5KEWCsM9QQxVCm0npi4os+qFriZO3d53FkGRXStPhOcFtI0dKvUiLNaeFCltaVFQc8pPV&#10;cNjuPvM+Hr8dmeZnvV/+xo/5SuvBQ3x/AxEohlv4v/1lNDwrNYa/N+kJ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0zzxQAAAN0AAAAPAAAAAAAAAAAAAAAAAJgCAABkcnMv&#10;ZG93bnJldi54bWxQSwUGAAAAAAQABAD1AAAAigMAAAAA&#10;" path="m29,12l29,,,,,5r29,7l29,12xe" fillcolor="#ae2e00" stroked="f">
                  <v:path arrowok="t" o:connecttype="custom" o:connectlocs="29,12;29,0;0,0;0,5;29,12;29,12" o:connectangles="0,0,0,0,0,0"/>
                </v:shape>
                <v:shape id="Freeform 3052" o:spid="_x0000_s1631" style="position:absolute;left:9907;top:1571;width:29;height:12;visibility:visible;mso-wrap-style:square;v-text-anchor:top" coordsize="2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xfMUA&#10;AADdAAAADwAAAGRycy9kb3ducmV2LnhtbESPQWvCQBSE7wX/w/IEL1I3RigaXaUUpDnkolGKt0f2&#10;mQSzb0N2G+O/d4VCj8PMfMNsdoNpRE+dqy0rmM8iEMSF1TWXCk75/n0JwnlkjY1lUvAgB7vt6G2D&#10;ibZ3PlB/9KUIEHYJKqi8bxMpXVGRQTezLXHwrrYz6IPsSqk7vAe4aWQcRR/SYM1hocKWvioqbsdf&#10;E3b9Mv2eXnCar37y6yVrzqssPis1GQ+faxCeBv8f/munWsEiEOH1JjwB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nF8xQAAAN0AAAAPAAAAAAAAAAAAAAAAAJgCAABkcnMv&#10;ZG93bnJldi54bWxQSwUGAAAAAAQABAD1AAAAigMAAAAA&#10;" path="m29,12l29,,,,,5r29,7l29,12xe" fillcolor="#b12e00" stroked="f">
                  <v:path arrowok="t" o:connecttype="custom" o:connectlocs="29,12;29,0;0,0;0,5;29,12;29,12" o:connectangles="0,0,0,0,0,0"/>
                </v:shape>
                <v:shape id="Freeform 3053" o:spid="_x0000_s1632" style="position:absolute;left:9907;top:1571;width:29;height:12;visibility:visible;mso-wrap-style:square;v-text-anchor:top" coordsize="2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u4EsUA&#10;AADdAAAADwAAAGRycy9kb3ducmV2LnhtbESPT2sCMRTE74LfITzBmybWorI1irQVBC/+o/T42Lzu&#10;Lm5eliTqtp++EQSPw8z8hpkvW1uLK/lQOdYwGioQxLkzFRcaTsf1YAYiRGSDtWPS8EsBlotuZ46Z&#10;cTfe0/UQC5EgHDLUUMbYZFKGvCSLYega4uT9OG8xJukLaTzeEtzW8kWpibRYcVoosaH3kvLz4WI1&#10;fLbHs/HV5Tvy+mv7Osk/Nrvpn9b9Xrt6AxGpjc/wo70xGsZKTeH+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7gSxQAAAN0AAAAPAAAAAAAAAAAAAAAAAJgCAABkcnMv&#10;ZG93bnJldi54bWxQSwUGAAAAAAQABAD1AAAAigMAAAAA&#10;" path="m24,12l29,,,,,5r24,7l24,12xe" fillcolor="#b42f00" stroked="f">
                  <v:path arrowok="t" o:connecttype="custom" o:connectlocs="24,12;29,0;0,0;0,5;24,12;24,12" o:connectangles="0,0,0,0,0,0"/>
                </v:shape>
                <v:shape id="Freeform 3054" o:spid="_x0000_s1633" style="position:absolute;left:9907;top:1571;width:29;height:12;visibility:visible;mso-wrap-style:square;v-text-anchor:top" coordsize="2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N6cAA&#10;AADdAAAADwAAAGRycy9kb3ducmV2LnhtbERPTWsCMRC9F/wPYQRvNVFpWbZGkUrBi4Vqex82Y7I0&#10;mWw3qbv+e3Mo9Ph43+vtGLy4Up/ayBoWcwWCuImmZavh8/z2WIFIGdmgj0wabpRgu5k8rLE2ceAP&#10;up6yFSWEU40aXM5dLWVqHAVM89gRF+4S+4C5wN5K0+NQwoOXS6WeZcCWS4PDjl4dNd+n36Ch8U/S&#10;+iNV47vd7S+u+hp+eKH1bDruXkBkGvO/+M99MBpWSpW55U15An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sN6cAAAADdAAAADwAAAAAAAAAAAAAAAACYAgAAZHJzL2Rvd25y&#10;ZXYueG1sUEsFBgAAAAAEAAQA9QAAAIUDAAAAAA==&#10;" path="m24,12l29,,,,,5r24,7l24,12xe" fillcolor="#b72f00" stroked="f">
                  <v:path arrowok="t" o:connecttype="custom" o:connectlocs="24,12;29,0;0,0;0,5;24,12;24,12" o:connectangles="0,0,0,0,0,0"/>
                </v:shape>
              </v:group>
              <v:group id="Group 3055" o:spid="_x0000_s1634" style="position:absolute;left:9941;top:1743;width:373;height:618" coordorigin="9701,1503" coordsize="373,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FGVsYAAADdAAAADwAAAGRycy9kb3ducmV2LnhtbESPT2vCQBTE74V+h+UV&#10;equ7UVo0uoqIlh6k4B8Qb4/sMwlm34bsmsRv7wqFHoeZ+Q0zW/S2Ei01vnSsIRkoEMSZMyXnGo6H&#10;zccYhA/IBivHpOFOHhbz15cZpsZ1vKN2H3IRIexT1FCEUKdS+qwgi37gauLoXVxjMUTZ5NI02EW4&#10;reRQqS9pseS4UGBNq4Ky6/5mNXx32C1HybrdXi+r+/nw+XvaJqT1+1u/nIII1If/8F/7x2gYKTWB&#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EUZWxgAAAN0A&#10;AAAPAAAAAAAAAAAAAAAAAKoCAABkcnMvZG93bnJldi54bWxQSwUGAAAAAAQABAD6AAAAnQMAAAAA&#10;">
                <v:shape id="Freeform 3056" o:spid="_x0000_s1635" style="position:absolute;left:9907;top:1571;width:24;height:12;visibility:visible;mso-wrap-style:square;v-text-anchor:top" coordsize="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aIDsAA&#10;AADdAAAADwAAAGRycy9kb3ducmV2LnhtbERPzYrCMBC+L/gOYQQvi6Yq6081iggLe/Fg9QGGZmyL&#10;zaQ2o61vvzks7PHj+9/ue1erF7Wh8mxgOklAEefeVlwYuF6+xytQQZAt1p7JwJsC7HeDjy2m1nd8&#10;plcmhYohHFI0UIo0qdYhL8lhmPiGOHI33zqUCNtC2xa7GO5qPUuShXZYcWwosaFjSfk9ezoDj25p&#10;NfF6Xn9l7A4XOsntU4wZDfvDBpRQL//iP/ePNTBPpnF/fBOf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aIDsAAAADdAAAADwAAAAAAAAAAAAAAAACYAgAAZHJzL2Rvd25y&#10;ZXYueG1sUEsFBgAAAAAEAAQA9QAAAIUDAAAAAA==&#10;" path="m24,12l24,,,,,5r24,7l24,12xe" fillcolor="#ba3000" stroked="f">
                  <v:path arrowok="t" o:connecttype="custom" o:connectlocs="24,12;24,0;0,0;0,5;24,12;24,12" o:connectangles="0,0,0,0,0,0"/>
                </v:shape>
                <v:shape id="Freeform 3057" o:spid="_x0000_s1636" style="position:absolute;left:9907;top:1571;width:24;height:12;visibility:visible;mso-wrap-style:square;v-text-anchor:top" coordsize="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tscA&#10;AADdAAAADwAAAGRycy9kb3ducmV2LnhtbESPQWvCQBSE7wX/w/IEb3WTphVJsxGpCB6KxVja6yP7&#10;TILZtyG7xthf3xUKPQ4z8w2TrUbTioF611hWEM8jEMSl1Q1XCj6P28clCOeRNbaWScGNHKzyyUOG&#10;qbZXPtBQ+EoECLsUFdTed6mUrqzJoJvbjjh4J9sb9EH2ldQ9XgPctPIpihbSYMNhocaO3moqz8XF&#10;KBg2m3dt4/Pya1/+fCS7l+/nok2Umk3H9SsIT6P/D/+1d1pBEsUx3N+EJ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f7bHAAAA3QAAAA8AAAAAAAAAAAAAAAAAmAIAAGRy&#10;cy9kb3ducmV2LnhtbFBLBQYAAAAABAAEAPUAAACMAwAAAAA=&#10;" path="m24,12l24,,,,,5r24,7l24,12xe" fillcolor="#bd3000" stroked="f">
                  <v:path arrowok="t" o:connecttype="custom" o:connectlocs="24,12;24,0;0,0;0,5;24,12;24,12" o:connectangles="0,0,0,0,0,0"/>
                </v:shape>
                <v:shape id="Freeform 3058" o:spid="_x0000_s1637" style="position:absolute;left:9907;top:1571;width:24;height:12;visibility:visible;mso-wrap-style:square;v-text-anchor:top" coordsize="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b7sUA&#10;AADdAAAADwAAAGRycy9kb3ducmV2LnhtbESPT4vCMBTE78J+h/AW9qapFUS6RtGF4upNLeLeHs3r&#10;H2xeShO1++2NIHgcZuY3zHzZm0bcqHO1ZQXjUQSCOLe65lJBdkyHMxDOI2tsLJOCf3KwXHwM5pho&#10;e+c93Q6+FAHCLkEFlfdtIqXLKzLoRrYlDl5hO4M+yK6UusN7gJtGxlE0lQZrDgsVtvRTUX45XI2C&#10;4nzZbHZFls4m2+0f0dWs9/VJqa/PfvUNwlPv3+FX+1crmETjGJ5vw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lvuxQAAAN0AAAAPAAAAAAAAAAAAAAAAAJgCAABkcnMv&#10;ZG93bnJldi54bWxQSwUGAAAAAAQABAD1AAAAigMAAAAA&#10;" path="m24,12l24,,,,,5r24,7l24,12xe" fillcolor="#c03100" stroked="f">
                  <v:path arrowok="t" o:connecttype="custom" o:connectlocs="24,12;24,0;0,0;0,5;24,12;24,12" o:connectangles="0,0,0,0,0,0"/>
                </v:shape>
                <v:shape id="Freeform 3059" o:spid="_x0000_s1638" style="position:absolute;left:9907;top:1571;width:24;height:12;visibility:visible;mso-wrap-style:square;v-text-anchor:top" coordsize="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XXRMYA&#10;AADdAAAADwAAAGRycy9kb3ducmV2LnhtbESPT4vCMBTE74LfITzBi6ypCipdo4go7HryH8Le3jbP&#10;ttq8lCZq3U+/EQSPw8z8hpnMalOIG1Uut6yg141AECdW55wqOOxXH2MQziNrLCyTggc5mE2bjQnG&#10;2t55S7edT0WAsItRQeZ9GUvpkowMuq4tiYN3spVBH2SVSl3hPcBNIftRNJQGcw4LGZa0yCi57K5G&#10;wXH089hfz8vv5aaTHDW59d+vXyvVbtXzTxCeav8Ov9pfWsEg6g3g+SY8AT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XXRMYAAADdAAAADwAAAAAAAAAAAAAAAACYAgAAZHJz&#10;L2Rvd25yZXYueG1sUEsFBgAAAAAEAAQA9QAAAIsDAAAAAA==&#10;" path="m24,12l24,,,,,5r24,7l24,12xe" fillcolor="#c33100" stroked="f">
                  <v:path arrowok="t" o:connecttype="custom" o:connectlocs="24,12;24,0;0,0;0,5;24,12;24,12" o:connectangles="0,0,0,0,0,0"/>
                </v:shape>
                <v:shape id="Freeform 3060" o:spid="_x0000_s1639" style="position:absolute;left:9907;top:1571;width:24;height:12;visibility:visible;mso-wrap-style:square;v-text-anchor:top" coordsize="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d4sYA&#10;AADdAAAADwAAAGRycy9kb3ducmV2LnhtbESPT2vCQBTE7wW/w/IKvdVNqhWNWUVaBC8i/gOPj+wz&#10;Cd19G7LbGPvp3UKhx2FmfsPky94a0VHra8cK0mECgrhwuuZSwem4fp2C8AFZo3FMCu7kYbkYPOWY&#10;aXfjPXWHUIoIYZ+hgiqEJpPSFxVZ9EPXEEfv6lqLIcq2lLrFW4RbI9+SZCIt1hwXKmzoo6Li6/Bt&#10;FZwvo/fZxtTp+Id2n+G8Xd/dzij18tyv5iAC9eE//NfeaAWjJB3D75v4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2d4sYAAADdAAAADwAAAAAAAAAAAAAAAACYAgAAZHJz&#10;L2Rvd25yZXYueG1sUEsFBgAAAAAEAAQA9QAAAIsDAAAAAA==&#10;" path="m24,12l24,,,,,5r24,7l24,12xe" fillcolor="#c63200" stroked="f">
                  <v:path arrowok="t" o:connecttype="custom" o:connectlocs="24,12;24,0;0,0;0,5;24,12;24,12" o:connectangles="0,0,0,0,0,0"/>
                </v:shape>
                <v:shape id="Freeform 3061" o:spid="_x0000_s1640" style="position:absolute;left:9907;top:1571;width:24;height:12;visibility:visible;mso-wrap-style:square;v-text-anchor:top" coordsize="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2OccA&#10;AADdAAAADwAAAGRycy9kb3ducmV2LnhtbESPQWvCQBSE7wX/w/IKvZS6sVopaTYihRZBPCT20tsj&#10;+0xCs2/j7mrSf+8KgsdhZr5hstVoOnEm51vLCmbTBARxZXXLtYKf/dfLOwgfkDV2lknBP3lY5ZOH&#10;DFNtBy7oXIZaRAj7FBU0IfSplL5qyKCf2p44egfrDIYoXS21wyHCTSdfk2QpDbYcFxrs6bOh6q88&#10;GQXfrii3m8Xzbr/sjovfQ7EeTmZQ6ulxXH+ACDSGe/jW3mgF82T2Btc38QnI/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W9jnHAAAA3QAAAA8AAAAAAAAAAAAAAAAAmAIAAGRy&#10;cy9kb3ducmV2LnhtbFBLBQYAAAAABAAEAPUAAACMAwAAAAA=&#10;" path="m24,12l24,,,,,5r24,7l24,12xe" fillcolor="#c93200" stroked="f">
                  <v:path arrowok="t" o:connecttype="custom" o:connectlocs="24,12;24,0;0,0;0,5;24,12;24,12" o:connectangles="0,0,0,0,0,0"/>
                </v:shape>
                <v:shape id="Freeform 3062" o:spid="_x0000_s1641" style="position:absolute;left:9907;top:1571;width:24;height:12;visibility:visible;mso-wrap-style:square;v-text-anchor:top" coordsize="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xzMYA&#10;AADdAAAADwAAAGRycy9kb3ducmV2LnhtbESPT2vCQBTE74LfYXlCb7qxAbGpq4g0RYgX/5Ren9nX&#10;JDT7NmQ3Jn57t1DwOMzMb5jVZjC1uFHrKssK5rMIBHFudcWFgss5nS5BOI+ssbZMCu7kYLMej1aY&#10;aNvzkW4nX4gAYZeggtL7JpHS5SUZdDPbEAfvx7YGfZBtIXWLfYCbWr5G0UIarDgslNjQrqT899SZ&#10;QPl8O2Zf1SH7jpeDy67XD592F6VeJsP2HYSnwT/D/+29VhBH8wX8vQlP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MxzMYAAADdAAAADwAAAAAAAAAAAAAAAACYAgAAZHJz&#10;L2Rvd25yZXYueG1sUEsFBgAAAAAEAAQA9QAAAIsDAAAAAA==&#10;" path="m24,12l24,,,,,5r24,7l24,12xe" fillcolor="#cb3300" stroked="f">
                  <v:path arrowok="t" o:connecttype="custom" o:connectlocs="24,12;24,0;0,0;0,5;24,12;24,12" o:connectangles="0,0,0,0,0,0"/>
                </v:shape>
                <v:shape id="Freeform 3063" o:spid="_x0000_s1642" style="position:absolute;left:9883;top:1547;width:104;height:24;visibility:visible;mso-wrap-style:square;v-text-anchor:top" coordsize="10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20D8YA&#10;AADdAAAADwAAAGRycy9kb3ducmV2LnhtbESPzWrCQBSF90LfYbgFdzpJhVZjJlIrSkEQol10eclc&#10;k9DMnZAZTezTd4SCy8P5+TjpajCNuFLnassK4mkEgriwuuZSwddpO5mDcB5ZY2OZFNzIwSp7GqWY&#10;aNtzTtejL0UYYZeggsr7NpHSFRUZdFPbEgfvbDuDPsiulLrDPoybRr5E0as0WHMgVNjSR0XFz/Fi&#10;Arf8jm2v1+tdO88P+Wa/oN/tQqnx8/C+BOFp8I/wf/tTK5hF8Rvc34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20D8YAAADdAAAADwAAAAAAAAAAAAAAAACYAgAAZHJz&#10;L2Rvd25yZXYueG1sUEsFBgAAAAAEAAQA9QAAAIsDAAAAAA==&#10;" path="m80,24l104,4,,,12,17r68,7l80,24xe" fillcolor="#cb3300" stroked="f">
                  <v:path arrowok="t" o:connecttype="custom" o:connectlocs="80,24;104,4;0,0;12,17;80,24;80,24" o:connectangles="0,0,0,0,0,0"/>
                </v:shape>
                <v:shape id="Freeform 3064" o:spid="_x0000_s1643" style="position:absolute;left:9863;top:1515;width:143;height:24;visibility:visible;mso-wrap-style:square;v-text-anchor:top" coordsize="1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YUcAA&#10;AADdAAAADwAAAGRycy9kb3ducmV2LnhtbERPTWsCMRC9C/0PYYTeNNGC1tUotSAontRevA2bcXcx&#10;mYRNquu/NwfB4+N9L1ads+JGbWw8axgNFQji0puGKw1/p83gG0RMyAatZ9LwoAir5UdvgYXxdz7Q&#10;7ZgqkUM4FqihTikUUsayJodx6ANx5i6+dZgybCtpWrzncGflWKmJdNhwbqgx0G9N5fX47zSUO3/Y&#10;d1M1W9uZV9MQNhd1tlp/9rufOYhEXXqLX+6t0fClRnlufpOf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TYUcAAAADdAAAADwAAAAAAAAAAAAAAAACYAgAAZHJzL2Rvd25y&#10;ZXYueG1sUEsFBgAAAAAEAAQA9QAAAIUDAAAAAA==&#10;" path="m129,24r7,l143,24r-7,-4l129,12,20,,5,5,,12r5,8l13,20r116,4l129,24xe" fillcolor="#cb3300" stroked="f">
                  <v:path arrowok="t" o:connecttype="custom" o:connectlocs="129,24;136,24;143,24;136,20;129,12;20,0;5,5;0,12;5,20;13,20;129,24;129,24" o:connectangles="0,0,0,0,0,0,0,0,0,0,0,0"/>
                </v:shape>
                <v:shape id="Freeform 3065" o:spid="_x0000_s1644" style="position:absolute;left:9708;top:2065;width:359;height:32;visibility:visible;mso-wrap-style:square;v-text-anchor:top" coordsize="35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WpcUA&#10;AADdAAAADwAAAGRycy9kb3ducmV2LnhtbESPX2vCQBDE34V+h2MLfRG9qFBq6imNUNo3U1vfl9zm&#10;D+Z2Q+406bfvCUIfh5n5DbPZja5VV+p9I2xgMU9AERdiG64M/Hy/z15A+YBssRUmA7/kYbd9mGww&#10;tTLwF12PoVIRwj5FA3UIXaq1L2py6OfSEUevlN5hiLKvtO1xiHDX6mWSPGuHDceFGjva11Scjxdn&#10;YNoNH3IqWzpny0Oe5aWc8kyMeXoc315BBRrDf/je/rQGVsliDbc38Qn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ValxQAAAN0AAAAPAAAAAAAAAAAAAAAAAJgCAABkcnMv&#10;ZG93bnJldi54bWxQSwUGAAAAAAQABAD1AAAAigMAAAAA&#10;" path="m359,32r,l,,,,359,32r,xe" fillcolor="#cb3300" stroked="f">
                  <v:path arrowok="t" o:connecttype="custom" o:connectlocs="359,32;359,32;0,0;0,0;359,32;359,32" o:connectangles="0,0,0,0,0,0"/>
                </v:shape>
                <v:shape id="Freeform 3066" o:spid="_x0000_s1645" style="position:absolute;left:9708;top:2017;width:366;height:29;visibility:visible;mso-wrap-style:square;v-text-anchor:top" coordsize="3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308IA&#10;AADdAAAADwAAAGRycy9kb3ducmV2LnhtbERPzYrCMBC+C/sOYRa8iKa2IFKNsiyKHtwFqw8wNGNb&#10;2kxKE2379uawsMeP73+7H0wjXtS5yrKC5SICQZxbXXGh4H47ztcgnEfW2FgmBSM52O8+JltMte35&#10;Sq/MFyKEsEtRQel9m0rp8pIMuoVtiQP3sJ1BH2BXSN1hH8JNI+MoWkmDFYeGElv6Limvs6dRcJj9&#10;JqPpTz/ZLNZjfU3y+nBZKzX9HL42IDwN/l/85z5rBUkUh/3hTXgCcvc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3vfTwgAAAN0AAAAPAAAAAAAAAAAAAAAAAJgCAABkcnMvZG93&#10;bnJldi54bWxQSwUGAAAAAAQABAD1AAAAhwMAAAAA&#10;" path="m366,29r-7,l,,,,366,29r,xe" fillcolor="#cb3300" stroked="f">
                  <v:path arrowok="t" o:connecttype="custom" o:connectlocs="366,29;359,29;0,0;0,0;366,29;366,29" o:connectangles="0,0,0,0,0,0"/>
                </v:shape>
                <v:shape id="Freeform 3067" o:spid="_x0000_s1646" style="position:absolute;left:9716;top:1990;width:358;height:32;visibility:visible;mso-wrap-style:square;v-text-anchor:top" coordsize="35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XdYsQA&#10;AADdAAAADwAAAGRycy9kb3ducmV2LnhtbESPQWsCMRSE74X+h/AKvdXsWiiyGqUUxEKh4Crq8bF5&#10;Jqubl2WTavz3plDocZiZb5jZIrlOXGgIrWcF5agAQdx43bJRsN0sXyYgQkTW2HkmBTcKsJg/Psyw&#10;0v7Ka7rU0YgM4VChAhtjX0kZGksOw8j3xNk7+sFhzHIwUg94zXDXyXFRvEmHLecFiz19WGrO9Y9T&#10;sDOp3p/paxXT9nb4tlzKk+mUen5K71MQkVL8D/+1P7WC12Jcwu+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13WLEAAAA3QAAAA8AAAAAAAAAAAAAAAAAmAIAAGRycy9k&#10;b3ducmV2LnhtbFBLBQYAAAAABAAEAPUAAACJAwAAAAA=&#10;" path="m346,32r12,l,,4,,346,32r,xe" fillcolor="#cb3300" stroked="f">
                  <v:path arrowok="t" o:connecttype="custom" o:connectlocs="346,32;358,32;0,0;4,0;346,32;346,32" o:connectangles="0,0,0,0,0,0"/>
                </v:shape>
                <v:shape id="Freeform 3068" o:spid="_x0000_s1647" style="position:absolute;left:9716;top:2022;width:346;height:67;visibility:visible;mso-wrap-style:square;v-text-anchor:top" coordsize="34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6wmsMA&#10;AADdAAAADwAAAGRycy9kb3ducmV2LnhtbESPQWvCQBSE7wX/w/IKXopukkKR1FVEVLzW9tDjI/ua&#10;Tc2+Ddmnxn/vCoLHYWa+YebLwbfqTH1sAhvIpxko4irYhmsDP9/byQxUFGSLbWAycKUIy8XoZY6l&#10;DRf+ovNBapUgHEs04ES6UutYOfIYp6EjTt5f6D1Kkn2tbY+XBPetLrLsQ3tsOC047GjtqDoeTt7A&#10;kVfb3936+i9O9Ma3db552+fGjF+H1ScooUGe4Ud7bw28Z0UB9zfpCe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6wmsMAAADdAAAADwAAAAAAAAAAAAAAAACYAgAAZHJzL2Rv&#10;d25yZXYueG1sUEsFBgAAAAAEAAQA9QAAAIgDAAAAAA==&#10;" path="m346,31r-7,36l,36,,,346,31r,xe" fillcolor="#cb3300" stroked="f">
                  <v:path arrowok="t" o:connecttype="custom" o:connectlocs="346,31;339,67;0,36;0,0;346,31;346,31" o:connectangles="0,0,0,0,0,0"/>
                </v:shape>
                <v:shape id="Freeform 3069" o:spid="_x0000_s1648" style="position:absolute;left:9728;top:2077;width:172;height:25;visibility:visible;mso-wrap-style:square;v-text-anchor:top" coordsize="1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3ec8UA&#10;AADdAAAADwAAAGRycy9kb3ducmV2LnhtbESPT4vCMBTE78J+h/AWvGn6B0S6RimC6EWWVRG8PZq3&#10;TbF5KU3U7n76zYLgcZiZ3zCL1WBbcafeN44VpNMEBHHldMO1gtNxM5mD8AFZY+uYFPyQh9XybbTA&#10;QrsHf9H9EGoRIewLVGBC6AopfWXIop+6jjh63663GKLsa6l7fES4bWWWJDNpseG4YLCjtaHqerhZ&#10;Bbwtz1V9wfJzn2ezNLttjP5NlRq/D+UHiEBDeIWf7Z1WkCdZDv9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d5zxQAAAN0AAAAPAAAAAAAAAAAAAAAAAJgCAABkcnMv&#10;ZG93bnJldi54bWxQSwUGAAAAAAQABAD1AAAAigMAAAAA&#10;" path="m172,12r,13l,12,5,,172,12r,xe" fillcolor="#cb3300" stroked="f">
                  <v:path arrowok="t" o:connecttype="custom" o:connectlocs="172,12;172,25;0,12;5,0;172,12;172,12" o:connectangles="0,0,0,0,0,0"/>
                </v:shape>
                <v:shape id="Freeform 3070" o:spid="_x0000_s1649" style="position:absolute;left:9728;top:2077;width:167;height:25;visibility:visible;mso-wrap-style:square;v-text-anchor:top" coordsize="1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Ld/ccA&#10;AADdAAAADwAAAGRycy9kb3ducmV2LnhtbESPS2vDMBCE74X8B7GB3Bo5TgjBtRzaUEN6KXk0h94W&#10;a2ubWitjyY/++6hQ6HGYmW+YdD+ZRgzUudqygtUyAkFcWF1zqeDjmj/uQDiPrLGxTAp+yME+mz2k&#10;mGg78pmGiy9FgLBLUEHlfZtI6YqKDLqlbYmD92U7gz7IrpS6wzHATSPjKNpKgzWHhQpbOlRUfF96&#10;o8CeXvsbvX/GsnnbHtYv17y+nVZKLebT8xMIT5P/D/+1j1rBOoo38PsmPAGZ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3f3HAAAA3QAAAA8AAAAAAAAAAAAAAAAAmAIAAGRy&#10;cy9kb3ducmV2LnhtbFBLBQYAAAAABAAEAPUAAACMAwAAAAA=&#10;" path="m167,12r,13l,12,5,,167,12r,xe" fillcolor="#cc3600" stroked="f">
                  <v:path arrowok="t" o:connecttype="custom" o:connectlocs="167,12;167,25;0,12;5,0;167,12;167,12" o:connectangles="0,0,0,0,0,0"/>
                </v:shape>
                <v:shape id="Freeform 3071" o:spid="_x0000_s1650" style="position:absolute;left:9733;top:2077;width:162;height:25;visibility:visible;mso-wrap-style:square;v-text-anchor:top" coordsize="1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DQMYA&#10;AADdAAAADwAAAGRycy9kb3ducmV2LnhtbESP3WrCQBSE74W+w3KE3tWNKRWJrpIqhVIKYmzx9pA9&#10;JmmzZ0N28+Pbu4WCl8PMfMOst6OpRU+tqywrmM8iEMS51RUXCr5Ob09LEM4ja6wtk4IrOdhuHiZr&#10;TLQd+Eh95gsRIOwSVFB63yRSurwkg25mG+LgXWxr0AfZFlK3OAS4qWUcRQtpsOKwUGJDu5Ly36wz&#10;Corv7vNg9fkkz68/HxnWg272qVKP0zFdgfA0+nv4v/2uFTxH8Qv8vQ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eDQMYAAADdAAAADwAAAAAAAAAAAAAAAACYAgAAZHJz&#10;L2Rvd25yZXYueG1sUEsFBgAAAAAEAAQA9QAAAIsDAAAAAA==&#10;" path="m162,12r,13l,12,,,162,12r,xe" fillcolor="#cd3a00" stroked="f">
                  <v:path arrowok="t" o:connecttype="custom" o:connectlocs="162,12;162,25;0,12;0,0;162,12;162,12" o:connectangles="0,0,0,0,0,0"/>
                </v:shape>
                <v:shape id="Freeform 3072" o:spid="_x0000_s1651" style="position:absolute;left:9733;top:2077;width:162;height:25;visibility:visible;mso-wrap-style:square;v-text-anchor:top" coordsize="1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9KMQA&#10;AADdAAAADwAAAGRycy9kb3ducmV2LnhtbESPwWrDMBBE74X8g9hAL6WRa4MJTpRQEtrkWrek18Xa&#10;yKbWykhy4vx9VCj0OMzMG2a9nWwvLuRD51jByyIDQdw43bFR8PX59rwEESKyxt4xKbhRgO1m9rDG&#10;Srsrf9CljkYkCIcKFbQxDpWUoWnJYli4gTh5Z+ctxiS9kdrjNcFtL/MsK6XFjtNCiwPtWmp+6tEq&#10;CBzGmx8Ohfl+2k/WnfJjPb4r9TifXlcgIk3xP/zXPmoFRZaX8PsmPQ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CfSjEAAAA3QAAAA8AAAAAAAAAAAAAAAAAmAIAAGRycy9k&#10;b3ducmV2LnhtbFBLBQYAAAAABAAEAPUAAACJAwAAAAA=&#10;" path="m162,12r,13l,12,,,162,12r,xe" fillcolor="#ce3e00" stroked="f">
                  <v:path arrowok="t" o:connecttype="custom" o:connectlocs="162,12;162,25;0,12;0,0;162,12;162,12" o:connectangles="0,0,0,0,0,0"/>
                </v:shape>
                <v:shape id="Freeform 3073" o:spid="_x0000_s1652" style="position:absolute;left:9733;top:2077;width:155;height:25;visibility:visible;mso-wrap-style:square;v-text-anchor:top" coordsize="1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AL8cA&#10;AADdAAAADwAAAGRycy9kb3ducmV2LnhtbESPQWvCQBSE7wX/w/KE3urGSGuNrqJCSy8tmBaqt0f2&#10;mQSzb+PuVlN/fVcoeBxm5htmtuhMI07kfG1ZwXCQgCAurK65VPD1+fLwDMIHZI2NZVLwSx4W897d&#10;DDNtz7yhUx5KESHsM1RQhdBmUvqiIoN+YFvi6O2tMxiidKXUDs8RbhqZJsmTNFhzXKiwpXVFxSH/&#10;MQq+V5OP3Xs+3pfu8nrk7aPuUjlR6r7fLacgAnXhFv5vv2kFoyQdw/V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GwC/HAAAA3QAAAA8AAAAAAAAAAAAAAAAAmAIAAGRy&#10;cy9kb3ducmV2LnhtbFBLBQYAAAAABAAEAPUAAACMAwAAAAA=&#10;" path="m155,12r,13l,12,,,155,12r,xe" fillcolor="#cf4200" stroked="f">
                  <v:path arrowok="t" o:connecttype="custom" o:connectlocs="155,12;155,25;0,12;0,0;155,12;155,12" o:connectangles="0,0,0,0,0,0"/>
                </v:shape>
                <v:shape id="Freeform 3074" o:spid="_x0000_s1653" style="position:absolute;left:9733;top:2077;width:155;height:25;visibility:visible;mso-wrap-style:square;v-text-anchor:top" coordsize="1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jzi8EA&#10;AADdAAAADwAAAGRycy9kb3ducmV2LnhtbERPTWvCQBC9F/oflin0VjeJIJK6ihRapZ7UHnocspNs&#10;aHY27G41/fedg+Dx8b5Xm8kP6kIx9YENlLMCFHETbM+dga/z+8sSVMrIFofAZOCPEmzWjw8rrG24&#10;8pEup9wpCeFUowGX81hrnRpHHtMsjMTCtSF6zAJjp23Eq4T7QVdFsdAee5YGhyO9OWp+Tr/ewFyX&#10;6aPdeTd97z9j3la6OpStMc9P0/YVVKYp38U3996Kr6hkrryRJ6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Y84vBAAAA3QAAAA8AAAAAAAAAAAAAAAAAmAIAAGRycy9kb3du&#10;cmV2LnhtbFBLBQYAAAAABAAEAPUAAACGAwAAAAA=&#10;" path="m155,12r,13l,12,,,155,12r,xe" fillcolor="#d04600" stroked="f">
                  <v:path arrowok="t" o:connecttype="custom" o:connectlocs="155,12;155,25;0,12;0,0;155,12;155,12" o:connectangles="0,0,0,0,0,0"/>
                </v:shape>
                <v:shape id="Freeform 3075" o:spid="_x0000_s1654" style="position:absolute;left:9733;top:2077;width:155;height:25;visibility:visible;mso-wrap-style:square;v-text-anchor:top" coordsize="1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m8YA&#10;AADdAAAADwAAAGRycy9kb3ducmV2LnhtbESPQWvCQBSE74X+h+UJvdWNsUgbs5FSKkhvVaHXZ/aZ&#10;jWbfhuwmxv76riD0OMzMN0y+Gm0jBup87VjBbJqAIC6drrlSsN+tn19B+ICssXFMCq7kYVU8PuSY&#10;aXfhbxq2oRIRwj5DBSaENpPSl4Ys+qlriaN3dJ3FEGVXSd3hJcJtI9MkWUiLNccFgy19GCrP294q&#10;2Fz7/vdwHtKv3c9pfDma/WwhP5V6mozvSxCBxvAfvrc3WsE8Sd/g9iY+AV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G/m8YAAADdAAAADwAAAAAAAAAAAAAAAACYAgAAZHJz&#10;L2Rvd25yZXYueG1sUEsFBgAAAAAEAAQA9QAAAIsDAAAAAA==&#10;" path="m155,12r-5,13l,12,,,155,12r,xe" fillcolor="#d14a00" stroked="f">
                  <v:path arrowok="t" o:connecttype="custom" o:connectlocs="155,12;150,25;0,12;0,0;155,12;155,12" o:connectangles="0,0,0,0,0,0"/>
                </v:shape>
                <v:shape id="Freeform 3076" o:spid="_x0000_s1655" style="position:absolute;left:9733;top:2077;width:150;height:25;visibility:visible;mso-wrap-style:square;v-text-anchor:top" coordsize="1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4vZsEA&#10;AADdAAAADwAAAGRycy9kb3ducmV2LnhtbERPTYvCMBC9C/6HMII3Td3CulSjiKsgyx6sLngdmrEt&#10;NpPaxLb++81B8Ph438t1byrRUuNKywpm0wgEcWZ1ybmCv/N+8gXCeWSNlWVS8CQH69VwsMRE245T&#10;ak8+FyGEXYIKCu/rREqXFWTQTW1NHLirbQz6AJtc6ga7EG4q+RFFn9JgyaGhwJq2BWW308Mo+H62&#10;v/MLdbv+Z3e+xz49lgY7pcajfrMA4an3b/HLfdAK4igO+8Ob8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uL2bBAAAA3QAAAA8AAAAAAAAAAAAAAAAAmAIAAGRycy9kb3du&#10;cmV2LnhtbFBLBQYAAAAABAAEAPUAAACGAwAAAAA=&#10;" path="m150,12r,13l,12,,,150,12r,xe" fillcolor="#d24e00" stroked="f">
                  <v:path arrowok="t" o:connecttype="custom" o:connectlocs="150,12;150,25;0,12;0,0;150,12;150,12" o:connectangles="0,0,0,0,0,0"/>
                </v:shape>
                <v:shape id="Freeform 3077" o:spid="_x0000_s1656" style="position:absolute;left:9733;top:2077;width:150;height:25;visibility:visible;mso-wrap-style:square;v-text-anchor:top" coordsize="1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cRQ8YA&#10;AADdAAAADwAAAGRycy9kb3ducmV2LnhtbESPQWsCMRSE74X+h/AK3rqJCtauRikWpeDFbnvw+Ni8&#10;7i6bvKybVLf/3ggFj8PMfMMs14Oz4kx9aDxrGGcKBHHpTcOVhu+v7fMcRIjIBq1n0vBHAdarx4cl&#10;5sZf+JPORaxEgnDIUUMdY5dLGcqaHIbMd8TJ+/G9w5hkX0nT4yXBnZUTpWbSYcNpocaONjWVbfHr&#10;NLTtfBJmhdrtjva096+Hl8O73Ws9ehreFiAiDfEe/m9/GA1TNR3D7U1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cRQ8YAAADdAAAADwAAAAAAAAAAAAAAAACYAgAAZHJz&#10;L2Rvd25yZXYueG1sUEsFBgAAAAAEAAQA9QAAAIsDAAAAAA==&#10;" path="m150,12r,13l,12,,,150,12r,xe" fillcolor="#d35200" stroked="f">
                  <v:path arrowok="t" o:connecttype="custom" o:connectlocs="150,12;150,25;0,12;0,0;150,12;150,12" o:connectangles="0,0,0,0,0,0"/>
                </v:shape>
                <v:shape id="Freeform 3078" o:spid="_x0000_s1657" style="position:absolute;left:9733;top:2077;width:143;height:25;visibility:visible;mso-wrap-style:square;v-text-anchor:top" coordsize="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OX5MYA&#10;AADdAAAADwAAAGRycy9kb3ducmV2LnhtbESPQWuDQBSE74X8h+UFeqtrI7TBuAmtNBAKPSSR4PHh&#10;vqjEfSvuVs2/7xYKPQ4z8w2T7WbTiZEG11pW8BzFIIgrq1uuFRTn/dMahPPIGjvLpOBODnbbxUOG&#10;qbYTH2k8+VoECLsUFTTe96mUrmrIoItsTxy8qx0M+iCHWuoBpwA3nVzF8Ys02HJYaLCnvKHqdvo2&#10;Cgzm/HouPt3cJbl833+Ux8tXqdTjcn7bgPA0+//wX/ugFSRxsoL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OX5MYAAADdAAAADwAAAAAAAAAAAAAAAACYAgAAZHJz&#10;L2Rvd25yZXYueG1sUEsFBgAAAAAEAAQA9QAAAIsDAAAAAA==&#10;" path="m143,12r,13l,12,,,143,12r,xe" fillcolor="#d45600" stroked="f">
                  <v:path arrowok="t" o:connecttype="custom" o:connectlocs="143,12;143,25;0,12;0,0;143,12;143,12" o:connectangles="0,0,0,0,0,0"/>
                </v:shape>
                <v:shape id="Freeform 3079" o:spid="_x0000_s1658" style="position:absolute;left:9733;top:2077;width:143;height:25;visibility:visible;mso-wrap-style:square;v-text-anchor:top" coordsize="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T8YA&#10;AADdAAAADwAAAGRycy9kb3ducmV2LnhtbESPT2sCMRTE74LfIbxCL1ITuyhlaxQRhCJ4qH+gx8fm&#10;dXd18xI26bp+eyMUPA4z8xtmvuxtIzpqQ+1Yw2SsQBAXztRcajgeNm8fIEJENtg4Jg03CrBcDAdz&#10;zI278jd1+1iKBOGQo4YqRp9LGYqKLIax88TJ+3WtxZhkW0rT4jXBbSPflZpJizWnhQo9rSsqLvs/&#10;q2FW+FV9uoxu6x+/7dRuejhPmrPWry/96hNEpD4+w//tL6MhU1kGjzfp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tT8YAAADdAAAADwAAAAAAAAAAAAAAAACYAgAAZHJz&#10;L2Rvd25yZXYueG1sUEsFBgAAAAAEAAQA9QAAAIsDAAAAAA==&#10;" path="m143,12r,13l,12,7,,143,12r,xe" fillcolor="#d55a00" stroked="f">
                  <v:path arrowok="t" o:connecttype="custom" o:connectlocs="143,12;143,25;0,12;7,0;143,12;143,12" o:connectangles="0,0,0,0,0,0"/>
                </v:shape>
                <v:shape id="Freeform 3080" o:spid="_x0000_s1659" style="position:absolute;left:9733;top:2077;width:143;height:25;visibility:visible;mso-wrap-style:square;v-text-anchor:top" coordsize="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EdccA&#10;AADdAAAADwAAAGRycy9kb3ducmV2LnhtbESPUWvCMBSF3wf+h3CFvc1UK2N0RimCMJAN52Ts8dJc&#10;m2Jz0yXR1v16Mxjs8XDO+Q5nsRpsKy7kQ+NYwXSSgSCunG64VnD42Dw8gQgRWWPrmBRcKcBqObpb&#10;YKFdz+902cdaJAiHAhWYGLtCylAZshgmriNO3tF5izFJX0vtsU9w28pZlj1Kiw2nBYMdrQ1Vp/3Z&#10;KmjL2fXtc+h329d8Yw5z//X9Uzql7sdD+Qwi0hD/w3/tF60gz/I5/L5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BxHXHAAAA3QAAAA8AAAAAAAAAAAAAAAAAmAIAAGRy&#10;cy9kb3ducmV2LnhtbFBLBQYAAAAABAAEAPUAAACMAwAAAAA=&#10;" path="m143,12r-8,13l,12,7,,143,12r,xe" fillcolor="#d65e00" stroked="f">
                  <v:path arrowok="t" o:connecttype="custom" o:connectlocs="143,12;135,25;0,12;7,0;143,12;143,12" o:connectangles="0,0,0,0,0,0"/>
                </v:shape>
                <v:shape id="Freeform 3081" o:spid="_x0000_s1660" style="position:absolute;left:9740;top:2077;width:128;height:25;visibility:visible;mso-wrap-style:square;v-text-anchor:top" coordsize="12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UIgcQA&#10;AADdAAAADwAAAGRycy9kb3ducmV2LnhtbESPQWvCQBSE74X+h+UVequbGrQSXUUCxZ4KGnt/ZJ/Z&#10;YPbtkt2Y9N93C4LHYWa+YTa7yXbiRn1oHSt4n2UgiGunW24UnKvPtxWIEJE1do5JwS8F2G2fnzZY&#10;aDfykW6n2IgE4VCgAhOjL6QMtSGLYeY8cfIurrcYk+wbqXscE9x2cp5lS2mx5bRg0FNpqL6eBqsg&#10;zr2vDtXHoRzlfhq+S5P/DEelXl+m/RpEpCk+wvf2l1aQZ/kC/t+k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VCIHEAAAA3QAAAA8AAAAAAAAAAAAAAAAAmAIAAGRycy9k&#10;b3ducmV2LnhtbFBLBQYAAAAABAAEAPUAAACJAwAAAAA=&#10;" path="m128,12r,13l,12,,,128,12r,xe" fillcolor="#d76200" stroked="f">
                  <v:path arrowok="t" o:connecttype="custom" o:connectlocs="128,12;128,25;0,12;0,0;128,12;128,12" o:connectangles="0,0,0,0,0,0"/>
                </v:shape>
                <v:shape id="Freeform 3082" o:spid="_x0000_s1661" style="position:absolute;left:9740;top:2077;width:128;height:25;visibility:visible;mso-wrap-style:square;v-text-anchor:top" coordsize="12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oCMYA&#10;AADdAAAADwAAAGRycy9kb3ducmV2LnhtbESPQUvDQBCF74L/YRmhN7vbFqrGbou0FHJSjB70Ns2O&#10;STA7GzLbNP57t1Do8fHmfW/eajP6Vg3USxPYwmxqQBGXwTVcWfj82N8/gpKI7LANTBb+SGCzvr1Z&#10;YebCid9pKGKlEoQlQwt1jF2mtZQ1eZRp6IiT9xN6jzHJvtKux1OC+1bPjVlqjw2nhho72tZU/hZH&#10;n9747uQpf9u9fsnIBynMYZjlD9ZO7saXZ1CRxng9vqRzZ2FhFks4r0kI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koCMYAAADdAAAADwAAAAAAAAAAAAAAAACYAgAAZHJz&#10;L2Rvd25yZXYueG1sUEsFBgAAAAAEAAQA9QAAAIsDAAAAAA==&#10;" path="m128,12r,13l,12,,,128,12r,xe" fillcolor="#d86500" stroked="f">
                  <v:path arrowok="t" o:connecttype="custom" o:connectlocs="128,12;128,25;0,12;0,0;128,12;128,12" o:connectangles="0,0,0,0,0,0"/>
                </v:shape>
                <v:shape id="Freeform 3083" o:spid="_x0000_s1662" style="position:absolute;left:9740;top:2077;width:123;height:25;visibility:visible;mso-wrap-style:square;v-text-anchor:top" coordsize="1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R8UA&#10;AADdAAAADwAAAGRycy9kb3ducmV2LnhtbESPT2sCMRTE74V+h/AKvZSaWMGW1Sj+QehR3eL5uXnd&#10;LN28LEl0t9++KQgeh5n5DTNfDq4VVwqx8axhPFIgiCtvGq41fJW71w8QMSEbbD2Thl+KsFw8Psyx&#10;ML7nA12PqRYZwrFADTalrpAyVpYcxpHviLP37YPDlGWopQnYZ7hr5ZtSU+mw4bxgsaONperneHEa&#10;9rvyUK6nL+15q8LJnYa+Snav9fPTsJqBSDSke/jW/jQaJmryDv9v8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5cxHxQAAAN0AAAAPAAAAAAAAAAAAAAAAAJgCAABkcnMv&#10;ZG93bnJldi54bWxQSwUGAAAAAAQABAD1AAAAigMAAAAA&#10;" path="m123,12r,13l,12,,,123,12r,xe" fillcolor="#d96900" stroked="f">
                  <v:path arrowok="t" o:connecttype="custom" o:connectlocs="123,12;123,25;0,12;0,0;123,12;123,12" o:connectangles="0,0,0,0,0,0"/>
                </v:shape>
                <v:shape id="Freeform 3084" o:spid="_x0000_s1663" style="position:absolute;left:9740;top:2077;width:123;height:25;visibility:visible;mso-wrap-style:square;v-text-anchor:top" coordsize="1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M978A&#10;AADdAAAADwAAAGRycy9kb3ducmV2LnhtbERPTYvCMBC9C/6HMII3TbUg0jXKIoiCJ63Q69jMtnWb&#10;SUmi1n9vDoLHx/tebXrTigc531hWMJsmIIhLqxuuFFzy3WQJwgdkja1lUvAiD5v1cLDCTNsnn+hx&#10;DpWIIewzVFCH0GVS+rImg35qO+LI/VlnMEToKqkdPmO4aeU8SRbSYMOxocaOtjWV/+e7UbDP7f3o&#10;5FXfpGmXrzwtbj0WSo1H/e8PiEB9+Io/7oNWkCZpnBvfxCc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usz3vwAAAN0AAAAPAAAAAAAAAAAAAAAAAJgCAABkcnMvZG93bnJl&#10;di54bWxQSwUGAAAAAAQABAD1AAAAhAMAAAAA&#10;" path="m123,12r,13l,12,,,123,12r,xe" fillcolor="#da6d00" stroked="f">
                  <v:path arrowok="t" o:connecttype="custom" o:connectlocs="123,12;123,25;0,12;0,0;123,12;123,12" o:connectangles="0,0,0,0,0,0"/>
                </v:shape>
                <v:shape id="Freeform 3085" o:spid="_x0000_s1664" style="position:absolute;left:9740;top:2077;width:123;height:25;visibility:visible;mso-wrap-style:square;v-text-anchor:top" coordsize="1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1CDMcA&#10;AADdAAAADwAAAGRycy9kb3ducmV2LnhtbESPQWvCQBSE74X+h+UVvOmmxopNXcUWxBZyUXvI8Zl9&#10;JqHZt2l2jdFf3xWEHoeZ+YaZL3tTi45aV1lW8DyKQBDnVldcKPjer4czEM4ja6wtk4ILOVguHh/m&#10;mGh75i11O1+IAGGXoILS+yaR0uUlGXQj2xAH72hbgz7ItpC6xXOAm1qOo2gqDVYcFkps6KOk/Gd3&#10;MgomGe3T1fj3kL0crl9p+s7X7LhRavDUr95AeOr9f/je/tQK4ih+hdub8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NQgzHAAAA3QAAAA8AAAAAAAAAAAAAAAAAmAIAAGRy&#10;cy9kb3ducmV2LnhtbFBLBQYAAAAABAAEAPUAAACMAwAAAAA=&#10;" path="m123,12r,13l,12,,,123,12r,xe" fillcolor="#db7100" stroked="f">
                  <v:path arrowok="t" o:connecttype="custom" o:connectlocs="123,12;123,25;0,12;0,0;123,12;123,12" o:connectangles="0,0,0,0,0,0"/>
                </v:shape>
                <v:shape id="Freeform 3086" o:spid="_x0000_s1665" style="position:absolute;left:9740;top:2077;width:116;height:25;visibility:visible;mso-wrap-style:square;v-text-anchor:top" coordsize="1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J8sMA&#10;AADdAAAADwAAAGRycy9kb3ducmV2LnhtbERPPW/CMBDdK/U/WIfUBRWn0AIKGFRVINggwMJ2xEcc&#10;NT5HsQnh3+OhUsen9z1fdrYSLTW+dKzgY5CAIM6dLrlQcDqu36cgfEDWWDkmBQ/ysFy8vswx1e7O&#10;GbWHUIgYwj5FBSaEOpXS54Ys+oGriSN3dY3FEGFTSN3gPYbbSg6TZCwtlhwbDNb0Yyj/Pdysgq/d&#10;5lqeR6u2/xgPs/7eZZdJa5R663XfMxCBuvAv/nNvtYJR8hn3xzfxC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zJ8sMAAADdAAAADwAAAAAAAAAAAAAAAACYAgAAZHJzL2Rv&#10;d25yZXYueG1sUEsFBgAAAAAEAAQA9QAAAIgDAAAAAA==&#10;" path="m116,12r,13l,12,,,116,12r,xe" fillcolor="#dc7500" stroked="f">
                  <v:path arrowok="t" o:connecttype="custom" o:connectlocs="116,12;116,25;0,12;0,0;116,12;116,12" o:connectangles="0,0,0,0,0,0"/>
                </v:shape>
                <v:shape id="Freeform 3087" o:spid="_x0000_s1666" style="position:absolute;left:9740;top:2077;width:116;height:20;visibility:visible;mso-wrap-style:square;v-text-anchor:top" coordsize="1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EaicUA&#10;AADdAAAADwAAAGRycy9kb3ducmV2LnhtbESPwWrDMBBE74X+g9hAb42U1JTiRAmhUMixdXrocbE2&#10;thJrpVqq7fbrq0Agx2Fm3jDr7eQ6MVAfrWcNi7kCQVx7Y7nR8Hl4e3wBEROywc4zafilCNvN/d0a&#10;S+NH/qChSo3IEI4lamhTCqWUsW7JYZz7QJy9o+8dpiz7Rpoexwx3nVwq9SwdWs4LLQZ6bak+Vz9O&#10;Q7U8vntnv0M4j3+nye6/VDEUWj/Mpt0KRKIp3cLX9t5oeFLFAi5v8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RqJxQAAAN0AAAAPAAAAAAAAAAAAAAAAAJgCAABkcnMv&#10;ZG93bnJldi54bWxQSwUGAAAAAAQABAD1AAAAigMAAAAA&#10;" path="m116,12r,8l,12,,,116,12r,xe" fillcolor="#dd7900" stroked="f">
                  <v:path arrowok="t" o:connecttype="custom" o:connectlocs="116,12;116,20;0,12;0,0;116,12;116,12" o:connectangles="0,0,0,0,0,0"/>
                </v:shape>
                <v:shape id="Freeform 3088" o:spid="_x0000_s1667" style="position:absolute;left:9740;top:2077;width:116;height:20;visibility:visible;mso-wrap-style:square;v-text-anchor:top" coordsize="1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eQMcA&#10;AADdAAAADwAAAGRycy9kb3ducmV2LnhtbESP0WrCQBRE34X+w3ILfZG6aWJVUlcphYJ9ksR+wCV7&#10;m6Rm74bsxiR+fVcQ+jjMzBlmux9NIy7UudqygpdFBIK4sLrmUsH36fN5A8J5ZI2NZVIwkYP97mG2&#10;xVTbgTO65L4UAcIuRQWV920qpSsqMugWtiUO3o/tDPogu1LqDocAN42Mo2glDdYcFips6aOi4pz3&#10;RsH5tT7OT830Nayz67L/Xc2TPu+Venoc399AeBr9f/jePmgFSbSM4fYmPAG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E3kDHAAAA3QAAAA8AAAAAAAAAAAAAAAAAmAIAAGRy&#10;cy9kb3ducmV2LnhtbFBLBQYAAAAABAAEAPUAAACMAwAAAAA=&#10;" path="m116,12r-5,8l,12,,,116,12r,xe" fillcolor="#de7d00" stroked="f">
                  <v:path arrowok="t" o:connecttype="custom" o:connectlocs="116,12;111,20;0,12;0,0;116,12;116,12" o:connectangles="0,0,0,0,0,0"/>
                </v:shape>
                <v:shape id="Freeform 3089" o:spid="_x0000_s1668" style="position:absolute;left:9740;top:2077;width:111;height:20;visibility:visible;mso-wrap-style:square;v-text-anchor:top" coordsize="1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UbsIA&#10;AADdAAAADwAAAGRycy9kb3ducmV2LnhtbESPQWsCMRSE74L/ITyhN010pcjWKCKI3qyr2Otj87pZ&#10;unlZNlG3/74RhB6HmfmGWa5714g7daH2rGE6USCIS29qrjRczrvxAkSIyAYbz6ThlwKsV8PBEnPj&#10;H3yiexErkSAcctRgY2xzKUNpyWGY+JY4ed++cxiT7CppOnwkuGvkTKl36bDmtGCxpa2l8qe4OQ1x&#10;dmSp9p82OxwLvPork198af026jcfICL18T/8ah+MhkzNM3i+SU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aVRuwgAAAN0AAAAPAAAAAAAAAAAAAAAAAJgCAABkcnMvZG93&#10;bnJldi54bWxQSwUGAAAAAAQABAD1AAAAhwMAAAAA&#10;" path="m111,12r,8l,12,,,111,12r,xe" fillcolor="#df8100" stroked="f">
                  <v:path arrowok="t" o:connecttype="custom" o:connectlocs="111,12;111,20;0,12;0,0;111,12;111,12" o:connectangles="0,0,0,0,0,0"/>
                </v:shape>
                <v:shape id="Freeform 3090" o:spid="_x0000_s1669" style="position:absolute;left:9740;top:2077;width:111;height:20;visibility:visible;mso-wrap-style:square;v-text-anchor:top" coordsize="1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obcYA&#10;AADdAAAADwAAAGRycy9kb3ducmV2LnhtbESPQUsDMRSE74L/ITyhtzZbXaVumxZRSqs3ayw9Pjav&#10;2cXNy7JJu9t/b4SCx2FmvmEWq8E14kxdqD0rmE4yEMSlNzVbBfprPZ6BCBHZYOOZFFwowGp5e7PA&#10;wvieP+m8i1YkCIcCFVQxtoWUoazIYZj4ljh5R985jEl2VpoO+wR3jbzPsifpsOa0UGFLrxWVP7uT&#10;U2Df9vp5z7PHXuuD/XjPvzf6OFVqdDe8zEFEGuJ/+NreGgUPWZ7D3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OobcYAAADdAAAADwAAAAAAAAAAAAAAAACYAgAAZHJz&#10;L2Rvd25yZXYueG1sUEsFBgAAAAAEAAQA9QAAAIsDAAAAAA==&#10;" path="m111,8r,12l,12,5,,111,8r,xe" fillcolor="#e08500" stroked="f">
                  <v:path arrowok="t" o:connecttype="custom" o:connectlocs="111,8;111,20;0,12;5,0;111,8;111,8" o:connectangles="0,0,0,0,0,0"/>
                </v:shape>
                <v:shape id="Freeform 3091" o:spid="_x0000_s1670" style="position:absolute;left:9745;top:2077;width:99;height:20;visibility:visible;mso-wrap-style:square;v-text-anchor:top" coordsize="9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WOsYA&#10;AADdAAAADwAAAGRycy9kb3ducmV2LnhtbESPQWsCMRSE70L/Q3hCL6JZ2yqyGqUIC7a3WqF6e2ye&#10;m9XNS9ik6/bfN4WCx2FmvmFWm942oqM21I4VTCcZCOLS6ZorBYfPYrwAESKyxsYxKfihAJv1w2CF&#10;uXY3/qBuHyuRIBxyVGBi9LmUoTRkMUycJ07e2bUWY5JtJXWLtwS3jXzKsrm0WHNaMOhpa6i87r+t&#10;gpO3/u3LmMuxGxXn3ak4LGbvV6Ueh/3rEkSkPt7D/+2dVvCcvczg701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gWOsYAAADdAAAADwAAAAAAAAAAAAAAAACYAgAAZHJz&#10;L2Rvd25yZXYueG1sUEsFBgAAAAAEAAQA9QAAAIsDAAAAAA==&#10;" path="m99,8r,12l,12,,,99,8r,xe" fillcolor="#e18900" stroked="f">
                  <v:path arrowok="t" o:connecttype="custom" o:connectlocs="99,8;99,20;0,12;0,0;99,8;99,8" o:connectangles="0,0,0,0,0,0"/>
                </v:shape>
                <v:shape id="Freeform 3092" o:spid="_x0000_s1671" style="position:absolute;left:9745;top:2077;width:99;height:20;visibility:visible;mso-wrap-style:square;v-text-anchor:top" coordsize="9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q/scA&#10;AADdAAAADwAAAGRycy9kb3ducmV2LnhtbESPQWvCQBSE7wX/w/IEL6VuNCI1dRWNCMVbo5feXrOv&#10;STT7NmTXJO2v7xYKPQ4z8w2z3g6mFh21rrKsYDaNQBDnVldcKLicj0/PIJxH1lhbJgVf5GC7GT2s&#10;MdG25zfqMl+IAGGXoILS+yaR0uUlGXRT2xAH79O2Bn2QbSF1i32Am1rOo2gpDVYcFkpsKC0pv2V3&#10;o+A7vn6cDr7fzVKZL1Yret+fHhulJuNh9wLC0+D/w3/tV60gjhZL+H0Tn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oqv7HAAAA3QAAAA8AAAAAAAAAAAAAAAAAmAIAAGRy&#10;cy9kb3ducmV2LnhtbFBLBQYAAAAABAAEAPUAAACMAwAAAAA=&#10;" path="m99,8r,12l,12,,,99,8r,xe" fillcolor="#e28d00" stroked="f">
                  <v:path arrowok="t" o:connecttype="custom" o:connectlocs="99,8;99,20;0,12;0,0;99,8;99,8" o:connectangles="0,0,0,0,0,0"/>
                </v:shape>
                <v:shape id="Freeform 3093" o:spid="_x0000_s1672" style="position:absolute;left:9745;top:2077;width:99;height:20;visibility:visible;mso-wrap-style:square;v-text-anchor:top" coordsize="9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ctoMYA&#10;AADdAAAADwAAAGRycy9kb3ducmV2LnhtbESPQWsCMRSE7wX/Q3hCbzWxtiqrUWpBaI9VYfX2TJ67&#10;y25elk2q23/fFAoeh5n5hlmue9eIK3Wh8qxhPFIgiI23FRcaDvvt0xxEiMgWG8+k4YcCrFeDhyVm&#10;1t/4i667WIgE4ZChhjLGNpMymJIchpFviZN38Z3DmGRXSNvhLcFdI5+VmkqHFaeFElt6L8nUu2+n&#10;oc7V67mm02a+OR9zYybb9jMfa/047N8WICL18R7+b39YDRP1MoO/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ctoMYAAADdAAAADwAAAAAAAAAAAAAAAACYAgAAZHJz&#10;L2Rvd25yZXYueG1sUEsFBgAAAAAEAAQA9QAAAIsDAAAAAA==&#10;" path="m99,8l94,20,,12,,,99,8r,xe" fillcolor="#e39100" stroked="f">
                  <v:path arrowok="t" o:connecttype="custom" o:connectlocs="99,8;94,20;0,12;0,0;99,8;99,8" o:connectangles="0,0,0,0,0,0"/>
                </v:shape>
                <v:shape id="Freeform 3094" o:spid="_x0000_s1673" style="position:absolute;left:9745;top:2077;width:94;height:20;visibility:visible;mso-wrap-style:square;v-text-anchor:top" coordsize="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39+cEA&#10;AADdAAAADwAAAGRycy9kb3ducmV2LnhtbERPTYvCMBC9C/6HMMLeNF0V0a5RRFDEg2AVz7PNmJZt&#10;JiWJWv/95rCwx8f7Xq4724gn+VA7VvA5ykAQl07XbBRcL7vhHESIyBobx6TgTQHWq35vibl2Lz7T&#10;s4hGpBAOOSqoYmxzKUNZkcUwci1x4u7OW4wJeiO1x1cKt40cZ9lMWqw5NVTY0rai8qd4WAX+fd+1&#10;t2aLG95/H06nhdHF0Sj1Meg2XyAidfFf/Oc+aAWTbJrmpjfpCc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t/fnBAAAA3QAAAA8AAAAAAAAAAAAAAAAAmAIAAGRycy9kb3du&#10;cmV2LnhtbFBLBQYAAAAABAAEAPUAAACGAwAAAAA=&#10;" path="m94,8r,12l,12,,,94,8r,xe" fillcolor="#e49500" stroked="f">
                  <v:path arrowok="t" o:connecttype="custom" o:connectlocs="94,8;94,20;0,12;0,0;94,8;94,8" o:connectangles="0,0,0,0,0,0"/>
                </v:shape>
                <v:shape id="Freeform 3095" o:spid="_x0000_s1674" style="position:absolute;left:9745;top:2077;width:94;height:20;visibility:visible;mso-wrap-style:square;v-text-anchor:top" coordsize="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8bscA&#10;AADdAAAADwAAAGRycy9kb3ducmV2LnhtbESPQWsCMRSE7wX/Q3iCt5rVSmm3RhGxqMWLtoV6e928&#10;bhY3L8smrvHfm0Khx2FmvmGm82hr0VHrK8cKRsMMBHHhdMWlgo/31/snED4ga6wdk4IreZjPendT&#10;zLW78J66QyhFgrDPUYEJocml9IUhi37oGuLk/bjWYkiyLaVu8ZLgtpbjLHuUFitOCwYbWhoqToez&#10;VXBs3sbb7y4eP/enYhm/FrvV2nilBv24eAERKIb/8F97oxU8ZJNn+H2Tn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UPG7HAAAA3QAAAA8AAAAAAAAAAAAAAAAAmAIAAGRy&#10;cy9kb3ducmV2LnhtbFBLBQYAAAAABAAEAPUAAACMAwAAAAA=&#10;" path="m94,8r,12l,12,,,94,8r,xe" fillcolor="#e59800" stroked="f">
                  <v:path arrowok="t" o:connecttype="custom" o:connectlocs="94,8;94,20;0,12;0,0;94,8;94,8" o:connectangles="0,0,0,0,0,0"/>
                </v:shape>
                <v:shape id="Freeform 3096" o:spid="_x0000_s1675" style="position:absolute;left:9733;top:1997;width:174;height:25;visibility:visible;mso-wrap-style:square;v-text-anchor:top" coordsize="17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ATcYA&#10;AADdAAAADwAAAGRycy9kb3ducmV2LnhtbESPTWvCQBCG74L/YZmCN91Y6Ueiq0ihIPVUm0N7G7Jj&#10;EpudDdmtif565yD0OLzzPjPPajO4Rp2pC7VnA/NZAoq48Lbm0kD+9T59BRUissXGMxm4UIDNejxa&#10;YWZ9z590PsRSCYRDhgaqGNtM61BU5DDMfEss2dF3DqOMXalth73AXaMfk+RZO6xZLlTY0ltFxe/h&#10;zwnl+5S213ye2v3PMX9Jy4+GejRm8jBsl6AiDfF/+d7eWQOL5En+FxsxAb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WATcYAAADdAAAADwAAAAAAAAAAAAAAAACYAgAAZHJz&#10;L2Rvd25yZXYueG1sUEsFBgAAAAAEAAQA9QAAAIsDAAAAAA==&#10;" path="m174,20r,5l,12,7,,174,20r,xe" fillcolor="#cb3300" stroked="f">
                  <v:path arrowok="t" o:connecttype="custom" o:connectlocs="174,20;174,25;0,12;7,0;174,20;174,20" o:connectangles="0,0,0,0,0,0"/>
                </v:shape>
                <v:shape id="Freeform 3097" o:spid="_x0000_s1676" style="position:absolute;left:9740;top:1997;width:167;height:25;visibility:visible;mso-wrap-style:square;v-text-anchor:top" coordsize="1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MNGMYA&#10;AADdAAAADwAAAGRycy9kb3ducmV2LnhtbESPT4vCMBTE74LfITzB25pWWZHaVFZR0Iv4Zz3s7dE8&#10;27LNS2mi1m+/ERY8DjPzGyZddKYWd2pdZVlBPIpAEOdWV1wo+D5vPmYgnEfWWFsmBU9ysMj6vRQT&#10;bR98pPvJFyJA2CWooPS+SaR0eUkG3cg2xMG72tagD7ItpG7xEeCmluMomkqDFYeFEhtalZT/nm5G&#10;gT2sbxfa/4xlvZuuJsvzprocYqWGg+5rDsJT59/h//ZWK5hEnzG83o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MNGMYAAADdAAAADwAAAAAAAAAAAAAAAACYAgAAZHJz&#10;L2Rvd25yZXYueG1sUEsFBgAAAAAEAAQA9QAAAIsDAAAAAA==&#10;" path="m167,20r-7,5l,12,,,167,20r,xe" fillcolor="#cc3600" stroked="f">
                  <v:path arrowok="t" o:connecttype="custom" o:connectlocs="167,20;160,25;0,12;0,0;167,20;167,20" o:connectangles="0,0,0,0,0,0"/>
                </v:shape>
                <v:shape id="Freeform 3098" o:spid="_x0000_s1677" style="position:absolute;left:9740;top:1997;width:160;height:25;visibility:visible;mso-wrap-style:square;v-text-anchor:top" coordsize="16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768MA&#10;AADdAAAADwAAAGRycy9kb3ducmV2LnhtbESPQYvCMBSE78L+h/CEvWlaF8WtRhFBWI9qhT0+m2db&#10;bF66TVbjvzeC4HGYmW+Y+TKYRlypc7VlBekwAUFcWF1zqSA/bAZTEM4ja2wsk4I7OVguPnpzzLS9&#10;8Y6ue1+KCGGXoYLK+zaT0hUVGXRD2xJH72w7gz7KrpS6w1uEm0aOkmQiDdYcFypsaV1Rcdn/GwU+&#10;x902/PHpuP0tV/idHi8BU6U++2E1A+Ep+Hf41f7RCr6S8Qieb+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v768MAAADdAAAADwAAAAAAAAAAAAAAAACYAgAAZHJzL2Rv&#10;d25yZXYueG1sUEsFBgAAAAAEAAQA9QAAAIgDAAAAAA==&#10;" path="m160,20r,5l,12,,,160,20r,xe" fillcolor="#cd3a00" stroked="f">
                  <v:path arrowok="t" o:connecttype="custom" o:connectlocs="160,20;160,25;0,12;0,0;160,20;160,20" o:connectangles="0,0,0,0,0,0"/>
                </v:shape>
                <v:shape id="Freeform 3099" o:spid="_x0000_s1678" style="position:absolute;left:9740;top:1997;width:160;height:25;visibility:visible;mso-wrap-style:square;v-text-anchor:top" coordsize="16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8VsYA&#10;AADdAAAADwAAAGRycy9kb3ducmV2LnhtbESPQWvCQBSE7wX/w/KE3upG04pEVxGhqAehRj14e2af&#10;STD7NmRXk/57Vyj0OMzMN8xs0ZlKPKhxpWUFw0EEgjizuuRcwfHw/TEB4TyyxsoyKfglB4t5722G&#10;ibYt7+mR+lwECLsEFRTe14mULivIoBvYmjh4V9sY9EE2udQNtgFuKjmKorE0WHJYKLCmVUHZLb0b&#10;BT/rZbqrr5e4/byXp51Oz/H6vFXqvd8tpyA8df4//NfeaAVx9BXD601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E8VsYAAADdAAAADwAAAAAAAAAAAAAAAACYAgAAZHJz&#10;L2Rvd25yZXYueG1sUEsFBgAAAAAEAAQA9QAAAIsDAAAAAA==&#10;" path="m160,20r,5l,12,,,160,20r,xe" fillcolor="#ce3e00" stroked="f">
                  <v:path arrowok="t" o:connecttype="custom" o:connectlocs="160,20;160,25;0,12;0,0;160,20;160,20" o:connectangles="0,0,0,0,0,0"/>
                </v:shape>
                <v:shape id="Freeform 3100" o:spid="_x0000_s1679" style="position:absolute;left:9740;top:1997;width:155;height:25;visibility:visible;mso-wrap-style:square;v-text-anchor:top" coordsize="1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tJcgA&#10;AADdAAAADwAAAGRycy9kb3ducmV2LnhtbESPT2sCMRTE74V+h/CE3mrWv62rUWpB6UXBbaH19tg8&#10;d5duXrZJqms/vREKHoeZ+Q0zW7SmFkdyvrKsoNdNQBDnVldcKPh4Xz0+g/ABWWNtmRScycNifn83&#10;w1TbE+/omIVCRAj7FBWUITSplD4vyaDv2oY4egfrDIYoXSG1w1OEm1r2k2QsDVYcF0ps6LWk/Dv7&#10;NQo+l5PtfpM9HQr3t/7hr5Fu+3Ki1EOnfZmCCNSGW/i//aYVDJLREK5v4hO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Ei0lyAAAAN0AAAAPAAAAAAAAAAAAAAAAAJgCAABk&#10;cnMvZG93bnJldi54bWxQSwUGAAAAAAQABAD1AAAAjQMAAAAA&#10;" path="m155,12r,13l,12,,,155,12r,xe" fillcolor="#cf4200" stroked="f">
                  <v:path arrowok="t" o:connecttype="custom" o:connectlocs="155,12;155,25;0,12;0,0;155,12;155,12" o:connectangles="0,0,0,0,0,0"/>
                </v:shape>
                <v:shape id="Freeform 3101" o:spid="_x0000_s1680" style="position:absolute;left:9740;top:1997;width:155;height:25;visibility:visible;mso-wrap-style:square;v-text-anchor:top" coordsize="1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vaMQA&#10;AADdAAAADwAAAGRycy9kb3ducmV2LnhtbESPT2sCMRTE7wW/Q3hCbzW7K5ayGkUE/1BPtR48PjZv&#10;N4ublyWJuv32TaHgcZj5zTCL1WA7cScfWscK8kkGgrhyuuVGwfl7+/YBIkRkjZ1jUvBDAVbL0csC&#10;S+0e/EX3U2xEKuFQogITY19KGSpDFsPE9cTJq523GJP0jdQeH6ncdrLIsndpseW0YLCnjaHqerpZ&#10;BVOZh129t2a4HD59XBeyOOa1Uq/jYT0HEWmIz/A/fdCJy2Yz+HuTn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fL2jEAAAA3QAAAA8AAAAAAAAAAAAAAAAAmAIAAGRycy9k&#10;b3ducmV2LnhtbFBLBQYAAAAABAAEAPUAAACJAwAAAAA=&#10;" path="m155,12r,13l,12,,,155,12r,xe" fillcolor="#d04600" stroked="f">
                  <v:path arrowok="t" o:connecttype="custom" o:connectlocs="155,12;155,25;0,12;0,0;155,12;155,12" o:connectangles="0,0,0,0,0,0"/>
                </v:shape>
                <v:shape id="Freeform 3102" o:spid="_x0000_s1681" style="position:absolute;left:9740;top:1997;width:155;height:25;visibility:visible;mso-wrap-style:square;v-text-anchor:top" coordsize="1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YlMYA&#10;AADdAAAADwAAAGRycy9kb3ducmV2LnhtbESPT2vCQBTE74LfYXmCN92obSipq4goSG/+gV5fs89s&#10;avZtyG5i7KfvCoUeh5n5DbNc97YSHTW+dKxgNk1AEOdOl1wouJz3kzcQPiBrrByTggd5WK+GgyVm&#10;2t35SN0pFCJC2GeowIRQZ1L63JBFP3U1cfSurrEYomwKqRu8R7it5DxJUmmx5LhgsKatofx2aq2C&#10;w6Ntf75u3fzj/Pndv1zNZZbKnVLjUb95BxGoD//hv/ZBK1gkryk838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hYlMYAAADdAAAADwAAAAAAAAAAAAAAAACYAgAAZHJz&#10;L2Rvd25yZXYueG1sUEsFBgAAAAAEAAQA9QAAAIsDAAAAAA==&#10;" path="m155,12r-7,13l,12,,,155,12r,xe" fillcolor="#d14a00" stroked="f">
                  <v:path arrowok="t" o:connecttype="custom" o:connectlocs="155,12;148,25;0,12;0,0;155,12;155,12" o:connectangles="0,0,0,0,0,0"/>
                </v:shape>
                <v:shape id="Freeform 3103" o:spid="_x0000_s1682" style="position:absolute;left:9740;top:1997;width:148;height:25;visibility:visible;mso-wrap-style:square;v-text-anchor:top" coordsize="14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18sQA&#10;AADdAAAADwAAAGRycy9kb3ducmV2LnhtbESPQWsCMRSE7wX/Q3hCbzWxtSqrUYq0IL3V6v2xee5G&#10;Ny/rJu6u/vqmUOhxmJlvmOW6d5VoqQnWs4bxSIEgzr2xXGjYf388zUGEiGyw8kwabhRgvRo8LDEz&#10;vuMvanexEAnCIUMNZYx1JmXIS3IYRr4mTt7RNw5jkk0hTYNdgrtKPis1lQ4tp4USa9qUlJ93V6dh&#10;+x5VdzrcP2l66y61mrcTa49aPw77twWISH38D/+1t0bDi3qdwe+b9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btfLEAAAA3QAAAA8AAAAAAAAAAAAAAAAAmAIAAGRycy9k&#10;b3ducmV2LnhtbFBLBQYAAAAABAAEAPUAAACJAwAAAAA=&#10;" path="m148,12r,13l,12,,,148,12r,xe" fillcolor="#d24e00" stroked="f">
                  <v:path arrowok="t" o:connecttype="custom" o:connectlocs="148,12;148,25;0,12;0,0;148,12;148,12" o:connectangles="0,0,0,0,0,0"/>
                </v:shape>
                <v:shape id="Freeform 3104" o:spid="_x0000_s1683" style="position:absolute;left:9740;top:1997;width:148;height:25;visibility:visible;mso-wrap-style:square;v-text-anchor:top" coordsize="14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12MMA&#10;AADdAAAADwAAAGRycy9kb3ducmV2LnhtbERPz2vCMBS+D/Y/hDfYbSZzOKQaZRsUBraHtWNeH82z&#10;rTYvpcm0/e/NQfD48f1eb0fbiTMNvnWs4XWmQBBXzrRca/gt05clCB+QDXaOScNEHrabx4c1JsZd&#10;+IfORahFDGGfoIYmhD6R0lcNWfQz1xNH7uAGiyHCoZZmwEsMt52cK/UuLbYcGxrs6auh6lT8Ww27&#10;tMz+8ny+mz7NIc/SfXdUnGr9/DR+rEAEGsNdfHN/Gw1vahHnxjfxCc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12MMAAADdAAAADwAAAAAAAAAAAAAAAACYAgAAZHJzL2Rv&#10;d25yZXYueG1sUEsFBgAAAAAEAAQA9QAAAIgDAAAAAA==&#10;" path="m148,12r,13l,12,,,148,12r,xe" fillcolor="#d35200" stroked="f">
                  <v:path arrowok="t" o:connecttype="custom" o:connectlocs="148,12;148,25;0,12;0,0;148,12;148,12" o:connectangles="0,0,0,0,0,0"/>
                </v:shape>
                <v:shape id="Freeform 3105" o:spid="_x0000_s1684" style="position:absolute;left:9740;top:1997;width:143;height:25;visibility:visible;mso-wrap-style:square;v-text-anchor:top" coordsize="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gNcYA&#10;AADdAAAADwAAAGRycy9kb3ducmV2LnhtbESPQWvCQBSE70L/w/IK3uqmDWqNrtIGhSJ4SCLF4yP7&#10;moRm34bsGtN/3y0UPA4z8w2z2Y2mFQP1rrGs4HkWgSAurW64UnAuDk+vIJxH1thaJgU/5GC3fZhs&#10;MNH2xhkNua9EgLBLUEHtfZdI6cqaDLqZ7YiD92V7gz7IvpK6x1uAm1a+RNFCGmw4LNTYUVpT+Z1f&#10;jQKDKS+L89GNbZzK98P+kn2eLkpNH8e3NQhPo7+H/9sfWkEczV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jgNcYAAADdAAAADwAAAAAAAAAAAAAAAACYAgAAZHJz&#10;L2Rvd25yZXYueG1sUEsFBgAAAAAEAAQA9QAAAIsDAAAAAA==&#10;" path="m143,12r,13l,12,5,,143,12r,xe" fillcolor="#d45600" stroked="f">
                  <v:path arrowok="t" o:connecttype="custom" o:connectlocs="143,12;143,25;0,12;5,0;143,12;143,12" o:connectangles="0,0,0,0,0,0"/>
                </v:shape>
                <v:shape id="Freeform 3106" o:spid="_x0000_s1685" style="position:absolute;left:9740;top:1997;width:143;height:25;visibility:visible;mso-wrap-style:square;v-text-anchor:top" coordsize="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EcJcIA&#10;AADdAAAADwAAAGRycy9kb3ducmV2LnhtbERPy2oCMRTdC/5DuIVuRBNbOpTRKCIIpdCFL+jyMrmd&#10;Z27CJB3Hv28WQpeH815vR9uJgfpQO9awXCgQxIUzNZcaLufD/B1EiMgGO8ek4U4BtpvpZI25cTc+&#10;0nCKpUghHHLUUMXocylDUZHFsHCeOHE/rrcYE+xLaXq8pXDbyRelMmmx5tRQoad9RUV7+rUassLv&#10;6ms7u++//eegvt7OzbJrtH5+GncrEJHG+C9+uD+MhleVpf3pTXo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kRwlwgAAAN0AAAAPAAAAAAAAAAAAAAAAAJgCAABkcnMvZG93&#10;bnJldi54bWxQSwUGAAAAAAQABAD1AAAAhwMAAAAA&#10;" path="m143,12r,13l,12,5,,143,12r,xe" fillcolor="#d55a00" stroked="f">
                  <v:path arrowok="t" o:connecttype="custom" o:connectlocs="143,12;143,25;0,12;5,0;143,12;143,12" o:connectangles="0,0,0,0,0,0"/>
                </v:shape>
                <v:shape id="Freeform 3107" o:spid="_x0000_s1686" style="position:absolute;left:9745;top:1997;width:138;height:25;visibility:visible;mso-wrap-style:square;v-text-anchor:top" coordsize="1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tkb8A&#10;AADdAAAADwAAAGRycy9kb3ducmV2LnhtbESPSwvCMBCE74L/IazgTVMfiFSjiCh69XVfm7WtNpvS&#10;RFv/vREEj8PMfMPMl40pxIsql1tWMOhHIIgTq3NOFZxP294UhPPIGgvLpOBNDpaLdmuOsbY1H+h1&#10;9KkIEHYxKsi8L2MpXZKRQde3JXHwbrYy6IOsUqkrrAPcFHIYRRNpMOewkGFJ64ySx/FpFNidwct9&#10;rIv0uh/V+Vtu/O72UKrbaVYzEJ4a/w//2nutYBRNBvB9E56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2G2RvwAAAN0AAAAPAAAAAAAAAAAAAAAAAJgCAABkcnMvZG93bnJl&#10;di54bWxQSwUGAAAAAAQABAD1AAAAhAMAAAAA&#10;" path="m138,12r,13l,12,,,138,12r,xe" fillcolor="#d65e00" stroked="f">
                  <v:path arrowok="t" o:connecttype="custom" o:connectlocs="138,12;138,25;0,12;0,0;138,12;138,12" o:connectangles="0,0,0,0,0,0"/>
                </v:shape>
                <v:shape id="Freeform 3108" o:spid="_x0000_s1687" style="position:absolute;left:9745;top:1997;width:131;height:25;visibility:visible;mso-wrap-style:square;v-text-anchor:top" coordsize="1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PE5cYA&#10;AADdAAAADwAAAGRycy9kb3ducmV2LnhtbESPQWvCQBSE70L/w/IKvZmNFkRSV0mFiuIhqD30+Jp9&#10;TUKzb0N2TaK/3hUEj8PMfMMsVoOpRUetqywrmEQxCOLc6ooLBd+nr/EchPPIGmvLpOBCDlbLl9EC&#10;E217PlB39IUIEHYJKii9bxIpXV6SQRfZhjh4f7Y16INsC6lb7APc1HIaxzNpsOKwUGJD65Ly/+PZ&#10;KMhc95lOftf7n2uX7dIML/1mUyn19jqkHyA8Df4ZfrS3WsF7PJvC/U1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PE5cYAAADdAAAADwAAAAAAAAAAAAAAAACYAgAAZHJz&#10;L2Rvd25yZXYueG1sUEsFBgAAAAAEAAQA9QAAAIsDAAAAAA==&#10;" path="m131,12r,13l,12,,,131,12r,xe" fillcolor="#d76200" stroked="f">
                  <v:path arrowok="t" o:connecttype="custom" o:connectlocs="131,12;131,25;0,12;0,0;131,12;131,12" o:connectangles="0,0,0,0,0,0"/>
                </v:shape>
                <v:shape id="Freeform 3109" o:spid="_x0000_s1688" style="position:absolute;left:9745;top:1997;width:131;height:25;visibility:visible;mso-wrap-style:square;v-text-anchor:top" coordsize="1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i6MMA&#10;AADdAAAADwAAAGRycy9kb3ducmV2LnhtbESP3YrCMBSE7wXfIZyFvdPUH6R0jbIohb3ydx/g0Byb&#10;7jYnpYm2vr0RBC+HmfmGWa57W4sbtb5yrGAyTkAQF05XXCr4PeejFIQPyBprx6TgTh7Wq+FgiZl2&#10;HR/pdgqliBD2GSowITSZlL4wZNGPXUMcvYtrLYYo21LqFrsIt7WcJslCWqw4LhhsaGOo+D9drYI6&#10;za/mwqnMJ8Gf97u++9vOD0p9fvTfXyAC9eEdfrV/tIJZspjB801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Yi6MMAAADdAAAADwAAAAAAAAAAAAAAAACYAgAAZHJzL2Rv&#10;d25yZXYueG1sUEsFBgAAAAAEAAQA9QAAAIgDAAAAAA==&#10;" path="m131,12r,13l,12,,,131,12r,xe" fillcolor="#d86500" stroked="f">
                  <v:path arrowok="t" o:connecttype="custom" o:connectlocs="131,12;131,25;0,12;0,0;131,12;131,12" o:connectangles="0,0,0,0,0,0"/>
                </v:shape>
                <v:shape id="Freeform 3110" o:spid="_x0000_s1689" style="position:absolute;left:9745;top:1997;width:131;height:25;visibility:visible;mso-wrap-style:square;v-text-anchor:top" coordsize="1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R/E8IA&#10;AADdAAAADwAAAGRycy9kb3ducmV2LnhtbESPQYvCMBSE74L/ITzBmyauIlKNImUFL3uw9gc8mmdb&#10;2ryUJtruv98ICx6HmfmGOZxG24oX9b52rGG1VCCIC2dqLjXk98tiB8IHZIOtY9LwSx5Ox+nkgIlx&#10;A9/olYVSRAj7BDVUIXSJlL6oyKJfuo44eg/XWwxR9qU0PQ4Rblv5pdRWWqw5LlTYUVpR0WRPq4HH&#10;Zsiz3Qovmcp9nZ/Tn+Y71Xo+G897EIHG8An/t69Gw1ptN/B+E5+AP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H8TwgAAAN0AAAAPAAAAAAAAAAAAAAAAAJgCAABkcnMvZG93&#10;bnJldi54bWxQSwUGAAAAAAQABAD1AAAAhwMAAAAA&#10;" path="m131,12r-8,13l,12,,,131,12r,xe" fillcolor="#d96900" stroked="f">
                  <v:path arrowok="t" o:connecttype="custom" o:connectlocs="131,12;123,25;0,12;0,0;131,12;131,12" o:connectangles="0,0,0,0,0,0"/>
                </v:shape>
                <v:shape id="Freeform 3111" o:spid="_x0000_s1690" style="position:absolute;left:9745;top:1997;width:123;height:25;visibility:visible;mso-wrap-style:square;v-text-anchor:top" coordsize="1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MdMIA&#10;AADdAAAADwAAAGRycy9kb3ducmV2LnhtbESPQYvCMBSE7wv+h/AEb2vqiiLVKCIsCp60gtdn82yr&#10;zUtJotZ/bwTB4zAz3zCzRWtqcSfnK8sKBv0EBHFudcWFgkP2/zsB4QOyxtoyKXiSh8W88zPDVNsH&#10;7+i+D4WIEPYpKihDaFIpfV6SQd+3DXH0ztYZDFG6QmqHjwg3tfxLkrE0WHFcKLGhVUn5dX8zCtaZ&#10;vW2dPOmLNPXkmQ2PlxaPSvW67XIKIlAbvuFPe6MVDJPxCN5v4hO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Ex0wgAAAN0AAAAPAAAAAAAAAAAAAAAAAJgCAABkcnMvZG93&#10;bnJldi54bWxQSwUGAAAAAAQABAD1AAAAhwMAAAAA&#10;" path="m123,12r,13l,12,,,123,12r,xe" fillcolor="#da6d00" stroked="f">
                  <v:path arrowok="t" o:connecttype="custom" o:connectlocs="123,12;123,25;0,12;0,0;123,12;123,12" o:connectangles="0,0,0,0,0,0"/>
                </v:shape>
                <v:shape id="Freeform 3112" o:spid="_x0000_s1691" style="position:absolute;left:9745;top:1997;width:123;height:25;visibility:visible;mso-wrap-style:square;v-text-anchor:top" coordsize="1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5Y8cA&#10;AADdAAAADwAAAGRycy9kb3ducmV2LnhtbESPT2vCQBTE70K/w/IK3nSjtqGkrqKF0gq5+OeQ4zP7&#10;TILZtzG71eind4WCx2FmfsNM552pxZlaV1lWMBpGIIhzqysuFOy234MPEM4ja6wtk4IrOZjPXnpT&#10;TLS98JrOG1+IAGGXoILS+yaR0uUlGXRD2xAH72Bbgz7ItpC6xUuAm1qOoyiWBisOCyU29FVSftz8&#10;GQVvGW3Txfi0z973t1WaLvmWHX6U6r92i08Qnjr/DP+3f7WCSRTH8HgTn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h+WPHAAAA3QAAAA8AAAAAAAAAAAAAAAAAmAIAAGRy&#10;cy9kb3ducmV2LnhtbFBLBQYAAAAABAAEAPUAAACMAwAAAAA=&#10;" path="m123,12r,13l,12,,,123,12r,xe" fillcolor="#db7100" stroked="f">
                  <v:path arrowok="t" o:connecttype="custom" o:connectlocs="123,12;123,25;0,12;0,0;123,12;123,12" o:connectangles="0,0,0,0,0,0"/>
                </v:shape>
                <v:shape id="Freeform 3113" o:spid="_x0000_s1692" style="position:absolute;left:9745;top:1997;width:118;height:25;visibility:visible;mso-wrap-style:square;v-text-anchor:top" coordsize="1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03sUA&#10;AADdAAAADwAAAGRycy9kb3ducmV2LnhtbESPQWvCQBSE7wX/w/KEXopuqhAlukopFfRo9OLtkX1m&#10;g9m3Mbs1aX+9Kwgeh5n5hlmue1uLG7W+cqzgc5yAIC6crrhUcDxsRnMQPiBrrB2Tgj/ysF4N3paY&#10;adfxnm55KEWEsM9QgQmhyaT0hSGLfuwa4uidXWsxRNmWUrfYRbit5SRJUmmx4rhgsKFvQ8Ul/7UK&#10;+i6f/FN6Muf8Y7f7uXh3nW+2Sr0P+68FiEB9eIWf7a1WME3SGTzex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bTexQAAAN0AAAAPAAAAAAAAAAAAAAAAAJgCAABkcnMv&#10;ZG93bnJldi54bWxQSwUGAAAAAAQABAD1AAAAigMAAAAA&#10;" path="m118,12r,13l,12,,,118,12r,xe" fillcolor="#dc7500" stroked="f">
                  <v:path arrowok="t" o:connecttype="custom" o:connectlocs="118,12;118,25;0,12;0,0;118,12;118,12" o:connectangles="0,0,0,0,0,0"/>
                </v:shape>
                <v:shape id="Freeform 3114" o:spid="_x0000_s1693" style="position:absolute;left:9745;top:1997;width:118;height:25;visibility:visible;mso-wrap-style:square;v-text-anchor:top" coordsize="1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u8Er8A&#10;AADdAAAADwAAAGRycy9kb3ducmV2LnhtbERPTWvCQBC9F/wPywi91V3bYiW6ShAFr7XW85Adk2h2&#10;NmSnSfz33UOhx8f7Xm9H36ieulgHtjCfGVDERXA1lxbOX4eXJagoyA6bwGThQRG2m8nTGjMXBv6k&#10;/iSlSiEcM7RQibSZ1rGoyGOchZY4cdfQeZQEu1K7DocU7hv9asxCe6w5NVTY0q6i4n768Rbwss9Z&#10;583H8G5Q+tt33p5lsPZ5OuYrUEKj/Iv/3Edn4c0s0tz0Jj0Bv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G7wSvwAAAN0AAAAPAAAAAAAAAAAAAAAAAJgCAABkcnMvZG93bnJl&#10;di54bWxQSwUGAAAAAAQABAD1AAAAhAMAAAAA&#10;" path="m118,12r,13l,12,,,118,12r,xe" fillcolor="#dd7900" stroked="f">
                  <v:path arrowok="t" o:connecttype="custom" o:connectlocs="118,12;118,25;0,12;0,0;118,12;118,12" o:connectangles="0,0,0,0,0,0"/>
                </v:shape>
                <v:shape id="Freeform 3115" o:spid="_x0000_s1694" style="position:absolute;left:9745;top:1997;width:118;height:25;visibility:visible;mso-wrap-style:square;v-text-anchor:top" coordsize="1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LcUA&#10;AADdAAAADwAAAGRycy9kb3ducmV2LnhtbESPQWvCQBSE70L/w/IKvZlNW7EaXUNpEIReNNX7I/tM&#10;QrNvw+42Rn99t1DwOMzMN8w6H00nBnK+tazgOUlBEFdWt1wrOH5tpwsQPiBr7CyTgit5yDcPkzVm&#10;2l74QEMZahEh7DNU0ITQZ1L6qiGDPrE9cfTO1hkMUbpaaoeXCDedfEnTuTTYclxosKePhqrv8sco&#10;WLzNZpXbD0u3/8TxcDsVbWkLpZ4ex/cViEBjuIf/2zut4DWdL+HvTX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1D8txQAAAN0AAAAPAAAAAAAAAAAAAAAAAJgCAABkcnMv&#10;ZG93bnJldi54bWxQSwUGAAAAAAQABAD1AAAAigMAAAAA&#10;" path="m118,12r-7,13l,12,,,118,12r,xe" fillcolor="#de7d00" stroked="f">
                  <v:path arrowok="t" o:connecttype="custom" o:connectlocs="118,12;111,25;0,12;0,0;118,12;118,12" o:connectangles="0,0,0,0,0,0"/>
                </v:shape>
                <v:shape id="Freeform 3116" o:spid="_x0000_s1695" style="position:absolute;left:9745;top:1997;width:111;height:25;visibility:visible;mso-wrap-style:square;v-text-anchor:top" coordsize="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vw8AA&#10;AADdAAAADwAAAGRycy9kb3ducmV2LnhtbERPy2oCMRTdF/yHcAV3NbFSldEoVhCkq/r4gOvkOhmc&#10;3AxJdMa/bxaFLg/nvdr0rhFPCrH2rGEyViCIS29qrjRczvv3BYiYkA02nknDiyJs1oO3FRbGd3yk&#10;5ylVIodwLFCDTaktpIylJYdx7FvizN18cJgyDJU0Absc7hr5odRMOqw5N1hsaWepvJ8eTsPt6/sn&#10;Hrvm06rZ69A9jA3Xttd6NOy3SxCJ+vQv/nMfjIapmuf9+U1+An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Zvw8AAAADdAAAADwAAAAAAAAAAAAAAAACYAgAAZHJzL2Rvd25y&#10;ZXYueG1sUEsFBgAAAAAEAAQA9QAAAIUDAAAAAA==&#10;" path="m111,12r,13l,12,7,,111,12r,xe" fillcolor="#df8100" stroked="f">
                  <v:path arrowok="t" o:connecttype="custom" o:connectlocs="111,12;111,25;0,12;7,0;111,12;111,12" o:connectangles="0,0,0,0,0,0"/>
                </v:shape>
                <v:shape id="Freeform 3117" o:spid="_x0000_s1696" style="position:absolute;left:9752;top:1997;width:104;height:25;visibility:visible;mso-wrap-style:square;v-text-anchor:top" coordsize="1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sjkcUA&#10;AADdAAAADwAAAGRycy9kb3ducmV2LnhtbESPQWsCMRSE74X+h/AK3mp2FVpZjSKLgvSmFWxvj81z&#10;s7h5CZuoa3+9KQgeh5n5hpktetuKC3WhcawgH2YgiCunG64V7L/X7xMQISJrbB2TghsFWMxfX2ZY&#10;aHflLV12sRYJwqFABSZGX0gZKkMWw9B54uQdXWcxJtnVUnd4TXDbylGWfUiLDacFg55KQ9Vpd7YK&#10;Sr8/NPnvhLA8b/6MP65+vg4npQZv/XIKIlIfn+FHe6MVjLPPHP7fpCc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yORxQAAAN0AAAAPAAAAAAAAAAAAAAAAAJgCAABkcnMv&#10;ZG93bnJldi54bWxQSwUGAAAAAAQABAD1AAAAigMAAAAA&#10;" path="m104,12r,13l,12,,,104,12r,xe" fillcolor="#e08500" stroked="f">
                  <v:path arrowok="t" o:connecttype="custom" o:connectlocs="104,12;104,25;0,12;0,0;104,12;104,12" o:connectangles="0,0,0,0,0,0"/>
                </v:shape>
                <v:shape id="Freeform 3118" o:spid="_x0000_s1697" style="position:absolute;left:9752;top:1997;width:104;height:25;visibility:visible;mso-wrap-style:square;v-text-anchor:top" coordsize="1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RAMYA&#10;AADdAAAADwAAAGRycy9kb3ducmV2LnhtbESPQUsDMRSE74L/ITzBm026ipW1aZGWQqEnt6Xg7bF5&#10;3V3dvCzJs93+eyMIHoeZ+YaZL0ffqzPF1AW2MJ0YUMR1cB03Fg77zcMLqCTIDvvAZOFKCZaL25s5&#10;li5c+J3OlTQqQziVaKEVGUqtU92SxzQJA3H2TiF6lCxjo13ES4b7XhfGPGuPHeeFFgdatVR/Vd/e&#10;wnYTr+bwMZXTU6iKtXzujkW/s/b+bnx7BSU0yn/4r711Fh7NrIDfN/kJ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nRAMYAAADdAAAADwAAAAAAAAAAAAAAAACYAgAAZHJz&#10;L2Rvd25yZXYueG1sUEsFBgAAAAAEAAQA9QAAAIsDAAAAAA==&#10;" path="m104,12l99,25,,12,,,104,12r,xe" fillcolor="#e18900" stroked="f">
                  <v:path arrowok="t" o:connecttype="custom" o:connectlocs="104,12;99,25;0,12;0,0;104,12;104,12" o:connectangles="0,0,0,0,0,0"/>
                </v:shape>
                <v:shape id="Freeform 3119" o:spid="_x0000_s1698" style="position:absolute;left:9752;top:1997;width:99;height:25;visibility:visible;mso-wrap-style:square;v-text-anchor:top" coordsize="9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CRsQA&#10;AADdAAAADwAAAGRycy9kb3ducmV2LnhtbESP0YrCMBRE34X9h3AXfNN0LaitRlkUUR9X+wGX5tpW&#10;m5uSRK1/bxYW9nGYmTPMct2bVjzI+caygq9xAoK4tLrhSkFx3o3mIHxA1thaJgUv8rBefQyWmGv7&#10;5B96nEIlIoR9jgrqELpcSl/WZNCPbUccvYt1BkOUrpLa4TPCTSsnSTKVBhuOCzV2tKmpvJ3uRoHL&#10;suPrOC3S2Vzv71lxu5b7yVap4Wf/vQARqA//4b/2QStIk1kKv2/iE5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8wkbEAAAA3QAAAA8AAAAAAAAAAAAAAAAAmAIAAGRycy9k&#10;b3ducmV2LnhtbFBLBQYAAAAABAAEAPUAAACJAwAAAAA=&#10;" path="m99,12r,13l,12,,,99,12r,xe" fillcolor="#e28d00" stroked="f">
                  <v:path arrowok="t" o:connecttype="custom" o:connectlocs="99,12;99,25;0,12;0,0;99,12;99,12" o:connectangles="0,0,0,0,0,0"/>
                </v:shape>
                <v:shape id="Freeform 3120" o:spid="_x0000_s1699" style="position:absolute;left:9752;top:1997;width:99;height:25;visibility:visible;mso-wrap-style:square;v-text-anchor:top" coordsize="9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Zfl8AA&#10;AADdAAAADwAAAGRycy9kb3ducmV2LnhtbESPzQrCMBCE74LvEFbwpqlW/KlGEUXwqvbibWnWtths&#10;ShO1vr0RBI/DzHzDrDatqcSTGldaVjAaRiCIM6tLzhWkl8NgDsJ5ZI2VZVLwJgebdbezwkTbF5/o&#10;efa5CBB2CSoovK8TKV1WkEE3tDVx8G62MeiDbHKpG3wFuKnkOIqm0mDJYaHAmnYFZffzwyjg/eLE&#10;80kV59vrbT9N4zjllpXq99rtEoSn1v/Dv/ZRK4ij2QS+b8ITkO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Zfl8AAAADdAAAADwAAAAAAAAAAAAAAAACYAgAAZHJzL2Rvd25y&#10;ZXYueG1sUEsFBgAAAAAEAAQA9QAAAIUDAAAAAA==&#10;" path="m99,12r,13l,12,,,99,12r,xe" fillcolor="#e39100" stroked="f">
                  <v:path arrowok="t" o:connecttype="custom" o:connectlocs="99,12;99,25;0,12;0,0;99,12;99,12" o:connectangles="0,0,0,0,0,0"/>
                </v:shape>
                <v:shape id="Freeform 3121" o:spid="_x0000_s1700" style="position:absolute;left:9752;top:1997;width:92;height:25;visibility:visible;mso-wrap-style:square;v-text-anchor:top" coordsize="9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tVccA&#10;AADdAAAADwAAAGRycy9kb3ducmV2LnhtbESPQWvCQBSE70L/w/IKvemmkaqkriKGSg9S0PZgb4/s&#10;azaafRuya0z7692C4HGYmW+Y+bK3teio9ZVjBc+jBARx4XTFpYKvz7fhDIQPyBprx6TglzwsFw+D&#10;OWbaXXhH3T6UIkLYZ6jAhNBkUvrCkEU/cg1x9H5cazFE2ZZSt3iJcFvLNEkm0mLFccFgQ2tDxWl/&#10;tgoqs7X5t0+P+cexO6Wb8EfjQ67U02O/egURqA/38K39rhWMk+kL/L+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qrVXHAAAA3QAAAA8AAAAAAAAAAAAAAAAAmAIAAGRy&#10;cy9kb3ducmV2LnhtbFBLBQYAAAAABAAEAPUAAACMAwAAAAA=&#10;" path="m92,12r,13l,12,,,92,12r,xe" fillcolor="#e49500" stroked="f">
                  <v:path arrowok="t" o:connecttype="custom" o:connectlocs="92,12;92,25;0,12;0,0;92,12;92,12" o:connectangles="0,0,0,0,0,0"/>
                </v:shape>
                <v:shape id="Freeform 3122" o:spid="_x0000_s1701" style="position:absolute;left:9752;top:1997;width:92;height:25;visibility:visible;mso-wrap-style:square;v-text-anchor:top" coordsize="9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aVoccA&#10;AADdAAAADwAAAGRycy9kb3ducmV2LnhtbESPQWvCQBSE7wX/w/KE3urGlmoaXaUItYWCWFvx+sg+&#10;k2D2bcxudOuv7woFj8PMfMNM58HU4kStqywrGA4SEMS51RUXCn6+3x5SEM4ja6wtk4JfcjCf9e6m&#10;mGl75i86bXwhIoRdhgpK75tMSpeXZNANbEMcvb1tDfoo20LqFs8Rbmr5mCQjabDiuFBiQ4uS8sOm&#10;Mwqa5+7yvgzddk3VcbX8TF3YvaRK3ffD6wSEp+Bv4f/2h1bwlIxHcH0Tn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GlaHHAAAA3QAAAA8AAAAAAAAAAAAAAAAAmAIAAGRy&#10;cy9kb3ducmV2LnhtbFBLBQYAAAAABAAEAPUAAACMAwAAAAA=&#10;" path="m92,12r,13l,12,,,92,12r,xe" fillcolor="#e59800" stroked="f">
                  <v:path arrowok="t" o:connecttype="custom" o:connectlocs="92,12;92,25;0,12;0,0;92,12;92,12" o:connectangles="0,0,0,0,0,0"/>
                </v:shape>
                <v:shape id="Freeform 3123" o:spid="_x0000_s1702" style="position:absolute;left:9832;top:1898;width:111;height:19;visibility:visible;mso-wrap-style:square;v-text-anchor:top" coordsize="1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XwsgA&#10;AADdAAAADwAAAGRycy9kb3ducmV2LnhtbESPT2vCQBTE70K/w/IKvemmVoymrlIsKV609Q/i8ZF9&#10;ZkOzb9Psqum37xYKPQ4z8xtmtuhsLa7U+sqxgsdBAoK4cLriUsFhn/cnIHxA1lg7JgXf5GExv+vN&#10;MNPuxlu67kIpIoR9hgpMCE0mpS8MWfQD1xBH7+xaiyHKtpS6xVuE21oOk2QsLVYcFww2tDRUfO4u&#10;VsHo8nHcGP21XTfTU1rn+fn1rXtX6uG+e3kGEagL/+G/9koreErSFH7fxCc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uJfCyAAAAN0AAAAPAAAAAAAAAAAAAAAAAJgCAABk&#10;cnMvZG93bnJldi54bWxQSwUGAAAAAAQABAD1AAAAjQMAAAAA&#10;" path="m111,7r,12l,12,,,111,7r,xe" fillcolor="#cb3300" stroked="f">
                  <v:path arrowok="t" o:connecttype="custom" o:connectlocs="111,7;111,19;0,12;0,0;111,7;111,7" o:connectangles="0,0,0,0,0,0"/>
                </v:shape>
                <v:shape id="Freeform 3124" o:spid="_x0000_s1703" style="position:absolute;left:9832;top:1898;width:111;height:19;visibility:visible;mso-wrap-style:square;v-text-anchor:top" coordsize="1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JQcIA&#10;AADdAAAADwAAAGRycy9kb3ducmV2LnhtbERPTYvCMBC9L/gfwgje1lQFV6tRVBDWxYu1IN6GZmyL&#10;zaQ22Vr//eYg7PHxvpfrzlSipcaVlhWMhhEI4szqknMF6Xn/OQPhPLLGyjIpeJGD9ar3scRY2yef&#10;qE18LkIIuxgVFN7XsZQuK8igG9qaOHA32xj0ATa51A0+Q7ip5DiKptJgyaGhwJp2BWX35NcoyB7H&#10;Nk0vB5ubqf2R8812vLt2Sg363WYBwlPn/8Vv97dWMIm+wtzwJjw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0lBwgAAAN0AAAAPAAAAAAAAAAAAAAAAAJgCAABkcnMvZG93&#10;bnJldi54bWxQSwUGAAAAAAQABAD1AAAAhwMAAAAA&#10;" path="m111,7r,12l,12,,,111,7r,xe" fillcolor="#cc3600" stroked="f">
                  <v:path arrowok="t" o:connecttype="custom" o:connectlocs="111,7;111,19;0,12;0,0;111,7;111,7" o:connectangles="0,0,0,0,0,0"/>
                </v:shape>
                <v:shape id="Freeform 3125" o:spid="_x0000_s1704" style="position:absolute;left:9832;top:1898;width:111;height:19;visibility:visible;mso-wrap-style:square;v-text-anchor:top" coordsize="1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BscA&#10;AADdAAAADwAAAGRycy9kb3ducmV2LnhtbESPT2vCQBTE74LfYXmCN921Qm1TVxFbS2819g89PrLP&#10;JCT7Ns2uJv32rlDwOMzMb5jlure1OFPrS8caZlMFgjhzpuRcw+fHbvIAwgdkg7Vj0vBHHtar4WCJ&#10;iXEdp3Q+hFxECPsENRQhNImUPivIop+6hjh6R9daDFG2uTQtdhFua3mn1L20WHJcKLChbUFZdThZ&#10;DeXid/f6vf957tSX2Vab9GX+nlZaj0f95glEoD7cwv/tN6NhrhaPcH0Tn4B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0wQbHAAAA3QAAAA8AAAAAAAAAAAAAAAAAmAIAAGRy&#10;cy9kb3ducmV2LnhtbFBLBQYAAAAABAAEAPUAAACMAwAAAAA=&#10;" path="m111,7r-7,12l,12,,,111,7r,xe" fillcolor="#cd3a00" stroked="f">
                  <v:path arrowok="t" o:connecttype="custom" o:connectlocs="111,7;104,19;0,12;0,0;111,7;111,7" o:connectangles="0,0,0,0,0,0"/>
                </v:shape>
                <v:shape id="Freeform 3126" o:spid="_x0000_s1705" style="position:absolute;left:9832;top:1898;width:104;height:19;visibility:visible;mso-wrap-style:square;v-text-anchor:top" coordsize="10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bdWsMA&#10;AADdAAAADwAAAGRycy9kb3ducmV2LnhtbERPTYvCMBC9C/sfwgjeNK2Li1uNIguyCqJsFcHb0Ixt&#10;sZnUJmr995uD4PHxvqfz1lTiTo0rLSuIBxEI4szqknMFh/2yPwbhPLLGyjIpeJKD+eyjM8VE2wf/&#10;0T31uQgh7BJUUHhfJ1K6rCCDbmBr4sCdbWPQB9jkUjf4COGmksMo+pIGSw4NBdb0U1B2SW9GgTsv&#10;y9vud5Fu96Pr9/a4jtPNKVaq120XExCeWv8Wv9wrreAzGof94U14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bdWsMAAADdAAAADwAAAAAAAAAAAAAAAACYAgAAZHJzL2Rv&#10;d25yZXYueG1sUEsFBgAAAAAEAAQA9QAAAIgDAAAAAA==&#10;" path="m104,7r,12l,12,7,r97,7l104,7xe" fillcolor="#ce3e00" stroked="f">
                  <v:path arrowok="t" o:connecttype="custom" o:connectlocs="104,7;104,19;0,12;7,0;104,7;104,7" o:connectangles="0,0,0,0,0,0"/>
                </v:shape>
                <v:shape id="Freeform 3127" o:spid="_x0000_s1706" style="position:absolute;left:9832;top:1898;width:104;height:19;visibility:visible;mso-wrap-style:square;v-text-anchor:top" coordsize="10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xLcYA&#10;AADdAAAADwAAAGRycy9kb3ducmV2LnhtbESPUWvCQBCE3wv9D8cW+lYvmlJD9BQplhZaCmrA1yW3&#10;JqG5vZDbavLve4LQx2FmvmGW68G16kx9aDwbmE4SUMSltw1XBorD21MGKgiyxdYzGRgpwHp1f7fE&#10;3PoL7+i8l0pFCIccDdQiXa51KGtyGCa+I47eyfcOJcq+0rbHS4S7Vs+S5EU7bDgu1NjRa03lz/7X&#10;GZCNjMV4KI/vW/yaf2bP6feuSI15fBg2C1BCg/yHb+0PayBNsilc38Qn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RxLcYAAADdAAAADwAAAAAAAAAAAAAAAACYAgAAZHJz&#10;L2Rvd25yZXYueG1sUEsFBgAAAAAEAAQA9QAAAIsDAAAAAA==&#10;" path="m104,7r,12l,12,7,r97,7l104,7xe" fillcolor="#cf4200" stroked="f">
                  <v:path arrowok="t" o:connecttype="custom" o:connectlocs="104,7;104,19;0,12;7,0;104,7;104,7" o:connectangles="0,0,0,0,0,0"/>
                </v:shape>
                <v:shape id="Freeform 3128" o:spid="_x0000_s1707" style="position:absolute;left:9839;top:1898;width:97;height:19;visibility:visible;mso-wrap-style:square;v-text-anchor:top" coordsize="9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i9McA&#10;AADdAAAADwAAAGRycy9kb3ducmV2LnhtbESPQWsCMRSE70L/Q3gFL6JZFWTdGqUIilg8aKXnx+Z1&#10;N+3mZd1EXf31piD0OMzMN8xs0dpKXKjxxrGC4SABQZw7bbhQcPxc9VMQPiBrrByTght5WMxfOjPM&#10;tLvyni6HUIgIYZ+hgjKEOpPS5yVZ9ANXE0fv2zUWQ5RNIXWD1wi3lRwlyURaNBwXSqxpWVL+ezhb&#10;BfdT72c37X2tt+3HXa+PxoTV5KZU97V9fwMRqA3/4Wd7oxWMk3QEf2/i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p4vTHAAAA3QAAAA8AAAAAAAAAAAAAAAAAmAIAAGRy&#10;cy9kb3ducmV2LnhtbFBLBQYAAAAABAAEAPUAAACMAwAAAAA=&#10;" path="m97,7r,12l,12,,,97,7r,xe" fillcolor="#d04600" stroked="f">
                  <v:path arrowok="t" o:connecttype="custom" o:connectlocs="97,7;97,19;0,12;0,0;97,7;97,7" o:connectangles="0,0,0,0,0,0"/>
                </v:shape>
                <v:shape id="Freeform 3129" o:spid="_x0000_s1708" style="position:absolute;left:9839;top:1898;width:97;height:19;visibility:visible;mso-wrap-style:square;v-text-anchor:top" coordsize="9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EZRcUA&#10;AADdAAAADwAAAGRycy9kb3ducmV2LnhtbESP0WrCQBRE3wv9h+UW+lY3GhFJ3YRWKvggqLEfcMne&#10;JqHZuyG7zaZ/7wqCj8PMnGE2xWQ6MdLgWssK5rMEBHFldcu1gu/L7m0NwnlkjZ1lUvBPDor8+WmD&#10;mbaBzzSWvhYRwi5DBY33fSalqxoy6Ga2J47ejx0M+iiHWuoBQ4SbTi6SZCUNthwXGuxp21D1W/4Z&#10;BeO83dmvY7WYaLsMh88ypCcXlHp9mT7eQXia/CN8b++1gjRZp3B7E5+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8RlFxQAAAN0AAAAPAAAAAAAAAAAAAAAAAJgCAABkcnMv&#10;ZG93bnJldi54bWxQSwUGAAAAAAQABAD1AAAAigMAAAAA&#10;" path="m97,7l92,19,,12,,,97,7r,xe" fillcolor="#d14a00" stroked="f">
                  <v:path arrowok="t" o:connecttype="custom" o:connectlocs="97,7;92,19;0,12;0,0;97,7;97,7" o:connectangles="0,0,0,0,0,0"/>
                </v:shape>
                <v:shape id="Freeform 3130" o:spid="_x0000_s1709" style="position:absolute;left:9839;top:1898;width:92;height:19;visibility:visible;mso-wrap-style:square;v-text-anchor:top" coordsize="9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wnsYA&#10;AADdAAAADwAAAGRycy9kb3ducmV2LnhtbESPQWvCQBSE70L/w/IKvdWNpliJ2UhbLBSkSKPg9Zl9&#10;JsHs25jdxvjvu0LB4zAz3zDpcjCN6KlztWUFk3EEgriwuuZSwW77+TwH4TyyxsYyKbiSg2X2MEox&#10;0fbCP9TnvhQBwi5BBZX3bSKlKyoy6Ma2JQ7e0XYGfZBdKXWHlwA3jZxG0UwarDksVNjSR0XFKf81&#10;Cvar1b59xUN/bmKMd+/59yZea6WeHoe3BQhPg7+H/9tfWkEczV/g9iY8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FwnsYAAADdAAAADwAAAAAAAAAAAAAAAACYAgAAZHJz&#10;L2Rvd25yZXYueG1sUEsFBgAAAAAEAAQA9QAAAIsDAAAAAA==&#10;" path="m92,7r,12l,12,,,92,7r,xe" fillcolor="#d24e00" stroked="f">
                  <v:path arrowok="t" o:connecttype="custom" o:connectlocs="92,7;92,19;0,12;0,0;92,7;92,7" o:connectangles="0,0,0,0,0,0"/>
                </v:shape>
                <v:shape id="Freeform 3131" o:spid="_x0000_s1710" style="position:absolute;left:9839;top:1898;width:92;height:19;visibility:visible;mso-wrap-style:square;v-text-anchor:top" coordsize="9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mW8cA&#10;AADdAAAADwAAAGRycy9kb3ducmV2LnhtbESPQUsDMRSE7wX/Q3gFL2ITrdq6bVragkUQBKt4fmye&#10;u2k3L0uSbtd/3whCj8PMfMPMl71rREchWs8a7kYKBHHpjeVKw9fny+0UREzIBhvPpOGXIiwXV4M5&#10;Fsaf+IO6XapEhnAsUEOdUltIGcuaHMaRb4mz9+ODw5RlqKQJeMpw18h7pZ6kQ8t5ocaWNjWVh93R&#10;aViNuy0f34Ld36wf7Pv3YaL2zxOtr4f9agYiUZ8u4f/2q9EwVtNH+HuTn4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BplvHAAAA3QAAAA8AAAAAAAAAAAAAAAAAmAIAAGRy&#10;cy9kb3ducmV2LnhtbFBLBQYAAAAABAAEAPUAAACMAwAAAAA=&#10;" path="m92,7r,12l,12,,,92,7r,xe" fillcolor="#d35200" stroked="f">
                  <v:path arrowok="t" o:connecttype="custom" o:connectlocs="92,7;92,19;0,12;0,0;92,7;92,7" o:connectangles="0,0,0,0,0,0"/>
                </v:shape>
                <v:shape id="Freeform 3132" o:spid="_x0000_s1711" style="position:absolute;left:9839;top:1898;width:92;height:19;visibility:visible;mso-wrap-style:square;v-text-anchor:top" coordsize="9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scMYA&#10;AADdAAAADwAAAGRycy9kb3ducmV2LnhtbESPQWsCMRSE74X+h/AKvdWkCousRrGFSvFSqhV6fGye&#10;u6ublyWJbvTXN4VCj8PMfMPMl8l24kI+tI41PI8UCOLKmZZrDV+7t6cpiBCRDXaOScOVAiwX93dz&#10;LI0b+JMu21iLDOFQooYmxr6UMlQNWQwj1xNn7+C8xZilr6XxOGS47eRYqUJabDkvNNjTa0PVaXu2&#10;Gj72w+Qo4/d6s3lR/jhORdrfCq0fH9JqBiJSiv/hv/a70TBR0wJ+3+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UscMYAAADdAAAADwAAAAAAAAAAAAAAAACYAgAAZHJz&#10;L2Rvd25yZXYueG1sUEsFBgAAAAAEAAQA9QAAAIsDAAAAAA==&#10;" path="m92,7r,12l,12,,,92,7r,xe" fillcolor="#d45600" stroked="f">
                  <v:path arrowok="t" o:connecttype="custom" o:connectlocs="92,7;92,19;0,12;0,0;92,7;92,7" o:connectangles="0,0,0,0,0,0"/>
                </v:shape>
                <v:shape id="Freeform 3133" o:spid="_x0000_s1712" style="position:absolute;left:9839;top:1898;width:92;height:19;visibility:visible;mso-wrap-style:square;v-text-anchor:top" coordsize="9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1oMYA&#10;AADdAAAADwAAAGRycy9kb3ducmV2LnhtbESPQWvCQBSE7wX/w/KE3uqmBjSNrlIEo6WFEKv3Z/Y1&#10;Cc2+Ddmtxn/fLQg9DjPzDbNcD6YVF+pdY1nB8yQCQVxa3XCl4Pi5fUpAOI+ssbVMCm7kYL0aPSwx&#10;1fbKBV0OvhIBwi5FBbX3XSqlK2sy6Ca2Iw7el+0N+iD7SuoerwFuWjmNopk02HBYqLGjTU3l9+HH&#10;KECbf7RDMc189p7np/PbLu9eYqUex8PrAoSnwf+H7+29VhBHyRz+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Y1oMYAAADdAAAADwAAAAAAAAAAAAAAAACYAgAAZHJz&#10;L2Rvd25yZXYueG1sUEsFBgAAAAAEAAQA9QAAAIsDAAAAAA==&#10;" path="m92,7l85,19,,12,,,92,7r,xe" fillcolor="#d55a00" stroked="f">
                  <v:path arrowok="t" o:connecttype="custom" o:connectlocs="92,7;85,19;0,12;0,0;92,7;92,7" o:connectangles="0,0,0,0,0,0"/>
                </v:shape>
                <v:shape id="Freeform 3134" o:spid="_x0000_s1713" style="position:absolute;left:9839;top:1898;width:85;height:19;visibility:visible;mso-wrap-style:square;v-text-anchor:top" coordsize="8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WzMQA&#10;AADdAAAADwAAAGRycy9kb3ducmV2LnhtbERPXWvCMBR9H/gfwh34IprOwaidUVxhMAZTrIL4dmnu&#10;mrLmpmuyWv/98iD4eDjfy/VgG9FT52vHCp5mCQji0umaKwXHw/s0BeEDssbGMSm4kof1avSwxEy7&#10;C++pL0IlYgj7DBWYENpMSl8asuhnriWO3LfrLIYIu0rqDi8x3DZyniQv0mLNscFgS7mh8qf4swp2&#10;u+35aK4n/5ZOfmliPr9yPi+UGj8Om1cQgYZwF9/cH1rBc5LGufFNf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hVszEAAAA3QAAAA8AAAAAAAAAAAAAAAAAmAIAAGRycy9k&#10;b3ducmV2LnhtbFBLBQYAAAAABAAEAPUAAACJAwAAAAA=&#10;" path="m85,7r,12l,12,,,85,7r,xe" fillcolor="#d65e00" stroked="f">
                  <v:path arrowok="t" o:connecttype="custom" o:connectlocs="85,7;85,19;0,12;0,0;85,7;85,7" o:connectangles="0,0,0,0,0,0"/>
                </v:shape>
                <v:shape id="Freeform 3135" o:spid="_x0000_s1714" style="position:absolute;left:9839;top:1898;width:85;height:19;visibility:visible;mso-wrap-style:square;v-text-anchor:top" coordsize="8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fosMA&#10;AADdAAAADwAAAGRycy9kb3ducmV2LnhtbESPT2vCQBTE70K/w/IK3nRTFYmpawhCS6/GFnp8zT6T&#10;YPZtyG7+9Nu7guBxmJnfMPt0Mo0YqHO1ZQVvywgEcWF1zaWC7/PHIgbhPLLGxjIp+CcH6eFltsdE&#10;25FPNOS+FAHCLkEFlfdtIqUrKjLolrYlDt7FdgZ9kF0pdYdjgJtGrqJoKw3WHBYqbOlYUXHNexMo&#10;+mewxbVH/P3c/O2m7JI1ZlBq/jpl7yA8Tf4ZfrS/tIJ1FO/g/iY8AX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vfosMAAADdAAAADwAAAAAAAAAAAAAAAACYAgAAZHJzL2Rv&#10;d25yZXYueG1sUEsFBgAAAAAEAAQA9QAAAIgDAAAAAA==&#10;" path="m85,7r,12l,12,,,85,7r,xe" fillcolor="#d76200" stroked="f">
                  <v:path arrowok="t" o:connecttype="custom" o:connectlocs="85,7;85,19;0,12;0,0;85,7;85,7" o:connectangles="0,0,0,0,0,0"/>
                </v:shape>
                <v:shape id="Freeform 3136" o:spid="_x0000_s1715" style="position:absolute;left:9839;top:1898;width:85;height:19;visibility:visible;mso-wrap-style:square;v-text-anchor:top" coordsize="8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YTsAA&#10;AADdAAAADwAAAGRycy9kb3ducmV2LnhtbERPTYvCMBC9C/sfwix409QVRKtRdEERvLi6sNehmSbF&#10;ZlKaaOu/Nwdhj4/3vdr0rhYPakPlWcFknIEgLryu2Cj4ve5HcxAhImusPZOCJwXYrD8GK8y17/iH&#10;HpdoRArhkKMCG2OTSxkKSw7D2DfEiSt96zAm2BqpW+xSuKvlV5bNpMOKU4PFhr4tFbfL3Sk4H547&#10;GWfm9Ge4O5fzQxnsTio1/Oy3SxCR+vgvfruPWsE0W6T96U16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FYTsAAAADdAAAADwAAAAAAAAAAAAAAAACYAgAAZHJzL2Rvd25y&#10;ZXYueG1sUEsFBgAAAAAEAAQA9QAAAIUDAAAAAA==&#10;" path="m85,7r,12l,12,,,85,7r,xe" fillcolor="#d86500" stroked="f">
                  <v:path arrowok="t" o:connecttype="custom" o:connectlocs="85,7;85,19;0,12;0,0;85,7;85,7" o:connectangles="0,0,0,0,0,0"/>
                </v:shape>
                <v:shape id="Freeform 3137" o:spid="_x0000_s1716" style="position:absolute;left:9839;top:1898;width:85;height:19;visibility:visible;mso-wrap-style:square;v-text-anchor:top" coordsize="8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06MUA&#10;AADdAAAADwAAAGRycy9kb3ducmV2LnhtbESPwWrDMBBE74X8g9hCLqGWk0JJnSghBAzNpdC0hxw3&#10;1toytVZGUm3n76NCocdhZt4w2/1kOzGQD61jBcssB0FcOd1yo+Drs3xagwgRWWPnmBTcKMB+N3vY&#10;YqHdyB80nGMjEoRDgQpMjH0hZagMWQyZ64mTVztvMSbpG6k9jgluO7nK8xdpseW0YLCno6Hq+/xj&#10;FSw8LWyJ7/XpsnJ6GP2VD6VXav44HTYgIk3xP/zXftMKnvPXJfy+SU9A7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6PToxQAAAN0AAAAPAAAAAAAAAAAAAAAAAJgCAABkcnMv&#10;ZG93bnJldi54bWxQSwUGAAAAAAQABAD1AAAAigMAAAAA&#10;" path="m85,7l80,19,,12,,,85,7r,xe" fillcolor="#d96900" stroked="f">
                  <v:path arrowok="t" o:connecttype="custom" o:connectlocs="85,7;80,19;0,12;0,0;85,7;85,7" o:connectangles="0,0,0,0,0,0"/>
                </v:shape>
                <v:shape id="Freeform 3138" o:spid="_x0000_s1717" style="position:absolute;left:9839;top:1898;width:80;height:19;visibility:visible;mso-wrap-style:square;v-text-anchor:top" coordsize="8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nKFsMA&#10;AADdAAAADwAAAGRycy9kb3ducmV2LnhtbESPT2sCMRTE7wW/Q3hCbzVxF6RujVIrQo/+PXh7bF53&#10;l25eQpLq9ts3gtDjMDO/YRarwfbiSiF2jjVMJwoEce1Mx42G03H78goiJmSDvWPS8EsRVsvR0wIr&#10;4268p+shNSJDOFaooU3JV1LGuiWLceI8cfa+XLCYsgyNNAFvGW57WSg1kxY7zgstevpoqf4+/FgN&#10;Z+93aj1j2YVTXxaXVMrNudT6eTy8v4FINKT/8KP9aTSUal7A/U1+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nKFsMAAADdAAAADwAAAAAAAAAAAAAAAACYAgAAZHJzL2Rv&#10;d25yZXYueG1sUEsFBgAAAAAEAAQA9QAAAIgDAAAAAA==&#10;" path="m80,7r,12l,12,,,80,7r,xe" fillcolor="#da6d00" stroked="f">
                  <v:path arrowok="t" o:connecttype="custom" o:connectlocs="80,7;80,19;0,12;0,0;80,7;80,7" o:connectangles="0,0,0,0,0,0"/>
                </v:shape>
                <v:shape id="Freeform 3139" o:spid="_x0000_s1718" style="position:absolute;left:9839;top:1898;width:80;height:19;visibility:visible;mso-wrap-style:square;v-text-anchor:top" coordsize="8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MKqMQA&#10;AADdAAAADwAAAGRycy9kb3ducmV2LnhtbESPUUvDQBCE3wX/w7EFX6S900ipsdciYkTxybY/YMmt&#10;udjcXsitbfLvPUHwcZiZb5j1dgydOtGQ2sgWbhYGFHEdXcuNhcO+mq9AJUF22EUmCxMl2G4uL9ZY&#10;unjmDzrtpFEZwqlEC16kL7VOtaeAaRF74ux9xiGgZDk02g14zvDQ6Vtjljpgy3nBY09Pnurj7jtY&#10;kOXd9Vv1Qu00VV/87ujZF2KsvZqNjw+ghEb5D/+1X52FwtwX8PsmPw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jCqjEAAAA3QAAAA8AAAAAAAAAAAAAAAAAmAIAAGRycy9k&#10;b3ducmV2LnhtbFBLBQYAAAAABAAEAPUAAACJAwAAAAA=&#10;" path="m80,7r,12l,12,,,80,7r,xe" fillcolor="#db7100" stroked="f">
                  <v:path arrowok="t" o:connecttype="custom" o:connectlocs="80,7;80,19;0,12;0,0;80,7;80,7" o:connectangles="0,0,0,0,0,0"/>
                </v:shape>
                <v:shape id="Freeform 3140" o:spid="_x0000_s1719" style="position:absolute;left:9839;top:1898;width:80;height:19;visibility:visible;mso-wrap-style:square;v-text-anchor:top" coordsize="8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akXcMA&#10;AADdAAAADwAAAGRycy9kb3ducmV2LnhtbESP3YrCMBSE74V9h3AWvNN0VWTbNZVFEL0Tfx7gbHP6&#10;t81JaVKtb28EwcthZr5hVuvBNOJKnassK/iaRiCIM6srLhRcztvJNwjnkTU2lknBnRys04/RChNt&#10;b3yk68kXIkDYJaig9L5NpHRZSQbd1LbEwcttZ9AH2RVSd3gLcNPIWRQtpcGKw0KJLW1Kyv5PvVGw&#10;Pe50vuC67nd5XMSHP5Jt1is1/hx+f0B4Gvw7/GrvtYJ5FC/g+SY8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akXcMAAADdAAAADwAAAAAAAAAAAAAAAACYAgAAZHJzL2Rv&#10;d25yZXYueG1sUEsFBgAAAAAEAAQA9QAAAIgDAAAAAA==&#10;" path="m80,7r,12l,12,,,80,7r,xe" fillcolor="#dc7500" stroked="f">
                  <v:path arrowok="t" o:connecttype="custom" o:connectlocs="80,7;80,19;0,12;0,0;80,7;80,7" o:connectangles="0,0,0,0,0,0"/>
                </v:shape>
                <v:shape id="Freeform 3141" o:spid="_x0000_s1720" style="position:absolute;left:9839;top:1898;width:80;height:19;visibility:visible;mso-wrap-style:square;v-text-anchor:top" coordsize="8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hKHMYA&#10;AADdAAAADwAAAGRycy9kb3ducmV2LnhtbESPQWsCMRSE74L/ITyhN81aq9StUUqXwoL04NqDx8fm&#10;dbO4eYmbVLf/vikUPA4z8w2z2Q22E1fqQ+tYwXyWgSCunW65UfB5fJ8+gwgRWWPnmBT8UIDddjza&#10;YK7djQ90rWIjEoRDjgpMjD6XMtSGLIaZ88TJ+3K9xZhk30jd4y3BbScfs2wlLbacFgx6ejNUn6tv&#10;q4Ds08e82Bfe1GVRNvuLX5yOXqmHyfD6AiLSEO/h/3apFSyy9RL+3q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hKHMYAAADdAAAADwAAAAAAAAAAAAAAAACYAgAAZHJz&#10;L2Rvd25yZXYueG1sUEsFBgAAAAAEAAQA9QAAAIsDAAAAAA==&#10;" path="m80,7l73,19,,12,5,,80,7r,xe" fillcolor="#dd7900" stroked="f">
                  <v:path arrowok="t" o:connecttype="custom" o:connectlocs="80,7;73,19;0,12;5,0;80,7;80,7" o:connectangles="0,0,0,0,0,0"/>
                </v:shape>
                <v:shape id="Freeform 3142" o:spid="_x0000_s1721" style="position:absolute;left:9839;top:1898;width:73;height:19;visibility:visible;mso-wrap-style:square;v-text-anchor:top" coordsize="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ch8UA&#10;AADdAAAADwAAAGRycy9kb3ducmV2LnhtbESPQWsCMRSE74L/ITyhN03UatvtRhGh0FPFbRGPj83r&#10;7rKblyWJuv77plDocZiZb5h8O9hOXMmHxrGG+UyBIC6dabjS8PX5Nn0GESKywc4xabhTgO1mPMox&#10;M+7GR7oWsRIJwiFDDXWMfSZlKGuyGGauJ07et/MWY5K+ksbjLcFtJxdKraXFhtNCjT3tayrb4mI1&#10;xPPxabV7lMWHX+LpcJ8rs6dW64fJsHsFEWmI/+G/9rvRsFQva/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FyHxQAAAN0AAAAPAAAAAAAAAAAAAAAAAJgCAABkcnMv&#10;ZG93bnJldi54bWxQSwUGAAAAAAQABAD1AAAAigMAAAAA&#10;" path="m73,7r,12l,12,5,,73,7r,xe" fillcolor="#de7d00" stroked="f">
                  <v:path arrowok="t" o:connecttype="custom" o:connectlocs="73,7;73,19;0,12;5,0;73,7;73,7" o:connectangles="0,0,0,0,0,0"/>
                </v:shape>
                <v:shape id="Freeform 3143" o:spid="_x0000_s1722" style="position:absolute;left:9839;top:1898;width:73;height:19;visibility:visible;mso-wrap-style:square;v-text-anchor:top" coordsize="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HkMUA&#10;AADdAAAADwAAAGRycy9kb3ducmV2LnhtbESP0WrCQBRE3wv+w3IF3+quCrWm2UjUCtIXqfYDLtlr&#10;EszeDdnVpP16t1Do4zAzZ5h0PdhG3KnztWMNs6kCQVw4U3Op4eu8f34F4QOywcYxafgmD+ts9JRi&#10;YlzPn3Q/hVJECPsENVQhtImUvqjIop+6ljh6F9dZDFF2pTQd9hFuGzlX6kVarDkuVNjStqLierpZ&#10;DduPza48cq/y5Ybe9wvKLz8u13oyHvI3EIGG8B/+ax+MhoVaLeH3TXwCMn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0eQxQAAAN0AAAAPAAAAAAAAAAAAAAAAAJgCAABkcnMv&#10;ZG93bnJldi54bWxQSwUGAAAAAAQABAD1AAAAigMAAAAA&#10;" path="m73,7r,12l,12,5,,73,7r,xe" fillcolor="#df8100" stroked="f">
                  <v:path arrowok="t" o:connecttype="custom" o:connectlocs="73,7;73,19;0,12;5,0;73,7;73,7" o:connectangles="0,0,0,0,0,0"/>
                </v:shape>
                <v:shape id="Freeform 3144" o:spid="_x0000_s1723" style="position:absolute;left:9844;top:1898;width:68;height:19;visibility:visible;mso-wrap-style:square;v-text-anchor:top" coordsize="6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NDsEA&#10;AADdAAAADwAAAGRycy9kb3ducmV2LnhtbERPTWvCQBC9F/oflin0VjdpoWh0Fa0I9hhb0OOQHZNg&#10;djZkV7P++86h4PHxvher5Dp1oyG0ng3kkwwUceVty7WB35/d2xRUiMgWO89k4E4BVsvnpwUW1o9c&#10;0u0QayUhHAo00MTYF1qHqiGHYeJ7YuHOfnAYBQ61tgOOEu46/Z5ln9phy9LQYE9fDVWXw9VJ7zHf&#10;3Md8X7b6u97Y865Mp20y5vUlreegIqX4EP+799bARzaTufJGnoB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AjQ7BAAAA3QAAAA8AAAAAAAAAAAAAAAAAmAIAAGRycy9kb3du&#10;cmV2LnhtbFBLBQYAAAAABAAEAPUAAACGAwAAAAA=&#10;" path="m68,7r,12l,12,,,68,7r,xe" fillcolor="#e08500" stroked="f">
                  <v:path arrowok="t" o:connecttype="custom" o:connectlocs="68,7;68,19;0,12;0,0;68,7;68,7" o:connectangles="0,0,0,0,0,0"/>
                </v:shape>
                <v:shape id="Freeform 3145" o:spid="_x0000_s1724" style="position:absolute;left:9844;top:1898;width:68;height:19;visibility:visible;mso-wrap-style:square;v-text-anchor:top" coordsize="6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JsYA&#10;AADdAAAADwAAAGRycy9kb3ducmV2LnhtbESPQWvCQBSE7wX/w/IEb3WjgmjqKlWieOmhqaLHR/Y1&#10;WZp9G7IbTfvruwWhx2FmvmFWm97W4katN44VTMYJCOLCacOlgtPH/nkBwgdkjbVjUvBNHjbrwdMK&#10;U+3u/E63PJQiQtinqKAKoUml9EVFFv3YNcTR+3StxRBlW0rd4j3CbS2nSTKXFg3HhQob2lVUfOWd&#10;VXAx558tT656nnWHt4M7mtBkuVKjYf/6AiJQH/7Dj/ZRK5glyyX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uJsYAAADdAAAADwAAAAAAAAAAAAAAAACYAgAAZHJz&#10;L2Rvd25yZXYueG1sUEsFBgAAAAAEAAQA9QAAAIsDAAAAAA==&#10;" path="m68,7l63,19,,12,,,68,7r,xe" fillcolor="#e18900" stroked="f">
                  <v:path arrowok="t" o:connecttype="custom" o:connectlocs="68,7;63,19;0,12;0,0;68,7;68,7" o:connectangles="0,0,0,0,0,0"/>
                </v:shape>
                <v:shape id="Freeform 3146" o:spid="_x0000_s1725" style="position:absolute;left:9844;top:1898;width:63;height:19;visibility:visible;mso-wrap-style:square;v-text-anchor:top" coordsize="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2TcQA&#10;AADdAAAADwAAAGRycy9kb3ducmV2LnhtbERPXWvCMBR9F/Yfwh3sTVM33UZnFBEEZSu4KoJvd81d&#10;W2xuShJt9++XB8HHw/meLXrTiCs5X1tWMB4lIIgLq2suFRz26+E7CB+QNTaWScEfeVjMHwYzTLXt&#10;+JuueShFDGGfooIqhDaV0hcVGfQj2xJH7tc6gyFCV0rtsIvhppHPSfIqDdYcGypsaVVRcc4vRsF+&#10;2iyL7Of4eTrvvrY8yRwf8jelnh775QeIQH24i2/ujVbwMk7i/vgmP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X9k3EAAAA3QAAAA8AAAAAAAAAAAAAAAAAmAIAAGRycy9k&#10;b3ducmV2LnhtbFBLBQYAAAAABAAEAPUAAACJAwAAAAA=&#10;" path="m63,7r,12l,12,,,63,7r,xe" fillcolor="#e28d00" stroked="f">
                  <v:path arrowok="t" o:connecttype="custom" o:connectlocs="63,7;63,19;0,12;0,0;63,7;63,7" o:connectangles="0,0,0,0,0,0"/>
                </v:shape>
                <v:shape id="Freeform 3147" o:spid="_x0000_s1726" style="position:absolute;left:9844;top:1898;width:63;height:19;visibility:visible;mso-wrap-style:square;v-text-anchor:top" coordsize="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fmscA&#10;AADdAAAADwAAAGRycy9kb3ducmV2LnhtbESPX0vDQBDE3wW/w7FCX8TeJYJ/0l5LKRWK0IJVsI9L&#10;bpuE5vZCbk3jt/cEwcdhZn7DzJejb9VAfWwCW8imBhRxGVzDlYWP95e7J1BRkB22gcnCN0VYLq6v&#10;5li4cOE3Gg5SqQThWKCFWqQrtI5lTR7jNHTEyTuF3qMk2Vfa9XhJcN/q3JgH7bHhtFBjR+uayvPh&#10;y1vYrF6H/Pa8OW7zZ9nlnycxj/udtZObcTUDJTTKf/ivvXUW7jOTwe+b9AT0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BX5rHAAAA3QAAAA8AAAAAAAAAAAAAAAAAmAIAAGRy&#10;cy9kb3ducmV2LnhtbFBLBQYAAAAABAAEAPUAAACMAwAAAAA=&#10;" path="m63,7r,12l,12,,,63,7r,xe" fillcolor="#e39100" stroked="f">
                  <v:path arrowok="t" o:connecttype="custom" o:connectlocs="63,7;63,19;0,12;0,0;63,7;63,7" o:connectangles="0,0,0,0,0,0"/>
                </v:shape>
                <v:shape id="Freeform 3148" o:spid="_x0000_s1727" style="position:absolute;left:9844;top:1898;width:63;height:19;visibility:visible;mso-wrap-style:square;v-text-anchor:top" coordsize="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79xMcA&#10;AADdAAAADwAAAGRycy9kb3ducmV2LnhtbESP3WoCMRSE74W+QzgFb6RmtSLt1iiiFBZRwW2ht4fN&#10;2R+6OVk2qaZvbwTBy2FmvmEWq2BacabeNZYVTMYJCOLC6oYrBd9fny9vIJxH1thaJgX/5GC1fBos&#10;MNX2wic6574SEcIuRQW1910qpStqMujGtiOOXml7gz7KvpK6x0uEm1ZOk2QuDTYcF2rsaFNT8Zv/&#10;GQWjPJisKcuf0X59et8eD1nYbWdKDZ/D+gOEp+Af4Xs70wpeJ8kUbm/i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cTHAAAA3QAAAA8AAAAAAAAAAAAAAAAAmAIAAGRy&#10;cy9kb3ducmV2LnhtbFBLBQYAAAAABAAEAPUAAACMAwAAAAA=&#10;" path="m63,7r,12l,12,,,63,7r,xe" fillcolor="#e49500" stroked="f">
                  <v:path arrowok="t" o:connecttype="custom" o:connectlocs="63,7;63,19;0,12;0,0;63,7;63,7" o:connectangles="0,0,0,0,0,0"/>
                </v:shape>
                <v:shape id="Freeform 3149" o:spid="_x0000_s1728" style="position:absolute;left:9844;top:1898;width:63;height:19;visibility:visible;mso-wrap-style:square;v-text-anchor:top" coordsize="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Jl8QA&#10;AADdAAAADwAAAGRycy9kb3ducmV2LnhtbESPQWvCQBSE7wX/w/IEb3Vjg61GV5FCUfCUaO+P7DNJ&#10;m30bd7ca/70rFDwOM/MNs1z3phUXcr6xrGAyTkAQl1Y3XCk4Hr5eZyB8QNbYWiYFN/KwXg1elphp&#10;e+WcLkWoRISwz1BBHUKXSenLmgz6se2Io3eyzmCI0lVSO7xGuGnlW5K8S4MNx4UaO/qsqfwt/oyC&#10;KW/PRf5R2B+Zunlnjvnhe58rNRr2mwWIQH14hv/bO60gnSQpPN7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wyZfEAAAA3QAAAA8AAAAAAAAAAAAAAAAAmAIAAGRycy9k&#10;b3ducmV2LnhtbFBLBQYAAAAABAAEAPUAAACJAwAAAAA=&#10;" path="m63,7l56,19,,12,,,63,7r,xe" fillcolor="#e59800" stroked="f">
                  <v:path arrowok="t" o:connecttype="custom" o:connectlocs="63,7;56,19;0,12;0,0;63,7;63,7" o:connectangles="0,0,0,0,0,0"/>
                </v:shape>
                <v:shape id="Freeform 3150" o:spid="_x0000_s1729" style="position:absolute;left:9856;top:1850;width:95;height:16;visibility:visible;mso-wrap-style:square;v-text-anchor:top" coordsize="9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IncYA&#10;AADdAAAADwAAAGRycy9kb3ducmV2LnhtbESPQUsDMRSE74L/IbyCN5utiti1aRGxUA+Cu+2h3h6b&#10;193QzcuaPNv13xtB8DjMzDfMYjX6Xp0oJhfYwGxagCJugnXcGtht19cPoJIgW+wDk4FvSrBaXl4s&#10;sLThzBWdamlVhnAq0UAnMpRap6Yjj2kaBuLsHUL0KFnGVtuI5wz3vb4pinvt0XFe6HCg546aY/3l&#10;DbxIdO+b+YGrdv2aPvZO6s/qzZiryfj0CEpolP/wX3tjDdzOijv4fZOf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HIncYAAADdAAAADwAAAAAAAAAAAAAAAACYAgAAZHJz&#10;L2Rvd25yZXYueG1sUEsFBgAAAAAEAAQA9QAAAIsDAAAAAA==&#10;" path="m95,4r,12l,4,,,95,4r,xe" fillcolor="#cb3300" stroked="f">
                  <v:path arrowok="t" o:connecttype="custom" o:connectlocs="95,4;95,16;0,4;0,0;95,4;95,4" o:connectangles="0,0,0,0,0,0"/>
                </v:shape>
                <v:shape id="Freeform 3151" o:spid="_x0000_s1730" style="position:absolute;left:9856;top:1850;width:95;height:16;visibility:visible;mso-wrap-style:square;v-text-anchor:top" coordsize="9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8BfsQA&#10;AADdAAAADwAAAGRycy9kb3ducmV2LnhtbESPQWsCMRSE70L/Q3hCb5rVsiKrUaRSqHrq2np+bF53&#10;125eliTV9N8boeBxmJlvmOU6mk5cyPnWsoLJOANBXFndcq3g8/g2moPwAVljZ5kU/JGH9eppsMRC&#10;2yt/0KUMtUgQ9gUqaELoCyl91ZBBP7Y9cfK+rTMYknS11A6vCW46Oc2ymTTYclposKfXhqqf8tco&#10;2B225a4+zb720ebl2cl5zM9eqedh3CxABIrhEf5vv2sFL5Msh/ub9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AX7EAAAA3QAAAA8AAAAAAAAAAAAAAAAAmAIAAGRycy9k&#10;b3ducmV2LnhtbFBLBQYAAAAABAAEAPUAAACJAwAAAAA=&#10;" path="m95,4r,12l,4,,,95,4r,xe" fillcolor="#cc3600" stroked="f">
                  <v:path arrowok="t" o:connecttype="custom" o:connectlocs="95,4;95,16;0,4;0,0;95,4;95,4" o:connectangles="0,0,0,0,0,0"/>
                </v:shape>
                <v:shape id="Freeform 3152" o:spid="_x0000_s1731" style="position:absolute;left:9856;top:1850;width:95;height:16;visibility:visible;mso-wrap-style:square;v-text-anchor:top" coordsize="9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5+MUA&#10;AADdAAAADwAAAGRycy9kb3ducmV2LnhtbESPQWvCQBSE70L/w/IKXkQ3apEQXSUUBQ9etFavj+xr&#10;Epp9m2ZXXf+9KxQ8DjPzDbNYBdOIK3WutqxgPEpAEBdW11wqOH5thikI55E1NpZJwZ0crJZvvQVm&#10;2t54T9eDL0WEsMtQQeV9m0npiooMupFtiaP3YzuDPsqulLrDW4SbRk6SZCYN1hwXKmzps6Li93Ax&#10;Cr63PPiY+N2p1cd1mud5+DunQan+e8jnIDwF/wr/t7dawXSczOD5Jj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zn4xQAAAN0AAAAPAAAAAAAAAAAAAAAAAJgCAABkcnMv&#10;ZG93bnJldi54bWxQSwUGAAAAAAQABAD1AAAAigMAAAAA&#10;" path="m95,4r,12l,4,,,95,4r,xe" fillcolor="#cd3a00" stroked="f">
                  <v:path arrowok="t" o:connecttype="custom" o:connectlocs="95,4;95,16;0,4;0,0;95,4;95,4" o:connectangles="0,0,0,0,0,0"/>
                </v:shape>
                <v:shape id="Freeform 3153" o:spid="_x0000_s1732" style="position:absolute;left:9856;top:1850;width:95;height:16;visibility:visible;mso-wrap-style:square;v-text-anchor:top" coordsize="9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65kcQA&#10;AADdAAAADwAAAGRycy9kb3ducmV2LnhtbESPQWvCQBSE70L/w/IK3nSTKkZSV5FCwWsTIXh7Zl+T&#10;0OzbsLvR+O+7QqHHYWa+YXaHyfTiRs53lhWkywQEcW11x42Cc/m52ILwAVljb5kUPMjDYf8y22Gu&#10;7Z2/6FaERkQI+xwVtCEMuZS+bsmgX9qBOHrf1hkMUbpGaof3CDe9fEuSjTTYcVxocaCPluqfYjQK&#10;1sNlVVXlWIYsvZrseBoLdyWl5q/T8R1EoCn8h//aJ61glSYZPN/EJ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uZHEAAAA3QAAAA8AAAAAAAAAAAAAAAAAmAIAAGRycy9k&#10;b3ducmV2LnhtbFBLBQYAAAAABAAEAPUAAACJAwAAAAA=&#10;" path="m95,4r,12l,4,,,95,4r,xe" fillcolor="#ce3e00" stroked="f">
                  <v:path arrowok="t" o:connecttype="custom" o:connectlocs="95,4;95,16;0,4;0,0;95,4;95,4" o:connectangles="0,0,0,0,0,0"/>
                </v:shape>
                <v:shape id="Freeform 3154" o:spid="_x0000_s1733" style="position:absolute;left:9856;top:1850;width:95;height:16;visibility:visible;mso-wrap-style:square;v-text-anchor:top" coordsize="9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xGsIA&#10;AADdAAAADwAAAGRycy9kb3ducmV2LnhtbERPy4rCMBTdC/5DuIIb0VSFYVqN4oMR3TnVD7g017bY&#10;3IQmap2vnywGZnk47+W6M414UutrywqmkwQEcWF1zaWC6+Vr/AnCB2SNjWVS8CYP61W/t8RM2xd/&#10;0zMPpYgh7DNUUIXgMil9UZFBP7GOOHI32xoMEbal1C2+Yrhp5CxJPqTBmmNDhY52FRX3/GEUHPN9&#10;mr7Lxm0Op5/Z6OQ6tz1vlRoOus0CRKAu/Iv/3EetYD5N4tz4Jj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YLEawgAAAN0AAAAPAAAAAAAAAAAAAAAAAJgCAABkcnMvZG93&#10;bnJldi54bWxQSwUGAAAAAAQABAD1AAAAhwMAAAAA&#10;" path="m95,4l87,16,,4,,,95,4r,xe" fillcolor="#cf4200" stroked="f">
                  <v:path arrowok="t" o:connecttype="custom" o:connectlocs="95,4;87,16;0,4;0,0;95,4;95,4" o:connectangles="0,0,0,0,0,0"/>
                </v:shape>
                <v:shape id="Freeform 3155" o:spid="_x0000_s1734" style="position:absolute;left:9856;top:1850;width:87;height:16;visibility:visible;mso-wrap-style:square;v-text-anchor:top" coordsize="8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YzT8YA&#10;AADdAAAADwAAAGRycy9kb3ducmV2LnhtbESPQWvCQBSE7wX/w/KEXopurBhsdJVYEHpUG/D6yL4m&#10;wezbmN0mqb/eFYQeh5n5hllvB1OLjlpXWVYwm0YgiHOrKy4UZN/7yRKE88gaa8uk4I8cbDejlzUm&#10;2vZ8pO7kCxEg7BJUUHrfJFK6vCSDbmob4uD92NagD7ItpG6xD3BTy/coiqXBisNCiQ19lpRfTr9G&#10;wbB7O/e3xf66bG6HrOtMuojjVKnX8ZCuQHga/H/42f7SCuaz6AMeb8IT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YzT8YAAADdAAAADwAAAAAAAAAAAAAAAACYAgAAZHJz&#10;L2Rvd25yZXYueG1sUEsFBgAAAAAEAAQA9QAAAIsDAAAAAA==&#10;" path="m87,4r,12l,4,,,87,4r,xe" fillcolor="#d04600" stroked="f">
                  <v:path arrowok="t" o:connecttype="custom" o:connectlocs="87,4;87,16;0,4;0,0;87,4;87,4" o:connectangles="0,0,0,0,0,0"/>
                </v:shape>
                <v:shape id="Freeform 3156" o:spid="_x0000_s1735" style="position:absolute;left:9856;top:1850;width:87;height:16;visibility:visible;mso-wrap-style:square;v-text-anchor:top" coordsize="8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lz8QA&#10;AADdAAAADwAAAGRycy9kb3ducmV2LnhtbERPz2vCMBS+D/wfwhvsMmbaKaKdUUQY7KJo68TjW/PW&#10;FJuX0mS2++/NYbDjx/d7uR5sI27U+dqxgnScgCAuna65UnAq3l/mIHxA1tg4JgW/5GG9Gj0sMdOu&#10;5yPd8lCJGMI+QwUmhDaT0peGLPqxa4kj9+06iyHCrpK6wz6G20a+JslMWqw5NhhsaWuovOY/VgFO&#10;2/5y/ir2u8vh8/Rcml0zyRdKPT0OmzcQgYbwL/5zf2gFkzSN++Ob+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S5c/EAAAA3QAAAA8AAAAAAAAAAAAAAAAAmAIAAGRycy9k&#10;b3ducmV2LnhtbFBLBQYAAAAABAAEAPUAAACJAwAAAAA=&#10;" path="m87,4r,12l,4,,,87,4r,xe" fillcolor="#d14a00" stroked="f">
                  <v:path arrowok="t" o:connecttype="custom" o:connectlocs="87,4;87,16;0,4;0,0;87,4;87,4" o:connectangles="0,0,0,0,0,0"/>
                </v:shape>
                <v:shape id="Freeform 3157" o:spid="_x0000_s1736" style="position:absolute;left:9856;top:1850;width:87;height:16;visibility:visible;mso-wrap-style:square;v-text-anchor:top" coordsize="8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mgcUA&#10;AADdAAAADwAAAGRycy9kb3ducmV2LnhtbESPQUsDMRSE70L/Q3gFbzZJLSJr01JaBC8i3Qr1+Ni8&#10;bpZuXpYktqu/3giCx2FmvmGW69H34kIxdYEN6JkCQdwE23Fr4P3wfPcIImVki31gMvBFCdaryc0S&#10;KxuuvKdLnVtRIJwqNOByHiopU+PIY5qFgbh4pxA95iJjK23Ea4H7Xs6VepAeOy4LDgfaOmrO9ac3&#10;oF43avH9kd7CIurB7eyx3u2PxtxOx80TiExj/g//tV+sgXutNfy+K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GaBxQAAAN0AAAAPAAAAAAAAAAAAAAAAAJgCAABkcnMv&#10;ZG93bnJldi54bWxQSwUGAAAAAAQABAD1AAAAigMAAAAA&#10;" path="m87,4r,12l,4,,,87,4r,xe" fillcolor="#d24e00" stroked="f">
                  <v:path arrowok="t" o:connecttype="custom" o:connectlocs="87,4;87,16;0,4;0,0;87,4;87,4" o:connectangles="0,0,0,0,0,0"/>
                </v:shape>
                <v:shape id="Freeform 3158" o:spid="_x0000_s1737" style="position:absolute;left:9856;top:1850;width:87;height:16;visibility:visible;mso-wrap-style:square;v-text-anchor:top" coordsize="8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QWcUA&#10;AADdAAAADwAAAGRycy9kb3ducmV2LnhtbESPQWvCQBSE7wX/w/IEb3U3WoqmriJCaAteGr309si+&#10;ZkOzb0N2G+O/7wqCx2FmvmE2u9G1YqA+NJ41ZHMFgrjypuFaw/lUPK9AhIhssPVMGq4UYLedPG0w&#10;N/7CXzSUsRYJwiFHDTbGLpcyVJYchrnviJP343uHMcm+lqbHS4K7Vi6UepUOG04LFjs6WKp+yz+n&#10;YT1wMZRH1b18LtfK2mLl37+D1rPpuH8DEWmMj/C9/WE0LLNsAbc36Qn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JBZxQAAAN0AAAAPAAAAAAAAAAAAAAAAAJgCAABkcnMv&#10;ZG93bnJldi54bWxQSwUGAAAAAAQABAD1AAAAigMAAAAA&#10;" path="m87,4r,12l,4,,,87,4r,xe" fillcolor="#d35200" stroked="f">
                  <v:path arrowok="t" o:connecttype="custom" o:connectlocs="87,4;87,16;0,4;0,0;87,4;87,4" o:connectangles="0,0,0,0,0,0"/>
                </v:shape>
                <v:shape id="Freeform 3159" o:spid="_x0000_s1738" style="position:absolute;left:9856;top:1850;width:80;height:16;visibility:visible;mso-wrap-style:square;v-text-anchor:top" coordsize="8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XMYA&#10;AADdAAAADwAAAGRycy9kb3ducmV2LnhtbESPQWsCMRSE7wX/Q3iCt5rdCkW2RlFLsT0Vtwrt7TV5&#10;7q7dvCxJquu/NwWhx2FmvmFmi9624kQ+NI4V5OMMBLF2puFKwe7j5X4KIkRkg61jUnChAIv54G6G&#10;hXFn3tKpjJVIEA4FKqhj7Aopg67JYhi7jjh5B+ctxiR9JY3Hc4LbVj5k2aO02HBaqLGjdU36p/y1&#10;CrTefr+/ef5aedd9bvbr50tfHpUaDfvlE4hIffwP39qvRsEkzyfw9yY9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NXMYAAADdAAAADwAAAAAAAAAAAAAAAACYAgAAZHJz&#10;L2Rvd25yZXYueG1sUEsFBgAAAAAEAAQA9QAAAIsDAAAAAA==&#10;" path="m80,4r,12l,4,,,80,4r,xe" fillcolor="#d45600" stroked="f">
                  <v:path arrowok="t" o:connecttype="custom" o:connectlocs="80,4;80,16;0,4;0,0;80,4;80,4" o:connectangles="0,0,0,0,0,0"/>
                </v:shape>
                <v:shape id="Freeform 3160" o:spid="_x0000_s1739" style="position:absolute;left:9856;top:1850;width:80;height:16;visibility:visible;mso-wrap-style:square;v-text-anchor:top" coordsize="8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nMYA&#10;AADdAAAADwAAAGRycy9kb3ducmV2LnhtbESPQWvCQBSE74X+h+UVvDWbqNQmuooUhFIvbZSeH9ln&#10;Et19G7Jbjf56t1DocZiZb5jFarBGnKn3rWMFWZKCIK6cbrlWsN9tnl9B+ICs0TgmBVfysFo+Piyw&#10;0O7CX3QuQy0ihH2BCpoQukJKXzVk0SeuI47ewfUWQ5R9LXWPlwi3Ro7T9EVabDkuNNjRW0PVqfyx&#10;Clw3ubUz8/G521+P24Azk3/nmVKjp2E9BxFoCP/hv/a7VjDJsin8vo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knMYAAADdAAAADwAAAAAAAAAAAAAAAACYAgAAZHJz&#10;L2Rvd25yZXYueG1sUEsFBgAAAAAEAAQA9QAAAIsDAAAAAA==&#10;" path="m80,4r,12l,4,,,80,4r,xe" fillcolor="#d55a00" stroked="f">
                  <v:path arrowok="t" o:connecttype="custom" o:connectlocs="80,4;80,16;0,4;0,0;80,4;80,4" o:connectangles="0,0,0,0,0,0"/>
                </v:shape>
                <v:shape id="Freeform 3161" o:spid="_x0000_s1740" style="position:absolute;left:9856;top:1850;width:80;height:16;visibility:visible;mso-wrap-style:square;v-text-anchor:top" coordsize="8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qwMUA&#10;AADdAAAADwAAAGRycy9kb3ducmV2LnhtbESPQWvCQBSE70L/w/IKvZlNWpQSXcUW0go9GSteH9ln&#10;Esy+TXe3Jv33XUHwOMzMN8xyPZpOXMj51rKCLElBEFdWt1wr+N4X01cQPiBr7CyTgj/ysF49TJaY&#10;azvwji5lqEWEsM9RQRNCn0vpq4YM+sT2xNE7WWcwROlqqR0OEW46+Zymc2mw5bjQYE/vDVXn8tco&#10;KMvjm/lk99V3Hz+jPRWHsxwKpZ4ex80CRKAx3MO39lYreMmyGVzfx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7GrAxQAAAN0AAAAPAAAAAAAAAAAAAAAAAJgCAABkcnMv&#10;ZG93bnJldi54bWxQSwUGAAAAAAQABAD1AAAAigMAAAAA&#10;" path="m80,4r,12l,4,,,80,4r,xe" fillcolor="#d65e00" stroked="f">
                  <v:path arrowok="t" o:connecttype="custom" o:connectlocs="80,4;80,16;0,4;0,0;80,4;80,4" o:connectangles="0,0,0,0,0,0"/>
                </v:shape>
                <v:shape id="Freeform 3162" o:spid="_x0000_s1741" style="position:absolute;left:9856;top:1850;width:80;height:16;visibility:visible;mso-wrap-style:square;v-text-anchor:top" coordsize="8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ocYA&#10;AADdAAAADwAAAGRycy9kb3ducmV2LnhtbESPQWsCMRSE70L/Q3iF3jS7ilK2RllaCvak1dJeXzev&#10;m6WblyVJ19Vfb4SCx2FmvmGW68G2oicfGscK8kkGgrhyuuFawcfhdfwIIkRkja1jUnCiAOvV3WiJ&#10;hXZHfqd+H2uRIBwKVGBi7AopQ2XIYpi4jjh5P85bjEn6WmqPxwS3rZxm2UJabDgtGOzo2VD1u/+z&#10;CubmZddP5+eWy+3n9vDl/Nup/Fbq4X4on0BEGuIt/N/eaAWzPF/A9U16AnJ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nocYAAADdAAAADwAAAAAAAAAAAAAAAACYAgAAZHJz&#10;L2Rvd25yZXYueG1sUEsFBgAAAAAEAAQA9QAAAIsDAAAAAA==&#10;" path="m80,4r,12l,4,,,80,4r,xe" fillcolor="#d76200" stroked="f">
                  <v:path arrowok="t" o:connecttype="custom" o:connectlocs="80,4;80,16;0,4;0,0;80,4;80,4" o:connectangles="0,0,0,0,0,0"/>
                </v:shape>
                <v:shape id="Freeform 3163" o:spid="_x0000_s1742" style="position:absolute;left:9856;top:1850;width:80;height:16;visibility:visible;mso-wrap-style:square;v-text-anchor:top" coordsize="8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QGfsMA&#10;AADdAAAADwAAAGRycy9kb3ducmV2LnhtbESPQWvCQBSE70L/w/IKvYhuUq1KdBUppPRqrPdn9pkN&#10;Zt+G7NbEf98tCB6HmfmG2ewG24gbdb52rCCdJiCIS6drrhT8HPPJCoQPyBobx6TgTh5225fRBjPt&#10;ej7QrQiViBD2GSowIbSZlL40ZNFPXUscvYvrLIYou0rqDvsIt418T5KFtFhzXDDY0qeh8lr82kjJ&#10;cZiZ89h+NWG/SvuPU3Gf50q9vQ77NYhAQ3iGH+1vrWCWpkv4fx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QGfsMAAADdAAAADwAAAAAAAAAAAAAAAACYAgAAZHJzL2Rv&#10;d25yZXYueG1sUEsFBgAAAAAEAAQA9QAAAIgDAAAAAA==&#10;" path="m80,4l75,16,,4,7,,80,4r,xe" fillcolor="#d86500" stroked="f">
                  <v:path arrowok="t" o:connecttype="custom" o:connectlocs="80,4;75,16;0,4;7,0;80,4;80,4" o:connectangles="0,0,0,0,0,0"/>
                </v:shape>
                <v:shape id="Freeform 3164" o:spid="_x0000_s1743" style="position:absolute;left:9856;top:1850;width:75;height:12;visibility:visible;mso-wrap-style:square;v-text-anchor:top" coordsize="7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oJL8A&#10;AADdAAAADwAAAGRycy9kb3ducmV2LnhtbERPy4rCMBTdC/5DuII7TasoWo0iguBiQMbH/tpcm2Jz&#10;U5uonb83iwGXh/NerltbiRc1vnSsIB0mIIhzp0suFJxPu8EMhA/IGivHpOCPPKxX3c4SM+3e/Euv&#10;YyhEDGGfoQITQp1J6XNDFv3Q1cSRu7nGYoiwKaRu8B3DbSVHSTKVFkuODQZr2hrK78enVfD8uRz4&#10;MQ/mep+05aTW3iLOlOr32s0CRKA2fMX/7r1WME7TODe+iU9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u6gkvwAAAN0AAAAPAAAAAAAAAAAAAAAAAJgCAABkcnMvZG93bnJl&#10;di54bWxQSwUGAAAAAAQABAD1AAAAhAMAAAAA&#10;" path="m75,4r,8l,4,7,,75,4r,xe" fillcolor="#d96900" stroked="f">
                  <v:path arrowok="t" o:connecttype="custom" o:connectlocs="75,4;75,12;0,4;7,0;75,4;75,4" o:connectangles="0,0,0,0,0,0"/>
                </v:shape>
                <v:shape id="Freeform 3165" o:spid="_x0000_s1744" style="position:absolute;left:9856;top:1850;width:75;height:12;visibility:visible;mso-wrap-style:square;v-text-anchor:top" coordsize="7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Tv8QA&#10;AADdAAAADwAAAGRycy9kb3ducmV2LnhtbESPQWvCQBSE74X+h+UVequ7sSCauopaBOnNxIu3R/aZ&#10;hGbfht2tif/eLQgeh5n5hlmuR9uJK/nQOtaQTRQI4sqZlmsNp3L/MQcRIrLBzjFpuFGA9er1ZYm5&#10;cQMf6VrEWiQIhxw1NDH2uZShashimLieOHkX5y3GJH0tjcchwW0np0rNpMWW00KDPe0aqn6LP6vB&#10;HNT8e3PZ7v3PQu3iUNqhOFut39/GzReISGN8hh/tg9HwmWUL+H+Tn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107/EAAAA3QAAAA8AAAAAAAAAAAAAAAAAmAIAAGRycy9k&#10;b3ducmV2LnhtbFBLBQYAAAAABAAEAPUAAACJAwAAAAA=&#10;" path="m75,4r,8l,4,7,,75,4r,xe" fillcolor="#da6d00" stroked="f">
                  <v:path arrowok="t" o:connecttype="custom" o:connectlocs="75,4;75,12;0,4;7,0;75,4;75,4" o:connectangles="0,0,0,0,0,0"/>
                </v:shape>
                <v:shape id="Freeform 3166" o:spid="_x0000_s1745" style="position:absolute;left:9863;top:1850;width:68;height:12;visibility:visible;mso-wrap-style:square;v-text-anchor:top" coordsize="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Yb78QA&#10;AADdAAAADwAAAGRycy9kb3ducmV2LnhtbERPzWqDQBC+B/oOyxR6CXU1CaFYV2lSArn0UOsDDO5E&#10;RXfWumti+/TZQ6HHj+8/KxYziCtNrrOsIIliEMS11R03Cqqv0/MLCOeRNQ6WScEPOSjyh1WGqbY3&#10;/qRr6RsRQtilqKD1fkyldHVLBl1kR+LAXexk0Ac4NVJPeAvhZpCbON5Lgx2HhhZHOrZU9+VsFOyS&#10;9YGr08fv/l3Pu+++Kg+X7VGpp8fl7RWEp8X/i//cZ61gm2zC/vAmPAG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GG+/EAAAA3QAAAA8AAAAAAAAAAAAAAAAAmAIAAGRycy9k&#10;b3ducmV2LnhtbFBLBQYAAAAABAAEAPUAAACJAwAAAAA=&#10;" path="m68,4r,8l,4,,,68,4r,xe" fillcolor="#db7100" stroked="f">
                  <v:path arrowok="t" o:connecttype="custom" o:connectlocs="68,4;68,12;0,4;0,0;68,4;68,4" o:connectangles="0,0,0,0,0,0"/>
                </v:shape>
                <v:shape id="Freeform 3167" o:spid="_x0000_s1746" style="position:absolute;left:9863;top:1850;width:68;height:12;visibility:visible;mso-wrap-style:square;v-text-anchor:top" coordsize="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a+CcIA&#10;AADdAAAADwAAAGRycy9kb3ducmV2LnhtbESPzYrCQBCE78K+w9AL3nQSBZHoKLogevUHvTaZ3iSY&#10;6QmZjsa3d4SFPRZV9RW1XPeuVg9qQ+XZQDpOQBHn3lZcGLicd6M5qCDIFmvPZOBFAdarr8ESM+uf&#10;fKTHSQoVIRwyNFCKNJnWIS/JYRj7hjh6v751KFG2hbYtPiPc1XqSJDPtsOK4UGJDPyXl91PnDOyL&#10;6qbzzVVuXdLJazvbTuf3ozHD736zACXUy3/4r32wBqbpJIXPm/gE9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r4JwgAAAN0AAAAPAAAAAAAAAAAAAAAAAJgCAABkcnMvZG93&#10;bnJldi54bWxQSwUGAAAAAAQABAD1AAAAhwMAAAAA&#10;" path="m68,4r,8l,4,,,68,4r,xe" fillcolor="#dc7500" stroked="f">
                  <v:path arrowok="t" o:connecttype="custom" o:connectlocs="68,4;68,12;0,4;0,0;68,4;68,4" o:connectangles="0,0,0,0,0,0"/>
                </v:shape>
                <v:shape id="Freeform 3168" o:spid="_x0000_s1747" style="position:absolute;left:9863;top:1850;width:61;height:12;visibility:visible;mso-wrap-style:square;v-text-anchor:top" coordsize="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aQcUA&#10;AADdAAAADwAAAGRycy9kb3ducmV2LnhtbESPT2sCMRTE74V+h/AK3mrWVVbZGqUUBT3652Bvj81r&#10;dunmZdnEuH57Uyh4HGbmN8xyPdhWROp941jBZJyBIK6cbtgoOJ+27wsQPiBrbB2Tgjt5WK9eX5ZY&#10;anfjA8VjMCJB2JeooA6hK6X0VU0W/dh1xMn7cb3FkGRvpO7xluC2lXmWFdJiw2mhxo6+aqp+j1er&#10;YNZ9zy9FLHZt3Jt4nm0Wl5OplBq9DZ8fIAIN4Rn+b++0gukkz+HvTXo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9pBxQAAAN0AAAAPAAAAAAAAAAAAAAAAAJgCAABkcnMv&#10;ZG93bnJldi54bWxQSwUGAAAAAAQABAD1AAAAigMAAAAA&#10;" path="m61,4r,8l,4,,,61,4r,xe" fillcolor="#dd7900" stroked="f">
                  <v:path arrowok="t" o:connecttype="custom" o:connectlocs="61,4;61,12;0,4;0,0;61,4;61,4" o:connectangles="0,0,0,0,0,0"/>
                </v:shape>
                <v:shape id="Freeform 3169" o:spid="_x0000_s1748" style="position:absolute;left:9863;top:1850;width:61;height:12;visibility:visible;mso-wrap-style:square;v-text-anchor:top" coordsize="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Ty8IA&#10;AADdAAAADwAAAGRycy9kb3ducmV2LnhtbESPQWsCMRSE7wX/Q3iCt5rVhVZXo1hB7LWr3p+bZ7K4&#10;eVk3qa7/vikUehxm5htmue5dI+7Uhdqzgsk4A0FceV2zUXA87F5nIEJE1th4JgVPCrBeDV6WWGj/&#10;4C+6l9GIBOFQoAIbY1tIGSpLDsPYt8TJu/jOYUyyM1J3+Ehw18hplr1JhzWnBYstbS1V1/LbKTCH&#10;03t5ZpNbrzfbm+H9vPrIlRoN+80CRKQ+/of/2p9aQT6Z5vD7Jj0B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RPLwgAAAN0AAAAPAAAAAAAAAAAAAAAAAJgCAABkcnMvZG93&#10;bnJldi54bWxQSwUGAAAAAAQABAD1AAAAhwMAAAAA&#10;" path="m61,4r,8l,4,,,61,4r,xe" fillcolor="#de7d00" stroked="f">
                  <v:path arrowok="t" o:connecttype="custom" o:connectlocs="61,4;61,12;0,4;0,0;61,4;61,4" o:connectangles="0,0,0,0,0,0"/>
                </v:shape>
                <v:shape id="Freeform 3170" o:spid="_x0000_s1749" style="position:absolute;left:9863;top:1850;width:61;height:12;visibility:visible;mso-wrap-style:square;v-text-anchor:top" coordsize="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vGMYA&#10;AADdAAAADwAAAGRycy9kb3ducmV2LnhtbESPT2sCMRTE7wW/Q3iCt5pVi8hqVhal1EsL/rl4e2ye&#10;m2U3L9sk1e23bwqFHoeZ+Q2z2Q62E3fyoXGsYDbNQBBXTjdcK7icX59XIEJE1tg5JgXfFGBbjJ42&#10;mGv34CPdT7EWCcIhRwUmxj6XMlSGLIap64mTd3PeYkzS11J7fCS47eQ8y5bSYsNpwWBPO0NVe/qy&#10;Cj72yx73b35xvLbXMvt8r023KpWajIdyDSLSEP/Df+2DVrCYzV/g9016Ar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MvGMYAAADdAAAADwAAAAAAAAAAAAAAAACYAgAAZHJz&#10;L2Rvd25yZXYueG1sUEsFBgAAAAAEAAQA9QAAAIsDAAAAAA==&#10;" path="m61,r,12l,4,,,61,r,xe" fillcolor="#df8100" stroked="f">
                  <v:path arrowok="t" o:connecttype="custom" o:connectlocs="61,0;61,12;0,4;0,0;61,0;61,0" o:connectangles="0,0,0,0,0,0"/>
                </v:shape>
                <v:shape id="Freeform 3171" o:spid="_x0000_s1750" style="position:absolute;left:9863;top:1850;width:61;height:12;visibility:visible;mso-wrap-style:square;v-text-anchor:top" coordsize="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qfMYA&#10;AADdAAAADwAAAGRycy9kb3ducmV2LnhtbESPQWvCQBSE74L/YXkFL1I3SWuxqatIoFSPanvo7ZF9&#10;JiHZtyG7muTfd4WCx2FmvmHW28E04kadqywriBcRCOLc6ooLBd/nz+cVCOeRNTaWScFIDrab6WSN&#10;qbY9H+l28oUIEHYpKii9b1MpXV6SQbewLXHwLrYz6IPsCqk77APcNDKJojdpsOKwUGJLWUl5fboa&#10;Ba+/brc81Ph1rc+H+c8qHt8vPlNq9jTsPkB4Gvwj/N/eawUvcbKE+5vw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VqfMYAAADdAAAADwAAAAAAAAAAAAAAAACYAgAAZHJz&#10;L2Rvd25yZXYueG1sUEsFBgAAAAAEAAQA9QAAAIsDAAAAAA==&#10;" path="m61,r,12l,4,,,61,r,xe" fillcolor="#e08500" stroked="f">
                  <v:path arrowok="t" o:connecttype="custom" o:connectlocs="61,0;61,12;0,4;0,0;61,0;61,0" o:connectangles="0,0,0,0,0,0"/>
                </v:shape>
                <v:shape id="Freeform 3172" o:spid="_x0000_s1751" style="position:absolute;left:9863;top:1850;width:61;height:12;visibility:visible;mso-wrap-style:square;v-text-anchor:top" coordsize="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1rv8YA&#10;AADdAAAADwAAAGRycy9kb3ducmV2LnhtbESP0WrCQBRE3wv+w3KFvjUbLYikrtJIC6XWSNUPuGRv&#10;s8Hs3ZDdJunfuwXBx2FmzjCrzWgb0VPna8cKZkkKgrh0uuZKwfn0/rQE4QOyxsYxKfgjD5v15GGF&#10;mXYDf1N/DJWIEPYZKjAhtJmUvjRk0SeuJY7ej+sshii7SuoOhwi3jZyn6UJarDkuGGxpa6i8HH+t&#10;gk/jhqLYv30ti+Kc97vDeMpDrtTjdHx9ARFoDPfwrf2hFTzP5gv4fxOf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1rv8YAAADdAAAADwAAAAAAAAAAAAAAAACYAgAAZHJz&#10;L2Rvd25yZXYueG1sUEsFBgAAAAAEAAQA9QAAAIsDAAAAAA==&#10;" path="m61,l56,12,,4,,,61,r,xe" fillcolor="#e18900" stroked="f">
                  <v:path arrowok="t" o:connecttype="custom" o:connectlocs="61,0;56,12;0,4;0,0;61,0;61,0" o:connectangles="0,0,0,0,0,0"/>
                </v:shape>
                <v:shape id="Freeform 3173" o:spid="_x0000_s1752" style="position:absolute;left:9863;top:1850;width:56;height:12;visibility:visible;mso-wrap-style:square;v-text-anchor:top" coordsize="5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5z8kA&#10;AADdAAAADwAAAGRycy9kb3ducmV2LnhtbESP3WrCQBSE7wu+w3IKvRHdJIJKdBUrlLbSgn8IvTtm&#10;j0lo9mzIbjX26buC0MthZr5hpvPWVOJMjSstK4j7EQjizOqScwX73UtvDMJ5ZI2VZVJwJQfzWedh&#10;iqm2F97QeetzESDsUlRQeF+nUrqsIIOub2vi4J1sY9AH2eRSN3gJcFPJJIqG0mDJYaHAmpYFZd/b&#10;H6PgeIr3z9316pAsP3/N6vj6Nfi4viv19NguJiA8tf4/fG+/aQWDOBnB7U14AnL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AT5z8kAAADdAAAADwAAAAAAAAAAAAAAAACYAgAA&#10;ZHJzL2Rvd25yZXYueG1sUEsFBgAAAAAEAAQA9QAAAI4DAAAAAA==&#10;" path="m56,r,12l,4,,,56,r,xe" fillcolor="#e28d00" stroked="f">
                  <v:path arrowok="t" o:connecttype="custom" o:connectlocs="56,0;56,12;0,4;0,0;56,0;56,0" o:connectangles="0,0,0,0,0,0"/>
                </v:shape>
                <v:rect id="Rectangle 3174" o:spid="_x0000_s1753" style="position:absolute;left:9863;top:1850;width:56;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fxW8EA&#10;AADdAAAADwAAAGRycy9kb3ducmV2LnhtbERPTWuDQBC9F/oflinkVlcNhNZmI1KQ5iQkFXId3alK&#10;3Vlx12j/ffdQ6PHxvo/5ZkZxp9kNlhUkUQyCuLV64E5B/Vk+v4BwHlnjaJkU/JCD/PT4cMRM25Uv&#10;dL/6ToQQdhkq6L2fMild25NBF9mJOHBfdjboA5w7qWdcQ7gZZRrHB2lw4NDQ40TvPbXf18UoeLVd&#10;uTZjU1WTK+V+qT6SurgptXvaijcQnjb/L/5zn7WCfZKGueFNeALy9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8VvBAAAA3QAAAA8AAAAAAAAAAAAAAAAAmAIAAGRycy9kb3du&#10;cmV2LnhtbFBLBQYAAAAABAAEAPUAAACGAwAAAAA=&#10;" fillcolor="#e39100" stroked="f"/>
                <v:rect id="Rectangle 3175" o:spid="_x0000_s1754" style="position:absolute;left:9863;top:1850;width:56;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04EMYA&#10;AADdAAAADwAAAGRycy9kb3ducmV2LnhtbESP3WoCMRSE7wXfIZyCd5pVoepqFLFUSguCP+DtcXPc&#10;3bo5WTbpmr59UxC8HGbmG2axCqYSLTWutKxgOEhAEGdWl5wrOB3f+1MQziNrrCyTgl9ysFp2OwtM&#10;tb3zntqDz0WEsEtRQeF9nUrpsoIMuoGtiaN3tY1BH2WTS93gPcJNJUdJ8ioNlhwXCqxpU1B2O/wY&#10;Bdtkcm0pBFOfP80u3+6/L1/HN6V6L2E9B+Ep+Gf40f7QCsbD0Qz+38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04EMYAAADdAAAADwAAAAAAAAAAAAAAAACYAgAAZHJz&#10;L2Rvd25yZXYueG1sUEsFBgAAAAAEAAQA9QAAAIsDAAAAAA==&#10;" fillcolor="#e49500" stroked="f"/>
                <v:rect id="Rectangle 3176" o:spid="_x0000_s1755" style="position:absolute;left:9863;top:1850;width:56;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1S8QA&#10;AADdAAAADwAAAGRycy9kb3ducmV2LnhtbERP3WrCMBS+H/gO4QjeDE26slKrUXQoDHa1zgc4NMe2&#10;W3NSmmi7Pf1yMdjlx/e/3U+2E3cafOtYQ7JSIIgrZ1quNVw+zsschA/IBjvHpOGbPOx3s4ctFsaN&#10;/E73MtQihrAvUEMTQl9I6auGLPqV64kjd3WDxRDhUEsz4BjDbSeflMqkxZZjQ4M9vTRUfZU3q8El&#10;4+n4OGVnld0ub+s8/UyezY/Wi/l02IAINIV/8Z/71WhIkzTuj2/iE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8dUvEAAAA3QAAAA8AAAAAAAAAAAAAAAAAmAIAAGRycy9k&#10;b3ducmV2LnhtbFBLBQYAAAAABAAEAPUAAACJAwAAAAA=&#10;" fillcolor="#ff8c00" stroked="f"/>
                <v:shape id="Freeform 3177" o:spid="_x0000_s1756" style="position:absolute;left:9733;top:2022;width:174;height:55;visibility:visible;mso-wrap-style:square;v-text-anchor:top" coordsize="17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eweMgA&#10;AADdAAAADwAAAGRycy9kb3ducmV2LnhtbESPQWvCQBSE74X+h+UVequb1FIkukqQWlLBUqOCx2f2&#10;maTNvg3ZrcZ/3xUKHoeZ+YaZzHrTiBN1rrasIB5EIIgLq2suFWw3i6cRCOeRNTaWScGFHMym93cT&#10;TLQ985pOuS9FgLBLUEHlfZtI6YqKDLqBbYmDd7SdQR9kV0rd4TnATSOfo+hVGqw5LFTY0ryi4if/&#10;NQq+0/ptt88+Dtn7/CXLF8sv/blKlXp86NMxCE+9v4X/25lWMIyHMVzfh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h7B4yAAAAN0AAAAPAAAAAAAAAAAAAAAAAJgCAABk&#10;cnMvZG93bnJldi54bWxQSwUGAAAAAAQABAD1AAAAjQMAAAAA&#10;" path="m174,19r-7,36l,36,,,174,19r,xe" fillcolor="#cb3300" stroked="f">
                  <v:path arrowok="t" o:connecttype="custom" o:connectlocs="174,19;167,55;0,36;0,0;174,19;174,19" o:connectangles="0,0,0,0,0,0"/>
                </v:shape>
                <v:shape id="Freeform 3178" o:spid="_x0000_s1757" style="position:absolute;left:9733;top:2022;width:167;height:55;visibility:visible;mso-wrap-style:square;v-text-anchor:top" coordsize="16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ne38YA&#10;AADdAAAADwAAAGRycy9kb3ducmV2LnhtbESP3WrCQBSE74W+w3KE3unGH6Sk2Yi0SK30Qrd5gNPs&#10;MQlmz4bsVtO3d4WCl8PMfMNk68G24kK9bxwrmE0TEMSlMw1XCorv7eQFhA/IBlvHpOCPPKzzp1GG&#10;qXFXPtJFh0pECPsUFdQhdKmUvqzJop+6jjh6J9dbDFH2lTQ9XiPctnKeJCtpseG4UGNHbzWVZ/1r&#10;FeyLn4+D/fx639qCwy7RzXIwWqnn8bB5BRFoCI/wf3tnFCxmiznc38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ne38YAAADdAAAADwAAAAAAAAAAAAAAAACYAgAAZHJz&#10;L2Rvd25yZXYueG1sUEsFBgAAAAAEAAQA9QAAAIsDAAAAAA==&#10;" path="m167,19r,36l,36,,,167,19r,xe" fillcolor="#cc3600" stroked="f">
                  <v:path arrowok="t" o:connecttype="custom" o:connectlocs="167,19;167,55;0,36;0,0;167,19;167,19" o:connectangles="0,0,0,0,0,0"/>
                </v:shape>
                <v:shape id="Freeform 3179" o:spid="_x0000_s1758" style="position:absolute;left:9733;top:2022;width:167;height:55;visibility:visible;mso-wrap-style:square;v-text-anchor:top" coordsize="16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vMcA&#10;AADdAAAADwAAAGRycy9kb3ducmV2LnhtbESPQWvCQBSE7wX/w/KEXkqzawNaoqtIsUUQEWMvvT2y&#10;zySYfZtmt5r6612h0OMwM98ws0VvG3GmzteONYwSBYK4cKbmUsPn4f35FYQPyAYbx6Thlzws5oOH&#10;GWbGXXhP5zyUIkLYZ6ihCqHNpPRFRRZ94lri6B1dZzFE2ZXSdHiJcNvIF6XG0mLNcaHClt4qKk75&#10;j9XwdGpWPm93+LFaH7/U9ntzVWai9eOwX05BBOrDf/ivvTYa0lGawv1Nf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lrLzHAAAA3QAAAA8AAAAAAAAAAAAAAAAAmAIAAGRy&#10;cy9kb3ducmV2LnhtbFBLBQYAAAAABAAEAPUAAACMAwAAAAA=&#10;" path="m167,19r-5,36l,36,,,167,19r,xe" fillcolor="#cd3a00" stroked="f">
                  <v:path arrowok="t" o:connecttype="custom" o:connectlocs="167,19;162,55;0,36;0,0;167,19;167,19" o:connectangles="0,0,0,0,0,0"/>
                </v:shape>
                <v:shape id="Freeform 3180" o:spid="_x0000_s1759" style="position:absolute;left:9733;top:2022;width:162;height:50;visibility:visible;mso-wrap-style:square;v-text-anchor:top" coordsize="1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w58cA&#10;AADdAAAADwAAAGRycy9kb3ducmV2LnhtbESPT2vCQBTE74LfYXlCb3WTWqSNboKtSKXgQe2hx2f2&#10;mT9m34bsVlM/fVcoeBxm5jfMPOtNI87UucqygngcgSDOra64UPC1Xz2+gHAeWWNjmRT8koMsHQ7m&#10;mGh74S2dd74QAcIuQQWl920ipctLMujGtiUO3tF2Bn2QXSF1h5cAN418iqKpNFhxWCixpfeS8tPu&#10;xyio3z7jfX3gXm7clV4/6uX3YrVU6mHUL2YgPPX+Hv5vr7WCSTx5htub8AR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V8OfHAAAA3QAAAA8AAAAAAAAAAAAAAAAAmAIAAGRy&#10;cy9kb3ducmV2LnhtbFBLBQYAAAAABAAEAPUAAACMAwAAAAA=&#10;" path="m162,19r,31l,36,7,,162,19r,xe" fillcolor="#ce3e00" stroked="f">
                  <v:path arrowok="t" o:connecttype="custom" o:connectlocs="162,19;162,50;0,36;7,0;162,19;162,19" o:connectangles="0,0,0,0,0,0"/>
                </v:shape>
                <v:shape id="Freeform 3181" o:spid="_x0000_s1760" style="position:absolute;left:9733;top:2022;width:162;height:50;visibility:visible;mso-wrap-style:square;v-text-anchor:top" coordsize="1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9y8MA&#10;AADdAAAADwAAAGRycy9kb3ducmV2LnhtbESPT4vCMBTE7wt+h/CEva1plYpUo4gguMfVFTw+mtc/&#10;2rzUJNbut98sCHscZuY3zGozmFb05HxjWUE6SUAQF1Y3XCn4Pu0/FiB8QNbYWiYFP+Rhsx69rTDX&#10;9slf1B9DJSKEfY4K6hC6XEpf1GTQT2xHHL3SOoMhSldJ7fAZ4aaV0ySZS4MNx4UaO9rVVNyOD6MA&#10;k6vF7Dz/7F1Tpvd7mV1uWafU+3jYLkEEGsJ/+NU+aAWzdJbB35v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E9y8MAAADdAAAADwAAAAAAAAAAAAAAAACYAgAAZHJzL2Rv&#10;d25yZXYueG1sUEsFBgAAAAAEAAQA9QAAAIgDAAAAAA==&#10;" path="m162,19r,31l,36,7,,162,19r,xe" fillcolor="#cf4200" stroked="f">
                  <v:path arrowok="t" o:connecttype="custom" o:connectlocs="162,19;162,50;0,36;7,0;162,19;162,19" o:connectangles="0,0,0,0,0,0"/>
                </v:shape>
                <v:shape id="Freeform 3182" o:spid="_x0000_s1761" style="position:absolute;left:9733;top:2022;width:162;height:50;visibility:visible;mso-wrap-style:square;v-text-anchor:top" coordsize="1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k8MYA&#10;AADdAAAADwAAAGRycy9kb3ducmV2LnhtbESPQWsCMRSE74X+h/AK3mpWl4quRmkFQcRDtQWvj+S5&#10;Wdy8LJuoq7++EQoeh5n5hpktOleLC7Wh8qxg0M9AEGtvKi4V/P6s3scgQkQ2WHsmBTcKsJi/vsyw&#10;MP7KO7rsYykShEOBCmyMTSFl0JYchr5viJN39K3DmGRbStPiNcFdLYdZNpIOK04LFhtaWtKn/dkp&#10;qPPDZrjc3r7v569uo+3HeHeYaKV6b93nFESkLj7D/+21UZAP8hE83q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yk8MYAAADdAAAADwAAAAAAAAAAAAAAAACYAgAAZHJz&#10;L2Rvd25yZXYueG1sUEsFBgAAAAAEAAQA9QAAAIsDAAAAAA==&#10;" path="m162,19r-7,31l,36,7,,162,19r,xe" fillcolor="#d04600" stroked="f">
                  <v:path arrowok="t" o:connecttype="custom" o:connectlocs="162,19;155,50;0,36;7,0;162,19;162,19" o:connectangles="0,0,0,0,0,0"/>
                </v:shape>
                <v:shape id="Freeform 3183" o:spid="_x0000_s1762" style="position:absolute;left:9733;top:2022;width:155;height:50;visibility:visible;mso-wrap-style:square;v-text-anchor:top" coordsize="1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MMMQA&#10;AADdAAAADwAAAGRycy9kb3ducmV2LnhtbESPT2vCQBTE74LfYXkFb7pJlRqiq2ih4K3+KT0/ss8k&#10;dvdtyG5N8u27gtDjMDO/Ydbb3hpxp9bXjhWkswQEceF0zaWCr8vHNAPhA7JG45gUDORhuxmP1phr&#10;1/GJ7udQighhn6OCKoQml9IXFVn0M9cQR+/qWoshyraUusUuwq2Rr0nyJi3WHBcqbOi9ouLn/GsV&#10;NMP3Te4z/sTraTimC212XWaUmrz0uxWIQH34Dz/bB61gns6X8HgTn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xjDDEAAAA3QAAAA8AAAAAAAAAAAAAAAAAmAIAAGRycy9k&#10;b3ducmV2LnhtbFBLBQYAAAAABAAEAPUAAACJAwAAAAA=&#10;" path="m155,12r,38l,36,7,,155,12r,xe" fillcolor="#d14a00" stroked="f">
                  <v:path arrowok="t" o:connecttype="custom" o:connectlocs="155,12;155,50;0,36;7,0;155,12;155,12" o:connectangles="0,0,0,0,0,0"/>
                </v:shape>
                <v:shape id="Freeform 3184" o:spid="_x0000_s1763" style="position:absolute;left:9733;top:2022;width:155;height:50;visibility:visible;mso-wrap-style:square;v-text-anchor:top" coordsize="1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frMIA&#10;AADdAAAADwAAAGRycy9kb3ducmV2LnhtbERP3WrCMBS+H/gO4Qi7W9NOaEs1igrCdjPx5wEOzbEp&#10;NielSbV7++Vi4OXH97/aTLYTDxp861hBlqQgiGunW24UXC+HjxKED8gaO8ek4Jc8bNaztxVW2j35&#10;RI9zaEQMYV+hAhNCX0npa0MWfeJ64sjd3GAxRDg0Ug/4jOG2k59pmkuLLccGgz3tDdX382gVHGX/&#10;8z2OfDqY8r5rr1mx93mh1Pt82i5BBJrCS/zv/tIKFtkizo1v4hO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1+swgAAAN0AAAAPAAAAAAAAAAAAAAAAAJgCAABkcnMvZG93&#10;bnJldi54bWxQSwUGAAAAAAQABAD1AAAAhwMAAAAA&#10;" path="m155,12r-5,38l,36,7,,155,12r,xe" fillcolor="#d24e00" stroked="f">
                  <v:path arrowok="t" o:connecttype="custom" o:connectlocs="155,12;150,50;0,36;7,0;155,12;155,12" o:connectangles="0,0,0,0,0,0"/>
                </v:shape>
                <v:shape id="Freeform 3185" o:spid="_x0000_s1764" style="position:absolute;left:9740;top:2022;width:148;height:50;visibility:visible;mso-wrap-style:square;v-text-anchor:top" coordsize="1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f/8UA&#10;AADdAAAADwAAAGRycy9kb3ducmV2LnhtbESPT2sCMRTE70K/Q3iF3mrWiqLbzUqpFFoPFf+AHh+b&#10;183i5mVJUl2/vSkUPA4z8xumWPS2FWfyoXGsYDTMQBBXTjdcK9jvPp5nIEJE1tg6JgVXCrAoHwYF&#10;5tpdeEPnbaxFgnDIUYGJsculDJUhi2HoOuLk/ThvMSbpa6k9XhLctvIly6bSYsNpwWBH74aq0/bX&#10;Klhlp2+5pua4PEyN81+OJ0tmpZ4e+7dXEJH6eA//tz+1gvFoPIe/N+kJy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x//xQAAAN0AAAAPAAAAAAAAAAAAAAAAAJgCAABkcnMv&#10;ZG93bnJldi54bWxQSwUGAAAAAAQABAD1AAAAigMAAAAA&#10;" path="m148,12r-5,38l,36,,,148,12r,xe" fillcolor="#d35200" stroked="f">
                  <v:path arrowok="t" o:connecttype="custom" o:connectlocs="148,12;143,50;0,36;0,0;148,12;148,12" o:connectangles="0,0,0,0,0,0"/>
                </v:shape>
                <v:shape id="Freeform 3186" o:spid="_x0000_s1765" style="position:absolute;left:9740;top:2022;width:143;height:50;visibility:visible;mso-wrap-style:square;v-text-anchor:top" coordsize="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65fcEA&#10;AADdAAAADwAAAGRycy9kb3ducmV2LnhtbERPy4rCMBTdC/MP4Q6401QrIh2jzAjibH10MbtLc22q&#10;zU1tYu38vVkILg/nvVz3thYdtb5yrGAyTkAQF05XXCo4HbejBQgfkDXWjknBP3lYrz4GS8y0e/Ce&#10;ukMoRQxhn6ECE0KTSekLQxb92DXEkTu71mKIsC2lbvERw20tp0kylxYrjg0GG9oYKq6Hu1VwMfSz&#10;u6VdmqfJ7fw33c5y65xSw8/++wtEoD68xS/3r1aQTmZxf3wTn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OuX3BAAAA3QAAAA8AAAAAAAAAAAAAAAAAmAIAAGRycy9kb3du&#10;cmV2LnhtbFBLBQYAAAAABAAEAPUAAACGAwAAAAA=&#10;" path="m143,12r,38l,36,,,143,12r,xe" fillcolor="#d45600" stroked="f">
                  <v:path arrowok="t" o:connecttype="custom" o:connectlocs="143,12;143,50;0,36;0,0;143,12;143,12" o:connectangles="0,0,0,0,0,0"/>
                </v:shape>
                <v:shape id="Freeform 3187" o:spid="_x0000_s1766" style="position:absolute;left:9740;top:2022;width:143;height:50;visibility:visible;mso-wrap-style:square;v-text-anchor:top" coordsize="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8TrMUA&#10;AADdAAAADwAAAGRycy9kb3ducmV2LnhtbESPQWvCQBSE7wX/w/IEb3WTWqJEV5FCwaOmpeLtkX0m&#10;wd23aXaj0V/fLRR6HGbmG2a1GawRV+p841hBOk1AEJdON1wp+Px4f16A8AFZo3FMCu7kYbMePa0w&#10;1+7GB7oWoRIRwj5HBXUIbS6lL2uy6KeuJY7e2XUWQ5RdJXWHtwi3Rr4kSSYtNhwXamzprabyUvRW&#10;wWkfjFkcsuHbZhecH7/64mF7pSbjYbsEEWgI/+G/9k4rmKWvK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xOsxQAAAN0AAAAPAAAAAAAAAAAAAAAAAJgCAABkcnMv&#10;ZG93bnJldi54bWxQSwUGAAAAAAQABAD1AAAAigMAAAAA&#10;" path="m143,12r-7,38l,36,,,143,12r,xe" fillcolor="#d55a00" stroked="f">
                  <v:path arrowok="t" o:connecttype="custom" o:connectlocs="143,12;136,50;0,36;0,0;143,12;143,12" o:connectangles="0,0,0,0,0,0"/>
                </v:shape>
                <v:shape id="Freeform 3188" o:spid="_x0000_s1767" style="position:absolute;left:9740;top:2022;width:136;height:50;visibility:visible;mso-wrap-style:square;v-text-anchor:top" coordsize="1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zBMQA&#10;AADdAAAADwAAAGRycy9kb3ducmV2LnhtbESPQWvCQBSE74L/YXmCN92opTTRVSRS8Fiten5kn9lo&#10;9m3IbmP8926h0OMwM98wq01va9FR6yvHCmbTBARx4XTFpYLT9+fkA4QPyBprx6TgSR426+FghZl2&#10;Dz5QdwyliBD2GSowITSZlL4wZNFPXUMcvatrLYYo21LqFh8Rbms5T5J3abHiuGCwodxQcT/+WAXd&#10;ubrtDuk5T+2XKU/5lvP0slBqPOq3SxCB+vAf/mvvtYLF7G0Ov2/i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38wTEAAAA3QAAAA8AAAAAAAAAAAAAAAAAmAIAAGRycy9k&#10;b3ducmV2LnhtbFBLBQYAAAAABAAEAPUAAACJAwAAAAA=&#10;" path="m136,12r,38l,36,,,136,12r,xe" fillcolor="#d65e00" stroked="f">
                  <v:path arrowok="t" o:connecttype="custom" o:connectlocs="136,12;136,50;0,36;0,0;136,12;136,12" o:connectangles="0,0,0,0,0,0"/>
                </v:shape>
                <v:shape id="Freeform 3189" o:spid="_x0000_s1768" style="position:absolute;left:9740;top:2022;width:136;height:50;visibility:visible;mso-wrap-style:square;v-text-anchor:top" coordsize="1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yDbsMA&#10;AADdAAAADwAAAGRycy9kb3ducmV2LnhtbESP3WoCMRCF7wu+Q5hC72riL2VrlEWwCOKF2gcYNuNm&#10;cTNZkrhu374RCr08nJ+Ps9oMrhU9hdh41jAZKxDElTcN1xq+L7v3DxAxIRtsPZOGH4qwWY9eVlgY&#10;/+AT9edUizzCsUANNqWukDJWlhzGse+Is3f1wWHKMtTSBHzkcdfKqVJL6bDhTLDY0dZSdTvfXYao&#10;r+F63KqyPHAdenvq3PK20PrtdSg/QSQa0n/4r703GmaT+Qyeb/IT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yDbsMAAADdAAAADwAAAAAAAAAAAAAAAACYAgAAZHJzL2Rv&#10;d25yZXYueG1sUEsFBgAAAAAEAAQA9QAAAIgDAAAAAA==&#10;" path="m136,12r-8,38l,36,,,136,12r,xe" fillcolor="#d76200" stroked="f">
                  <v:path arrowok="t" o:connecttype="custom" o:connectlocs="136,12;128,50;0,36;0,0;136,12;136,12" o:connectangles="0,0,0,0,0,0"/>
                </v:shape>
                <v:shape id="Freeform 3190" o:spid="_x0000_s1769" style="position:absolute;left:9740;top:2022;width:136;height:50;visibility:visible;mso-wrap-style:square;v-text-anchor:top" coordsize="1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2QMQA&#10;AADdAAAADwAAAGRycy9kb3ducmV2LnhtbESPQWsCMRSE74L/ITyhF6lZW1lkNYoUCm1VSrft/bF5&#10;bhY3L2GT6vbfG0HwOMzMN8xy3dtWnKgLjWMF00kGgrhyuuFawc/36+McRIjIGlvHpOCfAqxXw8ES&#10;C+3O/EWnMtYiQTgUqMDE6AspQ2XIYpg4T5y8g+ssxiS7WuoOzwluW/mUZbm02HBaMOjpxVB1LP+s&#10;AkT9Xprdp/a/fvsxD5r3+ZiVehj1mwWISH28h2/tN63geTqbwfVNeg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0NkDEAAAA3QAAAA8AAAAAAAAAAAAAAAAAmAIAAGRycy9k&#10;b3ducmV2LnhtbFBLBQYAAAAABAAEAPUAAACJAwAAAAA=&#10;" path="m136,12r-8,38l,36,5,,136,12r,xe" fillcolor="#d86500" stroked="f">
                  <v:path arrowok="t" o:connecttype="custom" o:connectlocs="136,12;128,50;0,36;5,0;136,12;136,12" o:connectangles="0,0,0,0,0,0"/>
                </v:shape>
                <v:shape id="Freeform 3191" o:spid="_x0000_s1770" style="position:absolute;left:9740;top:2022;width:128;height:50;visibility:visible;mso-wrap-style:square;v-text-anchor:top" coordsize="1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KXgsMA&#10;AADdAAAADwAAAGRycy9kb3ducmV2LnhtbESPUWvCQBCE3wX/w7GCb/WibYOmnqJFoYgv2v6ANbdN&#10;grm9kD01/vteQfBxmJlvmPmyc7W6UiuVZwPjUQKKOPe24sLAz/f2ZQpKArLF2jMZuJPActHvzTGz&#10;/sYHuh5DoSKEJUMDZQhNprXkJTmUkW+Io/frW4chyrbQtsVbhLtaT5Ik1Q4rjgslNvRZUn4+XpyB&#10;nV1zOp3txW0knMWzXCan3JjhoFt9gArUhWf40f6yBl7Hb+/w/yY+Ab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KXgsMAAADdAAAADwAAAAAAAAAAAAAAAACYAgAAZHJzL2Rv&#10;d25yZXYueG1sUEsFBgAAAAAEAAQA9QAAAIgDAAAAAA==&#10;" path="m128,12r,38l,36,5,,128,12r,xe" fillcolor="#d96900" stroked="f">
                  <v:path arrowok="t" o:connecttype="custom" o:connectlocs="128,12;128,50;0,36;5,0;128,12;128,12" o:connectangles="0,0,0,0,0,0"/>
                </v:shape>
                <v:shape id="Freeform 3192" o:spid="_x0000_s1771" style="position:absolute;left:9740;top:2022;width:128;height:50;visibility:visible;mso-wrap-style:square;v-text-anchor:top" coordsize="1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5GYMYA&#10;AADdAAAADwAAAGRycy9kb3ducmV2LnhtbESP0WrCQBRE3wv9h+UKfRHdpIqW6CpFKAlSH9R+wCV7&#10;TYLZu3F31fTvXaHQx2FmzjDLdW9acSPnG8sK0nECgri0uuFKwc/xa/QBwgdkja1lUvBLHtar15cl&#10;ZtreeU+3Q6hEhLDPUEEdQpdJ6cuaDPqx7Yijd7LOYIjSVVI7vEe4aeV7ksykwYbjQo0dbWoqz4er&#10;UXDZuaLocJ7nl/yYJsP5d5lvvVJvg/5zASJQH/7Df+1CK5ik0xk8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5GYMYAAADdAAAADwAAAAAAAAAAAAAAAACYAgAAZHJz&#10;L2Rvd25yZXYueG1sUEsFBgAAAAAEAAQA9QAAAIsDAAAAAA==&#10;" path="m128,12r-5,38l,36,5,,128,12r,xe" fillcolor="#da6d00" stroked="f">
                  <v:path arrowok="t" o:connecttype="custom" o:connectlocs="128,12;123,50;0,36;5,0;128,12;128,12" o:connectangles="0,0,0,0,0,0"/>
                </v:shape>
                <v:shape id="Freeform 3193" o:spid="_x0000_s1772" style="position:absolute;left:9740;top:2022;width:123;height:50;visibility:visible;mso-wrap-style:square;v-text-anchor:top" coordsize="1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YyaMQA&#10;AADdAAAADwAAAGRycy9kb3ducmV2LnhtbESPQYvCMBSE74L/ITzBm6bWxZVqFHehqLe1K4K3R/Ns&#10;i81LaaLWf78RFjwOM/MNs1x3phZ3al1lWcFkHIEgzq2uuFBw/E1HcxDOI2usLZOCJzlYr/q9JSba&#10;PvhA98wXIkDYJaig9L5JpHR5SQbd2DbEwbvY1qAPsi2kbvER4KaWcRTNpMGKw0KJDX2XlF+zm1GQ&#10;2lsa/2TTbXreG3+ITZfNTl9KDQfdZgHCU+ff4f/2TiuYTj4+4fU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2MmjEAAAA3QAAAA8AAAAAAAAAAAAAAAAAmAIAAGRycy9k&#10;b3ducmV2LnhtbFBLBQYAAAAABAAEAPUAAACJAwAAAAA=&#10;" path="m123,12r,38l,36,5,,123,12r,xe" fillcolor="#db7100" stroked="f">
                  <v:path arrowok="t" o:connecttype="custom" o:connectlocs="123,12;123,50;0,36;5,0;123,12;123,12" o:connectangles="0,0,0,0,0,0"/>
                </v:shape>
                <v:shape id="Freeform 3194" o:spid="_x0000_s1773" style="position:absolute;left:9740;top:2022;width:123;height:50;visibility:visible;mso-wrap-style:square;v-text-anchor:top" coordsize="1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7dMQA&#10;AADdAAAADwAAAGRycy9kb3ducmV2LnhtbERP3WrCMBS+F/YO4Qx2I2vaKWN2jTIUmReCrPYBDs1Z&#10;W9aclCbauKc3F4Ndfnz/xSaYXlxpdJ1lBVmSgiCure64UVCd989vIJxH1thbJgU3crBZP8wKzLWd&#10;+IuupW9EDGGXo4LW+yGX0tUtGXSJHYgj921Hgz7CsZF6xCmGm16+pOmrNNhxbGhxoG1L9U95MQqO&#10;1S5M9ep3rrOwWlQ4nN3naafU02P4eAfhKfh/8Z/7oBUssmWcG9/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IO3TEAAAA3QAAAA8AAAAAAAAAAAAAAAAAmAIAAGRycy9k&#10;b3ducmV2LnhtbFBLBQYAAAAABAAEAPUAAACJAwAAAAA=&#10;" path="m123,12r,38l,36,5,,123,12r,xe" fillcolor="#dc7500" stroked="f">
                  <v:path arrowok="t" o:connecttype="custom" o:connectlocs="123,12;123,50;0,36;5,0;123,12;123,12" o:connectangles="0,0,0,0,0,0"/>
                </v:shape>
                <v:shape id="Freeform 3195" o:spid="_x0000_s1774" style="position:absolute;left:9745;top:2022;width:118;height:50;visibility:visible;mso-wrap-style:square;v-text-anchor:top" coordsize="1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JycUA&#10;AADdAAAADwAAAGRycy9kb3ducmV2LnhtbESPQWsCMRSE7wX/Q3hCbzW7WopujaJClx6r9lBvz83r&#10;Jrh52W5SXf99IxQ8DjPzDTNf9q4RZ+qC9awgH2UgiCuvLdcKPvdvT1MQISJrbDyTgisFWC4GD3Ms&#10;tL/wls67WIsE4VCgAhNjW0gZKkMOw8i3xMn79p3DmGRXS93hJcFdI8dZ9iIdWk4LBlvaGKpOu1+n&#10;4PhjD+X4y3xcV6XNaXOYlOuWlXoc9qtXEJH6eA//t9+1gkn+PIPb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8nJxQAAAN0AAAAPAAAAAAAAAAAAAAAAAJgCAABkcnMv&#10;ZG93bnJldi54bWxQSwUGAAAAAAQABAD1AAAAigMAAAAA&#10;" path="m118,12r-7,38l,36,,,118,12r,xe" fillcolor="#dd7900" stroked="f">
                  <v:path arrowok="t" o:connecttype="custom" o:connectlocs="118,12;111,50;0,36;0,0;118,12;118,12" o:connectangles="0,0,0,0,0,0"/>
                </v:shape>
                <v:shape id="Freeform 3196" o:spid="_x0000_s1775" style="position:absolute;left:9745;top:2022;width:111;height:50;visibility:visible;mso-wrap-style:square;v-text-anchor:top" coordsize="1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UkH8UA&#10;AADdAAAADwAAAGRycy9kb3ducmV2LnhtbERPy04CMRTdm/gPzTVxJx1EBjJQiBBNgJU8oiyv0+t0&#10;wvR2mFYY/Hq7IGF5ct7jaWsrcaLGl44VdDsJCOLc6ZILBbvt+9MQhA/IGivHpOBCHqaT+7sxZtqd&#10;eU2nTShEDGGfoQITQp1J6XNDFn3H1cSR+3GNxRBhU0jd4DmG20o+J0kqLZYcGwzWNDeUHza/VsFb&#10;dZylx5d0774+B6vlwXz3P/4GSj0+tK8jEIHacBNf3QutoNftx/3xTXwCcv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QfxQAAAN0AAAAPAAAAAAAAAAAAAAAAAJgCAABkcnMv&#10;ZG93bnJldi54bWxQSwUGAAAAAAQABAD1AAAAigMAAAAA&#10;" path="m111,12r,38l,36,,,111,12r,xe" fillcolor="#de7d00" stroked="f">
                  <v:path arrowok="t" o:connecttype="custom" o:connectlocs="111,12;111,50;0,36;0,0;111,12;111,12" o:connectangles="0,0,0,0,0,0"/>
                </v:shape>
                <v:shape id="Freeform 3197" o:spid="_x0000_s1776" style="position:absolute;left:9745;top:2022;width:111;height:50;visibility:visible;mso-wrap-style:square;v-text-anchor:top" coordsize="1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pKacMA&#10;AADdAAAADwAAAGRycy9kb3ducmV2LnhtbESPT4vCMBTE74LfITxhb5pW2bJUo4iwsN78d9jjo3lt&#10;is1LadJav/1GEPY4zMxvmM1utI0YqPO1YwXpIgFBXDhdc6Xgdv2ef4HwAVlj45gUPMnDbjudbDDX&#10;7sFnGi6hEhHCPkcFJoQ2l9IXhiz6hWuJo1e6zmKIsquk7vAR4baRyyTJpMWa44LBlg6Givultwpq&#10;kx2HnvrRPfF6qn5vZYbLUqmP2bhfgwg0hv/wu/2jFazSzxR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pKacMAAADdAAAADwAAAAAAAAAAAAAAAACYAgAAZHJzL2Rv&#10;d25yZXYueG1sUEsFBgAAAAAEAAQA9QAAAIgDAAAAAA==&#10;" path="m111,12r-5,38l,36,,,111,12r,xe" fillcolor="#df8100" stroked="f">
                  <v:path arrowok="t" o:connecttype="custom" o:connectlocs="111,12;106,50;0,36;0,0;111,12;111,12" o:connectangles="0,0,0,0,0,0"/>
                </v:shape>
                <v:shape id="Freeform 3198" o:spid="_x0000_s1777" style="position:absolute;left:9745;top:2022;width:111;height:50;visibility:visible;mso-wrap-style:square;v-text-anchor:top" coordsize="1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jwMQA&#10;AADdAAAADwAAAGRycy9kb3ducmV2LnhtbESPS2/CMBCE70j9D9ZW4gYOoPBIMQghQL2S5sBxiZc8&#10;Gq+j2ED493WlSj2OZuYbzXrbm0Y8qHOVZQWTcQSCOLe64kJB9nUcLUE4j6yxsUwKXuRgu3kbrDHR&#10;9slneqS+EAHCLkEFpfdtIqXLSzLoxrYlDt7NdgZ9kF0hdYfPADeNnEbRXBqsOCyU2NK+pPw7vRsF&#10;5mIuqzrdN9kpPiyucVYviWulhu/97gOEp97/h//an1rBbBJP4fdNe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I48DEAAAA3QAAAA8AAAAAAAAAAAAAAAAAmAIAAGRycy9k&#10;b3ducmV2LnhtbFBLBQYAAAAABAAEAPUAAACJAwAAAAA=&#10;" path="m111,12r-5,38l,36,,,111,12r,xe" fillcolor="#e08500" stroked="f">
                  <v:path arrowok="t" o:connecttype="custom" o:connectlocs="111,12;106,50;0,36;0,0;111,12;111,12" o:connectangles="0,0,0,0,0,0"/>
                </v:shape>
                <v:shape id="Freeform 3199" o:spid="_x0000_s1778" style="position:absolute;left:9745;top:2022;width:106;height:50;visibility:visible;mso-wrap-style:square;v-text-anchor:top" coordsize="1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kxccA&#10;AADdAAAADwAAAGRycy9kb3ducmV2LnhtbESPQWsCMRSE70L/Q3iF3jRrF4u7NYoVFGkPVi30+rp5&#10;3axuXpYk1e2/bwqFHoeZ+YaZLXrbigv50DhWMB5lIIgrpxuuFbwd18MpiBCRNbaOScE3BVjMbwYz&#10;LLW78p4uh1iLBOFQogITY1dKGSpDFsPIdcTJ+3TeYkzS11J7vCa4beV9lj1Iiw2nBYMdrQxV58OX&#10;VRA3xdN5/+qfjy/TXd6fPor3jSmUurvtl48gIvXxP/zX3moF+XiSw++b9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LZMXHAAAA3QAAAA8AAAAAAAAAAAAAAAAAmAIAAGRy&#10;cy9kb3ducmV2LnhtbFBLBQYAAAAABAAEAPUAAACMAwAAAAA=&#10;" path="m106,12r,38l,36,,,106,12r,xe" fillcolor="#e18900" stroked="f">
                  <v:path arrowok="t" o:connecttype="custom" o:connectlocs="106,12;106,50;0,36;0,0;106,12;106,12" o:connectangles="0,0,0,0,0,0"/>
                </v:shape>
                <v:shape id="Freeform 3200" o:spid="_x0000_s1779" style="position:absolute;left:9745;top:2022;width:106;height:50;visibility:visible;mso-wrap-style:square;v-text-anchor:top" coordsize="1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vacgA&#10;AADdAAAADwAAAGRycy9kb3ducmV2LnhtbESPzWrDMBCE74W8g9hALyGR3fxQXCvBJBR66CFx8gBb&#10;a2sbWytjKY7bp68CgR6HmfmGSXejacVAvastK4gXEQjiwuqaSwWX8/v8FYTzyBpby6TghxzstpOn&#10;FBNtb3yiIfelCBB2CSqovO8SKV1RkUG3sB1x8L5tb9AH2ZdS93gLcNPKlyjaSIM1h4UKO9pXVDT5&#10;1Sj4ype/h8FdsuNsn8WfcZSvmk2t1PN0zN5AeBr9f/jR/tAKlvF6Bfc34QnI7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6+9pyAAAAN0AAAAPAAAAAAAAAAAAAAAAAJgCAABk&#10;cnMvZG93bnJldi54bWxQSwUGAAAAAAQABAD1AAAAjQMAAAAA&#10;" path="m106,12l99,50,,36,7,r99,12l106,12xe" fillcolor="#e28d00" stroked="f">
                  <v:path arrowok="t" o:connecttype="custom" o:connectlocs="106,12;99,50;0,36;7,0;106,12;106,12" o:connectangles="0,0,0,0,0,0"/>
                </v:shape>
                <v:shape id="Freeform 3201" o:spid="_x0000_s1780" style="position:absolute;left:9745;top:2022;width:99;height:50;visibility:visible;mso-wrap-style:square;v-text-anchor:top" coordsize="9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2OX8QA&#10;AADdAAAADwAAAGRycy9kb3ducmV2LnhtbESPQYvCMBSE78L+h/AWvGlaRVmqUXZllaIXt+r90Tzb&#10;ss1LaaLWf28EweMwM98w82VnanGl1lWWFcTDCARxbnXFhYLjYT34AuE8ssbaMim4k4Pl4qM3x0Tb&#10;G//RNfOFCBB2CSoovW8SKV1ekkE3tA1x8M62NeiDbAupW7wFuKnlKIqm0mDFYaHEhlYl5f/ZxSj4&#10;PU5PGx1X91V3SdPd6Cfl/dYq1f/svmcgPHX+HX61U61gHE8m8HwTn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tjl/EAAAA3QAAAA8AAAAAAAAAAAAAAAAAmAIAAGRycy9k&#10;b3ducmV2LnhtbFBLBQYAAAAABAAEAPUAAACJAwAAAAA=&#10;" path="m99,12r,38l,36,7,,99,12r,xe" fillcolor="#e39100" stroked="f">
                  <v:path arrowok="t" o:connecttype="custom" o:connectlocs="99,12;99,50;0,36;7,0;99,12;99,12" o:connectangles="0,0,0,0,0,0"/>
                </v:shape>
                <v:shape id="Freeform 3202" o:spid="_x0000_s1781" style="position:absolute;left:9745;top:2029;width:99;height:43;visibility:visible;mso-wrap-style:square;v-text-anchor:top" coordsize="9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omMcA&#10;AADdAAAADwAAAGRycy9kb3ducmV2LnhtbESP3WrCQBSE7wt9h+UUvCm6iaUi0VVsqdKbCv48wCF7&#10;TGKzZ0P2qIlP3y0UejnMzDfMfNm5Wl2pDZVnA+koAUWce1txYeB4WA+noIIgW6w9k4GeAiwXjw9z&#10;zKy/8Y6ueylUhHDI0EAp0mRah7wkh2HkG+LonXzrUKJsC21bvEW4q/U4SSbaYcVxocSG3kvKv/cX&#10;Z4D6ZCNf61R/nO9vz5ft3a2kHxszeOpWM1BCnfyH/9qf1sBL+jqB3zfxCe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CKJjHAAAA3QAAAA8AAAAAAAAAAAAAAAAAmAIAAGRy&#10;cy9kb3ducmV2LnhtbFBLBQYAAAAABAAEAPUAAACMAwAAAAA=&#10;" path="m99,5l94,43,,29,7,,99,5r,xe" fillcolor="#e49500" stroked="f">
                  <v:path arrowok="t" o:connecttype="custom" o:connectlocs="99,5;94,43;0,29;7,0;99,5;99,5" o:connectangles="0,0,0,0,0,0"/>
                </v:shape>
                <v:shape id="Freeform 3203" o:spid="_x0000_s1782" style="position:absolute;left:9745;top:2029;width:99;height:43;visibility:visible;mso-wrap-style:square;v-text-anchor:top" coordsize="9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X2cMMA&#10;AADdAAAADwAAAGRycy9kb3ducmV2LnhtbESPQYvCMBSE78L+h/AEb5qqqEs1yiIKuh6WqrDXR/Ns&#10;i81LSaLWf28WhD0OM/MNs1i1phZ3cr6yrGA4SEAQ51ZXXCg4n7b9TxA+IGusLZOCJ3lYLT86C0y1&#10;fXBG92MoRISwT1FBGUKTSunzkgz6gW2Io3exzmCI0hVSO3xEuKnlKEmm0mDFcaHEhtYl5dfjzSj4&#10;PsgZBof7nfc/2XkzHed8+lWq122/5iACteE//G7vtILxcDKDvzfxCc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X2cMMAAADdAAAADwAAAAAAAAAAAAAAAACYAgAAZHJzL2Rv&#10;d25yZXYueG1sUEsFBgAAAAAEAAQA9QAAAIgDAAAAAA==&#10;" path="m99,5l94,43,,29,7,,99,5r,xe" fillcolor="#e59800" stroked="f">
                  <v:path arrowok="t" o:connecttype="custom" o:connectlocs="99,5;94,43;0,29;7,0;99,5;99,5" o:connectangles="0,0,0,0,0,0"/>
                </v:shape>
                <v:shape id="Freeform 3204" o:spid="_x0000_s1783" style="position:absolute;left:9701;top:2089;width:305;height:32;visibility:visible;mso-wrap-style:square;v-text-anchor:top" coordsize="30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vh3cQA&#10;AADdAAAADwAAAGRycy9kb3ducmV2LnhtbERPTU/CQBC9k/AfNkPCDbaIGlO6JUQh4ME0ItyH7tCW&#10;dmdrd4H6792DiceX950se9OIG3WusqxgNo1AEOdWV1woOHxtJi8gnEfW2FgmBT/kYJkOBwnG2t75&#10;k257X4gQwi5GBaX3bSyly0sy6Ka2JQ7c2XYGfYBdIXWH9xBuGvkQRc/SYMWhocSWXkvK6/3VKHA+&#10;W2enbPs9P27fLvllV78/ftRKjUf9agHCU+//xX/unVYwnz2FueFNeAI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L4d3EAAAA3QAAAA8AAAAAAAAAAAAAAAAAmAIAAGRycy9k&#10;b3ducmV2LnhtbFBLBQYAAAAABAAEAPUAAACJAwAAAAA=&#10;" path="m126,13l305,32,7,,,,126,13r,xe" fillcolor="#cb3300" stroked="f">
                  <v:path arrowok="t" o:connecttype="custom" o:connectlocs="126,13;305,32;7,0;0,0;126,13;126,13" o:connectangles="0,0,0,0,0,0"/>
                </v:shape>
                <v:shape id="Freeform 3205" o:spid="_x0000_s1784" style="position:absolute;left:9716;top:2017;width:123;height:12;visibility:visible;mso-wrap-style:square;v-text-anchor:top" coordsize="1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NSsgA&#10;AADdAAAADwAAAGRycy9kb3ducmV2LnhtbESPT2vCQBTE7wW/w/KE3uomKfZPdBVrKVi8tKsFvT2y&#10;zySYfRuyWxO/fbdQ6HGYmd8w8+VgG3GhzteOFaSTBARx4UzNpYL97u3uCYQPyAYbx6TgSh6Wi9HN&#10;HHPjev6kiw6liBD2OSqoQmhzKX1RkUU/cS1x9E6usxii7EppOuwj3DYyS5IHabHmuFBhS+uKirP+&#10;tgp09vJ+PGu9/si208fD6+mrb0Oq1O14WM1ABBrCf/ivvTEK7tPpM/y+i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W81KyAAAAN0AAAAPAAAAAAAAAAAAAAAAAJgCAABk&#10;cnMvZG93bnJldi54bWxQSwUGAAAAAAQABAD1AAAAjQMAAAAA&#10;" path="m116,5r7,7l,,,,116,5r,xe" fillcolor="#cb3300" stroked="f">
                  <v:path arrowok="t" o:connecttype="custom" o:connectlocs="116,5;123,12;0,0;0,0;116,5;116,5" o:connectangles="0,0,0,0,0,0"/>
                </v:shape>
                <v:shape id="Freeform 3206" o:spid="_x0000_s1785" style="position:absolute;left:9800;top:1942;width:187;height:43;visibility:visible;mso-wrap-style:square;v-text-anchor:top" coordsize="18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i4UsQA&#10;AADdAAAADwAAAGRycy9kb3ducmV2LnhtbERPz2vCMBS+D/wfwhO8zbQOiuuMRR2CbOywKjs/m2fb&#10;rXkpTbTxv18Ogx0/vt+rIphO3GhwrWUF6TwBQVxZ3XKt4HTcPy5BOI+ssbNMCu7koFhPHlaYazvy&#10;J91KX4sYwi5HBY33fS6lqxoy6Oa2J47cxQ4GfYRDLfWAYww3nVwkSSYNthwbGuxp11D1U16NgvP1&#10;3W/OgbZfy135tr+E7+eP+6tSs2nYvIDwFPy/+M990Aqe0izuj2/i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4uFLEAAAA3QAAAA8AAAAAAAAAAAAAAAAAmAIAAGRycy9k&#10;b3ducmV2LnhtbFBLBQYAAAAABAAEAPUAAACJAwAAAAA=&#10;" path="m,24l187,43r,-2l187,41r,l187,41r-2,-3l185,38r,l185,38r-3,-2l182,34r,l182,31r-2,l177,29r-2,-3l175,24r-5,-3l168,17r-3,l163,14r-3,-2l160,12r-2,l158,12,156,9r,l156,9r,3l156,12r,l156,12r,l39,,37,r,l34,,32,2r-2,l27,4r-2,l22,7,17,9r-2,3l10,12r,2l5,17,3,19r,2l,24r,xe" fillcolor="#7f2600" stroked="f">
                  <v:path arrowok="t" o:connecttype="custom" o:connectlocs="0,24;187,43;187,41;187,41;187,41;187,41;185,38;185,38;185,38;185,38;182,36;182,34;182,34;182,31;180,31;177,29;175,26;175,24;170,21;168,17;165,17;163,14;160,12;160,12;158,12;158,12;156,9;156,9;156,9;156,12;156,12;156,12;156,12;156,12;39,0;37,0;37,0;34,0;32,2;30,2;27,4;25,4;22,7;17,9;15,12;10,12;10,14;5,17;3,19;3,21;0,24;0,24" o:connectangles="0,0,0,0,0,0,0,0,0,0,0,0,0,0,0,0,0,0,0,0,0,0,0,0,0,0,0,0,0,0,0,0,0,0,0,0,0,0,0,0,0,0,0,0,0,0,0,0,0,0,0,0"/>
                </v:shape>
                <v:shape id="Freeform 3207" o:spid="_x0000_s1786" style="position:absolute;left:9844;top:1806;width:131;height:31;visibility:visible;mso-wrap-style:square;v-text-anchor:top" coordsize="1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nRMQA&#10;AADdAAAADwAAAGRycy9kb3ducmV2LnhtbESPQYvCMBSE78L+h/AEL6Jp1S1ajbIoBW+i3Yu3R/Ns&#10;i81LaaJ2//1GWNjjMDPfMJtdbxrxpM7VlhXE0wgEcWF1zaWC7zybLEE4j6yxsUwKfsjBbvsx2GCq&#10;7YvP9Lz4UgQIuxQVVN63qZSuqMigm9qWOHg32xn0QXal1B2+Atw0chZFiTRYc1iosKV9RcX98jAK&#10;kvwz43leH3BVjhf77Cqv7nZSajTsv9YgPPX+P/zXPmoF8ziJ4f0mP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iZ0TEAAAA3QAAAA8AAAAAAAAAAAAAAAAAmAIAAGRycy9k&#10;b3ducmV2LnhtbFBLBQYAAAAABAAEAPUAAACJAwAAAAA=&#10;" path="m131,12l112,31,19,17,,,131,12r,xe" fillcolor="#cb3300" stroked="f">
                  <v:path arrowok="t" o:connecttype="custom" o:connectlocs="131,12;112,31;19,17;0,0;131,12;131,12" o:connectangles="0,0,0,0,0,0"/>
                </v:shape>
                <v:shape id="Freeform 3208" o:spid="_x0000_s1787" style="position:absolute;left:9832;top:1770;width:167;height:48;visibility:visible;mso-wrap-style:square;v-text-anchor:top" coordsize="16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aQ38QA&#10;AADdAAAADwAAAGRycy9kb3ducmV2LnhtbESPX2vCMBTF3wd+h3CFvQybakFGNYoIgjAmtg76emmu&#10;bbG5KUnU7tsvg8EeD+fPj7PejqYXD3K+s6xgnqQgiGurO24UfF0Os3cQPiBr7C2Tgm/ysN1MXtaY&#10;a/vkgh5laEQcYZ+jgjaEIZfS1y0Z9IkdiKN3tc5giNI1Ujt8xnHTy0WaLqXBjiOhxYH2LdW38m4i&#10;JHN4OofT560Y3bni6qOq35xSr9NxtwIRaAz/4b/2USvI5ssF/L6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GkN/EAAAA3QAAAA8AAAAAAAAAAAAAAAAAmAIAAGRycy9k&#10;b3ducmV2LnhtbFBLBQYAAAAABAAEAPUAAACJAwAAAAA=&#10;" path="m12,36r,-3l12,33r-2,l10,31,7,29r,l7,26r,-2l5,19,2,17r,-3l2,12,,7,,4,,,,,167,12r,l167,12r-2,2l165,14r-3,3l162,19r-2,5l160,26r-2,3l155,33r-2,3l150,38r-2,3l145,43r,3l143,48,12,36r,xe" fillcolor="#cb3300" stroked="f">
                  <v:path arrowok="t" o:connecttype="custom" o:connectlocs="12,36;12,33;12,33;10,33;10,31;7,29;7,29;7,26;7,24;5,19;2,17;2,14;2,12;0,7;0,4;0,0;0,0;167,12;167,12;167,12;165,14;165,14;162,17;162,19;160,24;160,26;158,29;155,33;153,36;150,38;148,41;145,43;145,46;143,48;12,36;12,36" o:connectangles="0,0,0,0,0,0,0,0,0,0,0,0,0,0,0,0,0,0,0,0,0,0,0,0,0,0,0,0,0,0,0,0,0,0,0,0"/>
                </v:shape>
                <v:shape id="Freeform 3209" o:spid="_x0000_s1788" style="position:absolute;left:9832;top:1699;width:167;height:51;visibility:visible;mso-wrap-style:square;v-text-anchor:top" coordsize="16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9qcYA&#10;AADdAAAADwAAAGRycy9kb3ducmV2LnhtbESP3WoCMRSE7wu+QzhC72rWKtpujSL+gPXG1vYBDpvT&#10;3cXkJE1SXd++KRS8HGbmG2a26KwRZwqxdaxgOChAEFdOt1wr+PzYPjyBiAlZo3FMCq4UYTHv3c2w&#10;1O7C73Q+plpkCMcSFTQp+VLKWDVkMQ6cJ87elwsWU5ahljrgJcOtkY9FMZEWW84LDXpaNVSdjj9W&#10;QWfdrtgc1tPXcfL+7duEvXmeKnXf75YvIBJ16Rb+b++0gtFwMoK/N/k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Q9qcYAAADdAAAADwAAAAAAAAAAAAAAAACYAgAAZHJz&#10;L2Rvd25yZXYueG1sUEsFBgAAAAAEAAQA9QAAAIsDAAAAAA==&#10;" path="m24,r,l24,,22,r,3l19,5r-2,l15,8r,2l12,12r-2,3l7,17r,5l5,25,2,29,,32r,7l167,51r,-2l167,49r-2,-3l165,46r-3,-2l162,41r,-2l162,37r-2,-5l158,29r,-2l155,25r,-5l153,20r-3,-5l148,15,24,r,xe" fillcolor="#cb3300" stroked="f">
                  <v:path arrowok="t" o:connecttype="custom" o:connectlocs="24,0;24,0;24,0;22,0;22,3;19,5;17,5;15,8;15,10;12,12;10,15;7,17;7,22;5,25;2,29;0,32;0,39;167,51;167,49;167,49;165,46;165,46;162,44;162,41;162,39;162,37;160,32;158,29;158,27;155,25;155,20;153,20;150,15;148,15;24,0;24,0" o:connectangles="0,0,0,0,0,0,0,0,0,0,0,0,0,0,0,0,0,0,0,0,0,0,0,0,0,0,0,0,0,0,0,0,0,0,0,0"/>
                </v:shape>
                <v:shape id="Freeform 3210" o:spid="_x0000_s1789" style="position:absolute;left:9832;top:1743;width:170;height:31;visibility:visible;mso-wrap-style:square;v-text-anchor:top" coordsize="17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2Px8UA&#10;AADdAAAADwAAAGRycy9kb3ducmV2LnhtbESPT2sCMRTE7wW/Q3iCt5r1D0vZGkUEpdpTt63n5+a5&#10;Wdy8LEmq67c3hUKPw8z8hlmsetuKK/nQOFYwGWcgiCunG64VfH1un19AhIissXVMCu4UYLUcPC2w&#10;0O7GH3QtYy0ShEOBCkyMXSFlqAxZDGPXESfv7LzFmKSvpfZ4S3DbymmW5dJiw2nBYEcbQ9Wl/LEK&#10;GuSjab/fL9nhkOvzznfl6bhXajTs168gIvXxP/zXftMKZpN8Dr9v0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7Y/HxQAAAN0AAAAPAAAAAAAAAAAAAAAAAJgCAABkcnMv&#10;ZG93bnJldi54bWxQSwUGAAAAAAQABAD1AAAAigMAAAAA&#10;" path="m,l,,,,,,,2r,l,2r,l,5r,l,7r,l,7r,l,10r,2l,12,167,31r,l167,31r,-2l167,29r,-2l167,27r,-3l170,24r-3,-2l167,19r,l167,17r-2,l165,14r-3,-2l160,12,,,,xe" fillcolor="#cb3300" stroked="f">
                  <v:path arrowok="t" o:connecttype="custom" o:connectlocs="0,0;0,0;0,0;0,0;0,2;0,2;0,2;0,2;0,5;0,5;0,7;0,7;0,7;0,7;0,10;0,12;0,12;167,31;167,31;167,31;167,29;167,29;167,27;167,27;167,24;170,24;167,22;167,19;167,19;167,17;165,17;165,14;162,12;160,12;0,0;0,0" o:connectangles="0,0,0,0,0,0,0,0,0,0,0,0,0,0,0,0,0,0,0,0,0,0,0,0,0,0,0,0,0,0,0,0,0,0,0,0"/>
                </v:shape>
                <v:shape id="Freeform 3211" o:spid="_x0000_s1790" style="position:absolute;left:9856;top:1619;width:124;height:95;visibility:visible;mso-wrap-style:square;v-text-anchor:top" coordsize="12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6glsYA&#10;AADdAAAADwAAAGRycy9kb3ducmV2LnhtbESPQWvCQBSE74X+h+UVvIhuVJSaukqpir0INnrx9si+&#10;ZoPZtyG7mvjv3YLQ4zAz3zCLVWcrcaPGl44VjIYJCOLc6ZILBafjdvAOwgdkjZVjUnAnD6vl68sC&#10;U+1a/qFbFgoRIexTVGBCqFMpfW7Ioh+6mjh6v66xGKJsCqkbbCPcVnKcJDNpseS4YLCmL0P5Jbta&#10;BZvdBKfZ+bL37uBPbX9N89pcleq9dZ8fIAJ14T/8bH9rBZPRbAp/b+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6glsYAAADdAAAADwAAAAAAAAAAAAAAAACYAgAAZHJz&#10;L2Rvd25yZXYueG1sUEsFBgAAAAAEAAQA9QAAAIsDAAAAAA==&#10;" path="m,80r,l,80,3,78r,l5,75,7,73r,-2l10,71r2,-5l15,63r2,-5l20,56r,-2l22,49r2,-3l27,44r,-5l27,34r,-5l29,27r,-5l32,20r,-5l34,12r,-2l34,8r,-3l37,3r,l37,r,l39,r61,8l100,8r,l100,10r,2l100,12r,5l100,20r,5l100,27r,5l100,34r2,5l102,42r2,2l104,46r3,5l107,51r,5l107,58r2,5l109,66r3,2l114,71r3,2l117,75r,3l117,80r2,3l119,85r2,3l124,90r,5l,80r,xe" fillcolor="#cb3300" stroked="f">
                  <v:path arrowok="t" o:connecttype="custom" o:connectlocs="0,80;3,78;5,75;7,71;12,66;17,58;20,54;24,46;27,39;27,29;29,22;32,15;34,10;34,5;37,3;37,0;100,8;100,8;100,12;100,17;100,25;100,32;102,39;104,44;107,51;107,56;109,63;112,68;117,73;117,78;119,83;121,88;124,95;0,80" o:connectangles="0,0,0,0,0,0,0,0,0,0,0,0,0,0,0,0,0,0,0,0,0,0,0,0,0,0,0,0,0,0,0,0,0,0"/>
                </v:shape>
                <v:shape id="Freeform 3212" o:spid="_x0000_s1791" style="position:absolute;left:9907;top:1503;width:56;height:5;visibility:visible;mso-wrap-style:square;v-text-anchor:top" coordsize="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c3lMQA&#10;AADdAAAADwAAAGRycy9kb3ducmV2LnhtbESPQUsDMRSE7wX/Q3iCt262CotumxZZFOqxtWCPj83r&#10;Zmvysiaxu/33RhA8DjPzDbPaTM6KC4XYe1awKEoQxK3XPXcKDu+v80cQMSFrtJ5JwZUibNY3sxXW&#10;2o+8o8s+dSJDONaowKQ01FLG1pDDWPiBOHsnHxymLEMndcAxw52V92VZSYc95wWDAzWG2s/9t1Ow&#10;HbvhGs4foz0+8Zdt5O6teTFK3d1Oz0sQiab0H/5rb7WCh0VVwe+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3N5TEAAAA3QAAAA8AAAAAAAAAAAAAAAAAmAIAAGRycy9k&#10;b3ducmV2LnhtbFBLBQYAAAAABAAEAPUAAACJAwAAAAA=&#10;" path="m,l56,5r-3,l53,5r,l53,5,51,2r-2,l49,2r-3,l44,r,l41,,39,,36,,34,,32,,29,,27,,24,,22,,20,,17,,15,,12,,10,,7,,5,,3,r,l,,,,,,,,,xe" fillcolor="#7f2600" stroked="f">
                  <v:path arrowok="t" o:connecttype="custom" o:connectlocs="0,0;56,5;53,5;53,5;53,5;53,5;51,2;49,2;49,2;46,2;44,0;44,0;41,0;39,0;36,0;34,0;32,0;29,0;27,0;24,0;22,0;20,0;17,0;15,0;12,0;10,0;7,0;5,0;3,0;3,0;0,0;0,0;0,0;0,0;0,0" o:connectangles="0,0,0,0,0,0,0,0,0,0,0,0,0,0,0,0,0,0,0,0,0,0,0,0,0,0,0,0,0,0,0,0,0,0,0"/>
                </v:shape>
                <v:shape id="Freeform 3213" o:spid="_x0000_s1792" style="position:absolute;left:9827;top:1949;width:141;height:36;visibility:visible;mso-wrap-style:square;v-text-anchor:top" coordsize="14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OTbcUA&#10;AADdAAAADwAAAGRycy9kb3ducmV2LnhtbESPQWvCQBSE74X+h+UVvNWNFbREV5FWSXtTq3h9ZJ/Z&#10;2OzbkLfV9N93C4Ueh5n5hpkve9+oK3VSBzYwGmagiMtga64MHD42j8+gJCJbbAKTgW8SWC7u7+aY&#10;23DjHV33sVIJwpKjARdjm2stpSOPMgwtcfLOofMYk+wqbTu8Jbhv9FOWTbTHmtOCw5ZeHJWf+y9v&#10;QIrLWjfT1UmKbdgeCyev75kYM3joVzNQkfr4H/5rv1kD49FkCr9v0hP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5NtxQAAAN0AAAAPAAAAAAAAAAAAAAAAAJgCAABkcnMv&#10;ZG93bnJldi54bWxQSwUGAAAAAAQABAD1AAAAigMAAAAA&#10;" path="m141,36l,24,24,,129,5r12,31l141,36xe" fillcolor="#7f2600" stroked="f">
                  <v:path arrowok="t" o:connecttype="custom" o:connectlocs="141,36;0,24;24,0;129,5;141,36;141,36" o:connectangles="0,0,0,0,0,0"/>
                </v:shape>
                <v:shape id="Freeform 3214" o:spid="_x0000_s1793" style="position:absolute;left:9827;top:1949;width:141;height:36;visibility:visible;mso-wrap-style:square;v-text-anchor:top" coordsize="14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imOMQA&#10;AADdAAAADwAAAGRycy9kb3ducmV2LnhtbERPTWvCQBC9F/wPywheSt1o1droKlJQxJuxLfQ2zY5J&#10;MDsbsqOm/757KPT4eN/LdedqdaM2VJ4NjIYJKOLc24oLA++n7dMcVBBki7VnMvBDAdar3sMSU+vv&#10;fKRbJoWKIRxSNFCKNKnWIS/JYRj6hjhyZ986lAjbQtsW7zHc1XqcJDPtsOLYUGJDbyXll+zqDHzK&#10;43b3fZ3Kx+TwpXn3mp1e5pkxg363WYAS6uRf/OfeWwPPo1mcG9/EJ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4pjjEAAAA3QAAAA8AAAAAAAAAAAAAAAAAmAIAAGRycy9k&#10;b3ducmV2LnhtbFBLBQYAAAAABAAEAPUAAACJAwAAAAA=&#10;" path="m141,36l,24,24,,129,5r12,31l141,36xe" fillcolor="#822600" stroked="f">
                  <v:path arrowok="t" o:connecttype="custom" o:connectlocs="141,36;0,24;24,0;129,5;141,36;141,36" o:connectangles="0,0,0,0,0,0"/>
                </v:shape>
                <v:shape id="Freeform 3215" o:spid="_x0000_s1794" style="position:absolute;left:9827;top:1949;width:136;height:29;visibility:visible;mso-wrap-style:square;v-text-anchor:top" coordsize="13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L8YA&#10;AADdAAAADwAAAGRycy9kb3ducmV2LnhtbESP0WrCQBRE3wv+w3KFvhTdaCHU6CoiBEXoQ1M/4JK9&#10;JtHs3bi7xvTv3UKhj8PMnGFWm8G0oifnG8sKZtMEBHFpdcOVgtN3PvkA4QOyxtYyKfghD5v16GWF&#10;mbYP/qK+CJWIEPYZKqhD6DIpfVmTQT+1HXH0ztYZDFG6SmqHjwg3rZwnSSoNNhwXauxoV1N5Le5G&#10;wdnn3Wfitmle5G/7w/FWXHy/U+p1PGyXIAIN4T/81z5oBe+zdAG/b+IT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5L8YAAADdAAAADwAAAAAAAAAAAAAAAACYAgAAZHJz&#10;L2Rvd25yZXYueG1sUEsFBgAAAAAEAAQA9QAAAIsDAAAAAA==&#10;" path="m136,29l,24,24,,124,5r12,24l136,29xe" fillcolor="#852700" stroked="f">
                  <v:path arrowok="t" o:connecttype="custom" o:connectlocs="136,29;0,24;24,0;124,5;136,29;136,29" o:connectangles="0,0,0,0,0,0"/>
                </v:shape>
                <v:shape id="Freeform 3216" o:spid="_x0000_s1795" style="position:absolute;left:9827;top:1949;width:136;height:29;visibility:visible;mso-wrap-style:square;v-text-anchor:top" coordsize="13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C8MA&#10;AADdAAAADwAAAGRycy9kb3ducmV2LnhtbERPz2vCMBS+C/4P4QneNHGC2zpjGYI4vIzVwebt0by1&#10;XZuX0mRt/e/NYeDx4/u9TUfbiJ46XznWsFoqEMS5MxUXGj7Ph8UTCB+QDTaOScOVPKS76WSLiXED&#10;f1CfhULEEPYJaihDaBMpfV6SRb90LXHkflxnMUTYFdJ0OMRw28gHpTbSYsWxocSW9iXldfZnNVxU&#10;w+tf+XXsLye5/z68K3x2tdbz2fj6AiLQGO7if/eb0bBePcb98U18AnJ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CC8MAAADdAAAADwAAAAAAAAAAAAAAAACYAgAAZHJzL2Rv&#10;d25yZXYueG1sUEsFBgAAAAAEAAQA9QAAAIgDAAAAAA==&#10;" path="m136,29l,24,24,,124,5r12,24l136,29xe" fillcolor="#882700" stroked="f">
                  <v:path arrowok="t" o:connecttype="custom" o:connectlocs="136,29;0,24;24,0;124,5;136,29;136,29" o:connectangles="0,0,0,0,0,0"/>
                </v:shape>
                <v:shape id="Freeform 3217" o:spid="_x0000_s1796" style="position:absolute;left:9827;top:1949;width:136;height:29;visibility:visible;mso-wrap-style:square;v-text-anchor:top" coordsize="13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3cDsMA&#10;AADdAAAADwAAAGRycy9kb3ducmV2LnhtbESPQYvCMBSE74L/ITzBi2haBSvVKCIo3larF2/P5tkW&#10;m5fSRO3++83Cwh6HmfmGWW06U4s3ta6yrCCeRCCIc6srLhRcL/vxAoTzyBpry6Tgmxxs1v3eClNt&#10;P3ymd+YLESDsUlRQet+kUrq8JINuYhvi4D1sa9AH2RZSt/gJcFPLaRTNpcGKw0KJDe1Kyp/ZyyiQ&#10;9mtmR9n96DKe3m/JYXui5KTUcNBtlyA8df4//Nc+agWzOInh9014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3cDsMAAADdAAAADwAAAAAAAAAAAAAAAACYAgAAZHJzL2Rv&#10;d25yZXYueG1sUEsFBgAAAAAEAAQA9QAAAIgDAAAAAA==&#10;" path="m136,29l,24,24,,124,5r12,24l136,29xe" fillcolor="#8b2800" stroked="f">
                  <v:path arrowok="t" o:connecttype="custom" o:connectlocs="136,29;0,24;24,0;124,5;136,29;136,29" o:connectangles="0,0,0,0,0,0"/>
                </v:shape>
                <v:shape id="Freeform 3218" o:spid="_x0000_s1797" style="position:absolute;left:9827;top:1949;width:136;height:29;visibility:visible;mso-wrap-style:square;v-text-anchor:top" coordsize="13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F6mccA&#10;AADdAAAADwAAAGRycy9kb3ducmV2LnhtbESPQWvCQBSE70L/w/IKvZlNLNiauoZSWhShiIkK3h7Z&#10;ZxKafRuyq8Z/3y0IPQ4z8w0zzwbTigv1rrGsIIliEMSl1Q1XCnbF1/gVhPPIGlvLpOBGDrLFw2iO&#10;qbZX3tIl95UIEHYpKqi971IpXVmTQRfZjjh4J9sb9EH2ldQ9XgPctHISx1NpsOGwUGNHHzWVP/nZ&#10;KNhvZwUO+eetOGxO6+V68x3vj1qpp8fh/Q2Ep8H/h+/tlVbwnLxM4O9Ne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xepnHAAAA3QAAAA8AAAAAAAAAAAAAAAAAmAIAAGRy&#10;cy9kb3ducmV2LnhtbFBLBQYAAAAABAAEAPUAAACMAwAAAAA=&#10;" path="m136,29l,24,24,,124,5r12,24l136,29xe" fillcolor="#8e2800" stroked="f">
                  <v:path arrowok="t" o:connecttype="custom" o:connectlocs="136,29;0,24;24,0;124,5;136,29;136,29" o:connectangles="0,0,0,0,0,0"/>
                </v:shape>
                <v:shape id="Freeform 3219" o:spid="_x0000_s1798" style="position:absolute;left:9827;top:1949;width:129;height:29;visibility:visible;mso-wrap-style:square;v-text-anchor:top" coordsize="1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8F88UA&#10;AADdAAAADwAAAGRycy9kb3ducmV2LnhtbESPzW7CMBCE70h9B2sr9VacFAlKwCDKn9pbCzzAKl7i&#10;QLy2Yjekb19XqsRxNDPfaObL3jaiozbUjhXkwwwEcel0zZWC03H3/AoiRGSNjWNS8EMBlouHwRwL&#10;7W78Rd0hViJBOBSowMToCylDachiGDpPnLyzay3GJNtK6hZvCW4b+ZJlY2mx5rRg0NPaUHk9fFsF&#10;3ed6P9nk2wtPV2/Gb/cb++GPSj099qsZiEh9vIf/2+9awSifjOD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XzxQAAAN0AAAAPAAAAAAAAAAAAAAAAAJgCAABkcnMv&#10;ZG93bnJldi54bWxQSwUGAAAAAAQABAD1AAAAigMAAAAA&#10;" path="m129,29l,24,29,r95,5l129,29r,xe" fillcolor="#912900" stroked="f">
                  <v:path arrowok="t" o:connecttype="custom" o:connectlocs="129,29;0,24;29,0;124,5;129,29;129,29" o:connectangles="0,0,0,0,0,0"/>
                </v:shape>
                <v:shape id="Freeform 3220" o:spid="_x0000_s1799" style="position:absolute;left:9827;top:1949;width:129;height:29;visibility:visible;mso-wrap-style:square;v-text-anchor:top" coordsize="1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SCecUA&#10;AADdAAAADwAAAGRycy9kb3ducmV2LnhtbESPT4vCMBTE74LfITzBy6JpXfFPNYoIoix7WRXx+Gye&#10;bbF5KU3U7rc3Cwseh5n5DTNfNqYUD6pdYVlB3I9AEKdWF5wpOB42vQkI55E1lpZJwS85WC7arTkm&#10;2j75hx57n4kAYZeggtz7KpHSpTkZdH1bEQfvamuDPsg6k7rGZ4CbUg6iaCQNFhwWcqxonVN629+N&#10;gmr88fV9i0tz354aPA8vPMUrK9XtNKsZCE+Nf4f/2zut4DMeD+HvTXg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IJ5xQAAAN0AAAAPAAAAAAAAAAAAAAAAAJgCAABkcnMv&#10;ZG93bnJldi54bWxQSwUGAAAAAAQABAD1AAAAigMAAAAA&#10;" path="m129,29l,24,29,r95,5l129,29r,xe" fillcolor="#942900" stroked="f">
                  <v:path arrowok="t" o:connecttype="custom" o:connectlocs="129,29;0,24;29,0;124,5;129,29;129,29" o:connectangles="0,0,0,0,0,0"/>
                </v:shape>
                <v:shape id="Freeform 3221" o:spid="_x0000_s1800" style="position:absolute;left:9827;top:1949;width:129;height:29;visibility:visible;mso-wrap-style:square;v-text-anchor:top" coordsize="1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ejCccA&#10;AADdAAAADwAAAGRycy9kb3ducmV2LnhtbESPT2vCQBTE7wW/w/IEb3VjSv0TXUUrBQ9twejF2zP7&#10;TKLZtyG7jem37wqFHoeZ+Q2zWHWmEi01rrSsYDSMQBBnVpecKzge3p+nIJxH1lhZJgU/5GC17D0t&#10;MNH2zntqU5+LAGGXoILC+zqR0mUFGXRDWxMH72Ibgz7IJpe6wXuAm0rGUTSWBksOCwXW9FZQdku/&#10;jYI0/jKn225bbc7Ecfm5mV0/Wq/UoN+t5yA8df4//NfeaQUvo8krPN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nownHAAAA3QAAAA8AAAAAAAAAAAAAAAAAmAIAAGRy&#10;cy9kb3ducmV2LnhtbFBLBQYAAAAABAAEAPUAAACMAwAAAAA=&#10;" path="m129,29l,24,29,r87,5l129,29r,xe" fillcolor="#972a00" stroked="f">
                  <v:path arrowok="t" o:connecttype="custom" o:connectlocs="129,29;0,24;29,0;116,5;129,29;129,29" o:connectangles="0,0,0,0,0,0"/>
                </v:shape>
                <v:shape id="Freeform 3222" o:spid="_x0000_s1801" style="position:absolute;left:9832;top:1949;width:124;height:29;visibility:visible;mso-wrap-style:square;v-text-anchor:top" coordsize="1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WMccA&#10;AADdAAAADwAAAGRycy9kb3ducmV2LnhtbESPQWsCMRSE7wX/Q3hCL6LZraCyGqXYVi2Uglqox+fm&#10;uVm6eVk2Udd/3wiFHoeZ+YaZLVpbiQs1vnSsIB0kIIhzp0suFHzt3/oTED4ga6wck4IbeVjMOw8z&#10;zLS78pYuu1CICGGfoQITQp1J6XNDFv3A1cTRO7nGYoiyKaRu8BrhtpJPSTKSFkuOCwZrWhrKf3Zn&#10;q6C3Pr+0qTy4z/ex6a3KJR9fP76Veuy2z1MQgdrwH/5rb7SCYToewf1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mljHHAAAA3QAAAA8AAAAAAAAAAAAAAAAAmAIAAGRy&#10;cy9kb3ducmV2LnhtbFBLBQYAAAAABAAEAPUAAACMAwAAAAA=&#10;" path="m124,29l,24,24,r87,5l124,29r,xe" fillcolor="#992a00" stroked="f">
                  <v:path arrowok="t" o:connecttype="custom" o:connectlocs="124,29;0,24;24,0;111,5;124,29;124,29" o:connectangles="0,0,0,0,0,0"/>
                </v:shape>
                <v:shape id="Freeform 3223" o:spid="_x0000_s1802" style="position:absolute;left:9832;top:1949;width:119;height:29;visibility:visible;mso-wrap-style:square;v-text-anchor:top" coordsize="1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OgNsUA&#10;AADdAAAADwAAAGRycy9kb3ducmV2LnhtbESPT4vCMBTE7wv7HcJb8Lam/mErXaOsgqDgZXXx/Gye&#10;TbF5qU2s9dsbQdjjMDO/YabzzlaipcaXjhUM+gkI4tzpkgsFf/vV5wSED8gaK8ek4E4e5rP3tylm&#10;2t34l9pdKESEsM9QgQmhzqT0uSGLvu9q4uidXGMxRNkUUjd4i3BbyWGSfEmLJccFgzUtDeXn3dUq&#10;8Nu0uowXm9OyNOe6Pehju98elep9dD/fIAJ14T/8aq+1gtEgTe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86A2xQAAAN0AAAAPAAAAAAAAAAAAAAAAAJgCAABkcnMv&#10;ZG93bnJldi54bWxQSwUGAAAAAAQABAD1AAAAigMAAAAA&#10;" path="m119,29l,24,24,r87,5l119,29r,xe" fillcolor="#9c2b00" stroked="f">
                  <v:path arrowok="t" o:connecttype="custom" o:connectlocs="119,29;0,24;24,0;111,5;119,29;119,29" o:connectangles="0,0,0,0,0,0"/>
                </v:shape>
                <v:shape id="Freeform 3224" o:spid="_x0000_s1803" style="position:absolute;left:9832;top:1949;width:119;height:29;visibility:visible;mso-wrap-style:square;v-text-anchor:top" coordsize="1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JfsQA&#10;AADdAAAADwAAAGRycy9kb3ducmV2LnhtbERPy2rCQBTdC/2H4RbcFJ08wErqKNIiKC581IXubjO3&#10;SWjmTsiMJv69syi4PJz3bNGbWtyodZVlBfE4AkGcW11xoeD0vRpNQTiPrLG2TAru5GAxfxnMMNO2&#10;4wPdjr4QIYRdhgpK75tMSpeXZNCNbUMcuF/bGvQBtoXULXYh3NQyiaKJNFhxaCixoc+S8r/j1ShI&#10;lpuv+m3bXPZnTn+2creL6CKVGr72yw8Qnnr/FP+711pBGr+HueF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8iX7EAAAA3QAAAA8AAAAAAAAAAAAAAAAAmAIAAGRycy9k&#10;b3ducmV2LnhtbFBLBQYAAAAABAAEAPUAAACJAwAAAAA=&#10;" path="m119,29l,24,24,r87,5l119,29r,xe" fillcolor="#9f2b00" stroked="f">
                  <v:path arrowok="t" o:connecttype="custom" o:connectlocs="119,29;0,24;24,0;111,5;119,29;119,29" o:connectangles="0,0,0,0,0,0"/>
                </v:shape>
                <v:shape id="Freeform 3225" o:spid="_x0000_s1804" style="position:absolute;left:9832;top:1949;width:119;height:29;visibility:visible;mso-wrap-style:square;v-text-anchor:top" coordsize="1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rE8YA&#10;AADdAAAADwAAAGRycy9kb3ducmV2LnhtbESPS2sCMRSF9wX/Q7hCN0UztlB1NIoI0hYp1MfG3WVy&#10;nQxOboYkHcf+elModHk4j48zX3a2Fi35UDlWMBpmIIgLpysuFRwPm8EERIjIGmvHpOBGAZaL3sMc&#10;c+2uvKN2H0uRRjjkqMDE2ORShsKQxTB0DXHyzs5bjEn6UmqP1zRua/mcZa/SYsWJYLChtaHisv+2&#10;CfKzPd1O4WC4ffqQb1/Wt5/OK/XY71YzEJG6+B/+a79rBS+j8RR+36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hrE8YAAADdAAAADwAAAAAAAAAAAAAAAACYAgAAZHJz&#10;L2Rvd25yZXYueG1sUEsFBgAAAAAEAAQA9QAAAIsDAAAAAA==&#10;" path="m119,29l,24,24,r87,5l119,29r,xe" fillcolor="#a22c00" stroked="f">
                  <v:path arrowok="t" o:connecttype="custom" o:connectlocs="119,29;0,24;24,0;111,5;119,29;119,29" o:connectangles="0,0,0,0,0,0"/>
                </v:shape>
                <v:shape id="Freeform 3226" o:spid="_x0000_s1805" style="position:absolute;left:9832;top:1949;width:119;height:29;visibility:visible;mso-wrap-style:square;v-text-anchor:top" coordsize="1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4/8MA&#10;AADdAAAADwAAAGRycy9kb3ducmV2LnhtbERPy2rCQBTdF/yH4Qru6iQWbIiOUkRpoS6q1rq9ZK5J&#10;aOZOyIx5/L2zEFweznu57k0lWmpcaVlBPI1AEGdWl5wr+D3tXhMQziNrrCyTgoEcrFejlyWm2nZ8&#10;oPbocxFC2KWooPC+TqV0WUEG3dTWxIG72sagD7DJpW6wC+GmkrMomkuDJYeGAmvaFJT9H29Gwd8h&#10;v3Zt/LMdPi/yff99OtfJcFZqMu4/FiA89f4pfri/tIK3OAn7w5vw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n4/8MAAADdAAAADwAAAAAAAAAAAAAAAACYAgAAZHJzL2Rv&#10;d25yZXYueG1sUEsFBgAAAAAEAAQA9QAAAIgDAAAAAA==&#10;" path="m119,29l,24,24,r87,5l119,29r,xe" fillcolor="#a52c00" stroked="f">
                  <v:path arrowok="t" o:connecttype="custom" o:connectlocs="119,29;0,24;24,0;111,5;119,29;119,29" o:connectangles="0,0,0,0,0,0"/>
                </v:shape>
                <v:shape id="Freeform 3227" o:spid="_x0000_s1806" style="position:absolute;left:9832;top:1949;width:111;height:29;visibility:visible;mso-wrap-style:square;v-text-anchor:top" coordsize="1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2iNccA&#10;AADdAAAADwAAAGRycy9kb3ducmV2LnhtbESPT2vCQBTE74V+h+UJvdVNKq0aXaVUpIIe6p+Dx0f2&#10;mQSzb5PdrcZv7wqFHoeZ+Q0znXemFhdyvrKsIO0nIIhzqysuFBz2y9cRCB+QNdaWScGNPMxnz09T&#10;zLS98pYuu1CICGGfoYIyhCaT0uclGfR92xBH72SdwRClK6R2eI1wU8u3JPmQBiuOCyU29FVSft79&#10;GgXv7bCVnVuMb0Xdbr+Py3z9c9go9dLrPicgAnXhP/zXXmkFg3SUwuNNf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NojXHAAAA3QAAAA8AAAAAAAAAAAAAAAAAmAIAAGRy&#10;cy9kb3ducmV2LnhtbFBLBQYAAAAABAAEAPUAAACMAwAAAAA=&#10;" path="m111,29l,24,24,r80,5l111,29r,xe" fillcolor="#a82d00" stroked="f">
                  <v:path arrowok="t" o:connecttype="custom" o:connectlocs="111,29;0,24;24,0;104,5;111,29;111,29" o:connectangles="0,0,0,0,0,0"/>
                </v:shape>
                <v:shape id="Freeform 3228" o:spid="_x0000_s1807" style="position:absolute;left:9832;top:1949;width:111;height:29;visibility:visible;mso-wrap-style:square;v-text-anchor:top" coordsize="1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r6cUA&#10;AADdAAAADwAAAGRycy9kb3ducmV2LnhtbESPQWsCMRSE70L/Q3gFL1KzKqhsjSIW0WNdrefn5rlZ&#10;unlZNqmu/vpGEDwOM/MNM1u0thIXanzpWMGgn4Agzp0uuVBw2K8/piB8QNZYOSYFN/KwmL91Zphq&#10;d+UdXbJQiAhhn6ICE0KdSulzQxZ939XE0Tu7xmKIsimkbvAa4baSwyQZS4slxwWDNa0M5b/Zn1Uw&#10;+docV/RzS7LTN/vlvbffmPNdqe57u/wEEagNr/CzvdUKRoPpEB5v4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2vpxQAAAN0AAAAPAAAAAAAAAAAAAAAAAJgCAABkcnMv&#10;ZG93bnJldi54bWxQSwUGAAAAAAQABAD1AAAAigMAAAAA&#10;" path="m111,29l,24,24,r80,5l111,29r,xe" fillcolor="#ab2d00" stroked="f">
                  <v:path arrowok="t" o:connecttype="custom" o:connectlocs="111,29;0,24;24,0;104,5;111,29;111,29" o:connectangles="0,0,0,0,0,0"/>
                </v:shape>
                <v:shape id="Freeform 3229" o:spid="_x0000_s1808" style="position:absolute;left:9832;top:1949;width:111;height:29;visibility:visible;mso-wrap-style:square;v-text-anchor:top" coordsize="1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EaVMgA&#10;AADdAAAADwAAAGRycy9kb3ducmV2LnhtbESPQUvDQBSE70L/w/KE3uymVktIuy0qFYSiYlsKuT2y&#10;z2xo9m3IrknaX98VBI/DzHzDLNeDrUVHra8cK5hOEhDEhdMVlwoO+9e7FIQPyBprx6TgTB7Wq9HN&#10;EjPtev6ibhdKESHsM1RgQmgyKX1hyKKfuIY4et+utRiibEupW+wj3NbyPknm0mLFccFgQy+GitPu&#10;xyrojibNHzcdXvLtw/w9/xz6D/es1Ph2eFqACDSE//Bf+00rmE3TGfy+iU9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wRpUyAAAAN0AAAAPAAAAAAAAAAAAAAAAAJgCAABk&#10;cnMvZG93bnJldi54bWxQSwUGAAAAAAQABAD1AAAAjQMAAAAA&#10;" path="m111,29l,24,24,r80,5l111,29r,xe" fillcolor="#ae2e00" stroked="f">
                  <v:path arrowok="t" o:connecttype="custom" o:connectlocs="111,29;0,24;24,0;104,5;111,29;111,29" o:connectangles="0,0,0,0,0,0"/>
                </v:shape>
                <v:shape id="Freeform 3230" o:spid="_x0000_s1809" style="position:absolute;left:9832;top:1949;width:111;height:29;visibility:visible;mso-wrap-style:square;v-text-anchor:top" coordsize="1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I9sgA&#10;AADdAAAADwAAAGRycy9kb3ducmV2LnhtbESPQWvCQBSE74X+h+UVvJS6iS0aoquIUihIwWqFHB/Z&#10;1yQ0+zbsrjH217uFQo/DzHzDLFaDaUVPzjeWFaTjBARxaXXDlYLP4+tTBsIHZI2tZVJwJQ+r5f3d&#10;AnNtL/xB/SFUIkLY56igDqHLpfRlTQb92HbE0fuyzmCI0lVSO7xEuGnlJEmm0mDDcaHGjjY1ld+H&#10;s1Hwvj+lu/6a/hRuNsuKaXEsHtutUqOHYT0HEWgI/+G/9ptW8JxmL/D7Jj4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Fsj2yAAAAN0AAAAPAAAAAAAAAAAAAAAAAJgCAABk&#10;cnMvZG93bnJldi54bWxQSwUGAAAAAAQABAD1AAAAjQMAAAAA&#10;" path="m111,29l,24,24,r80,5l111,29r,xe" fillcolor="#b12e00" stroked="f">
                  <v:path arrowok="t" o:connecttype="custom" o:connectlocs="111,29;0,24;24,0;104,5;111,29;111,29" o:connectangles="0,0,0,0,0,0"/>
                </v:shape>
                <v:shape id="Freeform 3231" o:spid="_x0000_s1810" style="position:absolute;left:9832;top:1949;width:104;height:29;visibility:visible;mso-wrap-style:square;v-text-anchor:top" coordsize="10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IbjsgA&#10;AADdAAAADwAAAGRycy9kb3ducmV2LnhtbESPQWvCQBSE70L/w/IKvelGi0VSVylqRWwvplo9PrPP&#10;JDT7NmZXTf31XUHocZiZb5jhuDGlOFPtCssKup0IBHFqdcGZgvXXe3sAwnlkjaVlUvBLDsajh9YQ&#10;Y20vvKJz4jMRIOxiVJB7X8VSujQng65jK+LgHWxt0AdZZ1LXeAlwU8peFL1IgwWHhRwrmuSU/iQn&#10;o2Cy2V+TYzGVy+/jdfc5nzLPPrZKPT02b68gPDX+P3xvL7SC5+6gD7c34QnI0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shuOyAAAAN0AAAAPAAAAAAAAAAAAAAAAAJgCAABk&#10;cnMvZG93bnJldi54bWxQSwUGAAAAAAQABAD1AAAAjQMAAAAA&#10;" path="m104,29l,24,24,r80,5l104,29r,xe" fillcolor="#b42f00" stroked="f">
                  <v:path arrowok="t" o:connecttype="custom" o:connectlocs="104,29;0,24;24,0;104,5;104,29;104,29" o:connectangles="0,0,0,0,0,0"/>
                </v:shape>
                <v:shape id="Freeform 3232" o:spid="_x0000_s1811" style="position:absolute;left:9839;top:1949;width:97;height:29;visibility:visible;mso-wrap-style:square;v-text-anchor:top" coordsize="9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fIcYA&#10;AADdAAAADwAAAGRycy9kb3ducmV2LnhtbESPQWvCQBSE7wX/w/KE3uom2orEbEQUoeDJtIjHR/aZ&#10;RLNvl+yqaX99t1DocZiZb5h8NZhO3Kn3rWUF6SQBQVxZ3XKt4PNj97IA4QOyxs4yKfgiD6ti9JRj&#10;pu2DD3QvQy0ihH2GCpoQXCalrxoy6CfWEUfvbHuDIcq+lrrHR4SbTk6TZC4NthwXGnS0aai6ljej&#10;YJAHvyvd/vV22W+S6ui26entW6nn8bBeggg0hP/wX/tdK5ilizn8volP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TfIcYAAADdAAAADwAAAAAAAAAAAAAAAACYAgAAZHJz&#10;L2Rvd25yZXYueG1sUEsFBgAAAAAEAAQA9QAAAIsDAAAAAA==&#10;" path="m97,29l,24,17,,97,5r,24l97,29xe" fillcolor="#b72f00" stroked="f">
                  <v:path arrowok="t" o:connecttype="custom" o:connectlocs="97,29;0,24;17,0;97,5;97,29;97,29" o:connectangles="0,0,0,0,0,0"/>
                </v:shape>
                <v:shape id="Freeform 3233" o:spid="_x0000_s1812" style="position:absolute;left:9839;top:1949;width:97;height:29;visibility:visible;mso-wrap-style:square;v-text-anchor:top" coordsize="9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vOMYA&#10;AADdAAAADwAAAGRycy9kb3ducmV2LnhtbESP3WrCQBSE7wXfYTmCd7qbtqhNs4pUpL0TYx/gkD35&#10;qdmzIbs1aZ++Wyh4OczMN0y2G20rbtT7xrGGZKlAEBfONFxp+LgcFxsQPiAbbB2Thm/ysNtOJxmm&#10;xg18plseKhEh7FPUUIfQpVL6oiaLfuk64uiVrrcYouwraXocIty28kGplbTYcFyosaPXmopr/mU1&#10;PP+MZfMkh5NaHRJ3ejsfWlV8aj2fjfsXEIHGcA//t9+Nhsdks4a/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LvOMYAAADdAAAADwAAAAAAAAAAAAAAAACYAgAAZHJz&#10;L2Rvd25yZXYueG1sUEsFBgAAAAAEAAQA9QAAAIsDAAAAAA==&#10;" path="m97,29l,24,17,,97,5r,24l97,29xe" fillcolor="#ba3000" stroked="f">
                  <v:path arrowok="t" o:connecttype="custom" o:connectlocs="97,29;0,24;17,0;97,5;97,29;97,29" o:connectangles="0,0,0,0,0,0"/>
                </v:shape>
                <v:shape id="Freeform 3234" o:spid="_x0000_s1813" style="position:absolute;left:9839;top:1949;width:92;height:29;visibility:visible;mso-wrap-style:square;v-text-anchor:top" coordsize="9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XsMIA&#10;AADdAAAADwAAAGRycy9kb3ducmV2LnhtbERPTWsCMRC9C/0PYQreNGsFldUotmBpWRS09T7dTHcX&#10;k8mSRF3/vTkIHh/ve7HqrBEX8qFxrGA0zEAQl043XCn4/dkMZiBCRNZoHJOCGwVYLV96C8y1u/Ke&#10;LodYiRTCIUcFdYxtLmUoa7IYhq4lTty/8xZjgr6S2uM1hVsj37JsIi02nBpqbOmjpvJ0OFsFG/m3&#10;LfTO7Mz39Kw/34viaDqvVP+1W89BROriU/xwf2kF49EszU1v0hO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JewwgAAAN0AAAAPAAAAAAAAAAAAAAAAAJgCAABkcnMvZG93&#10;bnJldi54bWxQSwUGAAAAAAQABAD1AAAAhwMAAAAA&#10;" path="m92,29l,24,24,,92,5r,24l92,29xe" fillcolor="#bd3000" stroked="f">
                  <v:path arrowok="t" o:connecttype="custom" o:connectlocs="92,29;0,24;24,0;92,5;92,29;92,29" o:connectangles="0,0,0,0,0,0"/>
                </v:shape>
                <v:shape id="Freeform 3235" o:spid="_x0000_s1814" style="position:absolute;left:9839;top:1949;width:92;height:29;visibility:visible;mso-wrap-style:square;v-text-anchor:top" coordsize="9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G18cMA&#10;AADdAAAADwAAAGRycy9kb3ducmV2LnhtbESP0WoCMRRE3wv+Q7iFvtXEaouuRpFqra9aP+CyuW5C&#10;NzdLEnX7941Q6OMwM2eYxar3rbhSTC6whtFQgSCug3HcaDh9fTxPQaSMbLANTBp+KMFqOXhYYGXC&#10;jQ90PeZGFAinCjXYnLtKylRb8piGoSMu3jlEj7nI2EgT8VbgvpUvSr1Jj47LgsWO3i3V38eL1yB3&#10;sa0/X8fusLPKqbBR2+1Eaf302K/nIDL1+T/8194bDePRdAb3N+UJ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G18cMAAADdAAAADwAAAAAAAAAAAAAAAACYAgAAZHJzL2Rv&#10;d25yZXYueG1sUEsFBgAAAAAEAAQA9QAAAIgDAAAAAA==&#10;" path="m92,29l,24,24,,92,5r,24l92,29xe" fillcolor="#c03100" stroked="f">
                  <v:path arrowok="t" o:connecttype="custom" o:connectlocs="92,29;0,24;24,0;92,5;92,29;92,29" o:connectangles="0,0,0,0,0,0"/>
                </v:shape>
                <v:shape id="Freeform 3236" o:spid="_x0000_s1815" style="position:absolute;left:9839;top:1949;width:92;height:29;visibility:visible;mso-wrap-style:square;v-text-anchor:top" coordsize="9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KbJcUA&#10;AADdAAAADwAAAGRycy9kb3ducmV2LnhtbERPTWvCQBC9F/wPywheSt2katXoRoogtFSEWhGPQ3ZM&#10;gtnZkN2YtL++eyj0+Hjf601vKnGnxpWWFcTjCARxZnXJuYLT1+5pAcJ5ZI2VZVLwTQ426eBhjYm2&#10;HX/S/ehzEULYJaig8L5OpHRZQQbd2NbEgbvaxqAPsMmlbrAL4aaSz1H0Ig2WHBoKrGlbUHY7tkbB&#10;4/ywcDht+eOntbPzvpvu9ftFqdGwf12B8NT7f/Gf+00rmMTLsD+8CU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pslxQAAAN0AAAAPAAAAAAAAAAAAAAAAAJgCAABkcnMv&#10;ZG93bnJldi54bWxQSwUGAAAAAAQABAD1AAAAigMAAAAA&#10;" path="m92,29l,24,24,,92,5r,24l92,29xe" fillcolor="#c33100" stroked="f">
                  <v:path arrowok="t" o:connecttype="custom" o:connectlocs="92,29;0,24;24,0;92,5;92,29;92,29" o:connectangles="0,0,0,0,0,0"/>
                </v:shape>
                <v:shape id="Freeform 3237" o:spid="_x0000_s1816" style="position:absolute;left:9839;top:1949;width:92;height:29;visibility:visible;mso-wrap-style:square;v-text-anchor:top" coordsize="9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YV2sUA&#10;AADdAAAADwAAAGRycy9kb3ducmV2LnhtbESPQWvCQBSE7wX/w/KEXkrdxKLU6CoitLXHaOn5kX1m&#10;Y7JvY3ar8d+7BcHjMDPfMItVbxtxps5XjhWkowQEceF0xaWCn/3H6zsIH5A1No5JwZU8rJaDpwVm&#10;2l04p/MulCJC2GeowITQZlL6wpBFP3ItcfQOrrMYouxKqTu8RLht5DhJptJixXHBYEsbQ0W9+7MK&#10;8tPka3z9Xh+Pn78vjdO1qTdprtTzsF/PQQTqwyN8b2+1grd0lsL/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hXaxQAAAN0AAAAPAAAAAAAAAAAAAAAAAJgCAABkcnMv&#10;ZG93bnJldi54bWxQSwUGAAAAAAQABAD1AAAAigMAAAAA&#10;" path="m92,29l,24,24,,92,5r,24l92,29xe" fillcolor="#c63200" stroked="f">
                  <v:path arrowok="t" o:connecttype="custom" o:connectlocs="92,29;0,24;24,0;92,5;92,29;92,29" o:connectangles="0,0,0,0,0,0"/>
                </v:shape>
                <v:shape id="Freeform 3238" o:spid="_x0000_s1817" style="position:absolute;left:9839;top:1949;width:92;height:29;visibility:visible;mso-wrap-style:square;v-text-anchor:top" coordsize="9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fMUA&#10;AADdAAAADwAAAGRycy9kb3ducmV2LnhtbESPQWvCQBSE70L/w/IKvZlNFCSJWcW2tvRok9bzI/tM&#10;gtm3IbvV9N+7BaHHYWa+YYrtZHpxodF1lhUkUQyCuLa640bBV/U2T0E4j6yxt0wKfsnBdvMwKzDX&#10;9sqfdCl9IwKEXY4KWu+HXEpXt2TQRXYgDt7JjgZ9kGMj9YjXADe9XMTxShrsOCy0ONBLS/W5/DEK&#10;XvfPNrXZe/k9VOdltdufjslBKvX0OO3WIDxN/j98b39oBcskW8Dfm/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3D58xQAAAN0AAAAPAAAAAAAAAAAAAAAAAJgCAABkcnMv&#10;ZG93bnJldi54bWxQSwUGAAAAAAQABAD1AAAAigMAAAAA&#10;" path="m85,29l,24,24,,92,5,85,29r,xe" fillcolor="#c93200" stroked="f">
                  <v:path arrowok="t" o:connecttype="custom" o:connectlocs="85,29;0,24;24,0;92,5;85,29;85,29" o:connectangles="0,0,0,0,0,0"/>
                </v:shape>
                <v:shape id="Freeform 3239" o:spid="_x0000_s1818" style="position:absolute;left:9839;top:1949;width:92;height:29;visibility:visible;mso-wrap-style:square;v-text-anchor:top" coordsize="9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6JcscA&#10;AADdAAAADwAAAGRycy9kb3ducmV2LnhtbESPT2vCQBTE7wW/w/KEXoputkKp0VX6TxB6Mgrq7Zl9&#10;JqHZtyG7avLtuwWhx2FmfsPMl52txZVaXznWoMYJCOLcmYoLDbvtavQKwgdkg7Vj0tCTh+Vi8DDH&#10;1Lgbb+iahUJECPsUNZQhNKmUPi/Joh+7hjh6Z9daDFG2hTQt3iLc1vI5SV6kxYrjQokNfZSU/2QX&#10;q+E9+T6E46Zbfa3VPuv7z8tJqSetH4fd2wxEoC78h+/ttdEwUdMJ/L2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uiXLHAAAA3QAAAA8AAAAAAAAAAAAAAAAAmAIAAGRy&#10;cy9kb3ducmV2LnhtbFBLBQYAAAAABAAEAPUAAACMAwAAAAA=&#10;" path="m85,29l,24,24,,92,5,85,29r,xe" fillcolor="#cb3300" stroked="f">
                  <v:path arrowok="t" o:connecttype="custom" o:connectlocs="85,29;0,24;24,0;92,5;85,29;85,29" o:connectangles="0,0,0,0,0,0"/>
                </v:shape>
                <v:shape id="Freeform 3240" o:spid="_x0000_s1819" style="position:absolute;left:9844;top:1770;width:112;height:60;visibility:visible;mso-wrap-style:square;v-text-anchor:top" coordsize="1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ziMYA&#10;AADdAAAADwAAAGRycy9kb3ducmV2LnhtbESPT2vCQBTE74V+h+UVejMbbRGN2YgWCrlJ1UN7e2Zf&#10;/pDs25jdavLtu4VCj8PM/IZJt6PpxI0G11hWMI9iEMSF1Q1XCs6n99kKhPPIGjvLpGAiB9vs8SHF&#10;RNs7f9Dt6CsRIOwSVFB73ydSuqImgy6yPXHwSjsY9EEOldQD3gPcdHIRx0tpsOGwUGNPbzUV7fHb&#10;KMg1XfeHpkNJ69301dLhevkslXp+GncbEJ5G/x/+a+dawct8/Qq/b8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xziMYAAADdAAAADwAAAAAAAAAAAAAAAACYAgAAZHJz&#10;L2Rvd25yZXYueG1sUEsFBgAAAAAEAAQA9QAAAIsDAAAAAA==&#10;" path="m24,60r,l24,58r-2,l22,55,19,53,17,50,15,46,12,43,10,38,7,33,5,29r,-5l3,17,,12,,4,,,112,12r,l112,12r-3,2l109,17r,2l109,21r-2,5l107,31r-3,2l104,38r-2,3l102,46r-3,4l97,53r-2,5l92,60r-68,l24,60xe" fillcolor="#cb3300" stroked="f">
                  <v:path arrowok="t" o:connecttype="custom" o:connectlocs="24,60;24,60;24,58;22,58;22,55;19,53;17,50;15,46;12,43;10,38;7,33;5,29;5,24;3,17;0,12;0,4;0,0;112,12;112,12;112,12;109,14;109,17;109,19;109,21;107,26;107,31;104,33;104,38;102,41;102,46;99,50;97,53;95,58;92,60;24,60;24,60" o:connectangles="0,0,0,0,0,0,0,0,0,0,0,0,0,0,0,0,0,0,0,0,0,0,0,0,0,0,0,0,0,0,0,0,0,0,0,0"/>
                </v:shape>
                <v:shape id="Freeform 3241" o:spid="_x0000_s1820" style="position:absolute;left:9844;top:1770;width:107;height:60;visibility:visible;mso-wrap-style:square;v-text-anchor:top" coordsize="1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WcbccA&#10;AADdAAAADwAAAGRycy9kb3ducmV2LnhtbESPT2vCQBTE74LfYXlCL1I3/isaXaUWWoQealP1/Mw+&#10;k9js25Ddavz2XUHwOMzMb5j5sjGlOFPtCssK+r0IBHFqdcGZgu3P+/MEhPPIGkvLpOBKDpaLdmuO&#10;sbYX/qZz4jMRIOxiVJB7X8VSujQng65nK+LgHW1t0AdZZ1LXeAlwU8pBFL1IgwWHhRwressp/U3+&#10;jILRdbVJcOc+m4NP7fDU3a+/PvZKPXWa1xkIT41/hO/ttVYw7E/HcHsTn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VnG3HAAAA3QAAAA8AAAAAAAAAAAAAAAAAmAIAAGRy&#10;cy9kb3ducmV2LnhtbFBLBQYAAAAABAAEAPUAAACMAwAAAAA=&#10;" path="m24,60r,l24,58r-2,l22,55,19,53,17,50,15,46,12,43,10,38,7,33,5,29r,-5l3,17,,12,,4,,,107,12r-3,l104,12r,2l104,17r-2,2l102,21r,5l102,31r-3,2l97,38r-2,3l95,46r-3,4l90,53r,5l87,60r-63,l24,60xe" fillcolor="#cd3600" stroked="f">
                  <v:path arrowok="t" o:connecttype="custom" o:connectlocs="24,60;24,60;24,58;22,58;22,55;19,53;17,50;15,46;12,43;10,38;7,33;5,29;5,24;3,17;0,12;0,4;0,0;107,12;104,12;104,12;104,14;104,17;102,19;102,21;102,26;102,31;99,33;97,38;95,41;95,46;92,50;90,53;90,58;87,60;24,60;24,60" o:connectangles="0,0,0,0,0,0,0,0,0,0,0,0,0,0,0,0,0,0,0,0,0,0,0,0,0,0,0,0,0,0,0,0,0,0,0,0"/>
                </v:shape>
                <v:shape id="Freeform 3242" o:spid="_x0000_s1821" style="position:absolute;left:9844;top:1770;width:107;height:60;visibility:visible;mso-wrap-style:square;v-text-anchor:top" coordsize="1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aNu8QA&#10;AADdAAAADwAAAGRycy9kb3ducmV2LnhtbESPQWvCQBSE70L/w/IKvenGFrTGbKQEWix4UQO9PrLP&#10;bDD7NmS3Sfrvu4LgcZiZb5hsN9lWDNT7xrGC5SIBQVw53XCtoDx/zt9B+ICssXVMCv7Iwy5/mmWY&#10;ajfykYZTqEWEsE9RgQmhS6X0lSGLfuE64uhdXG8xRNnXUvc4Rrht5WuSrKTFhuOCwY4KQ9X19GsV&#10;/BTf58EeSl4b+bUvfD3ashuVenmePrYgAk3hEb6391rB23Kzgtub+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WjbvEAAAA3QAAAA8AAAAAAAAAAAAAAAAAmAIAAGRycy9k&#10;b3ducmV2LnhtbFBLBQYAAAAABAAEAPUAAACJAwAAAAA=&#10;" path="m24,60r,l24,58r-2,l22,55,19,53,17,50,15,46,12,43,10,38,7,33,5,29r,-5l3,17,,12,,4,,,107,12r-3,l104,12r,2l104,17r-2,2l102,21r,5l102,31r-3,2l97,38r-2,3l95,46r-3,4l90,53r,5l87,60r-63,l24,60xe" fillcolor="#cf3900" stroked="f">
                  <v:path arrowok="t" o:connecttype="custom" o:connectlocs="24,60;24,60;24,58;22,58;22,55;19,53;17,50;15,46;12,43;10,38;7,33;5,29;5,24;3,17;0,12;0,4;0,0;107,12;104,12;104,12;104,14;104,17;102,19;102,21;102,26;102,31;99,33;97,38;95,41;95,46;92,50;90,53;90,58;87,60;24,60;24,60" o:connectangles="0,0,0,0,0,0,0,0,0,0,0,0,0,0,0,0,0,0,0,0,0,0,0,0,0,0,0,0,0,0,0,0,0,0,0,0"/>
                </v:shape>
                <v:shape id="Freeform 3243" o:spid="_x0000_s1822" style="position:absolute;left:9844;top:1770;width:107;height:60;visibility:visible;mso-wrap-style:square;v-text-anchor:top" coordsize="1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rO8UA&#10;AADdAAAADwAAAGRycy9kb3ducmV2LnhtbESPQWvCQBSE7wX/w/KEXorZRMHG6CaIRfBUqBa8PrLP&#10;JJh9G7JrEv99t1DocZiZb5hdMZlWDNS7xrKCJIpBEJdWN1wp+L4cFykI55E1tpZJwZMcFPnsZYeZ&#10;tiN/0XD2lQgQdhkqqL3vMildWZNBF9mOOHg32xv0QfaV1D2OAW5auYzjtTTYcFiosaNDTeX9/DAK&#10;1jI9VfxYflzG6yqR9/ZzHw9vSr3Op/0WhKfJ/4f/2ietYJVs3uH3TXg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ys7xQAAAN0AAAAPAAAAAAAAAAAAAAAAAJgCAABkcnMv&#10;ZG93bnJldi54bWxQSwUGAAAAAAQABAD1AAAAigMAAAAA&#10;" path="m24,60r,l24,58r-2,l22,55,19,53,17,50,15,46,12,43,10,38,7,33,5,29r,-5l3,17,,12,,4,,,107,12r-3,l104,12r,2l104,17r-2,2l102,21r,5l102,31r-3,2l97,38r-2,3l95,46r-3,4l90,53r,5l87,60r-63,l24,60xe" fillcolor="#d13d00" stroked="f">
                  <v:path arrowok="t" o:connecttype="custom" o:connectlocs="24,60;24,60;24,58;22,58;22,55;19,53;17,50;15,46;12,43;10,38;7,33;5,29;5,24;3,17;0,12;0,4;0,0;107,12;104,12;104,12;104,14;104,17;102,19;102,21;102,26;102,31;99,33;97,38;95,41;95,46;92,50;90,53;90,58;87,60;24,60;24,60" o:connectangles="0,0,0,0,0,0,0,0,0,0,0,0,0,0,0,0,0,0,0,0,0,0,0,0,0,0,0,0,0,0,0,0,0,0,0,0"/>
                </v:shape>
                <v:shape id="Freeform 3244" o:spid="_x0000_s1823" style="position:absolute;left:9844;top:1770;width:107;height:60;visibility:visible;mso-wrap-style:square;v-text-anchor:top" coordsize="1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0RL8A&#10;AADdAAAADwAAAGRycy9kb3ducmV2LnhtbERPy4rCMBTdC/5DuII7TXXARzWKyAyoO6sfcGmubbG5&#10;KU3GRr/eLASXh/Neb4OpxYNaV1lWMBknIIhzqysuFFwvf6MFCOeRNdaWScGTHGw3/d4aU207PtMj&#10;84WIIexSVFB636RSurwkg25sG+LI3Wxr0EfYFlK32MVwU8tpksykwYpjQ4kN7UvK79m/UfD7qkOY&#10;d8nZLo+c3+X8VOANlRoOwm4FwlPwX/HHfdAKfibLODe+iU9Ab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P3REvwAAAN0AAAAPAAAAAAAAAAAAAAAAAJgCAABkcnMvZG93bnJl&#10;di54bWxQSwUGAAAAAAQABAD1AAAAhAMAAAAA&#10;" path="m24,60r,l24,58r-2,l22,55,19,53,17,50,15,46,12,43,10,38,7,33,5,29r,-5l3,17,,12,,4,,,107,4r-3,l104,7r,l104,12r-2,2l102,19r,2l102,29r-3,2l97,36r-2,5l95,46r-3,2l90,53r,5l87,60r-63,l24,60xe" fillcolor="#d34000" stroked="f">
                  <v:path arrowok="t" o:connecttype="custom" o:connectlocs="24,60;24,60;24,58;22,58;22,55;19,53;17,50;15,46;12,43;10,38;7,33;5,29;5,24;3,17;0,12;0,4;0,0;107,4;104,4;104,7;104,7;104,12;102,14;102,19;102,21;102,29;99,31;97,36;95,41;95,46;92,48;90,53;90,58;87,60;24,60;24,60" o:connectangles="0,0,0,0,0,0,0,0,0,0,0,0,0,0,0,0,0,0,0,0,0,0,0,0,0,0,0,0,0,0,0,0,0,0,0,0"/>
                </v:shape>
                <v:shape id="Freeform 3245" o:spid="_x0000_s1824" style="position:absolute;left:9849;top:1770;width:102;height:60;visibility:visible;mso-wrap-style:square;v-text-anchor:top" coordsize="1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QU8YA&#10;AADdAAAADwAAAGRycy9kb3ducmV2LnhtbESPQWvCQBSE7wX/w/IK3uomDS0aXUUKouipKq3HZ/aZ&#10;pO6+DdlV03/vFoQeh5n5hpnMOmvElVpfO1aQDhIQxIXTNZcK9rvFyxCED8gajWNS8EseZtPe0wRz&#10;7W78SddtKEWEsM9RQRVCk0vpi4os+oFriKN3cq3FEGVbSt3iLcKtka9J8i4t1hwXKmzoo6LivL1Y&#10;Bauv5TFd8+bHvBVm2VGW7c+Hb6X6z918DCJQF/7Dj/ZKK8jS0Qj+3sQn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NQU8YAAADdAAAADwAAAAAAAAAAAAAAAACYAgAAZHJz&#10;L2Rvd25yZXYueG1sUEsFBgAAAAAEAAQA9QAAAIsDAAAAAA==&#10;" path="m19,60r,l19,58r-2,l17,55,14,53,12,50,10,46r,-3l7,38,5,33,2,29,,24,,17,,12,,4,2,,102,4r-3,l99,7r,l99,12r-2,2l97,19r,2l97,29r-3,2l92,36r-2,5l90,46r-3,2l85,53r,5l82,60r-63,l19,60xe" fillcolor="#d54400" stroked="f">
                  <v:path arrowok="t" o:connecttype="custom" o:connectlocs="19,60;19,60;19,58;17,58;17,55;14,53;12,50;10,46;10,43;7,38;5,33;2,29;0,24;0,17;0,12;0,4;2,0;102,4;99,4;99,7;99,7;99,12;97,14;97,19;97,21;97,29;94,31;92,36;90,41;90,46;87,48;85,53;85,58;82,60;19,60;19,60" o:connectangles="0,0,0,0,0,0,0,0,0,0,0,0,0,0,0,0,0,0,0,0,0,0,0,0,0,0,0,0,0,0,0,0,0,0,0,0"/>
                </v:shape>
                <v:shape id="Freeform 3246" o:spid="_x0000_s1825" style="position:absolute;left:9851;top:1770;width:92;height:60;visibility:visible;mso-wrap-style:square;v-text-anchor:top" coordsize="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oNocIA&#10;AADdAAAADwAAAGRycy9kb3ducmV2LnhtbESPT4vCMBTE7wt+h/AEb2vqKiLVKFJY2Nuufy7eHs1r&#10;U2xeShK1/fYbQfA4zMxvmM2ut624kw+NYwWzaQaCuHS64VrB+fT9uQIRIrLG1jEpGCjAbjv62GCu&#10;3YMPdD/GWiQIhxwVmBi7XMpQGrIYpq4jTl7lvMWYpK+l9vhIcNvKryxbSosNpwWDHRWGyuvxZhVY&#10;ff41xeXvaqtq4QcOphiGg1KTcb9fg4jUx3f41f7RCuYJCc836Qn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g2hwgAAAN0AAAAPAAAAAAAAAAAAAAAAAJgCAABkcnMvZG93&#10;bnJldi54bWxQSwUGAAAAAAQABAD1AAAAhwMAAAAA&#10;" path="m17,60r,l17,58r-2,l15,55,12,53r,-3l10,46,8,43r,-5l5,33,3,29r,-5l,17,,12,,4,,,92,4r,l92,7r-2,l90,12r,2l90,19r-2,2l88,29r-3,2l85,36r-2,5l83,46r,2l83,53r-3,5l80,60r-63,l17,60xe" fillcolor="#d74700" stroked="f">
                  <v:path arrowok="t" o:connecttype="custom" o:connectlocs="17,60;17,60;17,58;15,58;15,55;12,53;12,50;10,46;8,43;8,38;5,33;3,29;3,24;0,17;0,12;0,4;0,0;92,4;92,4;92,7;90,7;90,12;90,14;90,19;88,21;88,29;85,31;85,36;83,41;83,46;83,48;83,53;80,58;80,60;17,60;17,60" o:connectangles="0,0,0,0,0,0,0,0,0,0,0,0,0,0,0,0,0,0,0,0,0,0,0,0,0,0,0,0,0,0,0,0,0,0,0,0"/>
                </v:shape>
                <v:shape id="Freeform 3247" o:spid="_x0000_s1826" style="position:absolute;left:9851;top:1770;width:92;height:60;visibility:visible;mso-wrap-style:square;v-text-anchor:top" coordsize="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kA8UA&#10;AADdAAAADwAAAGRycy9kb3ducmV2LnhtbESPQWvCQBSE70L/w/KE3nSTFIqNriLSglAoaHPo8TX7&#10;zAazb8PuNsZ/3xUEj8PMfMOsNqPtxEA+tI4V5PMMBHHtdMuNgur7Y7YAESKyxs4xKbhSgM36abLC&#10;UrsLH2g4xkYkCIcSFZgY+1LKUBuyGOauJ07eyXmLMUnfSO3xkuC2k0WWvUqLLacFgz3tDNXn459V&#10;4N+/hs/KUbGtfs11J/P92yL8KPU8HbdLEJHG+Ajf23ut4KXIcri9S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2QDxQAAAN0AAAAPAAAAAAAAAAAAAAAAAJgCAABkcnMv&#10;ZG93bnJldi54bWxQSwUGAAAAAAQABAD1AAAAigMAAAAA&#10;" path="m17,60r,l17,60,15,58r,l12,53r,-3l10,48,8,46r,-5l5,36,3,31r,-5l,19,,12,,4,,,92,4r,l92,7r-2,l90,12r,2l90,19r-2,2l88,29r-3,2l85,36r-2,5l83,46r,2l83,53r-3,5l80,60r-63,l17,60xe" fillcolor="#d94b00" stroked="f">
                  <v:path arrowok="t" o:connecttype="custom" o:connectlocs="17,60;17,60;17,60;15,58;15,58;12,53;12,50;10,48;8,46;8,41;5,36;3,31;3,26;0,19;0,12;0,4;0,0;92,4;92,4;92,7;90,7;90,12;90,14;90,19;88,21;88,29;85,31;85,36;83,41;83,46;83,48;83,53;80,58;80,60;17,60;17,60" o:connectangles="0,0,0,0,0,0,0,0,0,0,0,0,0,0,0,0,0,0,0,0,0,0,0,0,0,0,0,0,0,0,0,0,0,0,0,0"/>
                </v:shape>
                <v:shape id="Freeform 3248" o:spid="_x0000_s1827" style="position:absolute;left:9851;top:1770;width:92;height:60;visibility:visible;mso-wrap-style:square;v-text-anchor:top" coordsize="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GBMQA&#10;AADdAAAADwAAAGRycy9kb3ducmV2LnhtbESPQWvCQBSE70L/w/IK3nTXCEWia9CC2h5jK3h8ZJ9J&#10;SPZtyG5N2l/fLRQ8DjPzDbPJRtuKO/W+dqxhMVcgiAtnai41fH4cZisQPiAbbB2Thm/ykG2fJhtM&#10;jRs4p/s5lCJC2KeooQqhS6X0RUUW/dx1xNG7ud5iiLIvpelxiHDbykSpF2mx5rhQYUevFRXN+ctq&#10;KHdIp/3POFyP+UW9H4iSvCGtp8/jbg0i0Bge4f/2m9GwTFQCf2/i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phgTEAAAA3QAAAA8AAAAAAAAAAAAAAAAAmAIAAGRycy9k&#10;b3ducmV2LnhtbFBLBQYAAAAABAAEAPUAAACJAwAAAAA=&#10;" path="m17,60r,l17,60,15,58r,l12,53r,-3l10,48,8,46r,-5l5,36,3,31r,-5l,19,,12,,4,,,92,4r,l92,7r-2,l90,12r,2l90,19r-2,2l88,29r-3,2l83,36r,5l80,46r,2l78,53r-2,5l73,60r-56,l17,60xe" fillcolor="#db4e00" stroked="f">
                  <v:path arrowok="t" o:connecttype="custom" o:connectlocs="17,60;17,60;17,60;15,58;15,58;12,53;12,50;10,48;8,46;8,41;5,36;3,31;3,26;0,19;0,12;0,4;0,0;92,4;92,4;92,7;90,7;90,12;90,14;90,19;88,21;88,29;85,31;83,36;83,41;80,46;80,48;78,53;76,58;73,60;17,60;17,60" o:connectangles="0,0,0,0,0,0,0,0,0,0,0,0,0,0,0,0,0,0,0,0,0,0,0,0,0,0,0,0,0,0,0,0,0,0,0,0"/>
                </v:shape>
                <v:shape id="Freeform 3249" o:spid="_x0000_s1828" style="position:absolute;left:9851;top:1770;width:92;height:60;visibility:visible;mso-wrap-style:square;v-text-anchor:top" coordsize="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kr8MA&#10;AADdAAAADwAAAGRycy9kb3ducmV2LnhtbESP3YrCMBCF7xd8hzDC3iyaWkVKNYoIgnfizwOMzdgU&#10;m0lJonbf3iwseHk4c74zZ7nubSue5EPjWMFknIEgrpxuuFZwOe9GBYgQkTW2jknBLwVYrwZfSyy1&#10;e/GRnqdYiwThUKICE2NXShkqQxbD2HXEybs5bzEm6WupPb4S3LYyz7K5tNhwajDY0dZQdT89bHqj&#10;uF+Lw882t35ur+Y2mdXNZa/U97DfLEBE6uPn+D+91wqmeTaFvzUJAX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Pkr8MAAADdAAAADwAAAAAAAAAAAAAAAACYAgAAZHJzL2Rv&#10;d25yZXYueG1sUEsFBgAAAAAEAAQA9QAAAIgDAAAAAA==&#10;" path="m25,60r-3,l22,60,20,58r,l17,53,15,50r,-2l12,46,10,41,8,36,5,31,3,26r,-7l,12,,4,,,92,4r,l92,7r-2,l90,12r,2l90,19r-2,2l88,29r-3,2l83,36r,5l80,46r,2l78,53r-2,5l73,60r-48,l25,60xe" fillcolor="#dd5100" stroked="f">
                  <v:path arrowok="t" o:connecttype="custom" o:connectlocs="25,60;22,60;22,60;20,58;20,58;17,53;15,50;15,48;12,46;10,41;8,36;5,31;3,26;3,19;0,12;0,4;0,0;92,4;92,4;92,7;90,7;90,12;90,14;90,19;88,21;88,29;85,31;83,36;83,41;80,46;80,48;78,53;76,58;73,60;25,60;25,60" o:connectangles="0,0,0,0,0,0,0,0,0,0,0,0,0,0,0,0,0,0,0,0,0,0,0,0,0,0,0,0,0,0,0,0,0,0,0,0"/>
                </v:shape>
                <v:shape id="Freeform 3250" o:spid="_x0000_s1829" style="position:absolute;left:9851;top:1770;width:92;height:60;visibility:visible;mso-wrap-style:square;v-text-anchor:top" coordsize="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fy8QA&#10;AADdAAAADwAAAGRycy9kb3ducmV2LnhtbESPT4vCMBTE74LfITzBm6brP5auUVQUPLgHtR729mie&#10;bbF5KU2s9dsbYcHjMDO/YebL1pSiodoVlhV8DSMQxKnVBWcKkvNu8A3CeWSNpWVS8CQHy0W3M8dY&#10;2wcfqTn5TAQIuxgV5N5XsZQuzcmgG9qKOHhXWxv0QdaZ1DU+AtyUchRFM2mw4LCQY0WbnNLb6W4U&#10;NHj55UtSOnNIbturXP/tx3qqVL/Xrn5AeGr9J/zf3msF41E0gfeb8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WH8vEAAAA3QAAAA8AAAAAAAAAAAAAAAAAmAIAAGRycy9k&#10;b3ducmV2LnhtbFBLBQYAAAAABAAEAPUAAACJAwAAAAA=&#10;" path="m25,60r-3,l22,60,20,58r,l17,53,15,50r,-2l12,46,10,41,8,36,5,31,3,26r,-7l,12,,4,,,92,4r,l92,7r-2,l90,12r,2l90,19r-2,2l88,29r-3,2l83,36r,5l80,46r,2l78,53r-2,5l73,60r-48,l25,60xe" fillcolor="#df5500" stroked="f">
                  <v:path arrowok="t" o:connecttype="custom" o:connectlocs="25,60;22,60;22,60;20,58;20,58;17,53;15,50;15,48;12,46;10,41;8,36;5,31;3,26;3,19;0,12;0,4;0,0;92,4;92,4;92,7;90,7;90,12;90,14;90,19;88,21;88,29;85,31;83,36;83,41;80,46;80,48;78,53;76,58;73,60;25,60;25,60" o:connectangles="0,0,0,0,0,0,0,0,0,0,0,0,0,0,0,0,0,0,0,0,0,0,0,0,0,0,0,0,0,0,0,0,0,0,0,0"/>
                </v:shape>
                <v:shape id="Freeform 3251" o:spid="_x0000_s1830" style="position:absolute;left:9856;top:1770;width:80;height:60;visibility:visible;mso-wrap-style:square;v-text-anchor:top" coordsize="8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KBMQA&#10;AADdAAAADwAAAGRycy9kb3ducmV2LnhtbESPQYvCMBSE7wv+h/AEb2uqsotUo0hB8bRgu3vw9mie&#10;bbF5CUnU+u/NwsIeh5n5hllvB9OLO/nQWVYwm2YgiGurO24UfFf79yWIEJE19pZJwZMCbDejtzXm&#10;2j74RPcyNiJBOOSooI3R5VKGuiWDYWodcfIu1huMSfpGao+PBDe9nGfZpzTYcVpo0VHRUn0tb0ZB&#10;de0OsZR8Obmf4txXvjh/uUKpyXjYrUBEGuJ/+K991AoW8+wDft+kJ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yygTEAAAA3QAAAA8AAAAAAAAAAAAAAAAAmAIAAGRycy9k&#10;b3ducmV2LnhtbFBLBQYAAAAABAAEAPUAAACJAwAAAAA=&#10;" path="m20,60r-3,l17,60,15,58r,l12,53r,-3l10,48,7,46,5,41,3,36r,-5l,26,,19,,12,,4,,,80,4r,l80,7r,l80,12r,2l80,19r,2l80,29r-2,2l78,36r-3,5l75,46r-2,2l73,53r-2,5l68,60r-48,l20,60xe" fillcolor="#e15800" stroked="f">
                  <v:path arrowok="t" o:connecttype="custom" o:connectlocs="20,60;17,60;17,60;15,58;15,58;12,53;12,50;10,48;7,46;5,41;3,36;3,31;0,26;0,19;0,12;0,4;0,0;80,4;80,4;80,7;80,7;80,12;80,14;80,19;80,21;80,29;78,31;78,36;75,41;75,46;73,48;73,53;71,58;68,60;20,60;20,60" o:connectangles="0,0,0,0,0,0,0,0,0,0,0,0,0,0,0,0,0,0,0,0,0,0,0,0,0,0,0,0,0,0,0,0,0,0,0,0"/>
                </v:shape>
                <v:shape id="Freeform 3252" o:spid="_x0000_s1831" style="position:absolute;left:9856;top:1770;width:80;height:60;visibility:visible;mso-wrap-style:square;v-text-anchor:top" coordsize="8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yWMYA&#10;AADdAAAADwAAAGRycy9kb3ducmV2LnhtbESPQWsCMRSE70L/Q3iCN01UlLI1ShFKi5aitsXrY/Pc&#10;LN28LJvorv31Rij0OMzMN8xi1blKXKgJpWcN45ECQZx7U3Kh4evzZfgIIkRkg5Vn0nClAKvlQ2+B&#10;mfEt7+lyiIVIEA4ZarAx1pmUIbfkMIx8TZy8k28cxiSbQpoG2wR3lZwoNZcOS04LFmtaW8p/Dmen&#10;YXY21813/XH8bf3u1a4V77fvU60H/e75CUSkLv6H/9pvRsN0ouZwf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QyWMYAAADdAAAADwAAAAAAAAAAAAAAAACYAgAAZHJz&#10;L2Rvd25yZXYueG1sUEsFBgAAAAAEAAQA9QAAAIsDAAAAAA==&#10;" path="m20,60r-3,l17,60r,-2l17,58,15,53,12,50,10,48r,-2l7,41,5,36r,-5l3,26,,19,,12,,4,,,80,4r,l80,7r,l80,12r-2,2l78,19r,2l78,29r-3,2l75,36r-2,5l73,46r-2,2l71,53r-3,5l68,60r-48,l20,60xe" fillcolor="#e35c00" stroked="f">
                  <v:path arrowok="t" o:connecttype="custom" o:connectlocs="20,60;17,60;17,60;17,58;17,58;15,53;12,50;10,48;10,46;7,41;5,36;5,31;3,26;0,19;0,12;0,4;0,0;80,4;80,4;80,7;80,7;80,12;78,14;78,19;78,21;78,29;75,31;75,36;73,41;73,46;71,48;71,53;68,58;68,60;20,60;20,60" o:connectangles="0,0,0,0,0,0,0,0,0,0,0,0,0,0,0,0,0,0,0,0,0,0,0,0,0,0,0,0,0,0,0,0,0,0,0,0"/>
                </v:shape>
                <v:shape id="Freeform 3253" o:spid="_x0000_s1832" style="position:absolute;left:9856;top:1770;width:80;height:60;visibility:visible;mso-wrap-style:square;v-text-anchor:top" coordsize="8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RTf8YA&#10;AADdAAAADwAAAGRycy9kb3ducmV2LnhtbESPT2vCQBDF7wW/wzKCt7prhCqpa1Dpv4MI2lI8Dtkx&#10;iWZnQ3bVtJ/eFQo9Pt6835s3yzpbiwu1vnKsYTRUIIhzZyouNHx9vj5OQfiAbLB2TBp+yEM27z3M&#10;MDXuylu67EIhIoR9ihrKEJpUSp+XZNEPXUMcvYNrLYYo20KaFq8RbmuZKPUkLVYcG0psaFVSftqd&#10;bXxjvwnv64bGv5s3Xr44tbbH71zrQb9bPIMI1IX/47/0h9EwTtQE7msiAu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RTf8YAAADdAAAADwAAAAAAAAAAAAAAAACYAgAAZHJz&#10;L2Rvd25yZXYueG1sUEsFBgAAAAAEAAQA9QAAAIsDAAAAAA==&#10;" path="m20,60r-3,l17,60r,-2l17,58,15,53,12,50,10,48r,-2l7,41,5,36r,-5l3,26,,19,,12,,4,,,80,4r,l80,7r,l80,12r-2,2l78,19r,2l78,29r-3,2l75,36r-2,5l73,46r-2,2l71,53r-3,5l68,60r-48,l20,60xe" fillcolor="#e55f00" stroked="f">
                  <v:path arrowok="t" o:connecttype="custom" o:connectlocs="20,60;17,60;17,60;17,58;17,58;15,53;12,50;10,48;10,46;7,41;5,36;5,31;3,26;0,19;0,12;0,4;0,0;80,4;80,4;80,7;80,7;80,12;78,14;78,19;78,21;78,29;75,31;75,36;73,41;73,46;71,48;71,53;68,58;68,60;20,60;20,60" o:connectangles="0,0,0,0,0,0,0,0,0,0,0,0,0,0,0,0,0,0,0,0,0,0,0,0,0,0,0,0,0,0,0,0,0,0,0,0"/>
                </v:shape>
                <v:shape id="Freeform 3254" o:spid="_x0000_s1833" style="position:absolute;left:9856;top:1770;width:80;height:60;visibility:visible;mso-wrap-style:square;v-text-anchor:top" coordsize="8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Xl+cEA&#10;AADdAAAADwAAAGRycy9kb3ducmV2LnhtbERPTWsCMRC9F/ofwhS81aRa1K5GEUHwunbF63QzbpZu&#10;JksSde2vbw6FHh/ve7UZXCduFGLrWcPbWIEgrr1pudFQfe5fFyBiQjbYeSYND4qwWT8/rbAw/s4l&#10;3Y6pETmEY4EabEp9IWWsLTmMY98TZ+7ig8OUYWikCXjP4a6TE6Vm0mHLucFiTztL9ffx6jR8KRcO&#10;H72tTufhnav5tJydfkqtRy/Ddgki0ZD+xX/ug9Ewnag8N7/JT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15fnBAAAA3QAAAA8AAAAAAAAAAAAAAAAAmAIAAGRycy9kb3du&#10;cmV2LnhtbFBLBQYAAAAABAAEAPUAAACGAwAAAAA=&#10;" path="m20,60r-3,l17,60r,-2l17,58,15,53,12,50,10,48r,-2l7,41,5,36r,-5l3,26,,19,,12,,4,,,80,4r,l80,7r,l80,12r-2,2l78,19r,2l78,29r-3,2l75,36r-2,5l73,46r-2,2l71,53r-3,5l68,60r-48,l20,60xe" fillcolor="#e76300" stroked="f">
                  <v:path arrowok="t" o:connecttype="custom" o:connectlocs="20,60;17,60;17,60;17,58;17,58;15,53;12,50;10,48;10,46;7,41;5,36;5,31;3,26;0,19;0,12;0,4;0,0;80,4;80,4;80,7;80,7;80,12;78,14;78,19;78,21;78,29;75,31;75,36;73,41;73,46;71,48;71,53;68,58;68,60;20,60;20,60" o:connectangles="0,0,0,0,0,0,0,0,0,0,0,0,0,0,0,0,0,0,0,0,0,0,0,0,0,0,0,0,0,0,0,0,0,0,0,0"/>
                </v:shape>
                <v:shape id="Freeform 3255" o:spid="_x0000_s1834" style="position:absolute;left:9856;top:1770;width:80;height:60;visibility:visible;mso-wrap-style:square;v-text-anchor:top" coordsize="8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uRMQA&#10;AADdAAAADwAAAGRycy9kb3ducmV2LnhtbESPT2vCQBTE74LfYXmCN91UadToKkWrePUPtsdH9pmE&#10;Zt+m2a2mfnpXEDwOM/MbZrZoTCkuVLvCsoK3fgSCOLW64EzB8bDujUE4j6yxtEwK/snBYt5uzTDR&#10;9so7uux9JgKEXYIKcu+rREqX5mTQ9W1FHLyzrQ36IOtM6hqvAW5KOYiiWBosOCzkWNEyp/Rn/2cU&#10;2GIS0+8tXn2dRs3Gf36jeV+jUt1O8zEF4anxr/CzvdUKhoNoAo834Qn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SrkTEAAAA3QAAAA8AAAAAAAAAAAAAAAAAmAIAAGRycy9k&#10;b3ducmV2LnhtbFBLBQYAAAAABAAEAPUAAACJAwAAAAA=&#10;" path="m20,60r-3,l17,60r,-2l17,58,15,53,12,50,10,48r,-2l7,41,5,36r,-5l3,26,,19,,12,,4,,,80,4r,l80,7r,l80,12r-2,2l78,19r-3,2l75,29r,2l73,36r-2,5l71,46r-3,2l66,53r,5l63,60r-43,l20,60xe" fillcolor="#e96600" stroked="f">
                  <v:path arrowok="t" o:connecttype="custom" o:connectlocs="20,60;17,60;17,60;17,58;17,58;15,53;12,50;10,48;10,46;7,41;5,36;5,31;3,26;0,19;0,12;0,4;0,0;80,4;80,4;80,7;80,7;80,12;78,14;78,19;75,21;75,29;75,31;73,36;71,41;71,46;68,48;66,53;66,58;63,60;20,60;20,60" o:connectangles="0,0,0,0,0,0,0,0,0,0,0,0,0,0,0,0,0,0,0,0,0,0,0,0,0,0,0,0,0,0,0,0,0,0,0,0"/>
                </v:shape>
              </v:group>
              <v:group id="Group 3256" o:spid="_x0000_s1835" style="position:absolute;left:9750;top:1760;width:569;height:2493" coordorigin="9510,1520" coordsize="569,2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YX98MAAADdAAAADwAAAGRycy9kb3ducmV2LnhtbERPy2rCQBTdF/yH4Qru&#10;6iRKS4mOQcSKi1CoFsTdJXNNQjJ3Qmaax987i0KXh/PepqNpRE+dqywriJcRCOLc6ooLBT/Xz9cP&#10;EM4ja2wsk4KJHKS72csWE20H/qb+4gsRQtglqKD0vk2kdHlJBt3StsSBe9jOoA+wK6TucAjhppGr&#10;KHqXBisODSW2dCgpry+/RsFpwGG/jo99Vj8O0/369nXLYlJqMR/3GxCeRv8v/nOftYL1Kg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Nhf3wwAAAN0AAAAP&#10;AAAAAAAAAAAAAAAAAKoCAABkcnMvZG93bnJldi54bWxQSwUGAAAAAAQABAD6AAAAmgMAAAAA&#10;">
                <v:shape id="Freeform 3257" o:spid="_x0000_s1836" style="position:absolute;left:9856;top:1770;width:80;height:60;visibility:visible;mso-wrap-style:square;v-text-anchor:top" coordsize="8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hZ8cA&#10;AADdAAAADwAAAGRycy9kb3ducmV2LnhtbESPT2vCQBTE7wW/w/IKXqRu/kCV1DVIScFDPcSK50f2&#10;maTJvk2zW02/vVso9DjMzG+YTT6ZXlxpdK1lBfEyAkFcWd1yreD08fa0BuE8ssbeMin4IQf5dvaw&#10;wUzbG5d0PfpaBAi7DBU03g+ZlK5qyKBb2oE4eBc7GvRBjrXUI94C3PQyiaJnabDlsNDgQK8NVd3x&#10;2yhYHD7baV2U6eWUlqv+/FW8L3Sn1Pxx2r2A8DT5//Bfe68VpEkcw++b8ATk9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8oWfHAAAA3QAAAA8AAAAAAAAAAAAAAAAAmAIAAGRy&#10;cy9kb3ducmV2LnhtbFBLBQYAAAAABAAEAPUAAACMAwAAAAA=&#10;" path="m20,60r-3,l17,60r,-2l17,58,15,53,12,50,10,48r,-2l7,41,5,36r,-5l3,26,,19,,12,,4,,,80,4r,l80,7r,l80,12r-2,2l78,19r-3,2l75,29r,2l73,36r-2,5l71,46r-3,2l66,53r,5l63,60r-43,l20,60xe" fillcolor="#eb6900" stroked="f">
                  <v:path arrowok="t" o:connecttype="custom" o:connectlocs="20,60;17,60;17,60;17,58;17,58;15,53;12,50;10,48;10,46;7,41;5,36;5,31;3,26;0,19;0,12;0,4;0,0;80,4;80,4;80,7;80,7;80,12;78,14;78,19;75,21;75,29;75,31;73,36;71,41;71,46;68,48;66,53;66,58;63,60;20,60;20,60" o:connectangles="0,0,0,0,0,0,0,0,0,0,0,0,0,0,0,0,0,0,0,0,0,0,0,0,0,0,0,0,0,0,0,0,0,0,0,0"/>
                </v:shape>
                <v:shape id="Freeform 3258" o:spid="_x0000_s1837" style="position:absolute;left:9861;top:1770;width:70;height:60;visibility:visible;mso-wrap-style:square;v-text-anchor:top" coordsize="7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9CMUA&#10;AADdAAAADwAAAGRycy9kb3ducmV2LnhtbESPwWrDMBBE74H+g9hCb7Fsl4TiRgnBUNpLD3HSnjfW&#10;2jKxVsZSHefvq0Ihx2Fm3jCb3Wx7MdHoO8cKsiQFQVw73XGr4HR8W76A8AFZY++YFNzIw277sNhg&#10;od2VDzRVoRURwr5ABSaEoZDS14Ys+sQNxNFr3GgxRDm2Uo94jXDbyzxN19Jix3HB4EClofpS/VgF&#10;zfS9v5zDuTuar1VWvpuy+bxVSj09zvtXEIHmcA//tz+0guc8y+Hv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X0IxQAAAN0AAAAPAAAAAAAAAAAAAAAAAJgCAABkcnMv&#10;ZG93bnJldi54bWxQSwUGAAAAAAQABAD1AAAAigMAAAAA&#10;" path="m15,60r-3,l12,60r,-2l12,58,10,53,7,50,5,48r,-2l5,41,2,36,,31,,26,,19,,12,,4,2,,70,4r-2,l68,7r,l68,12r-2,2l66,19r,2l66,29r-3,2l63,36r-2,5l61,46r,2l61,53r-3,5l58,60r-43,l15,60xe" fillcolor="#ed6d00" stroked="f">
                  <v:path arrowok="t" o:connecttype="custom" o:connectlocs="15,60;12,60;12,60;12,58;12,58;10,53;7,50;5,48;5,46;5,41;2,36;0,31;0,26;0,19;0,12;0,4;2,0;70,4;68,4;68,7;68,7;68,12;66,14;66,19;66,21;66,29;63,31;63,36;61,41;61,46;61,48;61,53;58,58;58,60;15,60;15,60" o:connectangles="0,0,0,0,0,0,0,0,0,0,0,0,0,0,0,0,0,0,0,0,0,0,0,0,0,0,0,0,0,0,0,0,0,0,0,0"/>
                </v:shape>
                <v:shape id="Freeform 3259" o:spid="_x0000_s1838" style="position:absolute;left:9863;top:1770;width:68;height:60;visibility:visible;mso-wrap-style:square;v-text-anchor:top" coordsize="6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MescA&#10;AADdAAAADwAAAGRycy9kb3ducmV2LnhtbESPT2vCQBTE74V+h+UVeqsbDRWNriKlLT0U/0Tx/Jp9&#10;TaLZtyG7TdJv7wqCx2FmfsPMl72pREuNKy0rGA4iEMSZ1SXnCg77j5cJCOeRNVaWScE/OVguHh/m&#10;mGjb8Y7a1OciQNglqKDwvk6kdFlBBt3A1sTB+7WNQR9kk0vdYBfgppKjKBpLgyWHhQJreisoO6d/&#10;RsHn+OSyTUo/7ff09XjadvQeb9dKPT/1qxkIT72/h2/tL60gHg1juL4JT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fDHrHAAAA3QAAAA8AAAAAAAAAAAAAAAAAmAIAAGRy&#10;cy9kb3ducmV2LnhtbFBLBQYAAAAABAAEAPUAAACMAwAAAAA=&#10;" path="m13,60r-3,l10,60r,-2l10,58,8,53r,-3l5,48r,-2l5,41,3,36,,31,,26,,19,,12,,4,,,68,4r-2,l66,7r,l66,12r-2,2l64,19r,2l64,29r-3,2l61,36r-2,5l59,46r,2l59,53r-3,5l56,60r-43,l13,60xe" fillcolor="#ef7000" stroked="f">
                  <v:path arrowok="t" o:connecttype="custom" o:connectlocs="13,60;10,60;10,60;10,58;10,58;8,53;8,50;5,48;5,46;5,41;3,36;0,31;0,26;0,19;0,12;0,4;0,0;68,4;66,4;66,7;66,7;66,12;64,14;64,19;64,21;64,29;61,31;61,36;59,41;59,46;59,48;59,53;56,58;56,60;13,60;13,60" o:connectangles="0,0,0,0,0,0,0,0,0,0,0,0,0,0,0,0,0,0,0,0,0,0,0,0,0,0,0,0,0,0,0,0,0,0,0,0"/>
                </v:shape>
                <v:shape id="Freeform 3260" o:spid="_x0000_s1839" style="position:absolute;left:9863;top:1770;width:68;height:60;visibility:visible;mso-wrap-style:square;v-text-anchor:top" coordsize="6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2oMcA&#10;AADdAAAADwAAAGRycy9kb3ducmV2LnhtbESP3WoCMRSE7wt9h3AK3tWsWlrdGqUIBaGFoq7g5XFz&#10;9qduTsImrrtv3xQKvRxm5htmue5NIzpqfW1ZwWScgCDOra65VJAd3h/nIHxA1thYJgUDeViv7u+W&#10;mGp74x11+1CKCGGfooIqBJdK6fOKDPqxdcTRK2xrMETZllK3eItw08hpkjxLgzXHhQodbSrKL/ur&#10;UXB6KYbj5xddsiL7Xnx0G+eGs1Nq9NC/vYII1If/8F97qxXMppMn+H0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dNqDHAAAA3QAAAA8AAAAAAAAAAAAAAAAAmAIAAGRy&#10;cy9kb3ducmV2LnhtbFBLBQYAAAAABAAEAPUAAACMAwAAAAA=&#10;" path="m13,60r-3,l10,60r,-2l10,58,8,53r,-3l5,48r,-2l5,41,3,36,,31,,26,,19,,12,,4,,,68,4r-2,l66,7r,l66,12r-2,2l64,19r,2l64,29r-3,2l61,36r-2,5l59,46r,2l59,53r-3,5l56,60r-43,l13,60xe" fillcolor="#f17400" stroked="f">
                  <v:path arrowok="t" o:connecttype="custom" o:connectlocs="13,60;10,60;10,60;10,58;10,58;8,53;8,50;5,48;5,46;5,41;3,36;0,31;0,26;0,19;0,12;0,4;0,0;68,4;66,4;66,7;66,7;66,12;64,14;64,19;64,21;64,29;61,31;61,36;59,41;59,46;59,48;59,53;56,58;56,60;13,60;13,60" o:connectangles="0,0,0,0,0,0,0,0,0,0,0,0,0,0,0,0,0,0,0,0,0,0,0,0,0,0,0,0,0,0,0,0,0,0,0,0"/>
                </v:shape>
                <v:shape id="Freeform 3261" o:spid="_x0000_s1840" style="position:absolute;left:9863;top:1770;width:68;height:60;visibility:visible;mso-wrap-style:square;v-text-anchor:top" coordsize="6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3jMYA&#10;AADdAAAADwAAAGRycy9kb3ducmV2LnhtbESPzWrDMBCE74W+g9hCL6GR7dI0OFFMMRRKDiVx8gAb&#10;a/1DrJWxVNt9+6hQyHGYmW+YbTabTow0uNaygngZgSAurW65VnA+fb6sQTiPrLGzTAp+yUG2e3zY&#10;YqrtxEcaC1+LAGGXooLG+z6V0pUNGXRL2xMHr7KDQR/kUEs94BTgppNJFK2kwZbDQoM95Q2V1+LH&#10;KJhydsU+lpfTonpvq8Wqjr/PB6Wen+aPDQhPs7+H/9tfWsFrEr/B35vwBOTu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L3jMYAAADdAAAADwAAAAAAAAAAAAAAAACYAgAAZHJz&#10;L2Rvd25yZXYueG1sUEsFBgAAAAAEAAQA9QAAAIsDAAAAAA==&#10;" path="m13,60r-3,l10,60r,-2l10,58,8,53r,-3l5,48r,-2l5,41,3,36,,31,,26,,19,,12,,4,,,68,4r-2,l66,7r,l66,12r-2,2l64,19r,2l64,29r-3,2l61,36r-2,5l59,46r,2l59,53r-3,5l56,60r-43,l13,60xe" fillcolor="#f37700" stroked="f">
                  <v:path arrowok="t" o:connecttype="custom" o:connectlocs="13,60;10,60;10,60;10,58;10,58;8,53;8,50;5,48;5,46;5,41;3,36;0,31;0,26;0,19;0,12;0,4;0,0;68,4;66,4;66,7;66,7;66,12;64,14;64,19;64,21;64,29;61,31;61,36;59,41;59,46;59,48;59,53;56,58;56,60;13,60;13,60" o:connectangles="0,0,0,0,0,0,0,0,0,0,0,0,0,0,0,0,0,0,0,0,0,0,0,0,0,0,0,0,0,0,0,0,0,0,0,0"/>
                </v:shape>
                <v:shape id="Freeform 3262" o:spid="_x0000_s1841" style="position:absolute;left:9863;top:1770;width:68;height:60;visibility:visible;mso-wrap-style:square;v-text-anchor:top" coordsize="6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0h8IA&#10;AADdAAAADwAAAGRycy9kb3ducmV2LnhtbESPSwvCMBCE74L/IazgRTRVQaQaxQeCePJ18Lg0a1tt&#10;NqWJWv+9EQSPw8x8w0zntSnEkyqXW1bQ70UgiBOrc04VnE+b7hiE88gaC8uk4E0O5rNmY4qxti8+&#10;0PPoUxEg7GJUkHlfxlK6JCODrmdL4uBdbWXQB1mlUlf4CnBTyEEUjaTBnMNChiWtMkrux4dR8KB1&#10;sju7923fWRUL37mMlxvjlGq36sUEhKfa/8O/9lYrGA76I/i+CU9A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3SHwgAAAN0AAAAPAAAAAAAAAAAAAAAAAJgCAABkcnMvZG93&#10;bnJldi54bWxQSwUGAAAAAAQABAD1AAAAhwMAAAAA&#10;" path="m13,60r-3,l10,60r,-2l10,58,8,53r,-3l5,48r,-2l5,41,3,36,,31,,26,,19,,12,,4,,,68,4r-2,l66,7r,l66,12r-2,2l64,19r,2l64,29r-3,2l61,36r-2,5l59,46r,2l59,53r-3,5l56,60r-43,l13,60xe" fillcolor="#f57b00" stroked="f">
                  <v:path arrowok="t" o:connecttype="custom" o:connectlocs="13,60;10,60;10,60;10,58;10,58;8,53;8,50;5,48;5,46;5,41;3,36;0,31;0,26;0,19;0,12;0,4;0,0;68,4;66,4;66,7;66,7;66,12;64,14;64,19;64,21;64,29;61,31;61,36;59,41;59,46;59,48;59,53;56,58;56,60;13,60;13,60" o:connectangles="0,0,0,0,0,0,0,0,0,0,0,0,0,0,0,0,0,0,0,0,0,0,0,0,0,0,0,0,0,0,0,0,0,0,0,0"/>
                </v:shape>
                <v:shape id="Freeform 3263" o:spid="_x0000_s1842" style="position:absolute;left:9863;top:1770;width:61;height:60;visibility:visible;mso-wrap-style:square;v-text-anchor:top" coordsize="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ybcUA&#10;AADdAAAADwAAAGRycy9kb3ducmV2LnhtbESPzWrCQBSF90LfYbgFd3WSFLSkjkFKU9SNqMX1JXNN&#10;UjN3YmY06dt3hILLw/n5OPNsMI24UedqywriSQSCuLC65lLB9yF/eQPhPLLGxjIp+CUH2eJpNMdU&#10;2553dNv7UoQRdikqqLxvUyldUZFBN7EtcfBOtjPog+xKqTvsw7hpZBJFU2mw5kCosKWPiorz/moC&#10;d7aOp8Xxcjj1x8v2Bz/zzeYrV2r8PCzfQXga/CP8315pBa9JPIP7m/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XJtxQAAAN0AAAAPAAAAAAAAAAAAAAAAAJgCAABkcnMv&#10;ZG93bnJldi54bWxQSwUGAAAAAAQABAD1AAAAigMAAAAA&#10;" path="m13,60r-3,l10,60r,-2l10,58,8,53r,-3l5,48r,-2l5,41,3,36,,31,,26,,19,,12,,4,,,61,4r,l61,7r,l61,12r,2l61,19r,2l61,29r-2,2l59,36r-3,5l56,46r-2,2l54,53r-3,5l49,60r-36,l13,60xe" fillcolor="#f77e00" stroked="f">
                  <v:path arrowok="t" o:connecttype="custom" o:connectlocs="13,60;10,60;10,60;10,58;10,58;8,53;8,50;5,48;5,46;5,41;3,36;0,31;0,26;0,19;0,12;0,4;0,0;61,4;61,4;61,7;61,7;61,12;61,14;61,19;61,21;61,29;59,31;59,36;56,41;56,46;54,48;54,53;51,58;49,60;13,60;13,60" o:connectangles="0,0,0,0,0,0,0,0,0,0,0,0,0,0,0,0,0,0,0,0,0,0,0,0,0,0,0,0,0,0,0,0,0,0,0,0"/>
                </v:shape>
                <v:shape id="Freeform 3264" o:spid="_x0000_s1843" style="position:absolute;left:9868;top:1770;width:56;height:60;visibility:visible;mso-wrap-style:square;v-text-anchor:top" coordsize="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pp8MA&#10;AADdAAAADwAAAGRycy9kb3ducmV2LnhtbERPyWrDMBC9F/IPYgq5NbIdCI0bJTQtWY6OWxJ6G6yp&#10;bWqNjCUv/fvqEOjx8fbNbjKNGKhztWUF8SICQVxYXXOp4PPj8PQMwnlkjY1lUvBLDnbb2cMGU21H&#10;vtCQ+1KEEHYpKqi8b1MpXVGRQbewLXHgvm1n0AfYlVJ3OIZw08gkilbSYM2hocKW3ioqfvLeKMjo&#10;8P51tX293Mt2HWXHEw39Tan54/T6AsLT5P/Fd/dZK1gmcZgb3o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zpp8MAAADdAAAADwAAAAAAAAAAAAAAAACYAgAAZHJzL2Rv&#10;d25yZXYueG1sUEsFBgAAAAAEAAQA9QAAAIgDAAAAAA==&#10;" path="m15,60r-3,l12,60,10,58r,l8,53r,-3l5,48r,-2l3,41r,-5l,31,,26,,19,,12,,4,,,56,4r,l56,7r,l56,12r-2,2l54,19r,2l54,29r-3,2l51,36r-2,5l49,46r-3,2l46,53r-2,5l44,60r-29,l15,60xe" fillcolor="#f98100" stroked="f">
                  <v:path arrowok="t" o:connecttype="custom" o:connectlocs="15,60;12,60;12,60;10,58;10,58;8,53;8,50;5,48;5,46;3,41;3,36;0,31;0,26;0,19;0,12;0,4;0,0;56,4;56,4;56,7;56,7;56,12;54,14;54,19;54,21;54,29;51,31;51,36;49,41;49,46;46,48;46,53;44,58;44,60;15,60;15,60" o:connectangles="0,0,0,0,0,0,0,0,0,0,0,0,0,0,0,0,0,0,0,0,0,0,0,0,0,0,0,0,0,0,0,0,0,0,0,0"/>
                </v:shape>
                <v:shape id="Freeform 3265" o:spid="_x0000_s1844" style="position:absolute;left:9868;top:1770;width:56;height:60;visibility:visible;mso-wrap-style:square;v-text-anchor:top" coordsize="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CUcYA&#10;AADdAAAADwAAAGRycy9kb3ducmV2LnhtbESPQWsCMRSE7wX/Q3hCbzVRoejWKKKI9iCiFoq3x+Z1&#10;d3Hzsmyipv31jSB4HGbmG2Yyi7YWV2p95VhDv6dAEOfOVFxo+Dqu3kYgfEA2WDsmDb/kYTbtvEww&#10;M+7Ge7oeQiEShH2GGsoQmkxKn5dk0fdcQ5y8H9daDEm2hTQt3hLc1nKg1Lu0WHFaKLGhRUn5+XCx&#10;Gk7qxNvjajnaf553m3WMy4X6/tP6tRvnHyACxfAMP9obo2E46I/h/iY9AT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UCUcYAAADdAAAADwAAAAAAAAAAAAAAAACYAgAAZHJz&#10;L2Rvd25yZXYueG1sUEsFBgAAAAAEAAQA9QAAAIsDAAAAAA==&#10;" path="m15,60r-3,l12,60,10,58r,l10,53r,-3l8,48r,-2l5,41r,-5l3,31r,-5l,19,,12,,4,,,56,4r,l56,7r,l56,12r-2,2l54,19r,2l54,29r-3,2l51,36r-2,5l49,46r-3,2l46,53r-2,5l44,60r-29,l15,60xe" fillcolor="#fb8500" stroked="f">
                  <v:path arrowok="t" o:connecttype="custom" o:connectlocs="15,60;12,60;12,60;10,58;10,58;10,53;10,50;8,48;8,46;5,41;5,36;3,31;3,26;0,19;0,12;0,4;0,0;56,4;56,4;56,7;56,7;56,12;54,14;54,19;54,21;54,29;51,31;51,36;49,41;49,46;46,48;46,53;44,58;44,60;15,60;15,60" o:connectangles="0,0,0,0,0,0,0,0,0,0,0,0,0,0,0,0,0,0,0,0,0,0,0,0,0,0,0,0,0,0,0,0,0,0,0,0"/>
                </v:shape>
                <v:shape id="Freeform 3266" o:spid="_x0000_s1845" style="position:absolute;left:9868;top:1770;width:56;height:60;visibility:visible;mso-wrap-style:square;v-text-anchor:top" coordsize="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1S9MIA&#10;AADdAAAADwAAAGRycy9kb3ducmV2LnhtbERPz2vCMBS+C/sfwhvsUjRdB6LVWEZhTNhpKuLx0Tyb&#10;YvNSkqzW/345DHb8+H5vq8n2YiQfOscKXhc5COLG6Y5bBafjx3wFIkRkjb1jUvCgANXuabbFUrs7&#10;f9N4iK1IIRxKVGBiHEopQ2PIYli4gThxV+ctxgR9K7XHewq3vSzyfCktdpwaDA5UG2puhx+rgNf7&#10;FmuTn6fhy2eXUWafjyJT6uV5et+AiDTFf/Gfe68VvBVF2p/epCc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VL0wgAAAN0AAAAPAAAAAAAAAAAAAAAAAJgCAABkcnMvZG93&#10;bnJldi54bWxQSwUGAAAAAAQABAD1AAAAhwMAAAAA&#10;" path="m15,60r-3,l12,60,10,58r,l10,53r,-3l8,48r,-2l5,41r,-5l3,31r,-5l,19,,12,,4,,,56,4r,l56,7r,l56,12r-2,2l54,19r,2l54,29r-3,2l51,36r-2,5l49,46r-3,2l46,53r-2,5l44,60r-29,l15,60xe" fillcolor="#fd8800" stroked="f">
                  <v:path arrowok="t" o:connecttype="custom" o:connectlocs="15,60;12,60;12,60;10,58;10,58;10,53;10,50;8,48;8,46;5,41;5,36;3,31;3,26;0,19;0,12;0,4;0,0;56,4;56,4;56,7;56,7;56,12;54,14;54,19;54,21;54,29;51,31;51,36;49,41;49,46;46,48;46,53;44,58;44,60;15,60;15,60" o:connectangles="0,0,0,0,0,0,0,0,0,0,0,0,0,0,0,0,0,0,0,0,0,0,0,0,0,0,0,0,0,0,0,0,0,0,0,0"/>
                </v:shape>
                <v:shape id="Freeform 3267" o:spid="_x0000_s1846" style="position:absolute;left:9868;top:1770;width:56;height:60;visibility:visible;mso-wrap-style:square;v-text-anchor:top" coordsize="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upZ8MA&#10;AADdAAAADwAAAGRycy9kb3ducmV2LnhtbESPQWvCQBSE7wX/w/KE3uomEUqJrqIBaYVcquL5kX0m&#10;wezbZXfV9N+7hUKPw8x8wyzXoxnEnXzoLSvIZxkI4sbqnlsFp+Pu7QNEiMgaB8uk4IcCrFeTlyWW&#10;2j74m+6H2IoE4VCigi5GV0oZmo4Mhpl1xMm7WG8wJulbqT0+EtwMssiyd2mw57TQoaOqo+Z6uBkF&#10;tZtvK9pX11DXZ39xLv90cVDqdTpuFiAijfE//Nf+0grmRZHD75v0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upZ8MAAADdAAAADwAAAAAAAAAAAAAAAACYAgAAZHJzL2Rv&#10;d25yZXYueG1sUEsFBgAAAAAEAAQA9QAAAIgDAAAAAA==&#10;" path="m15,60r-3,l12,60,10,58r,l10,53r,-3l8,48r,-2l5,41r,-5l3,31r,-5l,19,,12,,4,,,56,4r,l56,7r,l56,12r-2,2l54,19r,2l54,29r-3,2l51,36r-2,5l49,46r-3,2l46,53r-2,5l44,60r-29,l15,60xe" fillcolor="#ff8c00" stroked="f">
                  <v:path arrowok="t" o:connecttype="custom" o:connectlocs="15,60;12,60;12,60;10,58;10,58;10,53;10,50;8,48;8,46;5,41;5,36;3,31;3,26;0,19;0,12;0,4;0,0;56,4;56,4;56,7;56,7;56,12;54,14;54,19;54,21;54,29;51,31;51,36;49,41;49,46;46,48;46,53;44,58;44,60;15,60;15,60" o:connectangles="0,0,0,0,0,0,0,0,0,0,0,0,0,0,0,0,0,0,0,0,0,0,0,0,0,0,0,0,0,0,0,0,0,0,0,0"/>
                </v:shape>
                <v:shape id="Freeform 3268" o:spid="_x0000_s1847" style="position:absolute;left:9856;top:1750;width:100;height:20;visibility:visible;mso-wrap-style:square;v-text-anchor:top" coordsize="1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5kvsMA&#10;AADdAAAADwAAAGRycy9kb3ducmV2LnhtbESPUWvCMBSF3wf+h3CFvc3UCDKqUVQQ5stgnT/gklyb&#10;0uamNKl2/94MBns8nHO+w9nuJ9+JOw2xCaxhuShAEJtgG641XL/Pb+8gYkK22AUmDT8UYb+bvWyx&#10;tOHBX3SvUi0yhGOJGlxKfSllNI48xkXoibN3C4PHlOVQSzvgI8N9J1VRrKXHhvOCw55OjkxbjV5D&#10;czFHszpfxzaoz/WyrY52vDmtX+fTYQMi0ZT+w3/tD6thpZSC3zf5Cc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5kvsMAAADdAAAADwAAAAAAAAAAAAAAAACYAgAAZHJzL2Rv&#10;d25yZXYueG1sUEsFBgAAAAAEAAQA9QAAAIgDAAAAAA==&#10;" path="m100,5r,15l,12,,,100,5r,xe" fillcolor="#cb3300" stroked="f">
                  <v:path arrowok="t" o:connecttype="custom" o:connectlocs="100,5;100,20;0,12;0,0;100,5;100,5" o:connectangles="0,0,0,0,0,0"/>
                </v:shape>
                <v:shape id="Freeform 3269" o:spid="_x0000_s1848" style="position:absolute;left:9856;top:1750;width:100;height:20;visibility:visible;mso-wrap-style:square;v-text-anchor:top" coordsize="1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vk8cA&#10;AADdAAAADwAAAGRycy9kb3ducmV2LnhtbESPQUvDQBSE74L/YXlCL2I3TTGU2G0pltL2oGBVvD6y&#10;L5tg9u2S3Tbx37sFweMwM98wy/VoO3GhPrSOFcymGQjiyumWjYKP993DAkSIyBo7x6TghwKsV7c3&#10;Syy1G/iNLqdoRIJwKFFBE6MvpQxVQxbD1Hni5NWutxiT7I3UPQ4JbjuZZ1khLbacFhr09NxQ9X06&#10;WwX7rX+tX8zxsT7fF5/dYjMU/ssoNbkbN08gIo3xP/zXPmgF8zyfw/VNe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rr5PHAAAA3QAAAA8AAAAAAAAAAAAAAAAAmAIAAGRy&#10;cy9kb3ducmV2LnhtbFBLBQYAAAAABAAEAPUAAACMAwAAAAA=&#10;" path="m100,5r,15l,12,,,100,5r,xe" fillcolor="#cd3600" stroked="f">
                  <v:path arrowok="t" o:connecttype="custom" o:connectlocs="100,5;100,20;0,12;0,0;100,5;100,5" o:connectangles="0,0,0,0,0,0"/>
                </v:shape>
                <v:shape id="Freeform 3270" o:spid="_x0000_s1849" style="position:absolute;left:9856;top:1750;width:100;height:20;visibility:visible;mso-wrap-style:square;v-text-anchor:top" coordsize="1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x0XcUA&#10;AADdAAAADwAAAGRycy9kb3ducmV2LnhtbESPT2vCQBTE7wW/w/KE3urGaEtJXcUWAl48+A+vr9ln&#10;Nph9G7OrSb+9Kwg9DjPzG2a26G0tbtT6yrGC8SgBQVw4XXGpYL/L3z5B+ICssXZMCv7Iw2I+eJlh&#10;pl3HG7ptQykihH2GCkwITSalLwxZ9CPXEEfv5FqLIcq2lLrFLsJtLdMk+ZAWK44LBhv6MVSct1er&#10;oDkc1+Ocq9/3VX6Rh+/rsTNhotTrsF9+gQjUh//ws73SCiZpOoXHm/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HRdxQAAAN0AAAAPAAAAAAAAAAAAAAAAAJgCAABkcnMv&#10;ZG93bnJldi54bWxQSwUGAAAAAAQABAD1AAAAigMAAAAA&#10;" path="m100,5r,15l,12,,,100,5r,xe" fillcolor="#cf3900" stroked="f">
                  <v:path arrowok="t" o:connecttype="custom" o:connectlocs="100,5;100,20;0,12;0,0;100,5;100,5" o:connectangles="0,0,0,0,0,0"/>
                </v:shape>
                <v:shape id="Freeform 3271" o:spid="_x0000_s1850" style="position:absolute;left:9856;top:1750;width:100;height:20;visibility:visible;mso-wrap-style:square;v-text-anchor:top" coordsize="1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Sa9sgA&#10;AADdAAAADwAAAGRycy9kb3ducmV2LnhtbESPQUsDMRSE74L/ITzBi7TZrijt2rRIpbgHD7UtxeMj&#10;ebtZ3Lwsm7Td9tcbQfA4zMw3zHw5uFacqA+NZwWTcQaCWHvTcK1gv1uPpiBCRDbYeiYFFwqwXNze&#10;zLEw/syfdNrGWiQIhwIV2Bi7QsqgLTkMY98RJ6/yvcOYZF9L0+M5wV0r8yx7lg4bTgsWO1pZ0t/b&#10;o1NQleXGVnHVvr9NHq788aVn+hCUur8bXl9ARBrif/ivXRoFj3n+BL9v0hO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xJr2yAAAAN0AAAAPAAAAAAAAAAAAAAAAAJgCAABk&#10;cnMvZG93bnJldi54bWxQSwUGAAAAAAQABAD1AAAAjQMAAAAA&#10;" path="m100,5l95,20,,12,7,r93,5l100,5xe" fillcolor="#d13d00" stroked="f">
                  <v:path arrowok="t" o:connecttype="custom" o:connectlocs="100,5;95,20;0,12;7,0;100,5;100,5" o:connectangles="0,0,0,0,0,0"/>
                </v:shape>
                <v:shape id="Freeform 3272" o:spid="_x0000_s1851" style="position:absolute;left:9863;top:1750;width:88;height:20;visibility:visible;mso-wrap-style:square;v-text-anchor:top" coordsize="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XLcYA&#10;AADdAAAADwAAAGRycy9kb3ducmV2LnhtbESPzWrDMBCE74W8g9hAb40cF4xxooRSSEgCLeTnARZp&#10;azu1VkZSHOftq0Khx2FmvmGW69F2YiAfWscK5rMMBLF2puVaweW8eSlBhIhssHNMCh4UYL2aPC2x&#10;Mu7ORxpOsRYJwqFCBU2MfSVl0A1ZDDPXEyfvy3mLMUlfS+PxnuC2k3mWFdJiy2mhwZ7eG9Lfp5tV&#10;8BmK3flw3Oyv5XW7H2669MOHVup5Or4tQEQa43/4r70zCl7zvIDfN+k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UXLcYAAADdAAAADwAAAAAAAAAAAAAAAACYAgAAZHJz&#10;L2Rvd25yZXYueG1sUEsFBgAAAAAEAAQA9QAAAIsDAAAAAA==&#10;" path="m88,5r,15l,12,,,88,5r,xe" fillcolor="#d34000" stroked="f">
                  <v:path arrowok="t" o:connecttype="custom" o:connectlocs="88,5;88,20;0,12;0,0;88,5;88,5" o:connectangles="0,0,0,0,0,0"/>
                </v:shape>
                <v:shape id="Freeform 3273" o:spid="_x0000_s1852" style="position:absolute;left:9863;top:1750;width:88;height:20;visibility:visible;mso-wrap-style:square;v-text-anchor:top" coordsize="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2/xMYA&#10;AADdAAAADwAAAGRycy9kb3ducmV2LnhtbESPQUvDQBSE74L/YXlCL2I3RrASuy0iFnoQxLYXb4/s&#10;MxuSfRt3X9Por3cFocdhZr5hluvJ92qkmNrABm7nBSjiOtiWGwOH/ebmAVQSZIt9YDLwTQnWq8uL&#10;JVY2nPidxp00KkM4VWjAiQyV1ql25DHNw0Ccvc8QPUqWsdE24inDfa/LorjXHlvOCw4HenZUd7uj&#10;N/DTx06uC/2G3euHuK/FuHnZamNmV9PTIyihSc7h//bWGrgrywX8vclP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2/xMYAAADdAAAADwAAAAAAAAAAAAAAAACYAgAAZHJz&#10;L2Rvd25yZXYueG1sUEsFBgAAAAAEAAQA9QAAAIsDAAAAAA==&#10;" path="m88,5r,15l,12,,,88,5r,xe" fillcolor="#d54400" stroked="f">
                  <v:path arrowok="t" o:connecttype="custom" o:connectlocs="88,5;88,20;0,12;0,0;88,5;88,5" o:connectangles="0,0,0,0,0,0"/>
                </v:shape>
                <v:shape id="Freeform 3274" o:spid="_x0000_s1853" style="position:absolute;left:9863;top:1750;width:88;height:20;visibility:visible;mso-wrap-style:square;v-text-anchor:top" coordsize="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0YMIA&#10;AADdAAAADwAAAGRycy9kb3ducmV2LnhtbERPy4rCMBTdD/gP4QpuBk2nikg1igiKs5Dia39pbh/Y&#10;3JQm09a/nywGZnk4781uMLXoqHWVZQVfswgEcWZ1xYWCx/04XYFwHlljbZkUvMnBbjv62GCibc9X&#10;6m6+ECGEXYIKSu+bREqXlWTQzWxDHLjctgZ9gG0hdYt9CDe1jKNoKQ1WHBpKbOhQUva6/RgF/vuS&#10;p5/zvV100alPj4v8ebmnSk3Gw34NwtPg/8V/7rNWMI/jMDe8CU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iPRgwgAAAN0AAAAPAAAAAAAAAAAAAAAAAJgCAABkcnMvZG93&#10;bnJldi54bWxQSwUGAAAAAAQABAD1AAAAhwMAAAAA&#10;" path="m88,5r,15l,12,,,88,5r,xe" fillcolor="#d74700" stroked="f">
                  <v:path arrowok="t" o:connecttype="custom" o:connectlocs="88,5;88,20;0,12;0,0;88,5;88,5" o:connectangles="0,0,0,0,0,0"/>
                </v:shape>
                <v:shape id="Freeform 3275" o:spid="_x0000_s1854" style="position:absolute;left:9863;top:1750;width:88;height:20;visibility:visible;mso-wrap-style:square;v-text-anchor:top" coordsize="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5ztsYA&#10;AADdAAAADwAAAGRycy9kb3ducmV2LnhtbESPQWvCQBSE74X+h+UVvJS6aSylSV1FKoV6NKYHb4/s&#10;MwnNvl2zq4n/3hUKHoeZ+YaZL0fTiTP1vrWs4HWagCCurG65VlDuvl8+QPiArLGzTAou5GG5eHyY&#10;Y67twFs6F6EWEcI+RwVNCC6X0lcNGfRT64ijd7C9wRBlX0vd4xDhppNpkrxLgy3HhQYdfTVU/RUn&#10;o+AtcZnfb9zg+Xgq23JbPP+uL0pNnsbVJ4hAY7iH/9s/WsEsTTO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5ztsYAAADdAAAADwAAAAAAAAAAAAAAAACYAgAAZHJz&#10;L2Rvd25yZXYueG1sUEsFBgAAAAAEAAQA9QAAAIsDAAAAAA==&#10;" path="m88,5r,15l,12,,,88,5r,xe" fillcolor="#d94b00" stroked="f">
                  <v:path arrowok="t" o:connecttype="custom" o:connectlocs="88,5;88,20;0,12;0,0;88,5;88,5" o:connectangles="0,0,0,0,0,0"/>
                </v:shape>
                <v:shape id="Freeform 3276" o:spid="_x0000_s1855" style="position:absolute;left:9863;top:1750;width:88;height:20;visibility:visible;mso-wrap-style:square;v-text-anchor:top" coordsize="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MPNMQA&#10;AADdAAAADwAAAGRycy9kb3ducmV2LnhtbERPzWqDQBC+F/IOywRyKc2aCG2wWSWUSnLopdoHmLhT&#10;tXFnxV2NydN3D4UeP77/fTabTkw0uNaygs06AkFcWd1yreCrzJ92IJxH1thZJgU3cpCli4c9Jtpe&#10;+ZOmwtcihLBLUEHjfZ9I6aqGDLq17YkD920Hgz7AoZZ6wGsIN53cRtGzNNhyaGiwp7eGqksxGgXn&#10;40+5a/PHj/PmPS7My/0++qlUarWcD68gPM3+X/znPmkF8TYO+8Ob8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TDzTEAAAA3QAAAA8AAAAAAAAAAAAAAAAAmAIAAGRycy9k&#10;b3ducmV2LnhtbFBLBQYAAAAABAAEAPUAAACJAwAAAAA=&#10;" path="m88,5l80,20,,12,,,88,5r,xe" fillcolor="#db4e00" stroked="f">
                  <v:path arrowok="t" o:connecttype="custom" o:connectlocs="88,5;80,20;0,12;0,0;88,5;88,5" o:connectangles="0,0,0,0,0,0"/>
                </v:shape>
                <v:shape id="Freeform 3277" o:spid="_x0000_s1856" style="position:absolute;left:9863;top:1750;width:80;height:20;visibility:visible;mso-wrap-style:square;v-text-anchor:top" coordsize="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8B8YA&#10;AADdAAAADwAAAGRycy9kb3ducmV2LnhtbESPT2vCQBTE70K/w/IKvelGhWrTbKQUhRa91D+H3l6z&#10;zySYfRuyT02/fVcQehxm5jdMtuhdoy7UhdqzgfEoAUVceFtzaWC/Ww3noIIgW2w8k4FfCrDIHwYZ&#10;ptZf+YsuWylVhHBI0UAl0qZah6Iih2HkW+LoHX3nUKLsSm07vEa4a/QkSZ61w5rjQoUtvVdUnLZn&#10;ZwAPIQifD/Pvn/7zRS9lvU42M2OeHvu3V1BCvfyH7+0Pa2A6mY7h9iY+AZ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c8B8YAAADdAAAADwAAAAAAAAAAAAAAAACYAgAAZHJz&#10;L2Rvd25yZXYueG1sUEsFBgAAAAAEAAQA9QAAAIsDAAAAAA==&#10;" path="m80,5r,15l,12,,,80,5r,xe" fillcolor="#dd5100" stroked="f">
                  <v:path arrowok="t" o:connecttype="custom" o:connectlocs="80,5;80,20;0,12;0,0;80,5;80,5" o:connectangles="0,0,0,0,0,0"/>
                </v:shape>
                <v:shape id="Freeform 3278" o:spid="_x0000_s1857" style="position:absolute;left:9863;top:1750;width:80;height:20;visibility:visible;mso-wrap-style:square;v-text-anchor:top" coordsize="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Ny8cA&#10;AADdAAAADwAAAGRycy9kb3ducmV2LnhtbESPQWvCQBSE74X+h+UVvEjdNKG2RleplhbxZFU8P7PP&#10;JJh9G7Nbjf76riD0OMzMN8xo0ppKnKhxpWUFL70IBHFmdcm5gs366/kdhPPIGivLpOBCDibjx4cR&#10;ptqe+YdOK5+LAGGXooLC+zqV0mUFGXQ9WxMHb28bgz7IJpe6wXOAm0rGUdSXBksOCwXWNCsoO6x+&#10;jYKpXkzXR3npfi4OiXlbDr6vu9etUp2n9mMIwlPr/8P39lwrSOIkhtub8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JzcvHAAAA3QAAAA8AAAAAAAAAAAAAAAAAmAIAAGRy&#10;cy9kb3ducmV2LnhtbFBLBQYAAAAABAAEAPUAAACMAwAAAAA=&#10;" path="m80,5r,15l,12,,,80,5r,xe" fillcolor="#df5500" stroked="f">
                  <v:path arrowok="t" o:connecttype="custom" o:connectlocs="80,5;80,20;0,12;0,0;80,5;80,5" o:connectangles="0,0,0,0,0,0"/>
                </v:shape>
                <v:shape id="Freeform 3279" o:spid="_x0000_s1858" style="position:absolute;left:9863;top:1750;width:80;height:20;visibility:visible;mso-wrap-style:square;v-text-anchor:top" coordsize="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6v8UA&#10;AADdAAAADwAAAGRycy9kb3ducmV2LnhtbESPUWvCMBSF3wf7D+EO9jZT7ZxSjSJC514mTP0B1+Ta&#10;FpubkkTb/ftlMNjj4ZzzHc5yPdhW3MmHxrGC8SgDQaydabhScDqWL3MQISIbbB2Tgm8KsF49Piyx&#10;MK7nL7ofYiUShEOBCuoYu0LKoGuyGEauI07exXmLMUlfSeOxT3DbykmWvUmLDaeFGjva1qSvh5tV&#10;4Hfv/etsei5P8bb71PtS9+1UK/X8NGwWICIN8T/81/4wCvJJnsP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snq/xQAAAN0AAAAPAAAAAAAAAAAAAAAAAJgCAABkcnMv&#10;ZG93bnJldi54bWxQSwUGAAAAAAQABAD1AAAAigMAAAAA&#10;" path="m80,5r,15l,12,5,,80,5r,xe" fillcolor="#e15800" stroked="f">
                  <v:path arrowok="t" o:connecttype="custom" o:connectlocs="80,5;80,20;0,12;5,0;80,5;80,5" o:connectangles="0,0,0,0,0,0"/>
                </v:shape>
                <v:shape id="Freeform 3280" o:spid="_x0000_s1859" style="position:absolute;left:9863;top:1750;width:80;height:20;visibility:visible;mso-wrap-style:square;v-text-anchor:top" coordsize="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258YA&#10;AADdAAAADwAAAGRycy9kb3ducmV2LnhtbESPW2sCMRSE3wv+h3CEvtWsF4quRpGitA9CvYH4dtgc&#10;N4ubk22S6vrvm0Khj8PMfMPMFq2txY18qBwr6PcyEMSF0xWXCo6H9csYRIjIGmvHpOBBARbzztMM&#10;c+3uvKPbPpYiQTjkqMDE2ORShsKQxdBzDXHyLs5bjEn6UmqP9wS3tRxk2au0WHFaMNjQm6Hiuv+2&#10;Cuzp9OifPeLXVr9/ribtZhTMRqnnbrucgojUxv/wX/tDKxgOhiP4fZOe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258YAAADdAAAADwAAAAAAAAAAAAAAAACYAgAAZHJz&#10;L2Rvd25yZXYueG1sUEsFBgAAAAAEAAQA9QAAAIsDAAAAAA==&#10;" path="m80,5r,15l,12,5,,80,5r,xe" fillcolor="#e35c00" stroked="f">
                  <v:path arrowok="t" o:connecttype="custom" o:connectlocs="80,5;80,20;0,12;5,0;80,5;80,5" o:connectangles="0,0,0,0,0,0"/>
                </v:shape>
                <v:shape id="Freeform 3281" o:spid="_x0000_s1860" style="position:absolute;left:9868;top:1750;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owiscA&#10;AADdAAAADwAAAGRycy9kb3ducmV2LnhtbESPQWvCQBSE7wX/w/KEXqRuElFK6ioiFsRWpbH0/Mw+&#10;k2D2bciumv77riD0OMzMN8x03plaXKl1lWUF8TACQZxbXXGh4Pvw/vIKwnlkjbVlUvBLDuaz3tMU&#10;U21v/EXXzBciQNilqKD0vkmldHlJBt3QNsTBO9nWoA+yLaRu8RbgppZJFE2kwYrDQokNLUvKz9nF&#10;KEg262w13h9228/lcRvHP4P94oOUeu53izcQnjr/H36011rBKBmN4f4mP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6MIrHAAAA3QAAAA8AAAAAAAAAAAAAAAAAmAIAAGRy&#10;cy9kb3ducmV2LnhtbFBLBQYAAAAABAAEAPUAAACMAwAAAAA=&#10;" path="m75,5l68,20,,12,,,75,5r,xe" fillcolor="#e55f00" stroked="f">
                  <v:path arrowok="t" o:connecttype="custom" o:connectlocs="75,5;68,20;0,12;0,0;75,5;75,5" o:connectangles="0,0,0,0,0,0"/>
                </v:shape>
                <v:shape id="Freeform 3282" o:spid="_x0000_s1861" style="position:absolute;left:9868;top:1750;width:68;height:20;visibility:visible;mso-wrap-style:square;v-text-anchor:top" coordsize="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x2CMYA&#10;AADdAAAADwAAAGRycy9kb3ducmV2LnhtbESPT2sCMRTE7wW/Q3gFL6VmVRRZjSJCi9qLf6rnx+a5&#10;u3Tzsm6ixm9vCoLHYWZ+w0xmwVTiSo0rLSvodhIQxJnVJecKfvdfnyMQziNrrCyTgjs5mE1bbxNM&#10;tb3xlq47n4sIYZeigsL7OpXSZQUZdB1bE0fvZBuDPsoml7rBW4SbSvaSZCgNlhwXCqxpUVD2t7sY&#10;BebHfizPCzzKS3II6/1mNfgOK6Xa72E+BuEp+Ff42V5qBf1efwj/b+IT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x2CMYAAADdAAAADwAAAAAAAAAAAAAAAACYAgAAZHJz&#10;L2Rvd25yZXYueG1sUEsFBgAAAAAEAAQA9QAAAIsDAAAAAA==&#10;" path="m68,5r,15l,12,,,68,5r,xe" fillcolor="#e76300" stroked="f">
                  <v:path arrowok="t" o:connecttype="custom" o:connectlocs="68,5;68,20;0,12;0,0;68,5;68,5" o:connectangles="0,0,0,0,0,0"/>
                </v:shape>
                <v:shape id="Freeform 3283" o:spid="_x0000_s1862" style="position:absolute;left:9868;top:1750;width:68;height:20;visibility:visible;mso-wrap-style:square;v-text-anchor:top" coordsize="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m3C8QA&#10;AADdAAAADwAAAGRycy9kb3ducmV2LnhtbESP32rCMBTG74W9QziD3WmqhU2qUUQRNr1Rtwc4JMe2&#10;2pyUJNb69stA2OXH9+fHN1/2thEd+VA7VjAeZSCItTM1lwp+vrfDKYgQkQ02jknBgwIsFy+DORbG&#10;3flI3SmWIo1wKFBBFWNbSBl0RRbDyLXEyTs7bzEm6UtpPN7TuG3kJMvepcWaE6HCltYV6evpZhP3&#10;MN5cGt1t9S3/WmWH/c4/zE6pt9d+NQMRqY//4Wf70yjIJ/kH/L1JT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ZtwvEAAAA3QAAAA8AAAAAAAAAAAAAAAAAmAIAAGRycy9k&#10;b3ducmV2LnhtbFBLBQYAAAAABAAEAPUAAACJAwAAAAA=&#10;" path="m68,5r,15l,12,,,68,5r,xe" fillcolor="#e96600" stroked="f">
                  <v:path arrowok="t" o:connecttype="custom" o:connectlocs="68,5;68,20;0,12;0,0;68,5;68,5" o:connectangles="0,0,0,0,0,0"/>
                </v:shape>
                <v:shape id="Freeform 3284" o:spid="_x0000_s1863" style="position:absolute;left:9868;top:1750;width:68;height:20;visibility:visible;mso-wrap-style:square;v-text-anchor:top" coordsize="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EFHMYA&#10;AADdAAAADwAAAGRycy9kb3ducmV2LnhtbERPy2rCQBTdF/oPwy10U3SiKSKpYwiCUKkU6wPp7pK5&#10;JtHMnZAZk/TvO4tCl4fzXqSDqUVHrassK5iMIxDEudUVFwqOh/VoDsJ5ZI21ZVLwQw7S5ePDAhNt&#10;e/6ibu8LEULYJaig9L5JpHR5SQbd2DbEgbvY1qAPsC2kbrEP4aaW0yiaSYMVh4YSG1qVlN/2d6Pg&#10;ZXuOt9GOj6+ni/6+rjfZ50ezU+r5acjeQHga/L/4z/2uFcTTOMwNb8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EFHMYAAADdAAAADwAAAAAAAAAAAAAAAACYAgAAZHJz&#10;L2Rvd25yZXYueG1sUEsFBgAAAAAEAAQA9QAAAIsDAAAAAA==&#10;" path="m68,5r,15l,12,,,68,5r,xe" fillcolor="#eb6900" stroked="f">
                  <v:path arrowok="t" o:connecttype="custom" o:connectlocs="68,5;68,20;0,12;0,0;68,5;68,5" o:connectangles="0,0,0,0,0,0"/>
                </v:shape>
                <v:shape id="Freeform 3285" o:spid="_x0000_s1864" style="position:absolute;left:9868;top:1750;width:68;height:20;visibility:visible;mso-wrap-style:square;v-text-anchor:top" coordsize="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BzMYA&#10;AADdAAAADwAAAGRycy9kb3ducmV2LnhtbESPQWvCQBSE74X+h+UVvJS6UYtodJVQKgieqj3E2yP7&#10;TEKz74XsVpN/7wqFHoeZ+YZZb3vXqCt1vhY2MBknoIgLsTWXBr5Pu7cFKB+QLTbCZGAgD9vN89Ma&#10;Uys3/qLrMZQqQtinaKAKoU219kVFDv1YWuLoXaRzGKLsSm07vEW4a/Q0SebaYc1xocKWPioqfo6/&#10;zsDBfw755H3Izq0W2S1y2b9muTGjlz5bgQrUh//wX3tvDcymsyU83sQno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xBzMYAAADdAAAADwAAAAAAAAAAAAAAAACYAgAAZHJz&#10;L2Rvd25yZXYueG1sUEsFBgAAAAAEAAQA9QAAAIsDAAAAAA==&#10;" path="m68,5r,15l,12,,,68,5r,xe" fillcolor="#ed6d00" stroked="f">
                  <v:path arrowok="t" o:connecttype="custom" o:connectlocs="68,5;68,20;0,12;0,0;68,5;68,5" o:connectangles="0,0,0,0,0,0"/>
                </v:shape>
                <v:shape id="Freeform 3286" o:spid="_x0000_s1865" style="position:absolute;left:9868;top:1750;width:68;height:20;visibility:visible;mso-wrap-style:square;v-text-anchor:top" coordsize="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tB8QA&#10;AADdAAAADwAAAGRycy9kb3ducmV2LnhtbESPwW7CMAyG75P2DpEn7TZSGEOoEBBDAk27rdsDWI1p&#10;IhqnNBktbz8fkHa0fv+f/a23Y2jVlfrkIxuYTgpQxHW0nhsDP9+HlyWolJEttpHJwI0SbDePD2ss&#10;bRz4i65VbpRAOJVowOXclVqn2lHANIkdsWSn2AfMMvaNtj0OAg+tnhXFQgf0LBccdrR3VJ+r3yCU&#10;Cx2HYdceq9u7e1t6/vSL6mLM89O4W4HKNOb/5Xv7wxp4nc3lf7ERE9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l7QfEAAAA3QAAAA8AAAAAAAAAAAAAAAAAmAIAAGRycy9k&#10;b3ducmV2LnhtbFBLBQYAAAAABAAEAPUAAACJAwAAAAA=&#10;" path="m68,5l63,20,,12,,,68,5r,xe" fillcolor="#ef7000" stroked="f">
                  <v:path arrowok="t" o:connecttype="custom" o:connectlocs="68,5;63,20;0,12;0,0;68,5;68,5" o:connectangles="0,0,0,0,0,0"/>
                </v:shape>
                <v:shape id="Freeform 3287" o:spid="_x0000_s1866" style="position:absolute;left:9868;top:1750;width:63;height:20;visibility:visible;mso-wrap-style:square;v-text-anchor:top" coordsize="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NvMUA&#10;AADdAAAADwAAAGRycy9kb3ducmV2LnhtbESPzWrDMBCE74W8g9hCbo3sxJTEjWJCQyCXFvLzAIu1&#10;tU2tlWKp/nn7qFDocZiZb5htMZpW9NT5xrKCdJGAIC6tbrhScLseX9YgfEDW2FomBRN5KHazpy3m&#10;2g58pv4SKhEh7HNUUIfgcil9WZNBv7COOHpftjMYouwqqTscIty0cpkkr9Jgw3GhRkfvNZXflx+j&#10;IBxwc/zc+zOeptZes8ll9w+n1Px53L+BCDSG//Bf+6QVrJZZCr9v4hO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28xQAAAN0AAAAPAAAAAAAAAAAAAAAAAJgCAABkcnMv&#10;ZG93bnJldi54bWxQSwUGAAAAAAQABAD1AAAAigMAAAAA&#10;" path="m63,5r,15l,12,,,63,5r,xe" fillcolor="#f17400" stroked="f">
                  <v:path arrowok="t" o:connecttype="custom" o:connectlocs="63,5;63,20;0,12;0,0;63,5;63,5" o:connectangles="0,0,0,0,0,0"/>
                </v:shape>
                <v:shape id="Freeform 3288" o:spid="_x0000_s1867" style="position:absolute;left:9868;top:1750;width:63;height:20;visibility:visible;mso-wrap-style:square;v-text-anchor:top" coordsize="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akcQA&#10;AADdAAAADwAAAGRycy9kb3ducmV2LnhtbESPS2vDMBCE74H+B7GF3BLJzoPEiRJCoLSnlrzui7Wx&#10;3ForY6mJ+++rQiHHYWa+Ydbb3jXiRl2oPWvIxgoEcelNzZWG8+lltAARIrLBxjNp+KEA283TYI2F&#10;8Xc+0O0YK5EgHArUYGNsCylDaclhGPuWOHlX3zmMSXaVNB3eE9w1MldqLh3WnBYstrS3VH4dv50G&#10;f3DvTf15mUqazT5er8vMKpVpPXzudysQkfr4CP+334yGST7N4e9Ne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7mpHEAAAA3QAAAA8AAAAAAAAAAAAAAAAAmAIAAGRycy9k&#10;b3ducmV2LnhtbFBLBQYAAAAABAAEAPUAAACJAwAAAAA=&#10;" path="m63,5r,15l,12,8,,63,5r,xe" fillcolor="#f37700" stroked="f">
                  <v:path arrowok="t" o:connecttype="custom" o:connectlocs="63,5;63,20;0,12;8,0;63,5;63,5" o:connectangles="0,0,0,0,0,0"/>
                </v:shape>
                <v:shape id="Freeform 3289" o:spid="_x0000_s1868" style="position:absolute;left:9868;top:1750;width:63;height:20;visibility:visible;mso-wrap-style:square;v-text-anchor:top" coordsize="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Ri8gA&#10;AADdAAAADwAAAGRycy9kb3ducmV2LnhtbESPT2vCQBTE7wW/w/IEL6VujPYPqauIYKme2rQg3p7Z&#10;Z7KYfRuzq6bfvisUehxm5jfMdN7ZWlyo9caxgtEwAUFcOG24VPD9tXp4AeEDssbaMSn4IQ/zWe9u&#10;ipl2V/6kSx5KESHsM1RQhdBkUvqiIot+6Bri6B1cazFE2ZZSt3iNcFvLNEmepEXDcaHChpYVFcf8&#10;bBWky8fdYXO6D3vTPK8nH2/5fnsySg363eIVRKAu/If/2u9awTidjOH2Jj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wZGLyAAAAN0AAAAPAAAAAAAAAAAAAAAAAJgCAABk&#10;cnMvZG93bnJldi54bWxQSwUGAAAAAAQABAD1AAAAjQMAAAAA&#10;" path="m63,5r,15l,12,8,,63,5r,xe" fillcolor="#f57b00" stroked="f">
                  <v:path arrowok="t" o:connecttype="custom" o:connectlocs="63,5;63,20;0,12;8,0;63,5;63,5" o:connectangles="0,0,0,0,0,0"/>
                </v:shape>
                <v:shape id="Freeform 3290" o:spid="_x0000_s1869" style="position:absolute;left:9876;top:1750;width:55;height:20;visibility:visible;mso-wrap-style:square;v-text-anchor:top" coordsize="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CZsUA&#10;AADdAAAADwAAAGRycy9kb3ducmV2LnhtbESPS4vCQBCE7wv+h6EFb+vEx6pERxEhKHvb6MVbk+k8&#10;NNMTMmOM/95ZWNhjUVVfUZtdb2rRUesqywom4wgEcWZ1xYWCyzn5XIFwHlljbZkUvMjBbjv42GCs&#10;7ZN/qEt9IQKEXYwKSu+bWEqXlWTQjW1DHLzctgZ9kG0hdYvPADe1nEbRQhqsOCyU2NChpOyePoyC&#10;6/cyTXJe5Nekq27Lr9fR5vujUqNhv1+D8NT7//Bf+6QVzKbzOfy+CU9Ab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QJmxQAAAN0AAAAPAAAAAAAAAAAAAAAAAJgCAABkcnMv&#10;ZG93bnJldi54bWxQSwUGAAAAAAQABAD1AAAAigMAAAAA&#10;" path="m55,5r,15l,12,,,55,5r,xe" fillcolor="#f77e00" stroked="f">
                  <v:path arrowok="t" o:connecttype="custom" o:connectlocs="55,5;55,20;0,12;0,0;55,5;55,5" o:connectangles="0,0,0,0,0,0"/>
                </v:shape>
                <v:shape id="Freeform 3291" o:spid="_x0000_s1870" style="position:absolute;left:9876;top:1750;width:55;height:20;visibility:visible;mso-wrap-style:square;v-text-anchor:top" coordsize="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CSK8gA&#10;AADdAAAADwAAAGRycy9kb3ducmV2LnhtbESPQWvCQBSE70L/w/IKvYhuam1TUjdBChX11lQEb4/s&#10;axKafRuyWxP99a4geBxm5htmkQ2mEUfqXG1ZwfM0AkFcWF1zqWD38zV5B+E8ssbGMik4kYMsfRgt&#10;MNG252865r4UAcIuQQWV920ipSsqMuimtiUO3q/tDPogu1LqDvsAN42cRdGbNFhzWKiwpc+Kir/8&#10;3yjY7CPcLoftOs778+oQjw/FfrVR6ulxWH6A8DT4e/jWXmsFL7P5K1zfhCcg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JIryAAAAN0AAAAPAAAAAAAAAAAAAAAAAJgCAABk&#10;cnMvZG93bnJldi54bWxQSwUGAAAAAAQABAD1AAAAjQMAAAAA&#10;" path="m55,5r,15l,12,,,55,5r,xe" fillcolor="#f98100" stroked="f">
                  <v:path arrowok="t" o:connecttype="custom" o:connectlocs="55,5;55,20;0,12;0,0;55,5;55,5" o:connectangles="0,0,0,0,0,0"/>
                </v:shape>
                <v:shape id="Freeform 3292" o:spid="_x0000_s1871" style="position:absolute;left:9876;top:1750;width:55;height:20;visibility:visible;mso-wrap-style:square;v-text-anchor:top" coordsize="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pasYA&#10;AADdAAAADwAAAGRycy9kb3ducmV2LnhtbESP3WoCMRSE7wt9h3AEb0SzteLPapRSaBHai676AMfN&#10;Mbu4OVmSqOvbN0Khl8PMfMOsNp1txJV8qB0reBllIIhLp2s2Cg77j+EcRIjIGhvHpOBOATbr56cV&#10;5trduKDrLhqRIBxyVFDF2OZShrIii2HkWuLknZy3GJP0RmqPtwS3jRxn2VRarDktVNjSe0XleXex&#10;Cr5npjP2xzV+XnwWg8HieM8mX0r1e93bEkSkLv6H/9pbreB1PJnC401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ZpasYAAADdAAAADwAAAAAAAAAAAAAAAACYAgAAZHJz&#10;L2Rvd25yZXYueG1sUEsFBgAAAAAEAAQA9QAAAIsDAAAAAA==&#10;" path="m55,5l48,20,,12,,,55,5r,xe" fillcolor="#fb8500" stroked="f">
                  <v:path arrowok="t" o:connecttype="custom" o:connectlocs="55,5;48,20;0,12;0,0;55,5;55,5" o:connectangles="0,0,0,0,0,0"/>
                </v:shape>
                <v:shape id="Freeform 3293" o:spid="_x0000_s1872" style="position:absolute;left:9876;top:1750;width:48;height:20;visibility:visible;mso-wrap-style:square;v-text-anchor:top" coordsize="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9pSsYA&#10;AADdAAAADwAAAGRycy9kb3ducmV2LnhtbESP3WoCMRSE74W+QzgF7zRbLa5ujVJEwYpQ/x7gdHO6&#10;u3RzsiZRt2/fCEIvh5n5hpnOW1OLKzlfWVbw0k9AEOdWV1woOB1XvTEIH5A11pZJwS95mM+eOlPM&#10;tL3xnq6HUIgIYZ+hgjKEJpPS5yUZ9H3bEEfv2zqDIUpXSO3wFuGmloMkGUmDFceFEhtalJT/HC5G&#10;wXk0yb/2qftIl5/eTXZ+u3HJVqnuc/v+BiJQG/7Dj/ZaKxgOXlO4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9pSsYAAADdAAAADwAAAAAAAAAAAAAAAACYAgAAZHJz&#10;L2Rvd25yZXYueG1sUEsFBgAAAAAEAAQA9QAAAIsDAAAAAA==&#10;" path="m48,5r,15l,12,,,48,5r,xe" fillcolor="#fd8800" stroked="f">
                  <v:path arrowok="t" o:connecttype="custom" o:connectlocs="48,5;48,20;0,12;0,0;48,5;48,5" o:connectangles="0,0,0,0,0,0"/>
                </v:shape>
                <v:shape id="Freeform 3294" o:spid="_x0000_s1873" style="position:absolute;left:9876;top:1750;width:48;height:20;visibility:visible;mso-wrap-style:square;v-text-anchor:top" coordsize="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iwsMA&#10;AADdAAAADwAAAGRycy9kb3ducmV2LnhtbERPy2oCMRTdF/yHcIVuiiY+0DI1SlsoCF35ALeXye0k&#10;dXIzTuI47dc3i4LLw3mvNr2vRUdtdIE1TMYKBHEZjONKw/HwMXoGEROywTowafihCJv14GGFhQk3&#10;3lG3T5XIIRwL1GBTagopY2nJYxyHhjhzX6H1mDJsK2lavOVwX8upUgvp0XFusNjQu6XyvL96DZdq&#10;olzfSXc9Pdny7ff707Faav047F9fQCTq0138794aDbPpPM/Nb/IT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ziwsMAAADdAAAADwAAAAAAAAAAAAAAAACYAgAAZHJzL2Rv&#10;d25yZXYueG1sUEsFBgAAAAAEAAQA9QAAAIgDAAAAAA==&#10;" path="m48,r,20l,12,,,48,r,xe" fillcolor="#ff8c00" stroked="f">
                  <v:path arrowok="t" o:connecttype="custom" o:connectlocs="48,0;48,20;0,12;0,0;48,0;48,0" o:connectangles="0,0,0,0,0,0"/>
                </v:shape>
                <v:shape id="Freeform 3295" o:spid="_x0000_s1874" style="position:absolute;left:9832;top:1755;width:167;height:19;visibility:visible;mso-wrap-style:square;v-text-anchor:top" coordsize="16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XQcYA&#10;AADdAAAADwAAAGRycy9kb3ducmV2LnhtbESPQWsCMRSE7wX/Q3iCt5p1lVJXo5SCIIKW2lI8PjbP&#10;zbablzWJuv57Uyj0OMzMN8x82dlGXMiH2rGC0TADQVw6XXOl4PNj9fgMIkRkjY1jUnCjAMtF72GO&#10;hXZXfqfLPlYiQTgUqMDE2BZShtKQxTB0LXHyjs5bjEn6SmqP1wS3jcyz7ElarDktGGzp1VD5sz9b&#10;BcdDtrOrjcep2cpRfnr7cqdvq9Sg373MQETq4n/4r73WCsb5ZAq/b9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EXQcYAAADdAAAADwAAAAAAAAAAAAAAAACYAgAAZHJz&#10;L2Rvd25yZXYueG1sUEsFBgAAAAAEAAQA9QAAAIsDAAAAAA==&#10;" path="m119,15r48,4l,,,,119,15r,xe" fillcolor="#ffe57f" stroked="f">
                  <v:path arrowok="t" o:connecttype="custom" o:connectlocs="119,15;167,19;0,0;0,0;119,15;119,15" o:connectangles="0,0,0,0,0,0"/>
                </v:shape>
                <v:shape id="Freeform 3296" o:spid="_x0000_s1875" style="position:absolute;left:9844;top:1854;width:68;height:8;visibility:visible;mso-wrap-style:square;v-text-anchor:top" coordsize="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GU8AA&#10;AADdAAAADwAAAGRycy9kb3ducmV2LnhtbERPy4rCMBTdD/gP4QruxtSKg1Sj+EBwNTB1mPWluW2K&#10;zU1poq1+/WQhuDyc93o72EbcqfO1YwWzaQKCuHC65krB7+X0uQThA7LGxjEpeJCH7Wb0scZMu55/&#10;6J6HSsQQ9hkqMCG0mZS+MGTRT11LHLnSdRZDhF0ldYd9DLeNTJPkS1qsOTYYbOlgqLjmN6sgL9F9&#10;V/ZvkQ793pf58pKY51GpyXjYrUAEGsJb/HKftYJ5uoj745v4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FGU8AAAADdAAAADwAAAAAAAAAAAAAAAACYAgAAZHJzL2Rvd25y&#10;ZXYueG1sUEsFBgAAAAAEAAQA9QAAAIUDAAAAAA==&#10;" path="m56,8r12,l,,,,56,8r,xe" fillcolor="#ffe57f" stroked="f">
                  <v:path arrowok="t" o:connecttype="custom" o:connectlocs="56,8;68,8;0,0;0,0;56,8;56,8" o:connectangles="0,0,0,0,0,0"/>
                </v:shape>
                <v:shape id="Freeform 3297" o:spid="_x0000_s1876" style="position:absolute;left:9820;top:1905;width:155;height:12;visibility:visible;mso-wrap-style:square;v-text-anchor:top" coordsize="15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rfNcUA&#10;AADdAAAADwAAAGRycy9kb3ducmV2LnhtbESPQWvCQBSE74X+h+UVvNVNIlWJrqEIgngppoXS22P3&#10;mYRm3ybZVeO/dwsFj8PMfMOsi9G24kKDbxwrSKcJCGLtTMOVgq/P3esShA/IBlvHpOBGHorN89Ma&#10;c+OufKRLGSoRIexzVFCH0OVSel2TRT91HXH0Tm6wGKIcKmkGvEa4bWWWJHNpseG4UGNH25r0b3m2&#10;Cg5lR+72s6APXS5Ox+3O99+9VmryMr6vQAQawyP8394bBbPsLYW/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6t81xQAAAN0AAAAPAAAAAAAAAAAAAAAAAJgCAABkcnMv&#10;ZG93bnJldi54bWxQSwUGAAAAAAQABAD1AAAAigMAAAAA&#10;" path="m116,12r39,l,,24,r92,12l116,12xe" fillcolor="#ffe57f" stroked="f">
                  <v:path arrowok="t" o:connecttype="custom" o:connectlocs="116,12;155,12;0,0;24,0;116,12;116,12" o:connectangles="0,0,0,0,0,0"/>
                </v:shape>
                <v:shape id="Freeform 3298" o:spid="_x0000_s1877" style="position:absolute;left:9844;top:1619;width:68;height:124;visibility:visible;mso-wrap-style:square;v-text-anchor:top" coordsize="68,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4BcgA&#10;AADdAAAADwAAAGRycy9kb3ducmV2LnhtbESPT2vCQBTE74V+h+UJ3nRjYkWiq5SWQinUUv8cvD2y&#10;zySYfZvuribtp+8WhB6HmfkNs1z3phFXcr62rGAyTkAQF1bXXCrY715GcxA+IGtsLJOCb/KwXt3f&#10;LTHXtuNPum5DKSKEfY4KqhDaXEpfVGTQj21LHL2TdQZDlK6U2mEX4aaRaZLMpMGa40KFLT1VVJy3&#10;F6PgPZt+NF+dOzx7/Nkfs+nmzbQbpYaD/nEBIlAf/sO39qtWkKUPKfy9i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YTgFyAAAAN0AAAAPAAAAAAAAAAAAAAAAAJgCAABk&#10;cnMvZG93bnJldi54bWxQSwUGAAAAAAQABAD1AAAAjQMAAAAA&#10;" path="m56,124l,119r,-2l,117r,-3l,114r,l,112r,-3l3,109r,-2l5,105r,-3l7,100r3,-3l12,92r3,-2l19,88r3,-5l22,80r2,-5l27,73r2,-2l32,68r2,-5l36,61r,-3l39,56r,-2l41,54r,-3l44,51r,l44,51r2,-5l46,42r3,-3l51,34r,-5l53,25r,-3l53,17r,-2l53,10r,-2l56,5r,-2l56,3,56,r,l68,,56,124r,xe" fillcolor="#cb3300" stroked="f">
                  <v:path arrowok="t" o:connecttype="custom" o:connectlocs="56,124;0,119;0,117;0,117;0,114;0,114;0,114;0,112;0,109;3,109;3,107;5,105;5,102;7,100;10,97;12,92;15,90;19,88;22,83;22,80;24,75;27,73;29,71;32,68;34,63;36,61;36,58;39,56;39,54;41,54;41,51;44,51;44,51;44,51;46,46;46,42;49,39;51,34;51,29;53,25;53,22;53,17;53,15;53,10;53,8;56,5;56,3;56,3;56,0;56,0;68,0;56,124;56,124" o:connectangles="0,0,0,0,0,0,0,0,0,0,0,0,0,0,0,0,0,0,0,0,0,0,0,0,0,0,0,0,0,0,0,0,0,0,0,0,0,0,0,0,0,0,0,0,0,0,0,0,0,0,0,0,0"/>
                </v:shape>
                <v:shape id="Freeform 3299" o:spid="_x0000_s1878" style="position:absolute;left:9844;top:1619;width:68;height:124;visibility:visible;mso-wrap-style:square;v-text-anchor:top" coordsize="68,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9icUA&#10;AADdAAAADwAAAGRycy9kb3ducmV2LnhtbESPQWvCQBSE74X+h+UVequbKorGbKS0WHrUWOj1kX1m&#10;Y7JvQ3ZN0n/fLQgeh5n5hsl2k23FQL2vHSt4nSUgiEuna64UfJ/2L2sQPiBrbB2Tgl/ysMsfHzJM&#10;tRv5SEMRKhEh7FNUYELoUil9aciin7mOOHpn11sMUfaV1D2OEW5bOU+SlbRYc1ww2NG7obIprlbB&#10;arPcFKZej8P+4/zzeZVVc2kOSj0/TW9bEIGmcA/f2l9awWK+XMD/m/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2JxQAAAN0AAAAPAAAAAAAAAAAAAAAAAJgCAABkcnMv&#10;ZG93bnJldi54bWxQSwUGAAAAAAQABAD1AAAAigMAAAAA&#10;" path="m56,124l,119r,-2l,117r,-3l,114r,l,112r,-3l3,109r,-2l5,105r,-3l7,100r3,-3l12,92r3,-2l19,88r3,-5l24,80r3,-5l29,73r3,-2l34,68r2,-5l39,61r,-3l41,56r,-2l41,54r,-3l44,51r,l44,51r2,-5l46,42r3,-3l51,34r,-5l53,25r,-3l53,17r,-2l53,10r,-2l56,5r,-2l56,3,56,r,l68,,56,124r,xe" fillcolor="#cd3600" stroked="f">
                  <v:path arrowok="t" o:connecttype="custom" o:connectlocs="56,124;0,119;0,117;0,117;0,114;0,114;0,114;0,112;0,109;3,109;3,107;5,105;5,102;7,100;10,97;12,92;15,90;19,88;22,83;24,80;27,75;29,73;32,71;34,68;36,63;39,61;39,58;41,56;41,54;41,54;41,51;44,51;44,51;44,51;46,46;46,42;49,39;51,34;51,29;53,25;53,22;53,17;53,15;53,10;53,8;56,5;56,3;56,3;56,0;56,0;68,0;56,124;56,124" o:connectangles="0,0,0,0,0,0,0,0,0,0,0,0,0,0,0,0,0,0,0,0,0,0,0,0,0,0,0,0,0,0,0,0,0,0,0,0,0,0,0,0,0,0,0,0,0,0,0,0,0,0,0,0,0"/>
                </v:shape>
                <v:shape id="Freeform 3300" o:spid="_x0000_s1879" style="position:absolute;left:9844;top:1619;width:68;height:124;visibility:visible;mso-wrap-style:square;v-text-anchor:top" coordsize="68,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9ocYA&#10;AADdAAAADwAAAGRycy9kb3ducmV2LnhtbESPQWsCMRSE70L/Q3gFb5qt1qVsjSIVwaIHa3vo8bF5&#10;3Q3dvCxJXLf99UYQPA4z8w0zX/a2ER35YBwreBpnIIhLpw1XCr4+N6MXECEia2wck4I/CrBcPAzm&#10;WGh35g/qjrESCcKhQAV1jG0hZShrshjGriVO3o/zFmOSvpLa4znBbSMnWZZLi4bTQo0tvdVU/h5P&#10;VsG+25n8oN9Xrcy+oz/8O8Nrp9TwsV+9gojUx3v41t5qBdPJ7Bmub9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99ocYAAADdAAAADwAAAAAAAAAAAAAAAACYAgAAZHJz&#10;L2Rvd25yZXYueG1sUEsFBgAAAAAEAAQA9QAAAIsDAAAAAA==&#10;" path="m56,124l,119r,-2l,117r,-3l,114r,l3,112r,-3l5,109r,-2l7,105r3,-3l10,100r2,-3l15,92r2,-2l19,88r3,-5l24,80r3,-5l29,73r3,-2l34,68r2,-5l39,61r,-3l41,56r,-2l41,54r,-3l44,51r,l44,51r2,-5l46,42r3,-3l51,34r,-5l53,25r,-3l53,17r,-2l53,10r,-2l56,5r,-2l56,3,56,r,l68,,56,124r,xe" fillcolor="#cf3900" stroked="f">
                  <v:path arrowok="t" o:connecttype="custom" o:connectlocs="56,124;0,119;0,117;0,117;0,114;0,114;0,114;3,112;3,109;5,109;5,107;7,105;10,102;10,100;12,97;15,92;17,90;19,88;22,83;24,80;27,75;29,73;32,71;34,68;36,63;39,61;39,58;41,56;41,54;41,54;41,51;44,51;44,51;44,51;46,46;46,42;49,39;51,34;51,29;53,25;53,22;53,17;53,15;53,10;53,8;56,5;56,3;56,3;56,0;56,0;68,0;56,124;56,124" o:connectangles="0,0,0,0,0,0,0,0,0,0,0,0,0,0,0,0,0,0,0,0,0,0,0,0,0,0,0,0,0,0,0,0,0,0,0,0,0,0,0,0,0,0,0,0,0,0,0,0,0,0,0,0,0"/>
                </v:shape>
                <v:shape id="Freeform 3301" o:spid="_x0000_s1880" style="position:absolute;left:9851;top:1619;width:61;height:124;visibility:visible;mso-wrap-style:square;v-text-anchor:top" coordsize="6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UyMMA&#10;AADdAAAADwAAAGRycy9kb3ducmV2LnhtbESPQYvCMBSE7wv+h/AEb2tqxVWqUURYWDztaqHXR/Ns&#10;is1LaaKt/94sCB6HmfmG2ewG24g7db52rGA2TUAQl07XXCnIz9+fKxA+IGtsHJOCB3nYbUcfG8y0&#10;6/mP7qdQiQhhn6ECE0KbSelLQxb91LXE0bu4zmKIsquk7rCPcNvINEm+pMWa44LBlg6GyuvpZhVU&#10;R3OTvCzq/pwnaTP/LfY2L5SajIf9GkSgIbzDr/aPVjBPFwv4fxOf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eUyMMAAADdAAAADwAAAAAAAAAAAAAAAACYAgAAZHJzL2Rv&#10;d25yZXYueG1sUEsFBgAAAAAEAAQA9QAAAIgDAAAAAA==&#10;" path="m49,124l,119r,-2l,117r,-3l,114r,l,112r,-3l,109r,-2l3,105r,-3l5,100r,-3l8,92r2,-2l12,88r3,-5l17,80r3,-5l22,73r3,-2l27,68r2,-2l32,66r,-3l34,61r,-3l34,58r,-2l37,56r,l37,56r2,-5l39,46r3,-4l44,37r,-5l46,27r,-5l46,20r,-5l46,10r,-2l49,5r,-2l49,3,49,r,l61,,49,124r,xe" fillcolor="#d13d00" stroked="f">
                  <v:path arrowok="t" o:connecttype="custom" o:connectlocs="49,124;0,119;0,117;0,117;0,114;0,114;0,114;0,112;0,109;0,109;0,107;3,105;3,102;5,100;5,97;8,92;10,90;12,88;15,83;17,80;20,75;22,73;25,71;27,68;29,66;32,66;32,63;34,61;34,58;34,58;34,56;37,56;37,56;37,56;39,51;39,46;42,42;44,37;44,32;46,27;46,22;46,20;46,15;46,10;46,8;49,5;49,3;49,3;49,0;49,0;61,0;49,124;49,124" o:connectangles="0,0,0,0,0,0,0,0,0,0,0,0,0,0,0,0,0,0,0,0,0,0,0,0,0,0,0,0,0,0,0,0,0,0,0,0,0,0,0,0,0,0,0,0,0,0,0,0,0,0,0,0,0"/>
                </v:shape>
                <v:shape id="Freeform 3302" o:spid="_x0000_s1881" style="position:absolute;left:9851;top:1619;width:61;height:124;visibility:visible;mso-wrap-style:square;v-text-anchor:top" coordsize="6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PtsgA&#10;AADdAAAADwAAAGRycy9kb3ducmV2LnhtbESPT2sCMRTE74LfITzBi9SsFqWsRrGVQhV68A+03h6b&#10;52Zx87JsUnf99kYQehxm5jfMfNnaUlyp9oVjBaNhAoI4c7rgXMHx8PnyBsIHZI2lY1JwIw/LRbcz&#10;x1S7hnd03YdcRAj7FBWYEKpUSp8ZsuiHriKO3tnVFkOUdS51jU2E21KOk2QqLRYcFwxW9GEou+z/&#10;rIJm8Lvars2xGLx/6+3k9LNpRlmlVL/XrmYgArXhP/xsf2kFr+PJFB5v4hO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4+2yAAAAN0AAAAPAAAAAAAAAAAAAAAAAJgCAABk&#10;cnMvZG93bnJldi54bWxQSwUGAAAAAAQABAD1AAAAjQMAAAAA&#10;" path="m49,124l,119r,-2l,117r,-3l,114r,l,112r,-3l3,109r,-2l3,105r2,-3l8,100r2,-3l12,92r3,-2l17,88r3,-5l22,80r3,-5l25,73r2,-2l27,68r2,-2l32,66r,-3l34,61r,-3l34,58r,-2l37,56r,l37,56r2,-5l39,46r3,-4l44,37r,-5l46,27r,-5l46,20r,-5l46,10r,-2l49,5r,-2l49,3,49,r,l61,,49,124r,xe" fillcolor="#d34000" stroked="f">
                  <v:path arrowok="t" o:connecttype="custom" o:connectlocs="49,124;0,119;0,117;0,117;0,114;0,114;0,114;0,112;0,109;3,109;3,107;3,105;5,102;8,100;10,97;12,92;15,90;17,88;20,83;22,80;25,75;25,73;27,71;27,68;29,66;32,66;32,63;34,61;34,58;34,58;34,56;37,56;37,56;37,56;39,51;39,46;42,42;44,37;44,32;46,27;46,22;46,20;46,15;46,10;46,8;49,5;49,3;49,3;49,0;49,0;61,0;49,124;49,124" o:connectangles="0,0,0,0,0,0,0,0,0,0,0,0,0,0,0,0,0,0,0,0,0,0,0,0,0,0,0,0,0,0,0,0,0,0,0,0,0,0,0,0,0,0,0,0,0,0,0,0,0,0,0,0,0"/>
                </v:shape>
                <v:shape id="Freeform 3303" o:spid="_x0000_s1882" style="position:absolute;left:9851;top:1619;width:61;height:124;visibility:visible;mso-wrap-style:square;v-text-anchor:top" coordsize="6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Nt8YA&#10;AADdAAAADwAAAGRycy9kb3ducmV2LnhtbESPQWsCMRSE74L/ITzBS6lZlVpZjVIUwaoXrYd6e2ye&#10;m7Wbl2UTdfvvTaHgcZiZb5jpvLGluFHtC8cK+r0EBHHmdMG5guPX6nUMwgdkjaVjUvBLHuazdmuK&#10;qXZ33tPtEHIRIexTVGBCqFIpfWbIou+5ijh6Z1dbDFHWudQ13iPclnKQJCNpseC4YLCihaHs53C1&#10;CnC3Pa38UW/G1nwvL6FyL5+8VqrbaT4mIAI14Rn+b6+1guHg7R3+3s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aNt8YAAADdAAAADwAAAAAAAAAAAAAAAACYAgAAZHJz&#10;L2Rvd25yZXYueG1sUEsFBgAAAAAEAAQA9QAAAIsDAAAAAA==&#10;" path="m49,124l,119r,-2l,117r,-3l,114r,l,112r,-3l3,109r,-2l3,105r2,-3l8,100r2,-3l12,92r3,-2l17,88r3,-5l22,80r3,-5l25,73r2,-2l27,68r2,-2l32,66r,-3l34,61r,-3l34,58r,-2l37,56r,l37,56r2,-5l39,46r3,-4l44,37r,-5l46,27r,-5l46,20r,-5l46,10r,-2l49,5r,-2l49,3,49,r,l61,,49,124r,xe" fillcolor="#d54400" stroked="f">
                  <v:path arrowok="t" o:connecttype="custom" o:connectlocs="49,124;0,119;0,117;0,117;0,114;0,114;0,114;0,112;0,109;3,109;3,107;3,105;5,102;8,100;10,97;12,92;15,90;17,88;20,83;22,80;25,75;25,73;27,71;27,68;29,66;32,66;32,63;34,61;34,58;34,58;34,56;37,56;37,56;37,56;39,51;39,46;42,42;44,37;44,32;46,27;46,22;46,20;46,15;46,10;46,8;49,5;49,3;49,3;49,0;49,0;61,0;49,124;49,124" o:connectangles="0,0,0,0,0,0,0,0,0,0,0,0,0,0,0,0,0,0,0,0,0,0,0,0,0,0,0,0,0,0,0,0,0,0,0,0,0,0,0,0,0,0,0,0,0,0,0,0,0,0,0,0,0"/>
                </v:shape>
                <v:shape id="Freeform 3304" o:spid="_x0000_s1883" style="position:absolute;left:9851;top:1619;width:61;height:124;visibility:visible;mso-wrap-style:square;v-text-anchor:top" coordsize="6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3j8EA&#10;AADdAAAADwAAAGRycy9kb3ducmV2LnhtbERPTWvCQBC9F/wPywje6saUikZXEUmhp4JpDx7H7JgE&#10;s7MhO8b477uHQo+P973dj65VA/Wh8WxgMU9AEZfeNlwZ+Pn+eF2BCoJssfVMBp4UYL+bvGwxs/7B&#10;JxoKqVQM4ZChgVqky7QOZU0Ow9x3xJG7+t6hRNhX2vb4iOGu1WmSLLXDhmNDjR0daypvxd0ZKC5f&#10;p3w50CpPZThfGpZ77tfGzKbjYQNKaJR/8Z/70xp4S9/j3PgmPgG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t94/BAAAA3QAAAA8AAAAAAAAAAAAAAAAAmAIAAGRycy9kb3du&#10;cmV2LnhtbFBLBQYAAAAABAAEAPUAAACGAwAAAAA=&#10;" path="m49,124l,119r,-2l,117r,-3l,114r,l3,112r,-3l5,109r,-2l5,105r3,-3l10,100r2,-3l12,92r3,-2l17,88r3,-5l22,80r3,-5l25,73r2,-2l27,68r2,-2l32,66r,-3l34,61r,-3l34,58r,-2l37,56r,l37,56r2,-5l39,46r3,-4l44,37r,-5l46,27r,-5l46,20r,-5l46,10r,-2l49,5r,-2l49,3,49,r,l61,,49,124r,xe" fillcolor="#d74700" stroked="f">
                  <v:path arrowok="t" o:connecttype="custom" o:connectlocs="49,124;0,119;0,117;0,117;0,114;0,114;0,114;3,112;3,109;5,109;5,107;5,105;8,102;10,100;12,97;12,92;15,90;17,88;20,83;22,80;25,75;25,73;27,71;27,68;29,66;32,66;32,63;34,61;34,58;34,58;34,56;37,56;37,56;37,56;39,51;39,46;42,42;44,37;44,32;46,27;46,22;46,20;46,15;46,10;46,8;49,5;49,3;49,3;49,0;49,0;61,0;49,124;49,124" o:connectangles="0,0,0,0,0,0,0,0,0,0,0,0,0,0,0,0,0,0,0,0,0,0,0,0,0,0,0,0,0,0,0,0,0,0,0,0,0,0,0,0,0,0,0,0,0,0,0,0,0,0,0,0,0"/>
                </v:shape>
                <v:shape id="Freeform 3305" o:spid="_x0000_s1884" style="position:absolute;left:9856;top:1619;width:56;height:124;visibility:visible;mso-wrap-style:square;v-text-anchor:top" coordsize="5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1wTscA&#10;AADdAAAADwAAAGRycy9kb3ducmV2LnhtbESPQWvCQBSE70L/w/IKvelGq0Wjq9iCoAcRo6jHR/Y1&#10;Sc2+DdlVY3+9WxB6HGbmG2Yya0wprlS7wrKCbicCQZxaXXCmYL9btIcgnEfWWFomBXdyMJu+tCYY&#10;a3vjLV0Tn4kAYRejgtz7KpbSpTkZdB1bEQfv29YGfZB1JnWNtwA3pexF0Yc0WHBYyLGir5zSc3Ix&#10;Cj5Pbp0c7sfloVyNfJcGP5tV/1ept9dmPgbhqfH/4Wd7qRW89wYj+HsTnoC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9cE7HAAAA3QAAAA8AAAAAAAAAAAAAAAAAmAIAAGRy&#10;cy9kb3ducmV2LnhtbFBLBQYAAAAABAAEAPUAAACMAwAAAAA=&#10;" path="m44,124l,119r,-2l,117r,-3l,114r,l,112r,-3l3,109r,-2l3,105r2,-3l5,100,7,97r3,-5l10,90r2,-2l15,83r2,-3l20,75r,-2l22,71r,-3l24,66r3,l27,63r2,-2l29,58r,l29,56r3,l32,56r,l34,51r,-5l37,42r2,-5l39,32r2,-5l41,22r,-2l41,15r,-5l41,8,44,5r,-2l44,3,44,r,l56,,44,124r,xe" fillcolor="#d94b00" stroked="f">
                  <v:path arrowok="t" o:connecttype="custom" o:connectlocs="44,124;0,119;0,117;0,117;0,114;0,114;0,114;0,112;0,109;3,109;3,107;3,105;5,102;5,100;7,97;10,92;10,90;12,88;15,83;17,80;20,75;20,73;22,71;22,68;24,66;27,66;27,63;29,61;29,58;29,58;29,56;32,56;32,56;32,56;34,51;34,46;37,42;39,37;39,32;41,27;41,22;41,20;41,15;41,10;41,8;44,5;44,3;44,3;44,0;44,0;56,0;44,124;44,124" o:connectangles="0,0,0,0,0,0,0,0,0,0,0,0,0,0,0,0,0,0,0,0,0,0,0,0,0,0,0,0,0,0,0,0,0,0,0,0,0,0,0,0,0,0,0,0,0,0,0,0,0,0,0,0,0"/>
                </v:shape>
                <v:shape id="Freeform 3306" o:spid="_x0000_s1885" style="position:absolute;left:9856;top:1619;width:56;height:124;visibility:visible;mso-wrap-style:square;v-text-anchor:top" coordsize="5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FegcEA&#10;AADdAAAADwAAAGRycy9kb3ducmV2LnhtbERPy4rCMBTdC/5DuIIbGVMr6EzHKCKKbusDcXdprm2x&#10;uSlN1Pr3ZiG4PJz3bNGaSjyocaVlBaNhBII4s7rkXMHxsPn5BeE8ssbKMil4kYPFvNuZYaLtk1N6&#10;7H0uQgi7BBUU3teJlC4ryKAb2po4cFfbGPQBNrnUDT5DuKlkHEUTabDk0FBgTauCstv+bhTk57V8&#10;XdJ4M12Sbf/S03iwPbBS/V67/AfhqfVf8ce90wrG8STsD2/CE5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BXoHBAAAA3QAAAA8AAAAAAAAAAAAAAAAAmAIAAGRycy9kb3du&#10;cmV2LnhtbFBLBQYAAAAABAAEAPUAAACGAwAAAAA=&#10;" path="m44,124l,119r,-2l,117r,l,117r,-3l,114r,-2l3,112r,-3l3,107r2,-2l5,102r2,-2l10,95r,-3l12,88r3,-5l17,80r3,-5l22,73r2,-2l27,68r,-2l29,66r3,-3l32,61r2,-3l37,58r,-2l37,56r,l39,56r,-5l39,46r,-4l41,37r,-5l44,27r,-5l46,20r,-5l46,10r,-2l49,5r,-2l49,3,49,r2,l56,,44,124r,xe" fillcolor="#db4e00" stroked="f">
                  <v:path arrowok="t" o:connecttype="custom" o:connectlocs="44,124;0,119;0,117;0,117;0,117;0,117;0,114;0,114;0,112;3,112;3,109;3,107;5,105;5,102;7,100;10,95;10,92;12,88;15,83;17,80;20,75;22,73;24,71;27,68;27,66;29,66;32,63;32,61;34,58;37,58;37,56;37,56;37,56;39,56;39,51;39,46;39,42;41,37;41,32;44,27;44,22;46,20;46,15;46,10;46,8;49,5;49,3;49,3;49,0;51,0;56,0;44,124;44,124" o:connectangles="0,0,0,0,0,0,0,0,0,0,0,0,0,0,0,0,0,0,0,0,0,0,0,0,0,0,0,0,0,0,0,0,0,0,0,0,0,0,0,0,0,0,0,0,0,0,0,0,0,0,0,0,0"/>
                </v:shape>
                <v:shape id="Freeform 3307" o:spid="_x0000_s1886" style="position:absolute;left:9856;top:1619;width:56;height:124;visibility:visible;mso-wrap-style:square;v-text-anchor:top" coordsize="5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63LcUA&#10;AADdAAAADwAAAGRycy9kb3ducmV2LnhtbESPQWsCMRSE70L/Q3gFb5p1pVK2Rmmlgl6Uru2ht9fN&#10;62bp5mXZRE3/vREEj8PMfMPMl9G24kS9bxwrmIwzEMSV0w3XCj4P69EzCB+QNbaOScE/eVguHgZz&#10;LLQ78wedylCLBGFfoAITQldI6StDFv3YdcTJ+3W9xZBkX0vd4znBbSvzLJtJiw2nBYMdrQxVf+XR&#10;KkAXcP+2/fnGVX54+rLvcddFo9TwMb6+gAgUwz18a2+0gmk+m8D1TX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rctxQAAAN0AAAAPAAAAAAAAAAAAAAAAAJgCAABkcnMv&#10;ZG93bnJldi54bWxQSwUGAAAAAAQABAD1AAAAigMAAAAA&#10;" path="m44,124l,119r,-2l,117r,l,117r,-3l,114r,-2l3,112r,-3l3,107r2,-2l5,102r2,-2l10,95r,-3l12,88r3,-5l20,80r,-5l24,73r3,-2l29,68r3,-2l32,66r,-3l34,61r,-3l37,58r,-2l37,56r,l39,56r,-5l39,46r,-4l41,37r,-5l44,27r,-5l46,20r,-5l46,10r,-2l49,5r,-2l49,3,49,r2,l56,,44,124r,xe" fillcolor="#dd5100" stroked="f">
                  <v:path arrowok="t" o:connecttype="custom" o:connectlocs="44,124;0,119;0,117;0,117;0,117;0,117;0,114;0,114;0,112;3,112;3,109;3,107;5,105;5,102;7,100;10,95;10,92;12,88;15,83;20,80;20,75;24,73;27,71;29,68;32,66;32,66;32,63;34,61;34,58;37,58;37,56;37,56;37,56;39,56;39,51;39,46;39,42;41,37;41,32;44,27;44,22;46,20;46,15;46,10;46,8;49,5;49,3;49,3;49,0;51,0;56,0;44,124;44,124" o:connectangles="0,0,0,0,0,0,0,0,0,0,0,0,0,0,0,0,0,0,0,0,0,0,0,0,0,0,0,0,0,0,0,0,0,0,0,0,0,0,0,0,0,0,0,0,0,0,0,0,0,0,0,0,0"/>
                </v:shape>
                <v:shape id="Freeform 3308" o:spid="_x0000_s1887" style="position:absolute;left:9856;top:1619;width:56;height:124;visibility:visible;mso-wrap-style:square;v-text-anchor:top" coordsize="5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I/MYA&#10;AADdAAAADwAAAGRycy9kb3ducmV2LnhtbESPQWvCQBSE7wX/w/KE3urGBESjq6hQKJRaanvQ2yP7&#10;TNJm34bsq0n/fVco9DjMzDfMajO4Rl2pC7VnA9NJAoq48Lbm0sDH++PDHFQQZIuNZzLwQwE269Hd&#10;CnPre36j61FKFSEccjRQibS51qGoyGGY+JY4ehffOZQou1LbDvsId41Ok2SmHdYcFypsaV9R8XX8&#10;dgZePxdN9nyWA+o5ZSd58f1i5425Hw/bJSihQf7Df+0nayBLZync3sQn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CI/MYAAADdAAAADwAAAAAAAAAAAAAAAACYAgAAZHJz&#10;L2Rvd25yZXYueG1sUEsFBgAAAAAEAAQA9QAAAIsDAAAAAA==&#10;" path="m44,124l,119r,-2l,117r,l,117r,-3l,114r,-2l3,112r,-3l5,107r2,-2l7,102r3,-2l12,95r3,-3l20,88r2,-5l22,80r2,-5l27,73r,-2l29,68r3,-2l34,66r,-3l34,61r,-3l37,58r,-2l37,56r,l39,56r,-5l39,46r,-4l41,37r,-5l44,27r,-5l46,20r,-5l46,10r,-2l49,5r,-2l49,3,49,r2,l56,,44,124r,xe" fillcolor="#df5500" stroked="f">
                  <v:path arrowok="t" o:connecttype="custom" o:connectlocs="44,124;0,119;0,117;0,117;0,117;0,117;0,114;0,114;0,112;3,112;3,109;5,107;7,105;7,102;10,100;12,95;15,92;20,88;22,83;22,80;24,75;27,73;27,71;29,68;32,66;34,66;34,63;34,61;34,58;37,58;37,56;37,56;37,56;39,56;39,51;39,46;39,42;41,37;41,32;44,27;44,22;46,20;46,15;46,10;46,8;49,5;49,3;49,3;49,0;51,0;56,0;44,124;44,124" o:connectangles="0,0,0,0,0,0,0,0,0,0,0,0,0,0,0,0,0,0,0,0,0,0,0,0,0,0,0,0,0,0,0,0,0,0,0,0,0,0,0,0,0,0,0,0,0,0,0,0,0,0,0,0,0"/>
                </v:shape>
                <v:shape id="Freeform 3309" o:spid="_x0000_s1888" style="position:absolute;left:9856;top:1619;width:56;height:124;visibility:visible;mso-wrap-style:square;v-text-anchor:top" coordsize="5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CnAMYA&#10;AADdAAAADwAAAGRycy9kb3ducmV2LnhtbESPQWvCQBSE74X+h+UVeil1YwQt0VVKS6HQg1RFr8/s&#10;MwnNvg27r5r8+65Q8DjMzDfMYtW7Vp0pxMazgfEoA0VcettwZWC3/Xh+ARUF2WLrmQwMFGG1vL9b&#10;YGH9hb/pvJFKJQjHAg3UIl2hdSxrchhHviNO3skHh5JkqLQNeElw1+o8y6baYcNpocaO3moqfza/&#10;zsAsyJc8Dfn7/uB3NNj1bDuOR2MeH/rXOSihXm7h//anNTDJpxO4vklP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CnAMYAAADdAAAADwAAAAAAAAAAAAAAAACYAgAAZHJz&#10;L2Rvd25yZXYueG1sUEsFBgAAAAAEAAQA9QAAAIsDAAAAAA==&#10;" path="m44,124l,119r,-2l,117r,l3,117r,-3l3,114r,-2l5,112r,-3l7,107r3,-2l10,102r2,-2l15,95r2,-3l20,88r2,-5l22,80r2,-5l27,73r,-2l29,68r3,-2l34,66r,-3l34,61r,-3l37,58r,-2l37,56r,l39,56r,-5l41,46r3,-4l44,37r,-5l46,27r,-5l49,20r,-5l49,10r,-2l49,5r,-2l49,3,49,r2,l56,,44,124r,xe" fillcolor="#e15800" stroked="f">
                  <v:path arrowok="t" o:connecttype="custom" o:connectlocs="44,124;0,119;0,117;0,117;0,117;3,117;3,114;3,114;3,112;5,112;5,109;7,107;10,105;10,102;12,100;15,95;17,92;20,88;22,83;22,80;24,75;27,73;27,71;29,68;32,66;34,66;34,63;34,61;34,58;37,58;37,56;37,56;37,56;39,56;39,51;41,46;44,42;44,37;44,32;46,27;46,22;49,20;49,15;49,10;49,8;49,5;49,3;49,3;49,0;51,0;56,0;44,124;44,124" o:connectangles="0,0,0,0,0,0,0,0,0,0,0,0,0,0,0,0,0,0,0,0,0,0,0,0,0,0,0,0,0,0,0,0,0,0,0,0,0,0,0,0,0,0,0,0,0,0,0,0,0,0,0,0,0"/>
                </v:shape>
                <v:shape id="Freeform 3310" o:spid="_x0000_s1889" style="position:absolute;left:9863;top:1619;width:49;height:124;visibility:visible;mso-wrap-style:square;v-text-anchor:top" coordsize="4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6PcYA&#10;AADdAAAADwAAAGRycy9kb3ducmV2LnhtbESPQWvCQBSE74X+h+UVeqsbrYhGV9GWVumtGkFvj+wz&#10;Ccm+DbtrTP99Vyj0OMzMN8xi1ZtGdOR8ZVnBcJCAIM6trrhQkB0+XqYgfEDW2FgmBT/kYbV8fFhg&#10;qu2Nv6nbh0JECPsUFZQhtKmUPi/JoB/Yljh6F+sMhihdIbXDW4SbRo6SZCINVhwXSmzpraS83l+N&#10;gs22P8iwdbNrVr1/5adz9jk+1ko9P/XrOYhAffgP/7V3WsHraDKG+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6PcYAAADdAAAADwAAAAAAAAAAAAAAAACYAgAAZHJz&#10;L2Rvd25yZXYueG1sUEsFBgAAAAAEAAQA9QAAAIsDAAAAAA==&#10;" path="m37,124l,119r,-2l,117r,l,117r,-3l,114r,-2l,112r,-3l3,107r,-2l5,102r,-2l8,95r2,-3l13,88r2,-5l15,80r2,-5l20,73r,-2l22,68r3,-2l27,66r,-3l27,61r,-3l30,58r,-2l30,56r,l32,56r,-5l34,46r3,-4l37,37r,-5l39,27r,-5l42,20r,-5l42,10r,-2l42,5r,-2l42,3,42,r2,l49,,37,124r,xe" fillcolor="#e35c00" stroked="f">
                  <v:path arrowok="t" o:connecttype="custom" o:connectlocs="37,124;0,119;0,117;0,117;0,117;0,117;0,114;0,114;0,112;0,112;0,109;3,107;3,105;5,102;5,100;8,95;10,92;13,88;15,83;15,80;17,75;20,73;20,71;22,68;25,66;27,66;27,63;27,61;27,58;30,58;30,56;30,56;30,56;32,56;32,51;34,46;37,42;37,37;37,32;39,27;39,22;42,20;42,15;42,10;42,8;42,5;42,3;42,3;42,0;44,0;49,0;37,124;37,124" o:connectangles="0,0,0,0,0,0,0,0,0,0,0,0,0,0,0,0,0,0,0,0,0,0,0,0,0,0,0,0,0,0,0,0,0,0,0,0,0,0,0,0,0,0,0,0,0,0,0,0,0,0,0,0,0"/>
                </v:shape>
                <v:shape id="Freeform 3311" o:spid="_x0000_s1890" style="position:absolute;left:9863;top:1619;width:49;height:124;visibility:visible;mso-wrap-style:square;v-text-anchor:top" coordsize="4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bnUsQA&#10;AADdAAAADwAAAGRycy9kb3ducmV2LnhtbESPQWvCQBSE74L/YXlCb7rRooToKqUgKD0ZPXh8ZF+T&#10;kOzbkH2N8d93CwWPw8x8w+wOo2vVQH2oPRtYLhJQxIW3NZcGbtfjPAUVBNli65kMPCnAYT+d7DCz&#10;/sEXGnIpVYRwyNBAJdJlWoeiIodh4Tvi6H373qFE2Zfa9viIcNfqVZJstMOa40KFHX1WVDT5jzNw&#10;zst0eF6aZX5Pv5rb+ihj4cWYt9n4sQUlNMor/N8+WQPvq80a/t7EJ6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251LEAAAA3QAAAA8AAAAAAAAAAAAAAAAAmAIAAGRycy9k&#10;b3ducmV2LnhtbFBLBQYAAAAABAAEAPUAAACJAwAAAAA=&#10;" path="m37,124l,119r,-2l,117r,l,117r,-3l,114r,-2l,112r,-3l3,107r,-2l5,102r,-2l8,95r2,-3l13,88r2,-5l15,80r2,-5l20,73r,-2l22,68r3,-2l27,66r,-3l27,61r,-3l30,58r,-2l30,56r,l32,56r,-5l34,46r3,-4l37,37r,-5l39,27r,-5l42,20r,-5l42,10r,-2l42,5r,-2l42,3,42,r2,l49,,37,124r,xe" fillcolor="#e55f00" stroked="f">
                  <v:path arrowok="t" o:connecttype="custom" o:connectlocs="37,124;0,119;0,117;0,117;0,117;0,117;0,114;0,114;0,112;0,112;0,109;3,107;3,105;5,102;5,100;8,95;10,92;13,88;15,83;15,80;17,75;20,73;20,71;22,68;25,66;27,66;27,63;27,61;27,58;30,58;30,56;30,56;30,56;32,56;32,51;34,46;37,42;37,37;37,32;39,27;39,22;42,20;42,15;42,10;42,8;42,5;42,3;42,3;42,0;44,0;49,0;37,124;37,124" o:connectangles="0,0,0,0,0,0,0,0,0,0,0,0,0,0,0,0,0,0,0,0,0,0,0,0,0,0,0,0,0,0,0,0,0,0,0,0,0,0,0,0,0,0,0,0,0,0,0,0,0,0,0,0,0"/>
                </v:shape>
                <v:shape id="Freeform 3312" o:spid="_x0000_s1891" style="position:absolute;left:9863;top:1619;width:49;height:124;visibility:visible;mso-wrap-style:square;v-text-anchor:top" coordsize="4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L4KsMA&#10;AADdAAAADwAAAGRycy9kb3ducmV2LnhtbESPwWrDMBBE74X8g9hCb43cGJzgRAkhUNMe6+aS2yJt&#10;bBNrZaxt7P59VSj0OMzMG2Z3mH2v7jTGLrCBl2UGitgG13Fj4Pz5+rwBFQXZYR+YDHxThMN+8bDD&#10;0oWJP+heS6MShGOJBlqRodQ62pY8xmUYiJN3DaNHSXJstBtxSnDf61WWFdpjx2mhxYFOLdlb/eUN&#10;2PcsF+mOuF7HSzXVuso3tjLm6XE+bkEJzfIf/mu/OQP5qijg9016An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L4KsMAAADdAAAADwAAAAAAAAAAAAAAAACYAgAAZHJzL2Rv&#10;d25yZXYueG1sUEsFBgAAAAAEAAQA9QAAAIgDAAAAAA==&#10;" path="m37,124l,124r,l,124r,-3l,121r,-2l,119r,-2l,114r,-2l3,109r,-4l5,102r,-2l8,95r2,-3l13,88r2,-5l15,80r2,-5l20,73r,-2l22,68r3,-2l27,66r,-3l27,61r,-3l30,58r,-2l30,56r,l32,56r,-5l34,46r3,-4l37,37r,-5l39,27r,-5l42,20r,-5l42,10r,-2l42,5r,-2l42,3,42,r2,l49,,37,124r,xe" fillcolor="#e76300" stroked="f">
                  <v:path arrowok="t" o:connecttype="custom" o:connectlocs="37,124;0,124;0,124;0,124;0,121;0,121;0,119;0,119;0,117;0,114;0,112;3,109;3,105;5,102;5,100;8,95;10,92;13,88;15,83;15,80;17,75;20,73;20,71;22,68;25,66;27,66;27,63;27,61;27,58;30,58;30,56;30,56;30,56;32,56;32,51;34,46;37,42;37,37;37,32;39,27;39,22;42,20;42,15;42,10;42,8;42,5;42,3;42,3;42,0;44,0;49,0;37,124;37,124" o:connectangles="0,0,0,0,0,0,0,0,0,0,0,0,0,0,0,0,0,0,0,0,0,0,0,0,0,0,0,0,0,0,0,0,0,0,0,0,0,0,0,0,0,0,0,0,0,0,0,0,0,0,0,0,0"/>
                </v:shape>
                <v:shape id="Freeform 3313" o:spid="_x0000_s1892" style="position:absolute;left:9863;top:1619;width:49;height:124;visibility:visible;mso-wrap-style:square;v-text-anchor:top" coordsize="4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BmH8QA&#10;AADdAAAADwAAAGRycy9kb3ducmV2LnhtbESP0YrCMBRE3xf8h3AF39ZEBVeqUUQRfFihW/2Aa3Nt&#10;i81NaWLt/r0RFvZxmJkzzGrT21p01PrKsYbJWIEgzp2puNBwOR8+FyB8QDZYOyYNv+Rhsx58rDAx&#10;7sk/1GWhEBHCPkENZQhNIqXPS7Lox64hjt7NtRZDlG0hTYvPCLe1nCo1lxYrjgslNrQrKb9nD6uB&#10;vw+pSrPFPuy7rUqvJ1XfT0rr0bDfLkEE6sN/+K99NBpm0/kXvN/EJ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gZh/EAAAA3QAAAA8AAAAAAAAAAAAAAAAAmAIAAGRycy9k&#10;b3ducmV2LnhtbFBLBQYAAAAABAAEAPUAAACJAwAAAAA=&#10;" path="m37,124l,124r,l,124r,-3l,121r,-2l3,119r,-2l3,114r,-2l5,109r,-4l8,102r,-2l10,95r,-3l13,88r2,-5l15,80r2,-5l20,73r,-2l22,68r3,-2l27,66r,-3l27,61r,-3l30,58r,-2l30,56r,l32,56r,-5l34,46r3,-4l37,37r,-5l39,27r,-5l42,20r,-5l42,10r,-2l42,5r,-2l42,3,42,r2,l49,,37,124r,xe" fillcolor="#e96600" stroked="f">
                  <v:path arrowok="t" o:connecttype="custom" o:connectlocs="37,124;0,124;0,124;0,124;0,121;0,121;0,119;3,119;3,117;3,114;3,112;5,109;5,105;8,102;8,100;10,95;10,92;13,88;15,83;15,80;17,75;20,73;20,71;22,68;25,66;27,66;27,63;27,61;27,58;30,58;30,56;30,56;30,56;32,56;32,51;34,46;37,42;37,37;37,32;39,27;39,22;42,20;42,15;42,10;42,8;42,5;42,3;42,3;42,0;44,0;49,0;37,124;37,124" o:connectangles="0,0,0,0,0,0,0,0,0,0,0,0,0,0,0,0,0,0,0,0,0,0,0,0,0,0,0,0,0,0,0,0,0,0,0,0,0,0,0,0,0,0,0,0,0,0,0,0,0,0,0,0,0"/>
                </v:shape>
                <v:shape id="Freeform 3314" o:spid="_x0000_s1893" style="position:absolute;left:9868;top:1619;width:44;height:124;visibility:visible;mso-wrap-style:square;v-text-anchor:top" coordsize="4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YiLMEA&#10;AADdAAAADwAAAGRycy9kb3ducmV2LnhtbERPW2vCMBR+H/gfwhF8m6kVZXRGEcHLwxDWCb6eNWdN&#10;WXNSkmjrv18ehD1+fPfVZrCtuJMPjWMFs2kGgrhyuuFaweVr//oGIkRkja1jUvCgAJv16GWFhXY9&#10;f9K9jLVIIRwKVGBi7AopQ2XIYpi6jjhxP85bjAn6WmqPfQq3rcyzbCktNpwaDHa0M1T9ljeroIzU&#10;LwZ//L7mHj/k4nxg0xyUmoyH7TuISEP8Fz/dJ61gni/T3PQmPQ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2IizBAAAA3QAAAA8AAAAAAAAAAAAAAAAAmAIAAGRycy9kb3du&#10;cmV2LnhtbFBLBQYAAAAABAAEAPUAAACGAwAAAAA=&#10;" path="m32,124l,124r,l,124r,-3l,121r,-2l,119r,-2l3,114r,-2l3,109r2,-4l5,102r3,-2l10,95r,-3l15,88r,-5l15,80r,-5l17,73r,-2l20,68r,-2l22,66r,-3l22,61r,-3l25,58r,-2l25,56r,l27,56r,-5l29,46r3,-4l32,37r,-5l34,27r,-5l37,20r,-5l37,10r,-2l37,5r,-2l37,3,37,r2,l44,,32,124r,xe" fillcolor="#eb6900" stroked="f">
                  <v:path arrowok="t" o:connecttype="custom" o:connectlocs="32,124;0,124;0,124;0,124;0,121;0,121;0,119;0,119;0,117;3,114;3,112;3,109;5,105;5,102;8,100;10,95;10,92;15,88;15,83;15,80;15,75;17,73;17,71;20,68;20,66;22,66;22,63;22,61;22,58;25,58;25,56;25,56;25,56;27,56;27,51;29,46;32,42;32,37;32,32;34,27;34,22;37,20;37,15;37,10;37,8;37,5;37,3;37,3;37,0;39,0;44,0;32,124;32,124" o:connectangles="0,0,0,0,0,0,0,0,0,0,0,0,0,0,0,0,0,0,0,0,0,0,0,0,0,0,0,0,0,0,0,0,0,0,0,0,0,0,0,0,0,0,0,0,0,0,0,0,0,0,0,0,0"/>
                </v:shape>
                <v:shape id="Freeform 3315" o:spid="_x0000_s1894" style="position:absolute;left:9868;top:1619;width:44;height:124;visibility:visible;mso-wrap-style:square;v-text-anchor:top" coordsize="4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zUVMUA&#10;AADdAAAADwAAAGRycy9kb3ducmV2LnhtbESPQWsCMRSE70L/Q3iF3jSpBVlXs0spFjxZqoLXx+a5&#10;2Xbzsmyirv76piB4HGbmG2ZZDq4VZ+pD41nD60SBIK68abjWsN99jjMQISIbbD2ThisFKIun0RJz&#10;4y/8TedtrEWCcMhRg42xy6UMlSWHYeI74uQdfe8wJtnX0vR4SXDXyqlSM+mw4bRgsaMPS9Xv9uQ0&#10;7DbXzK7U8HX7Uep0zFaHdt0ctH55Ht4XICIN8RG+t9dGw9t0Nof/N+kJ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NRUxQAAAN0AAAAPAAAAAAAAAAAAAAAAAJgCAABkcnMv&#10;ZG93bnJldi54bWxQSwUGAAAAAAQABAD1AAAAigMAAAAA&#10;" path="m32,124l,124r,l,124r,-3l,121r,-2l,119r,-2l3,114r,-2l3,109r2,-4l5,102r3,-2l10,95r,-3l15,88r,-5l15,80r,-5l17,73r,-2l20,68r,-2l22,66r,-3l22,61r,-3l25,58r,-2l25,56r,l27,56r,-5l29,46r3,-4l32,37r,-5l34,27r,-5l37,20r,-5l37,10r,-2l37,5r,-2l37,3,37,r2,l44,,32,124r,xe" fillcolor="#ed6d00" stroked="f">
                  <v:path arrowok="t" o:connecttype="custom" o:connectlocs="32,124;0,124;0,124;0,124;0,121;0,121;0,119;0,119;0,117;3,114;3,112;3,109;5,105;5,102;8,100;10,95;10,92;15,88;15,83;15,80;15,75;17,73;17,71;20,68;20,66;22,66;22,63;22,61;22,58;25,58;25,56;25,56;25,56;27,56;27,51;29,46;32,42;32,37;32,32;34,27;34,22;37,20;37,15;37,10;37,8;37,5;37,3;37,3;37,0;39,0;44,0;32,124;32,124" o:connectangles="0,0,0,0,0,0,0,0,0,0,0,0,0,0,0,0,0,0,0,0,0,0,0,0,0,0,0,0,0,0,0,0,0,0,0,0,0,0,0,0,0,0,0,0,0,0,0,0,0,0,0,0,0"/>
                </v:shape>
                <v:shape id="Freeform 3316" o:spid="_x0000_s1895" style="position:absolute;left:9868;top:1619;width:44;height:124;visibility:visible;mso-wrap-style:square;v-text-anchor:top" coordsize="4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Zsqb4A&#10;AADdAAAADwAAAGRycy9kb3ducmV2LnhtbERPyQrCMBC9C/5DGMGLaOqCSjWKCIJ4c0OPQzO2xWZS&#10;mqjVrzcHwePj7fNlbQrxpMrllhX0exEI4sTqnFMFp+OmOwXhPLLGwjIpeJOD5aLZmGOs7Yv39Dz4&#10;VIQQdjEqyLwvYyldkpFB17MlceButjLoA6xSqSt8hXBTyEEUjaXBnENDhiWtM0ruh4dRcBl95PS9&#10;y2v6pEd3fayxcyZUqt2qVzMQnmr/F//cW61gOJiE/eFNeAJy8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hWbKm+AAAA3QAAAA8AAAAAAAAAAAAAAAAAmAIAAGRycy9kb3ducmV2&#10;LnhtbFBLBQYAAAAABAAEAPUAAACDAwAAAAA=&#10;" path="m32,124l,124r,l,124r,-3l,121r,-2l,119r,-2l3,114r,-2l3,109r2,-4l5,102r3,-2l10,95r,-3l15,88r,-5l17,80r3,-5l20,73r,-2l22,68r,-2l25,66r,-3l25,61r,-3l25,58r,-2l25,56r,l27,56r,-5l29,46r3,-4l32,37r,-5l34,27r,-5l37,20r,-5l37,10r,-2l37,5r,-2l37,3,37,r2,l44,,32,124r,xe" fillcolor="#ef7000" stroked="f">
                  <v:path arrowok="t" o:connecttype="custom" o:connectlocs="32,124;0,124;0,124;0,124;0,121;0,121;0,119;0,119;0,117;3,114;3,112;3,109;5,105;5,102;8,100;10,95;10,92;15,88;15,83;17,80;20,75;20,73;20,71;22,68;22,66;25,66;25,63;25,61;25,58;25,58;25,56;25,56;25,56;27,56;27,51;29,46;32,42;32,37;32,32;34,27;34,22;37,20;37,15;37,10;37,8;37,5;37,3;37,3;37,0;39,0;44,0;32,124;32,124" o:connectangles="0,0,0,0,0,0,0,0,0,0,0,0,0,0,0,0,0,0,0,0,0,0,0,0,0,0,0,0,0,0,0,0,0,0,0,0,0,0,0,0,0,0,0,0,0,0,0,0,0,0,0,0,0"/>
                </v:shape>
                <v:shape id="Freeform 3317" o:spid="_x0000_s1896" style="position:absolute;left:9868;top:1619;width:44;height:124;visibility:visible;mso-wrap-style:square;v-text-anchor:top" coordsize="4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7fcUA&#10;AADdAAAADwAAAGRycy9kb3ducmV2LnhtbESPT4vCMBTE7wt+h/AEb2uqgqvVKCoIBffiH8Tjs3m2&#10;xealNtF2v/1mYcHjMDO/YebL1pTiRbUrLCsY9CMQxKnVBWcKTsft5wSE88gaS8uk4IccLBedjznG&#10;2ja8p9fBZyJA2MWoIPe+iqV0aU4GXd9WxMG72dqgD7LOpK6xCXBTymEUjaXBgsNCjhVtckrvh6dR&#10;0LJ+ntery6PRu2mSnK+TvfHfSvW67WoGwlPr3+H/dqIVjIZfA/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Ht9xQAAAN0AAAAPAAAAAAAAAAAAAAAAAJgCAABkcnMv&#10;ZG93bnJldi54bWxQSwUGAAAAAAQABAD1AAAAigMAAAAA&#10;" path="m32,124l,124r,l,124r,-3l,121r,-2l,119r,-2l3,114r,-2l3,109r2,-4l5,102r3,-2l10,95r,-3l15,88r,-5l17,80r3,-5l20,73r,-2l22,68r,-2l25,66r,-3l25,61r,-3l25,58r,-2l25,56r,l27,56r,-5l29,46r3,-4l32,37r,-5l34,27r,-5l37,20r,-5l37,10r,-2l37,5r,-2l37,3,37,r2,l44,,32,124r,xe" fillcolor="#f17400" stroked="f">
                  <v:path arrowok="t" o:connecttype="custom" o:connectlocs="32,124;0,124;0,124;0,124;0,121;0,121;0,119;0,119;0,117;3,114;3,112;3,109;5,105;5,102;8,100;10,95;10,92;15,88;15,83;17,80;20,75;20,73;20,71;22,68;22,66;25,66;25,63;25,61;25,58;25,58;25,56;25,56;25,56;27,56;27,51;29,46;32,42;32,37;32,32;34,27;34,22;37,20;37,15;37,10;37,8;37,5;37,3;37,3;37,0;39,0;44,0;32,124;32,124" o:connectangles="0,0,0,0,0,0,0,0,0,0,0,0,0,0,0,0,0,0,0,0,0,0,0,0,0,0,0,0,0,0,0,0,0,0,0,0,0,0,0,0,0,0,0,0,0,0,0,0,0,0,0,0,0"/>
                </v:shape>
                <v:shape id="Freeform 3318" o:spid="_x0000_s1897" style="position:absolute;left:9876;top:1619;width:36;height:124;visibility:visible;mso-wrap-style:square;v-text-anchor:top" coordsize="3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TdcUA&#10;AADdAAAADwAAAGRycy9kb3ducmV2LnhtbESPQWvCQBSE70L/w/IKvenGVKxEVykWxUM8aP0Bj+wz&#10;ic2+DdltEv31riB4HGa+GWax6k0lWmpcaVnBeBSBIM6sLjlXcPrdDGcgnEfWWFkmBVdysFq+DRaY&#10;aNvxgdqjz0UoYZeggsL7OpHSZQUZdCNbEwfvbBuDPsgml7rBLpSbSsZRNJUGSw4LBda0Lij7O/4b&#10;BZ8n307Gt/VPmur9puxunF62rNTHe/89B+Gp96/wk97pwMVfMTzeh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FN1xQAAAN0AAAAPAAAAAAAAAAAAAAAAAJgCAABkcnMv&#10;ZG93bnJldi54bWxQSwUGAAAAAAQABAD1AAAAigMAAAAA&#10;" path="m24,124l,124r,l,124r,-3l,121r,-2l,119r,-2l,114r,-2l,109r,-4l2,102r,-2l2,95,4,92,7,88r,-5l9,80r3,-5l14,73r,-2l17,68r,-2l19,66r,-3l21,61r,-3l21,58r,-2l24,56r,l24,56r,-5l26,46r,-4l26,37r,-5l26,27r,-5l29,20r,-5l29,10r,-2l29,5r,-2l29,3,29,r2,l36,,24,124r,xe" fillcolor="#f37700" stroked="f">
                  <v:path arrowok="t" o:connecttype="custom" o:connectlocs="24,124;0,124;0,124;0,124;0,121;0,121;0,119;0,119;0,117;0,114;0,112;0,109;0,105;2,102;2,100;2,95;4,92;7,88;7,83;9,80;12,75;14,73;14,71;17,68;17,66;19,66;19,63;21,61;21,58;21,58;21,56;24,56;24,56;24,56;24,51;26,46;26,42;26,37;26,32;26,27;26,22;29,20;29,15;29,10;29,8;29,5;29,3;29,3;29,0;31,0;36,0;24,124;24,124" o:connectangles="0,0,0,0,0,0,0,0,0,0,0,0,0,0,0,0,0,0,0,0,0,0,0,0,0,0,0,0,0,0,0,0,0,0,0,0,0,0,0,0,0,0,0,0,0,0,0,0,0,0,0,0,0"/>
                </v:shape>
                <v:shape id="Freeform 3319" o:spid="_x0000_s1898" style="position:absolute;left:9876;top:1619;width:36;height:124;visibility:visible;mso-wrap-style:square;v-text-anchor:top" coordsize="3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OD8YA&#10;AADdAAAADwAAAGRycy9kb3ducmV2LnhtbESPQWvCQBSE74X+h+UVeqsbE6mSukoVCvVSMe3B4yP7&#10;TEKzb9PsU1N/fVcoeBxm5htmvhxcq07Uh8azgfEoAUVcettwZeDr8+1pBioIssXWMxn4pQDLxf3d&#10;HHPrz7yjUyGVihAOORqoRbpc61DW5DCMfEccvYPvHUqUfaVtj+cId61Ok+RZO2w4LtTY0bqm8rs4&#10;OgN6vZ1mP5PwcdmndBivCtlcrBjz+DC8voASGuQW/m+/WwNZOs3g+iY+Ab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BOD8YAAADdAAAADwAAAAAAAAAAAAAAAACYAgAAZHJz&#10;L2Rvd25yZXYueG1sUEsFBgAAAAAEAAQA9QAAAIsDAAAAAA==&#10;" path="m24,124l,124r,l,124r,-3l,121r,-2l,119r,-2l,114r,-2l,109r,-4l2,102r,-2l2,95,4,92,7,88r,-5l9,80r3,-5l14,73r,-2l17,68r,-2l19,66r,-3l21,61r,-3l21,58r,-2l24,56r,l24,56r,-5l26,46r,-4l26,37r,-5l26,27r,-5l29,20r,-5l29,10r,-2l29,5r,-2l29,3,29,r2,l36,,24,124r,xe" fillcolor="#f57b00" stroked="f">
                  <v:path arrowok="t" o:connecttype="custom" o:connectlocs="24,124;0,124;0,124;0,124;0,121;0,121;0,119;0,119;0,117;0,114;0,112;0,109;0,105;2,102;2,100;2,95;4,92;7,88;7,83;9,80;12,75;14,73;14,71;17,68;17,66;19,66;19,63;21,61;21,58;21,58;21,56;24,56;24,56;24,56;24,51;26,46;26,42;26,37;26,32;26,27;26,22;29,20;29,15;29,10;29,8;29,5;29,3;29,3;29,0;31,0;36,0;24,124;24,124" o:connectangles="0,0,0,0,0,0,0,0,0,0,0,0,0,0,0,0,0,0,0,0,0,0,0,0,0,0,0,0,0,0,0,0,0,0,0,0,0,0,0,0,0,0,0,0,0,0,0,0,0,0,0,0,0"/>
                </v:shape>
                <v:shape id="Freeform 3320" o:spid="_x0000_s1899" style="position:absolute;left:9876;top:1619;width:36;height:124;visibility:visible;mso-wrap-style:square;v-text-anchor:top" coordsize="3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bKcYA&#10;AADdAAAADwAAAGRycy9kb3ducmV2LnhtbESPQWsCMRSE74L/IbyCN81WbSurUUqLVLCXrhX19tg8&#10;N4ubl+0m6vrvG6HQ4zAz3zCzRWsrcaHGl44VPA4SEMS50yUXCr43y/4EhA/IGivHpOBGHhbzbmeG&#10;qXZX/qJLFgoRIexTVGBCqFMpfW7Ioh+4mjh6R9dYDFE2hdQNXiPcVnKYJM/SYslxwWBNb4byU3a2&#10;Co4rs/441NlPQdtd+ET3/rTPNkr1HtrXKYhAbfgP/7VXWsFo+DKG+5v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KbKcYAAADdAAAADwAAAAAAAAAAAAAAAACYAgAAZHJz&#10;L2Rvd25yZXYueG1sUEsFBgAAAAAEAAQA9QAAAIsDAAAAAA==&#10;" path="m24,124l,124r,l,124r,-3l,121r,-2l,119r,-2l,114r,-2l2,109r,-4l4,102r3,-2l7,95,9,92r3,-4l12,83r2,-3l14,75r3,-2l17,71r,-3l19,66r,l19,63r2,-2l21,58r,l21,56r3,l24,56r,l24,51r2,-5l26,42r,-5l26,32r,-5l26,22r3,-2l29,15r,-5l29,8r,-3l29,3r,l29,r2,l36,,24,124r,xe" fillcolor="#f77e00" stroked="f">
                  <v:path arrowok="t" o:connecttype="custom" o:connectlocs="24,124;0,124;0,124;0,124;0,121;0,121;0,119;0,119;0,117;0,114;0,112;2,109;2,105;4,102;7,100;7,95;9,92;12,88;12,83;14,80;14,75;17,73;17,71;17,68;19,66;19,66;19,63;21,61;21,58;21,58;21,56;24,56;24,56;24,56;24,51;26,46;26,42;26,37;26,32;26,27;26,22;29,20;29,15;29,10;29,8;29,5;29,3;29,3;29,0;31,0;36,0;24,124;24,124" o:connectangles="0,0,0,0,0,0,0,0,0,0,0,0,0,0,0,0,0,0,0,0,0,0,0,0,0,0,0,0,0,0,0,0,0,0,0,0,0,0,0,0,0,0,0,0,0,0,0,0,0,0,0,0,0"/>
                </v:shape>
                <v:shape id="Freeform 3321" o:spid="_x0000_s1900" style="position:absolute;left:9876;top:1619;width:36;height:124;visibility:visible;mso-wrap-style:square;v-text-anchor:top" coordsize="3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5bcUA&#10;AADdAAAADwAAAGRycy9kb3ducmV2LnhtbESPQWvCQBSE74X+h+UVvNWNFo1GV5FSQeihGPX+zD6T&#10;YPbtNrtq/PduoeBxmJlvmPmyM424UutrywoG/QQEcWF1zaWC/W79PgHhA7LGxjIpuJOH5eL1ZY6Z&#10;tjfe0jUPpYgQ9hkqqEJwmZS+qMig71tHHL2TbQ2GKNtS6hZvEW4aOUySsTRYc1yo0NFnRcU5vxgF&#10;43Tqjl8jPzE/h7PLU1z9yu9Sqd5bt5qBCNSFZ/i/vdEKPobpCP7e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2bltxQAAAN0AAAAPAAAAAAAAAAAAAAAAAJgCAABkcnMv&#10;ZG93bnJldi54bWxQSwUGAAAAAAQABAD1AAAAigMAAAAA&#10;" path="m24,124l,124r,l,124r,-3l,121r,-2l,119r,-2l,114r,-2l2,109r,-4l4,102r3,-2l7,95,9,92r3,-4l12,83r2,-3l14,75r3,-2l17,71r,-3l19,66r,l19,63r2,-2l21,58r,l21,56r3,l24,56r,l24,51r2,-5l26,42r,-5l26,32r,-5l26,22r3,-2l29,15r,-5l29,8r,-3l29,3r,l29,r2,l36,,24,124r,xe" fillcolor="#f98100" stroked="f">
                  <v:path arrowok="t" o:connecttype="custom" o:connectlocs="24,124;0,124;0,124;0,124;0,121;0,121;0,119;0,119;0,117;0,114;0,112;2,109;2,105;4,102;7,100;7,95;9,92;12,88;12,83;14,80;14,75;17,73;17,71;17,68;19,66;19,66;19,63;21,61;21,58;21,58;21,56;24,56;24,56;24,56;24,51;26,46;26,42;26,37;26,32;26,27;26,22;29,20;29,15;29,10;29,8;29,5;29,3;29,3;29,0;31,0;36,0;24,124;24,124" o:connectangles="0,0,0,0,0,0,0,0,0,0,0,0,0,0,0,0,0,0,0,0,0,0,0,0,0,0,0,0,0,0,0,0,0,0,0,0,0,0,0,0,0,0,0,0,0,0,0,0,0,0,0,0,0"/>
                </v:shape>
                <v:shape id="Freeform 3322" o:spid="_x0000_s1901" style="position:absolute;left:9876;top:1619;width:36;height:124;visibility:visible;mso-wrap-style:square;v-text-anchor:top" coordsize="3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FGMcA&#10;AADdAAAADwAAAGRycy9kb3ducmV2LnhtbESPQWvCQBSE70L/w/IEb3WjpdZGVylSpbUt2ETw+sg+&#10;s8Hs25BdNf333ULB4zAz3zDzZWdrcaHWV44VjIYJCOLC6YpLBft8fT8F4QOyxtoxKfghD8vFXW+O&#10;qXZX/qZLFkoRIexTVGBCaFIpfWHIoh+6hjh6R9daDFG2pdQtXiPc1nKcJBNpseK4YLChlaHilJ2t&#10;Ak2PHybPN9vdZ/Z6+Kre9WmFz0oN+t3LDESgLtzC/+03reBh/DSB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UhRjHAAAA3QAAAA8AAAAAAAAAAAAAAAAAmAIAAGRy&#10;cy9kb3ducmV2LnhtbFBLBQYAAAAABAAEAPUAAACMAwAAAAA=&#10;" path="m24,124l,124r,l,124r,-3l,121r,-2l2,119r,-2l2,114r,-2l4,109r,-4l7,102r,-2l9,95r,-3l12,88r,-5l14,80r,-5l17,73r,-2l17,68r2,-2l19,66r,-3l21,61r,-3l21,58r,-2l24,56r,l24,56r,-5l26,46r,-4l26,37r,-5l26,27r,-5l29,20r,-5l29,10r,-2l29,5r,-2l29,3,29,r2,l36,,24,124r,xe" fillcolor="#fb8500" stroked="f">
                  <v:path arrowok="t" o:connecttype="custom" o:connectlocs="24,124;0,124;0,124;0,124;0,121;0,121;0,119;2,119;2,117;2,114;2,112;4,109;4,105;7,102;7,100;9,95;9,92;12,88;12,83;14,80;14,75;17,73;17,71;17,68;19,66;19,66;19,63;21,61;21,58;21,58;21,56;24,56;24,56;24,56;24,51;26,46;26,42;26,37;26,32;26,27;26,22;29,20;29,15;29,10;29,8;29,5;29,3;29,3;29,0;31,0;36,0;24,124;24,124" o:connectangles="0,0,0,0,0,0,0,0,0,0,0,0,0,0,0,0,0,0,0,0,0,0,0,0,0,0,0,0,0,0,0,0,0,0,0,0,0,0,0,0,0,0,0,0,0,0,0,0,0,0,0,0,0"/>
                </v:shape>
                <v:shape id="Freeform 3323" o:spid="_x0000_s1902" style="position:absolute;left:9883;top:1619;width:29;height:124;visibility:visible;mso-wrap-style:square;v-text-anchor:top" coordsize="2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eEWMYA&#10;AADdAAAADwAAAGRycy9kb3ducmV2LnhtbESPQWvCQBSE74L/YXmCF9GNFrSkrqFVBLEnbS/eXrPP&#10;JCb7Nuyumvrru4VCj8PMfMMss8404kbOV5YVTCcJCOLc6ooLBZ8f2/EzCB+QNTaWScE3echW/d4S&#10;U23vfKDbMRQiQtinqKAMoU2l9HlJBv3EtsTRO1tnMETpCqkd3iPcNHKWJHNpsOK4UGJL65Ly+ng1&#10;Cni0KR7zy5ftkvq0v67fnN6Fd6WGg+71BUSgLvyH/9o7reBptljA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eEWMYAAADdAAAADwAAAAAAAAAAAAAAAACYAgAAZHJz&#10;L2Rvd25yZXYueG1sUEsFBgAAAAAEAAQA9QAAAIsDAAAAAA==&#10;" path="m17,124l,124r,l,124r,-3l,121r,-2l,119r,-2l,114r,-2l,109r,-4l,102r,-2l2,95r,-3l5,88r,-5l7,80r,-5l10,73r,-2l10,68r2,-2l12,66r,-3l14,61r,-3l14,58r,-2l17,56r,l17,56r,-5l19,46r,-4l19,37r,-5l19,27r,-5l22,20r,-5l22,10r,-2l22,5r,-2l22,3,22,r2,l29,,17,124r,xe" fillcolor="#fd8800" stroked="f">
                  <v:path arrowok="t" o:connecttype="custom" o:connectlocs="17,124;0,124;0,124;0,124;0,121;0,121;0,119;0,119;0,117;0,114;0,112;0,109;0,105;0,102;0,100;2,95;2,92;5,88;5,83;7,80;7,75;10,73;10,71;10,68;12,66;12,66;12,63;14,61;14,58;14,58;14,56;17,56;17,56;17,56;17,51;19,46;19,42;19,37;19,32;19,27;19,22;22,20;22,15;22,10;22,8;22,5;22,3;22,3;22,0;24,0;29,0;17,124;17,124" o:connectangles="0,0,0,0,0,0,0,0,0,0,0,0,0,0,0,0,0,0,0,0,0,0,0,0,0,0,0,0,0,0,0,0,0,0,0,0,0,0,0,0,0,0,0,0,0,0,0,0,0,0,0,0,0"/>
                </v:shape>
                <v:shape id="Freeform 3324" o:spid="_x0000_s1903" style="position:absolute;left:9883;top:1619;width:29;height:124;visibility:visible;mso-wrap-style:square;v-text-anchor:top" coordsize="2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8BMEA&#10;AADdAAAADwAAAGRycy9kb3ducmV2LnhtbERPPW/CMBDdK/EfrEPqVhyoCiRgUFUJ0bW0A+MRH3FI&#10;fA6xweHf10Oljk/ve70dbCvu1PvasYLpJANBXDpdc6Xg53v3sgThA7LG1jEpeJCH7Wb0tMZCu8hf&#10;dD+ESqQQ9gUqMCF0hZS+NGTRT1xHnLiz6y2GBPtK6h5jCretnGXZXFqsOTUY7OjDUNkcblbB5drV&#10;jYn5cZ+/HRs85TGfY1TqeTy8r0AEGsK/+M/9qRW8zhZpbnqTn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IfATBAAAA3QAAAA8AAAAAAAAAAAAAAAAAmAIAAGRycy9kb3du&#10;cmV2LnhtbFBLBQYAAAAABAAEAPUAAACGAwAAAAA=&#10;" path="m17,124l,124r,l,124r,-3l,121r,-2l,119r,-2l,114r,-2l,109r,-4l,102r,-2l2,95r,-3l5,88r,-5l7,80r,-5l10,73r,-2l10,68r2,-2l12,66r,-3l14,61r,-3l14,58r,-2l17,56r,l17,56r,-5l19,46r,-4l19,37r,-5l19,27r,-5l22,20r,-5l22,10r,-2l22,5r,-2l22,3,22,r2,l29,,17,124r,xe" fillcolor="#ff8c00" stroked="f">
                  <v:path arrowok="t" o:connecttype="custom" o:connectlocs="17,124;0,124;0,124;0,124;0,121;0,121;0,119;0,119;0,117;0,114;0,112;0,109;0,105;0,102;0,100;2,95;2,92;5,88;5,83;7,80;7,75;10,73;10,71;10,68;12,66;12,66;12,63;14,61;14,58;14,58;14,56;17,56;17,56;17,56;17,51;19,46;19,42;19,37;19,32;19,27;19,22;22,20;22,15;22,10;22,8;22,5;22,3;22,3;22,0;24,0;29,0;17,124;17,124" o:connectangles="0,0,0,0,0,0,0,0,0,0,0,0,0,0,0,0,0,0,0,0,0,0,0,0,0,0,0,0,0,0,0,0,0,0,0,0,0,0,0,0,0,0,0,0,0,0,0,0,0,0,0,0,0"/>
                </v:shape>
                <v:shape id="Freeform 3325" o:spid="_x0000_s1904" style="position:absolute;left:9900;top:1619;width:31;height:124;visibility:visible;mso-wrap-style:square;v-text-anchor:top" coordsize="3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zH8UA&#10;AADdAAAADwAAAGRycy9kb3ducmV2LnhtbESPwW7CMBBE75X6D9ZW6q040KpAikEIEdEeCVy4reIl&#10;jhqvg21C+Pu6UqUeRzPzRrNYDbYVPfnQOFYwHmUgiCunG64VHA/FywxEiMgaW8ek4E4BVsvHhwXm&#10;2t14T30Za5EgHHJUYGLscilDZchiGLmOOHln5y3GJH0ttcdbgttWTrLsXVpsOC0Y7GhjqPour1aB&#10;+9oW5shvl13Z1+V4bQp/agulnp+G9QeISEP8D/+1P7WC18l0Dr9v0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TMfxQAAAN0AAAAPAAAAAAAAAAAAAAAAAJgCAABkcnMv&#10;ZG93bnJldi54bWxQSwUGAAAAAAQABAD1AAAAigMAAAAA&#10;" path="m,124r31,l31,124r,l31,124r,l29,121r,l29,119r,l29,114r,-2l29,109r,l27,105r,-3l24,97r,-2l24,90,22,85r,-2l22,80,19,75r,-2l19,71r,-3l19,63r,l19,61r,-3l19,56r,l19,56r,l17,51r,-5l17,42r,-5l17,32r,-5l17,22r,-2l17,15r,-5l17,8r,-3l17,3r,l17,r2,l12,,,124r,xe" fillcolor="#cb3300" stroked="f">
                  <v:path arrowok="t" o:connecttype="custom" o:connectlocs="0,124;31,124;31,124;31,124;31,124;31,124;29,121;29,121;29,119;29,119;29,114;29,112;29,109;29,109;27,105;27,102;24,97;24,95;24,90;22,85;22,83;22,80;19,75;19,73;19,71;19,68;19,63;19,63;19,61;19,58;19,56;19,56;19,56;19,56;17,51;17,46;17,42;17,37;17,32;17,27;17,22;17,20;17,15;17,10;17,8;17,5;17,3;17,3;17,0;19,0;12,0;0,124;0,124" o:connectangles="0,0,0,0,0,0,0,0,0,0,0,0,0,0,0,0,0,0,0,0,0,0,0,0,0,0,0,0,0,0,0,0,0,0,0,0,0,0,0,0,0,0,0,0,0,0,0,0,0,0,0,0,0"/>
                </v:shape>
                <v:shape id="Freeform 3326" o:spid="_x0000_s1905" style="position:absolute;left:9900;top:1619;width:31;height:124;visibility:visible;mso-wrap-style:square;v-text-anchor:top" coordsize="3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J8MA&#10;AADdAAAADwAAAGRycy9kb3ducmV2LnhtbERPz2vCMBS+D/wfwhN2m+ncpqUaRQSZhyFYRTw+mrem&#10;W/NSmtTW/345CDt+fL+X68HW4katrxwreJ0kIIgLpysuFZxPu5cUhA/IGmvHpOBOHtar0dMSM+16&#10;PtItD6WIIewzVGBCaDIpfWHIop+4hjhy3661GCJsS6lb7GO4reU0SWbSYsWxwWBDW0PFb95ZBZ/5&#10;l+m6efHe79Pt4eNurhfz45R6Hg+bBYhAQ/gXP9x7reBtmsb98U1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r/J8MAAADdAAAADwAAAAAAAAAAAAAAAACYAgAAZHJzL2Rv&#10;d25yZXYueG1sUEsFBgAAAAAEAAQA9QAAAIgDAAAAAA==&#10;" path="m,124r31,l31,124r,l31,124r,l29,121r,l29,119r,l29,114r,-2l29,109r,l27,105r,-3l24,97r,-2l24,90,22,85r,-2l22,80,19,75r,-2l19,71r,-3l19,63r,l19,61r,-3l19,56r,l19,56r,l17,51r,-5l17,42r,-5l17,32r,-5l17,22r,-2l17,15r,-5l17,8r,-3l17,3r,l17,r2,l12,,,124r,xe" fillcolor="#cd3600" stroked="f">
                  <v:path arrowok="t" o:connecttype="custom" o:connectlocs="0,124;31,124;31,124;31,124;31,124;31,124;29,121;29,121;29,119;29,119;29,114;29,112;29,109;29,109;27,105;27,102;24,97;24,95;24,90;22,85;22,83;22,80;19,75;19,73;19,71;19,68;19,63;19,63;19,61;19,58;19,56;19,56;19,56;19,56;17,51;17,46;17,42;17,37;17,32;17,27;17,22;17,20;17,15;17,10;17,8;17,5;17,3;17,3;17,0;19,0;12,0;0,124;0,124" o:connectangles="0,0,0,0,0,0,0,0,0,0,0,0,0,0,0,0,0,0,0,0,0,0,0,0,0,0,0,0,0,0,0,0,0,0,0,0,0,0,0,0,0,0,0,0,0,0,0,0,0,0,0,0,0"/>
                </v:shape>
                <v:shape id="Freeform 3327" o:spid="_x0000_s1906" style="position:absolute;left:9900;top:1619;width:31;height:124;visibility:visible;mso-wrap-style:square;v-text-anchor:top" coordsize="3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1XtsUA&#10;AADdAAAADwAAAGRycy9kb3ducmV2LnhtbESP3YrCMBSE74V9h3AWvJE1rYJIbRRZERQEXdf1+tCc&#10;/mBzUpqs1rc3guDlMDPfMOmiM7W4UusqywriYQSCOLO64kLB6Xf9NQXhPLLG2jIpuJODxfyjl2Ki&#10;7Y1/6Hr0hQgQdgkqKL1vEildVpJBN7QNcfBy2xr0QbaF1C3eAtzUchRFE2mw4rBQYkPfJWWX479R&#10;cM6XhZkc4nizPZ8GqzXX+9XuT6n+Z7ecgfDU+Xf41d5oBePRN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Ve2xQAAAN0AAAAPAAAAAAAAAAAAAAAAAJgCAABkcnMv&#10;ZG93bnJldi54bWxQSwUGAAAAAAQABAD1AAAAigMAAAAA&#10;" path="m,124r31,l31,124r,l31,124r,l29,121r,l29,119r,l29,114r,-2l29,109r,l27,105r,-3l24,97r,-2l24,90,22,85r,-2l22,80,19,75r,-2l19,71r,-3l19,63r,l19,61r,-3l19,56r,l19,56r,l17,51r,-5l17,42r,-5l17,32r,-5l17,22r,-2l17,15r,-5l17,8r,-3l17,3r,l17,r2,l12,,,124r,xe" fillcolor="#cf3900" stroked="f">
                  <v:path arrowok="t" o:connecttype="custom" o:connectlocs="0,124;31,124;31,124;31,124;31,124;31,124;29,121;29,121;29,119;29,119;29,114;29,112;29,109;29,109;27,105;27,102;24,97;24,95;24,90;22,85;22,83;22,80;19,75;19,73;19,71;19,68;19,63;19,63;19,61;19,58;19,56;19,56;19,56;19,56;17,51;17,46;17,42;17,37;17,32;17,27;17,22;17,20;17,15;17,10;17,8;17,5;17,3;17,3;17,0;19,0;12,0;0,124;0,124" o:connectangles="0,0,0,0,0,0,0,0,0,0,0,0,0,0,0,0,0,0,0,0,0,0,0,0,0,0,0,0,0,0,0,0,0,0,0,0,0,0,0,0,0,0,0,0,0,0,0,0,0,0,0,0,0"/>
                </v:shape>
                <v:shape id="Freeform 3328" o:spid="_x0000_s1907" style="position:absolute;left:9900;top:1619;width:31;height:124;visibility:visible;mso-wrap-style:square;v-text-anchor:top" coordsize="3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0DcUA&#10;AADdAAAADwAAAGRycy9kb3ducmV2LnhtbESP0YrCMBRE34X9h3CFfZE1tYqUapRVWRDxQe1+wKW5&#10;tsXmpjTRdv9+Iwg+DjNzhlmue1OLB7WusqxgMo5AEOdWV1wo+M1+vhIQziNrrC2Tgj9ysF59DJaY&#10;atvxmR4XX4gAYZeigtL7JpXS5SUZdGPbEAfvaluDPsi2kLrFLsBNLeMomkuDFYeFEhvalpTfLnej&#10;4KR9k0xm0WaU7TZnmx1Odzx2Sn0O++8FCE+9f4df7b1WMI2TGJ5vw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nQNxQAAAN0AAAAPAAAAAAAAAAAAAAAAAJgCAABkcnMv&#10;ZG93bnJldi54bWxQSwUGAAAAAAQABAD1AAAAigMAAAAA&#10;" path="m,124r31,l31,124r,l31,124r,l29,121r,l29,119r,l29,114r,-2l29,109r,l27,105r,-3l24,97r,-2l24,90,22,85r,-2l22,80,19,75r,-2l19,71r,-3l19,63r,l19,61r,-3l19,56r,l19,56r,l17,51r,-5l17,42r,-5l17,32r,-5l17,22r,-2l17,15r,-5l17,8r,-3l17,3r,l17,r2,l12,,,124r,xe" fillcolor="#d13d00" stroked="f">
                  <v:path arrowok="t" o:connecttype="custom" o:connectlocs="0,124;31,124;31,124;31,124;31,124;31,124;29,121;29,121;29,119;29,119;29,114;29,112;29,109;29,109;27,105;27,102;24,97;24,95;24,90;22,85;22,83;22,80;19,75;19,73;19,71;19,68;19,63;19,63;19,61;19,58;19,56;19,56;19,56;19,56;17,51;17,46;17,42;17,37;17,32;17,27;17,22;17,20;17,15;17,10;17,8;17,5;17,3;17,3;17,0;19,0;12,0;0,124;0,124" o:connectangles="0,0,0,0,0,0,0,0,0,0,0,0,0,0,0,0,0,0,0,0,0,0,0,0,0,0,0,0,0,0,0,0,0,0,0,0,0,0,0,0,0,0,0,0,0,0,0,0,0,0,0,0,0"/>
                </v:shape>
                <v:shape id="Freeform 3329" o:spid="_x0000_s1908" style="position:absolute;left:9900;top:1619;width:31;height:124;visibility:visible;mso-wrap-style:square;v-text-anchor:top" coordsize="3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QV6scA&#10;AADdAAAADwAAAGRycy9kb3ducmV2LnhtbESPzU7DMBCE75V4B2uRemsdXFTSULeCSggOXPqj9rqN&#10;lyTFXkexacLbYyQkjqOZ+UazXA/Oiit1ofGs4W6agSAuvWm40nDYv0xyECEiG7SeScM3BVivbkZL&#10;LIzveUvXXaxEgnAoUEMdY1tIGcqaHIapb4mT9+E7hzHJrpKmwz7BnZUqy+bSYcNpocaWNjWVn7sv&#10;p2F+zh8u6nlxsr29txf1/pqrI2s9vh2eHkFEGuJ/+K/9ZjTMVD6D3zfp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EFerHAAAA3QAAAA8AAAAAAAAAAAAAAAAAmAIAAGRy&#10;cy9kb3ducmV2LnhtbFBLBQYAAAAABAAEAPUAAACMAwAAAAA=&#10;" path="m,124r31,l31,124r,l31,124r,l29,121r,l29,119r,l29,114r,-2l29,109r,l27,105r,-3l24,97r,-2l24,90,22,85r,-2l22,80,19,75r,-2l19,71r,-3l19,63r,l19,61r,-3l19,56r,l19,56r,l17,51r,-5l17,42r,-5l17,32r,-5l17,22r,-2l17,15r,-5l17,8r,-3l17,3r,l17,r2,l12,,,124r,xe" fillcolor="#d34000" stroked="f">
                  <v:path arrowok="t" o:connecttype="custom" o:connectlocs="0,124;31,124;31,124;31,124;31,124;31,124;29,121;29,121;29,119;29,119;29,114;29,112;29,109;29,109;27,105;27,102;24,97;24,95;24,90;22,85;22,83;22,80;19,75;19,73;19,71;19,68;19,63;19,63;19,61;19,58;19,56;19,56;19,56;19,56;17,51;17,46;17,42;17,37;17,32;17,27;17,22;17,20;17,15;17,10;17,8;17,5;17,3;17,3;17,0;19,0;12,0;0,124;0,124" o:connectangles="0,0,0,0,0,0,0,0,0,0,0,0,0,0,0,0,0,0,0,0,0,0,0,0,0,0,0,0,0,0,0,0,0,0,0,0,0,0,0,0,0,0,0,0,0,0,0,0,0,0,0,0,0"/>
                </v:shape>
                <v:shape id="Freeform 3330" o:spid="_x0000_s1909" style="position:absolute;left:9900;top:1619;width:27;height:124;visibility:visible;mso-wrap-style:square;v-text-anchor:top" coordsize="2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WZ8UA&#10;AADdAAAADwAAAGRycy9kb3ducmV2LnhtbESPzWrDMBCE74W+g9hCLqWR4/4g3CihCQRKTm3aB1is&#10;rW1qrVxJVey3jwKBHIeZ+YZZrkfbi0Q+dI41LOYFCOLamY4bDd9fuwcFIkRkg71j0jBRgPXq9maJ&#10;lXFH/qR0iI3IEA4VamhjHCopQ92SxTB3A3H2fpy3GLP0jTQejxlue1kWxYu02HFeaHGgbUv17+Hf&#10;atgvNuUHP0/qz6cJ7ympbpOU1rO78e0VRKQxXsOX9rvR8FiqJzi/yU9Ar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0hZnxQAAAN0AAAAPAAAAAAAAAAAAAAAAAJgCAABkcnMv&#10;ZG93bnJldi54bWxQSwUGAAAAAAQABAD1AAAAigMAAAAA&#10;" path="m,124r24,l24,124r,l24,124r,l24,121r,l24,119r3,l27,114r,-2l27,109r,l27,105r,-3l24,97r,-2l24,90,22,85r,-2l22,80,19,75r,-2l19,71r,-3l19,63r,l19,61r,-3l19,56r,l19,56r,l17,51r,-5l17,42r,-5l17,32r,-5l17,22r,-2l17,15r,-5l17,8r,-3l17,3r,l17,r2,l12,,,124r,xe" fillcolor="#d54400" stroked="f">
                  <v:path arrowok="t" o:connecttype="custom" o:connectlocs="0,124;24,124;24,124;24,124;24,124;24,124;24,121;24,121;24,119;27,119;27,114;27,112;27,109;27,109;27,105;27,102;24,97;24,95;24,90;22,85;22,83;22,80;19,75;19,73;19,71;19,68;19,63;19,63;19,61;19,58;19,56;19,56;19,56;19,56;17,51;17,46;17,42;17,37;17,32;17,27;17,22;17,20;17,15;17,10;17,8;17,5;17,3;17,3;17,0;19,0;12,0;0,124;0,124" o:connectangles="0,0,0,0,0,0,0,0,0,0,0,0,0,0,0,0,0,0,0,0,0,0,0,0,0,0,0,0,0,0,0,0,0,0,0,0,0,0,0,0,0,0,0,0,0,0,0,0,0,0,0,0,0"/>
                </v:shape>
                <v:shape id="Freeform 3331" o:spid="_x0000_s1910" style="position:absolute;left:9900;top:1619;width:24;height:124;visibility:visible;mso-wrap-style:square;v-text-anchor:top" coordsize="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wHMUA&#10;AADdAAAADwAAAGRycy9kb3ducmV2LnhtbESPT2vCQBTE74V+h+UJ3uom9o8aXaUUGjxpq+L5kX1m&#10;g9m3Ibua+O1dodDjMDO/YRar3tbiSq2vHCtIRwkI4sLpiksFh/33yxSED8gaa8ek4EYeVsvnpwVm&#10;2nX8S9ddKEWEsM9QgQmhyaT0hSGLfuQa4uidXGsxRNmWUrfYRbit5ThJPqTFiuOCwYa+DBXn3cUq&#10;sKd8O5l1P0ctN9U2f1unhvJUqeGg/5yDCNSH//Bfe60VvI6n7/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zAcxQAAAN0AAAAPAAAAAAAAAAAAAAAAAJgCAABkcnMv&#10;ZG93bnJldi54bWxQSwUGAAAAAAQABAD1AAAAigMAAAAA&#10;" path="m,124r24,l24,124r,l24,124r,l24,121r,l24,119r,l24,114r,-2l24,109r,l24,105r,-3l24,97r,-2l24,90,22,85r,-2l22,80,19,75r,-2l19,71r,-3l19,63r,l19,61r,-3l19,56r,l19,56r,l17,51r,-5l17,42r,-5l17,32r,-5l17,22r,-2l17,15r,-5l17,8r,-3l17,3r,l17,r2,l12,,,124r,xe" fillcolor="#d74700" stroked="f">
                  <v:path arrowok="t" o:connecttype="custom" o:connectlocs="0,124;24,124;24,124;24,124;24,124;24,124;24,121;24,121;24,119;24,119;24,114;24,112;24,109;24,109;24,105;24,102;24,97;24,95;24,90;22,85;22,83;22,80;19,75;19,73;19,71;19,68;19,63;19,63;19,61;19,58;19,56;19,56;19,56;19,56;17,51;17,46;17,42;17,37;17,32;17,27;17,22;17,20;17,15;17,10;17,8;17,5;17,3;17,3;17,0;19,0;12,0;0,124;0,124" o:connectangles="0,0,0,0,0,0,0,0,0,0,0,0,0,0,0,0,0,0,0,0,0,0,0,0,0,0,0,0,0,0,0,0,0,0,0,0,0,0,0,0,0,0,0,0,0,0,0,0,0,0,0,0,0"/>
                </v:shape>
                <v:shape id="Freeform 3332" o:spid="_x0000_s1911" style="position:absolute;left:9900;top:1619;width:24;height:124;visibility:visible;mso-wrap-style:square;v-text-anchor:top" coordsize="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ejMUA&#10;AADdAAAADwAAAGRycy9kb3ducmV2LnhtbESPT2sCMRTE7wW/Q3iCl6JZlS66GkUEwdJD6Vbw+tg8&#10;94+blyWJuv32TaHgcZiZ3zDrbW9acSfna8sKppMEBHFhdc2lgtP3YbwA4QOyxtYyKfghD9vN4GWN&#10;mbYP/qJ7HkoRIewzVFCF0GVS+qIig35iO+LoXawzGKJ0pdQOHxFuWjlLklQarDkuVNjRvqLimt+M&#10;AnsuPz+O+/n7K+GyseGtSXPXKDUa9rsViEB9eIb/20etYD5bpP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Z6MxQAAAN0AAAAPAAAAAAAAAAAAAAAAAJgCAABkcnMv&#10;ZG93bnJldi54bWxQSwUGAAAAAAQABAD1AAAAigMAAAAA&#10;" path="m,124r24,l24,124r,l24,124r,l24,121r,l24,119r,l24,114r,-2l24,109r,l24,105r,-3l24,97r,-2l24,90,22,85r,-2l22,80,19,75r,-2l19,71r,-3l19,63r,l19,61r,-3l19,56r,l19,56r,l17,51r,-5l17,42r,-5l17,32r,-5l17,22r,-2l17,15r,-5l17,8r,-3l17,3r,l17,r2,l12,,,124r,xe" fillcolor="#d94b00" stroked="f">
                  <v:path arrowok="t" o:connecttype="custom" o:connectlocs="0,124;24,124;24,124;24,124;24,124;24,124;24,121;24,121;24,119;24,119;24,114;24,112;24,109;24,109;24,105;24,102;24,97;24,95;24,90;22,85;22,83;22,80;19,75;19,73;19,71;19,68;19,63;19,63;19,61;19,58;19,56;19,56;19,56;19,56;17,51;17,46;17,42;17,37;17,32;17,27;17,22;17,20;17,15;17,10;17,8;17,5;17,3;17,3;17,0;19,0;12,0;0,124;0,124" o:connectangles="0,0,0,0,0,0,0,0,0,0,0,0,0,0,0,0,0,0,0,0,0,0,0,0,0,0,0,0,0,0,0,0,0,0,0,0,0,0,0,0,0,0,0,0,0,0,0,0,0,0,0,0,0"/>
                </v:shape>
                <v:shape id="Freeform 3333" o:spid="_x0000_s1912" style="position:absolute;left:9900;top:1619;width:24;height:124;visibility:visible;mso-wrap-style:square;v-text-anchor:top" coordsize="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wAR8UA&#10;AADdAAAADwAAAGRycy9kb3ducmV2LnhtbESPT4vCMBTE7wt+h/AEb2uq4h+qUUQQPHixqwdvz+bZ&#10;FpuXkkSt++k3grDHYWZ+wyxWranFg5yvLCsY9BMQxLnVFRcKjj/b7xkIH5A11pZJwYs8rJadrwWm&#10;2j75QI8sFCJC2KeooAyhSaX0eUkGfd82xNG7WmcwROkKqR0+I9zUcpgkE2mw4rhQYkObkvJbdjcK&#10;zpVs/GUyNtO1K04nOdj/ZpdcqV63Xc9BBGrDf/jT3mkFo+FsCu838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ABHxQAAAN0AAAAPAAAAAAAAAAAAAAAAAJgCAABkcnMv&#10;ZG93bnJldi54bWxQSwUGAAAAAAQABAD1AAAAigMAAAAA&#10;" path="m,124r24,l24,124r,l24,121r,l24,119r,l24,117r,l24,112r,-3l24,107r,l24,102r,-2l24,95r,l24,90,22,85r,-2l22,80,19,75r,-2l19,71r,-3l19,63r,l19,61r,-3l19,56r,l19,56r,l17,51r,-5l17,42r,-5l17,32r,-5l17,22r,-2l17,15r,-5l17,8r,-3l17,3r,l17,r2,l12,,,124r,xe" fillcolor="#db4e00" stroked="f">
                  <v:path arrowok="t" o:connecttype="custom" o:connectlocs="0,124;24,124;24,124;24,124;24,121;24,121;24,119;24,119;24,117;24,117;24,112;24,109;24,107;24,107;24,102;24,100;24,95;24,95;24,90;22,85;22,83;22,80;19,75;19,73;19,71;19,68;19,63;19,63;19,61;19,58;19,56;19,56;19,56;19,56;17,51;17,46;17,42;17,37;17,32;17,27;17,22;17,20;17,15;17,10;17,8;17,5;17,3;17,3;17,0;19,0;12,0;0,124;0,124" o:connectangles="0,0,0,0,0,0,0,0,0,0,0,0,0,0,0,0,0,0,0,0,0,0,0,0,0,0,0,0,0,0,0,0,0,0,0,0,0,0,0,0,0,0,0,0,0,0,0,0,0,0,0,0,0"/>
                </v:shape>
                <v:shape id="Freeform 3334" o:spid="_x0000_s1913" style="position:absolute;left:9900;top:1619;width:24;height:124;visibility:visible;mso-wrap-style:square;v-text-anchor:top" coordsize="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qQp8EA&#10;AADdAAAADwAAAGRycy9kb3ducmV2LnhtbERPy4rCMBTdD8w/hDvgbkx9IFKbyjAiiGDBB7i9NNe2&#10;2NzUJtb692YhuDycd7LsTS06al1lWcFoGIEgzq2uuFBwOq5/5yCcR9ZYWyYFT3KwTL+/Eoy1ffCe&#10;uoMvRAhhF6OC0vsmltLlJRl0Q9sQB+5iW4M+wLaQusVHCDe1HEfRTBqsODSU2NB/Sfn1cDcKsief&#10;6XjbXknustV0e5KjzHRKDX76vwUIT73/iN/ujVYwGc/D3PAmPAGZ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akKfBAAAA3QAAAA8AAAAAAAAAAAAAAAAAmAIAAGRycy9kb3du&#10;cmV2LnhtbFBLBQYAAAAABAAEAPUAAACGAwAAAAA=&#10;" path="m,124r24,l24,124r,l24,121r,l24,119r,l24,117r,l22,112r,-3l22,107r,l19,102r,-2l19,95r,l19,90r,-5l19,83r,-3l19,75r,-2l19,71r,-3l19,63r,l19,61r,-3l19,56r,l19,56r,l17,51r,-5l17,42r,-5l17,32r,-5l17,22r,-2l17,15r,-5l17,8r,-3l17,3r,l17,r2,l12,,,124r,xe" fillcolor="#dd5100" stroked="f">
                  <v:path arrowok="t" o:connecttype="custom" o:connectlocs="0,124;24,124;24,124;24,124;24,121;24,121;24,119;24,119;24,117;24,117;22,112;22,109;22,107;22,107;19,102;19,100;19,95;19,95;19,90;19,85;19,83;19,80;19,75;19,73;19,71;19,68;19,63;19,63;19,61;19,58;19,56;19,56;19,56;19,56;17,51;17,46;17,42;17,37;17,32;17,27;17,22;17,20;17,15;17,10;17,8;17,5;17,3;17,3;17,0;19,0;12,0;0,124;0,124" o:connectangles="0,0,0,0,0,0,0,0,0,0,0,0,0,0,0,0,0,0,0,0,0,0,0,0,0,0,0,0,0,0,0,0,0,0,0,0,0,0,0,0,0,0,0,0,0,0,0,0,0,0,0,0,0"/>
                </v:shape>
                <v:shape id="Freeform 3335" o:spid="_x0000_s1914" style="position:absolute;left:9900;top:1619;width:24;height:124;visibility:visible;mso-wrap-style:square;v-text-anchor:top" coordsize="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k/MYA&#10;AADdAAAADwAAAGRycy9kb3ducmV2LnhtbESPQWvCQBSE74L/YXkFb7ppRLFpNhIEQRAPtYW2t0f2&#10;mYRm34bsJkZ/fbdQ8DjMzDdMuh1NIwbqXG1ZwfMiAkFcWF1zqeDjfT/fgHAeWWNjmRTcyME2m05S&#10;TLS98hsNZ1+KAGGXoILK+zaR0hUVGXQL2xIH72I7gz7IrpS6w2uAm0bGUbSWBmsOCxW2tKuo+Dn3&#10;RgHp1Xcfm898ON5P5sj69HW/eKVmT2P+CsLT6B/h//ZBK1jGmxf4exOe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rk/MYAAADdAAAADwAAAAAAAAAAAAAAAACYAgAAZHJz&#10;L2Rvd25yZXYueG1sUEsFBgAAAAAEAAQA9QAAAIsDAAAAAA==&#10;" path="m,124r24,l24,124r,l24,121r,l24,119r,l24,117r,l22,112r,-3l22,107r,l19,102r,-2l19,95r,l19,90r,-5l19,83r,-3l19,75r,-2l19,71r,-3l19,63r,l19,61r,-3l19,56r,l19,56r,l17,51r,-5l17,42r,-5l17,32r,-5l17,22r,-2l17,15r,-5l17,8r,-3l17,3r,l17,r2,l12,,,124r,xe" fillcolor="#df5500" stroked="f">
                  <v:path arrowok="t" o:connecttype="custom" o:connectlocs="0,124;24,124;24,124;24,124;24,121;24,121;24,119;24,119;24,117;24,117;22,112;22,109;22,107;22,107;19,102;19,100;19,95;19,95;19,90;19,85;19,83;19,80;19,75;19,73;19,71;19,68;19,63;19,63;19,61;19,58;19,56;19,56;19,56;19,56;17,51;17,46;17,42;17,37;17,32;17,27;17,22;17,20;17,15;17,10;17,8;17,5;17,3;17,3;17,0;19,0;12,0;0,124;0,124" o:connectangles="0,0,0,0,0,0,0,0,0,0,0,0,0,0,0,0,0,0,0,0,0,0,0,0,0,0,0,0,0,0,0,0,0,0,0,0,0,0,0,0,0,0,0,0,0,0,0,0,0,0,0,0,0"/>
                </v:shape>
                <v:shape id="Freeform 3336" o:spid="_x0000_s1915" style="position:absolute;left:9900;top:1619;width:24;height:124;visibility:visible;mso-wrap-style:square;v-text-anchor:top" coordsize="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o8IcMA&#10;AADdAAAADwAAAGRycy9kb3ducmV2LnhtbERPy4rCMBTdC/5DuIK7MfXBqNUoIug4C8XXB1yaa1ts&#10;bmoTtePXTxaCy8N5T+e1KcSDKpdbVtDtRCCIE6tzThWcT6uvEQjnkTUWlknBHzmYz5qNKcbaPvlA&#10;j6NPRQhhF6OCzPsyltIlGRl0HVsSB+5iK4M+wCqVusJnCDeF7EXRtzSYc2jIsKRlRsn1eDcKLoO9&#10;3F1/R8OfdX7rvgY0Xmz7W6XarXoxAeGp9h/x273RCvq9cdgf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o8IcMAAADdAAAADwAAAAAAAAAAAAAAAACYAgAAZHJzL2Rv&#10;d25yZXYueG1sUEsFBgAAAAAEAAQA9QAAAIgDAAAAAA==&#10;" path="m,124r24,l24,124r,l24,121r,l24,119r,l24,117r,l22,112r,-3l22,107r,l19,102r,-2l19,95r,l19,90r,-5l19,83r,-3l19,75r,-2l19,71r,-3l19,63r,l19,61r,-3l19,56r,l19,56r,l17,51r,-5l17,42r,-5l17,32r,-5l17,22r,-2l17,15r,-5l17,8r,-3l17,3r,l17,r2,l12,,,124r,xe" fillcolor="#e15800" stroked="f">
                  <v:path arrowok="t" o:connecttype="custom" o:connectlocs="0,124;24,124;24,124;24,124;24,121;24,121;24,119;24,119;24,117;24,117;22,112;22,109;22,107;22,107;19,102;19,100;19,95;19,95;19,90;19,85;19,83;19,80;19,75;19,73;19,71;19,68;19,63;19,63;19,61;19,58;19,56;19,56;19,56;19,56;17,51;17,46;17,42;17,37;17,32;17,27;17,22;17,20;17,15;17,10;17,8;17,5;17,3;17,3;17,0;19,0;12,0;0,124;0,124" o:connectangles="0,0,0,0,0,0,0,0,0,0,0,0,0,0,0,0,0,0,0,0,0,0,0,0,0,0,0,0,0,0,0,0,0,0,0,0,0,0,0,0,0,0,0,0,0,0,0,0,0,0,0,0,0"/>
                </v:shape>
                <v:shape id="Freeform 3337" o:spid="_x0000_s1916" style="position:absolute;left:9900;top:1619;width:24;height:124;visibility:visible;mso-wrap-style:square;v-text-anchor:top" coordsize="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3kY8QA&#10;AADdAAAADwAAAGRycy9kb3ducmV2LnhtbESPzarCMBSE94LvEI5wd5r6g2g1igiCF68Lq+D20Bzb&#10;YnNSmmjr2xvhgsthZr5hluvWlOJJtSssKxgOIhDEqdUFZwou511/BsJ5ZI2lZVLwIgfrVbezxFjb&#10;hk/0THwmAoRdjApy76tYSpfmZNANbEUcvJutDfog60zqGpsAN6UcRdFUGiw4LORY0Tan9J48jILf&#10;67w4muP58ZqcEuTxrDn8uY1SP712swDhqfXf8H97rxWMR/MhfN6EJy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t5GPEAAAA3QAAAA8AAAAAAAAAAAAAAAAAmAIAAGRycy9k&#10;b3ducmV2LnhtbFBLBQYAAAAABAAEAPUAAACJAwAAAAA=&#10;" path="m,124r24,l24,124r,l24,121r,l24,119r,l24,117r,l22,112r,-3l22,107r,l19,102r,-2l19,95r,l19,90r,-5l19,83r,-3l19,75r,-2l19,71r,-3l19,63r,l19,61r,-3l19,56r,l19,56r,l17,51r,-5l17,42r,-5l17,32r,-5l17,22r,-2l17,15r,-5l17,8r,-3l17,3r,l17,r2,l12,,,124r,xe" fillcolor="#e35c00" stroked="f">
                  <v:path arrowok="t" o:connecttype="custom" o:connectlocs="0,124;24,124;24,124;24,124;24,121;24,121;24,119;24,119;24,117;24,117;22,112;22,109;22,107;22,107;19,102;19,100;19,95;19,95;19,90;19,85;19,83;19,80;19,75;19,73;19,71;19,68;19,63;19,63;19,61;19,58;19,56;19,56;19,56;19,56;17,51;17,46;17,42;17,37;17,32;17,27;17,22;17,20;17,15;17,10;17,8;17,5;17,3;17,3;17,0;19,0;12,0;0,124;0,124" o:connectangles="0,0,0,0,0,0,0,0,0,0,0,0,0,0,0,0,0,0,0,0,0,0,0,0,0,0,0,0,0,0,0,0,0,0,0,0,0,0,0,0,0,0,0,0,0,0,0,0,0,0,0,0,0"/>
                </v:shape>
                <v:shape id="Freeform 3338" o:spid="_x0000_s1917" style="position:absolute;left:9900;top:1619;width:24;height:124;visibility:visible;mso-wrap-style:square;v-text-anchor:top" coordsize="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Hh0sYA&#10;AADdAAAADwAAAGRycy9kb3ducmV2LnhtbESPT4vCMBTE7wt+h/AEb2vaCItWo6ggrAjL+ufi7dE8&#10;22LzUpqsVj/9ZmHB4zDzm2Fmi87W4katrxxrSIcJCOLcmYoLDafj5n0Mwgdkg7Vj0vAgD4t5722G&#10;mXF33tPtEAoRS9hnqKEMocmk9HlJFv3QNcTRu7jWYoiyLaRp8R7LbS1VknxIixXHhRIbWpeUXw8/&#10;VsNolabn8eS52T72o++vZq12npXWg363nIII1IVX+J/+NJFTEwV/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Hh0sYAAADdAAAADwAAAAAAAAAAAAAAAACYAgAAZHJz&#10;L2Rvd25yZXYueG1sUEsFBgAAAAAEAAQA9QAAAIsDAAAAAA==&#10;" path="m,124r24,l24,124r,l24,121r,l24,119r,l24,117r,l22,112r,-3l22,107r,l19,102r,-2l19,95r,l19,90r,-5l19,83r,-3l19,75r,-2l19,71r,-3l19,63r,l19,61r,-3l19,56r,l19,56r,l17,51r,-5l17,42r,-5l17,32r,-5l17,22r,-2l17,15r,-5l17,8r,-3l17,3r,l17,r2,l12,,,124r,xe" fillcolor="#e55f00" stroked="f">
                  <v:path arrowok="t" o:connecttype="custom" o:connectlocs="0,124;24,124;24,124;24,124;24,121;24,121;24,119;24,119;24,117;24,117;22,112;22,109;22,107;22,107;19,102;19,100;19,95;19,95;19,90;19,85;19,83;19,80;19,75;19,73;19,71;19,68;19,63;19,63;19,61;19,58;19,56;19,56;19,56;19,56;17,51;17,46;17,42;17,37;17,32;17,27;17,22;17,20;17,15;17,10;17,8;17,5;17,3;17,3;17,0;19,0;12,0;0,124;0,124" o:connectangles="0,0,0,0,0,0,0,0,0,0,0,0,0,0,0,0,0,0,0,0,0,0,0,0,0,0,0,0,0,0,0,0,0,0,0,0,0,0,0,0,0,0,0,0,0,0,0,0,0,0,0,0,0"/>
                </v:shape>
                <v:shape id="Freeform 3339" o:spid="_x0000_s1918" style="position:absolute;left:9900;top:1619;width:22;height:124;visibility:visible;mso-wrap-style:square;v-text-anchor:top" coordsize="2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41cQA&#10;AADdAAAADwAAAGRycy9kb3ducmV2LnhtbESPwWrDMBBE74X+g9hCLiWWa0NJ3Cgh2ARy6aGJP2Cx&#10;tpaJtTKWYrt/HxUKPQ4z84bZHRbbi4lG3zlW8JakIIgbpztuFdTX03oDwgdkjb1jUvBDHg7756cd&#10;FtrN/EXTJbQiQtgXqMCEMBRS+saQRZ+4gTh63260GKIcW6lHnCPc9jJL03dpseO4YHCg0lBzu9yt&#10;AjdXOrPV9TUf6vLWmU+fmbJRavWyHD9ABFrCf/ivfdYK8mybw++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K+NXEAAAA3QAAAA8AAAAAAAAAAAAAAAAAmAIAAGRycy9k&#10;b3ducmV2LnhtbFBLBQYAAAAABAAEAPUAAACJAwAAAAA=&#10;" path="m,124r19,l19,124r,l19,121r,l19,119r,l19,117r3,l22,112r,-3l22,107r,l19,102r,-2l19,95r,l17,90r,-5l17,83r,-3l14,75r,-2l14,71r,-3l14,63r,l14,61r,-3l12,56r,l12,56r,l12,51r,-5l12,42r2,-5l14,32r,-5l14,22r,-2l14,15r,-5l14,8,17,5r,-2l17,3,17,r2,l12,,,124r,xe" fillcolor="#e76300" stroked="f">
                  <v:path arrowok="t" o:connecttype="custom" o:connectlocs="0,124;19,124;19,124;19,124;19,121;19,121;19,119;19,119;19,117;22,117;22,112;22,109;22,107;22,107;19,102;19,100;19,95;19,95;17,90;17,85;17,83;17,80;14,75;14,73;14,71;14,68;14,63;14,63;14,61;14,58;12,56;12,56;12,56;12,56;12,51;12,46;12,42;14,37;14,32;14,27;14,22;14,20;14,15;14,10;14,8;17,5;17,3;17,3;17,0;19,0;12,0;0,124;0,124" o:connectangles="0,0,0,0,0,0,0,0,0,0,0,0,0,0,0,0,0,0,0,0,0,0,0,0,0,0,0,0,0,0,0,0,0,0,0,0,0,0,0,0,0,0,0,0,0,0,0,0,0,0,0,0,0"/>
                </v:shape>
                <v:shape id="Freeform 3340" o:spid="_x0000_s1919" style="position:absolute;left:9900;top:1619;width:19;height:124;visibility:visible;mso-wrap-style:square;v-text-anchor:top" coordsize="1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t/cgA&#10;AADdAAAADwAAAGRycy9kb3ducmV2LnhtbESPT0/CQBTE7yZ+h80z8SZb+aNSWIhASHrxYAHx+Ow+&#10;uo3dt6W7QP32LomJx8nM/CYznXe2FmdqfeVYwWMvAUFcOF1xqWC7WT+8gPABWWPtmBT8kIf57PZm&#10;iql2F36ncx5KESHsU1RgQmhSKX1hyKLvuYY4egfXWgxRtqXULV4i3NaynyRP0mLFccFgQ0tDxXd+&#10;sgoWmdvvnk8fn+FtlC+PJlt9LQYbpe7vutcJiEBd+A//tTOtYNAfD+H6Jj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Ba39yAAAAN0AAAAPAAAAAAAAAAAAAAAAAJgCAABk&#10;cnMvZG93bnJldi54bWxQSwUGAAAAAAQABAD1AAAAjQMAAAAA&#10;" path="m,124r19,l19,124r,l19,121r,l19,119r,l19,117r,l19,112r,-3l19,107r,l19,102r,-2l19,95r,l17,90r,-5l17,83r,-3l14,75r,-2l14,71r,-3l14,63r,l14,61r,-3l12,56r,l12,56r,l12,51r,-5l12,42r2,-5l14,32r,-5l14,22r,-2l14,15r,-5l14,8,17,5r,-2l17,3,17,r2,l12,,,124r,xe" fillcolor="#e96600" stroked="f">
                  <v:path arrowok="t" o:connecttype="custom" o:connectlocs="0,124;19,124;19,124;19,124;19,121;19,121;19,119;19,119;19,117;19,117;19,112;19,109;19,107;19,107;19,102;19,100;19,95;19,95;17,90;17,85;17,83;17,80;14,75;14,73;14,71;14,68;14,63;14,63;14,61;14,58;12,56;12,56;12,56;12,56;12,51;12,46;12,42;14,37;14,32;14,27;14,22;14,20;14,15;14,10;14,8;17,5;17,3;17,3;17,0;19,0;12,0;0,124;0,124" o:connectangles="0,0,0,0,0,0,0,0,0,0,0,0,0,0,0,0,0,0,0,0,0,0,0,0,0,0,0,0,0,0,0,0,0,0,0,0,0,0,0,0,0,0,0,0,0,0,0,0,0,0,0,0,0"/>
                </v:shape>
                <v:shape id="Freeform 3341" o:spid="_x0000_s1920" style="position:absolute;left:9900;top:1619;width:19;height:124;visibility:visible;mso-wrap-style:square;v-text-anchor:top" coordsize="1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MGcQA&#10;AADdAAAADwAAAGRycy9kb3ducmV2LnhtbESPQWvCQBSE70L/w/IKvenG1JQaXUUKUr2pLZ4f2Wc2&#10;mH2bZleT/ntXEDwOM/MNM1/2thZXan3lWMF4lIAgLpyuuFTw+7MefoLwAVlj7ZgU/JOH5eJlMMdc&#10;u473dD2EUkQI+xwVmBCaXEpfGLLoR64hjt7JtRZDlG0pdYtdhNtapknyIS1WHBcMNvRlqDgfLlZB&#10;xb35ltvNfvVXH7tdN8lSsplSb6/9agYiUB+e4Ud7oxW8p9MM7m/iE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rTBnEAAAA3QAAAA8AAAAAAAAAAAAAAAAAmAIAAGRycy9k&#10;b3ducmV2LnhtbFBLBQYAAAAABAAEAPUAAACJAwAAAAA=&#10;" path="m,124r19,l19,124r,l19,121r,l19,119r,l19,117r,l19,112r,-3l19,107r,l19,102r,-2l19,95r,l17,90r,-5l14,83r,-3l14,75r,-2l14,71r,-3l12,63r,l12,61r,-3l12,56r,l12,56r,l12,51r,-5l12,42r2,-5l14,32r,-5l14,22r,-2l14,15r,-5l14,8,17,5r,-2l17,3,17,r2,l12,,,124r,xe" fillcolor="#eb6900" stroked="f">
                  <v:path arrowok="t" o:connecttype="custom" o:connectlocs="0,124;19,124;19,124;19,124;19,121;19,121;19,119;19,119;19,117;19,117;19,112;19,109;19,107;19,107;19,102;19,100;19,95;19,95;17,90;17,85;14,83;14,80;14,75;14,73;14,71;14,68;12,63;12,63;12,61;12,58;12,56;12,56;12,56;12,56;12,51;12,46;12,42;14,37;14,32;14,27;14,22;14,20;14,15;14,10;14,8;17,5;17,3;17,3;17,0;19,0;12,0;0,124;0,124" o:connectangles="0,0,0,0,0,0,0,0,0,0,0,0,0,0,0,0,0,0,0,0,0,0,0,0,0,0,0,0,0,0,0,0,0,0,0,0,0,0,0,0,0,0,0,0,0,0,0,0,0,0,0,0,0"/>
                </v:shape>
                <v:shape id="Freeform 3342" o:spid="_x0000_s1921" style="position:absolute;left:9900;top:1619;width:19;height:124;visibility:visible;mso-wrap-style:square;v-text-anchor:top" coordsize="1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SWUsYA&#10;AADdAAAADwAAAGRycy9kb3ducmV2LnhtbESPQWvCQBSE74X+h+UVequbGghtdBUrCoGWQpKCHh/Z&#10;ZxLMvg3ZbUz/fVcQPA4z8w2zXE+mEyMNrrWs4HUWgSCurG65VvBT7l/eQDiPrLGzTAr+yMF69fiw&#10;xFTbC+c0Fr4WAcIuRQWN930qpasaMuhmticO3skOBn2QQy31gJcAN52cR1EiDbYcFhrsadtQdS5+&#10;jYLk8J3Hu6/Ps8lcefo45pmt91ap56dpswDhafL38K2daQXx/D2B65vw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SWUsYAAADdAAAADwAAAAAAAAAAAAAAAACYAgAAZHJz&#10;L2Rvd25yZXYueG1sUEsFBgAAAAAEAAQA9QAAAIsDAAAAAA==&#10;" path="m,124r19,l19,124r,l19,121r,l19,119r,l19,117r,l19,112r,-3l19,107r,l19,102r,-2l19,95r,l17,90r,-5l14,83r,-3l14,75r,-2l14,71r,-3l12,63r,l12,61r,-3l12,56r,l12,56r,l12,51r,-5l12,42r2,-5l14,32r,-5l14,22r,-2l14,15r,-5l14,8,17,5r,-2l17,3,17,r2,l12,,,124r,xe" fillcolor="#ed6d00" stroked="f">
                  <v:path arrowok="t" o:connecttype="custom" o:connectlocs="0,124;19,124;19,124;19,124;19,121;19,121;19,119;19,119;19,117;19,117;19,112;19,109;19,107;19,107;19,102;19,100;19,95;19,95;17,90;17,85;14,83;14,80;14,75;14,73;14,71;14,68;12,63;12,63;12,61;12,58;12,56;12,56;12,56;12,56;12,51;12,46;12,42;14,37;14,32;14,27;14,22;14,20;14,15;14,10;14,8;17,5;17,3;17,3;17,0;19,0;12,0;0,124;0,124" o:connectangles="0,0,0,0,0,0,0,0,0,0,0,0,0,0,0,0,0,0,0,0,0,0,0,0,0,0,0,0,0,0,0,0,0,0,0,0,0,0,0,0,0,0,0,0,0,0,0,0,0,0,0,0,0"/>
                </v:shape>
                <v:shape id="Freeform 3343" o:spid="_x0000_s1922" style="position:absolute;left:9900;top:1619;width:19;height:124;visibility:visible;mso-wrap-style:square;v-text-anchor:top" coordsize="1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odsgA&#10;AADdAAAADwAAAGRycy9kb3ducmV2LnhtbESPQWvCQBCF74X+h2UK3nRTBbVpNpIKlhQPos2ltyE7&#10;TUKzszG71eiv7wpCj48373vzktVgWnGi3jWWFTxPIhDEpdUNVwqKz814CcJ5ZI2tZVJwIQer9PEh&#10;wVjbM+/pdPCVCBB2MSqove9iKV1Zk0E3sR1x8L5tb9AH2VdS93gOcNPKaRTNpcGGQ0ONHa1rKn8O&#10;vya8cf2Y5fn72zG7mrwYdsU2+yoWSo2ehuwVhKfB/x/f07lWMJu+LOC2JiBAp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DKh2yAAAAN0AAAAPAAAAAAAAAAAAAAAAAJgCAABk&#10;cnMvZG93bnJldi54bWxQSwUGAAAAAAQABAD1AAAAjQMAAAAA&#10;" path="m,124r19,l19,124r,l19,121r,l19,119r,l19,117r,l19,112r,-3l19,107r,l19,102r,-2l19,95r,l17,90r,-5l14,83r,-3l14,75r,-2l14,71r,-3l12,63r,l12,61r,-3l12,56r,l12,56r,l12,51r,-5l12,42r2,-5l14,32r,-5l14,22r,-2l14,15r,-5l14,8,17,5r,-2l17,3,17,r2,l12,,,124r,xe" fillcolor="#ef7000" stroked="f">
                  <v:path arrowok="t" o:connecttype="custom" o:connectlocs="0,124;19,124;19,124;19,124;19,121;19,121;19,119;19,119;19,117;19,117;19,112;19,109;19,107;19,107;19,102;19,100;19,95;19,95;17,90;17,85;14,83;14,80;14,75;14,73;14,71;14,68;12,63;12,63;12,61;12,58;12,56;12,56;12,56;12,56;12,51;12,46;12,42;14,37;14,32;14,27;14,22;14,20;14,15;14,10;14,8;17,5;17,3;17,3;17,0;19,0;12,0;0,124;0,124" o:connectangles="0,0,0,0,0,0,0,0,0,0,0,0,0,0,0,0,0,0,0,0,0,0,0,0,0,0,0,0,0,0,0,0,0,0,0,0,0,0,0,0,0,0,0,0,0,0,0,0,0,0,0,0,0"/>
                </v:shape>
                <v:shape id="Freeform 3344" o:spid="_x0000_s1923" style="position:absolute;left:9900;top:1619;width:19;height:124;visibility:visible;mso-wrap-style:square;v-text-anchor:top" coordsize="1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fsMIA&#10;AADdAAAADwAAAGRycy9kb3ducmV2LnhtbERPW2vCMBR+H+w/hDPwbaZTKV1nlDGoqG9e2POhOWvL&#10;mpOYRK3/3jwIPn589/lyML24kA+dZQUf4wwEcW11x42C46F6L0CEiKyxt0wKbhRguXh9mWOp7ZV3&#10;dNnHRqQQDiUqaGN0pZShbslgGFtHnLg/6w3GBH0jtcdrCje9nGRZLg12nBpadPTTUv2/PxsF22J1&#10;Mq6o/C6rNrPT7zrvti5XavQ2fH+BiDTEp/jhXmsF08lnmpvepCc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x+wwgAAAN0AAAAPAAAAAAAAAAAAAAAAAJgCAABkcnMvZG93&#10;bnJldi54bWxQSwUGAAAAAAQABAD1AAAAhwMAAAAA&#10;" path="m,124r19,l19,124r,l19,121r,l19,119r,l19,117r,l19,112r,-3l19,107r,l19,102r,-2l19,95r,l17,90r,-5l14,83r,-3l14,75r,-2l14,71r,-3l12,63r,l12,61r,-3l12,56r,l12,56r,l12,51r,-5l12,42r2,-5l14,32r,-5l14,22r,-2l14,15r,-5l14,8,17,5r,-2l17,3,17,r2,l12,,,124r,xe" fillcolor="#f17400" stroked="f">
                  <v:path arrowok="t" o:connecttype="custom" o:connectlocs="0,124;19,124;19,124;19,124;19,121;19,121;19,119;19,119;19,117;19,117;19,112;19,109;19,107;19,107;19,102;19,100;19,95;19,95;17,90;17,85;14,83;14,80;14,75;14,73;14,71;14,68;12,63;12,63;12,61;12,58;12,56;12,56;12,56;12,56;12,51;12,46;12,42;14,37;14,32;14,27;14,22;14,20;14,15;14,10;14,8;17,5;17,3;17,3;17,0;19,0;12,0;0,124;0,124" o:connectangles="0,0,0,0,0,0,0,0,0,0,0,0,0,0,0,0,0,0,0,0,0,0,0,0,0,0,0,0,0,0,0,0,0,0,0,0,0,0,0,0,0,0,0,0,0,0,0,0,0,0,0,0,0"/>
                </v:shape>
                <v:shape id="Freeform 3345" o:spid="_x0000_s1924" style="position:absolute;left:9900;top:1619;width:19;height:124;visibility:visible;mso-wrap-style:square;v-text-anchor:top" coordsize="1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sfFskA&#10;AADdAAAADwAAAGRycy9kb3ducmV2LnhtbESP3WoCMRSE7wt9h3AE72pWbUW3RmkVQSgt+IPSu+Pm&#10;7Gbp5mTZpLrt05tCwcthZr5hpvPWVuJMjS8dK+j3EhDEmdMlFwr2u9XDGIQPyBorx6TghzzMZ/d3&#10;U0y1u/CGzttQiAhhn6ICE0KdSukzQxZ9z9XE0ctdYzFE2RRSN3iJcFvJQZKMpMWS44LBmhaGsq/t&#10;t1VQmvfD53L9+DbMT/ni9fiU938/pFLdTvvyDCJQG27h//ZaKxgOJhP4exOfgJ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TsfFskAAADdAAAADwAAAAAAAAAAAAAAAACYAgAA&#10;ZHJzL2Rvd25yZXYueG1sUEsFBgAAAAAEAAQA9QAAAI4DAAAAAA==&#10;" path="m,124r19,l19,124r,l19,121r,l19,119r,l19,117r,l19,112r,-3l19,107r,l19,102r,-2l19,95r,l17,90r,-5l14,83r,-3l14,75r,-2l14,71r,-3l12,63r,l12,61r,-3l12,56r,l12,56r,l12,51r,-5l12,42r2,-5l14,32r,-5l14,22r,-2l14,15r,-5l14,8,17,5r,-2l17,3,17,r2,l12,,,124r,xe" fillcolor="#f37700" stroked="f">
                  <v:path arrowok="t" o:connecttype="custom" o:connectlocs="0,124;19,124;19,124;19,124;19,121;19,121;19,119;19,119;19,117;19,117;19,112;19,109;19,107;19,107;19,102;19,100;19,95;19,95;17,90;17,85;14,83;14,80;14,75;14,73;14,71;14,68;12,63;12,63;12,61;12,58;12,56;12,56;12,56;12,56;12,51;12,46;12,42;14,37;14,32;14,27;14,22;14,20;14,15;14,10;14,8;17,5;17,3;17,3;17,0;19,0;12,0;0,124;0,124" o:connectangles="0,0,0,0,0,0,0,0,0,0,0,0,0,0,0,0,0,0,0,0,0,0,0,0,0,0,0,0,0,0,0,0,0,0,0,0,0,0,0,0,0,0,0,0,0,0,0,0,0,0,0,0,0"/>
                </v:shape>
                <v:shape id="Freeform 3346" o:spid="_x0000_s1925" style="position:absolute;left:9900;top:1619;width:19;height:124;visibility:visible;mso-wrap-style:square;v-text-anchor:top" coordsize="1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EO8MA&#10;AADdAAAADwAAAGRycy9kb3ducmV2LnhtbERPy4rCMBTdD/gP4QpuBk2tOEg1igiKDCKMr/WlubbV&#10;5qY00db5erMYmOXhvGeL1pTiSbUrLCsYDiIQxKnVBWcKTsd1fwLCeWSNpWVS8CIHi3nnY4aJtg3/&#10;0PPgMxFC2CWoIPe+SqR0aU4G3cBWxIG72tqgD7DOpK6xCeGmlHEUfUmDBYeGHCta5ZTeDw+jIH7t&#10;fy/t+PPbN9fbNt5tytjgWalet11OQXhq/b/4z73VCkajKOwPb8IT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bEO8MAAADdAAAADwAAAAAAAAAAAAAAAACYAgAAZHJzL2Rv&#10;d25yZXYueG1sUEsFBgAAAAAEAAQA9QAAAIgDAAAAAA==&#10;" path="m,124r19,l19,124r,l19,121r,l17,119r,l17,117r,l17,112r,-3l17,107r,l14,102r,-2l12,95r,l12,90r,-5l12,83r,-3l12,75r,-2l12,71r,-3l12,63r,l12,61r,-3l12,56r,l12,56r,l12,51r,-5l12,42r2,-5l14,32r,-5l14,22r,-2l14,15r,-5l14,8,17,5r,-2l17,3,17,r2,l12,,,124r,xe" fillcolor="#f57b00" stroked="f">
                  <v:path arrowok="t" o:connecttype="custom" o:connectlocs="0,124;19,124;19,124;19,124;19,121;19,121;17,119;17,119;17,117;17,117;17,112;17,109;17,107;17,107;14,102;14,100;12,95;12,95;12,90;12,85;12,83;12,80;12,75;12,73;12,71;12,68;12,63;12,63;12,61;12,58;12,56;12,56;12,56;12,56;12,51;12,46;12,42;14,37;14,32;14,27;14,22;14,20;14,15;14,10;14,8;17,5;17,3;17,3;17,0;19,0;12,0;0,124;0,124" o:connectangles="0,0,0,0,0,0,0,0,0,0,0,0,0,0,0,0,0,0,0,0,0,0,0,0,0,0,0,0,0,0,0,0,0,0,0,0,0,0,0,0,0,0,0,0,0,0,0,0,0,0,0,0,0"/>
                </v:shape>
                <v:shape id="Freeform 3347" o:spid="_x0000_s1926" style="position:absolute;left:9900;top:1619;width:19;height:124;visibility:visible;mso-wrap-style:square;v-text-anchor:top" coordsize="1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F48UA&#10;AADdAAAADwAAAGRycy9kb3ducmV2LnhtbESPQWvCQBSE7wX/w/IEb3UTU6qkriKCxYuI0YPHR/Y1&#10;SZt9G3a3Jv57tyD0OMzMN8xyPZhW3Mj5xrKCdJqAIC6tbrhScDnvXhcgfEDW2FomBXfysF6NXpaY&#10;a9vziW5FqESEsM9RQR1Cl0vpy5oM+qntiKP3ZZ3BEKWrpHbYR7hp5SxJ3qXBhuNCjR1tayp/il+j&#10;oJz3b8XmyIP7vjTX0+HznmbXrVKT8bD5ABFoCP/hZ3uvFWRZksLfm/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QXjxQAAAN0AAAAPAAAAAAAAAAAAAAAAAJgCAABkcnMv&#10;ZG93bnJldi54bWxQSwUGAAAAAAQABAD1AAAAigMAAAAA&#10;" path="m,124r12,l12,124r,l12,121r,l12,119r,l12,117r2,l14,112r,-3l14,107r,l14,102r,-2l12,95r,l12,90r,-5l12,83r,-3l12,75r,-2l12,71r,-3l12,63r,l12,61r,-3l12,56r,l12,56r,l12,51r,-5l12,42r2,-5l14,32r,-5l14,22r,-2l14,15r,-5l14,8,17,5r,-2l17,3,17,r2,l12,,,124r,xe" fillcolor="#f77e00" stroked="f">
                  <v:path arrowok="t" o:connecttype="custom" o:connectlocs="0,124;12,124;12,124;12,124;12,121;12,121;12,119;12,119;12,117;14,117;14,112;14,109;14,107;14,107;14,102;14,100;12,95;12,95;12,90;12,85;12,83;12,80;12,75;12,73;12,71;12,68;12,63;12,63;12,61;12,58;12,56;12,56;12,56;12,56;12,51;12,46;12,42;14,37;14,32;14,27;14,22;14,20;14,15;14,10;14,8;17,5;17,3;17,3;17,0;19,0;12,0;0,124;0,124" o:connectangles="0,0,0,0,0,0,0,0,0,0,0,0,0,0,0,0,0,0,0,0,0,0,0,0,0,0,0,0,0,0,0,0,0,0,0,0,0,0,0,0,0,0,0,0,0,0,0,0,0,0,0,0,0"/>
                </v:shape>
                <v:shape id="Freeform 3348" o:spid="_x0000_s1927" style="position:absolute;left:9900;top:1619;width:19;height:124;visibility:visible;mso-wrap-style:square;v-text-anchor:top" coordsize="1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x82sIA&#10;AADdAAAADwAAAGRycy9kb3ducmV2LnhtbESPwWrDMBBE74H+g9hCbolcO5TiRg4lJKXXpKbnxdra&#10;wtZKSEri/n1UKPQ4zMwbZrub7SSuFKJxrOBpXYAg7pw23CtoP4+rFxAxIWucHJOCH4qwax4WW6y1&#10;u/GJrufUiwzhWKOCISVfSxm7gSzGtfPE2ft2wWLKMvRSB7xluJ1kWRTP0qLhvDCgp/1A3Xi+WAVd&#10;e3mfkE3Q+6+xOvjStd5slFo+zm+vIBLN6T/81/7QCqqqKOH3TX4Csr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3HzawgAAAN0AAAAPAAAAAAAAAAAAAAAAAJgCAABkcnMvZG93&#10;bnJldi54bWxQSwUGAAAAAAQABAD1AAAAhwMAAAAA&#10;" path="m,124r12,l12,124r,l12,121r,l12,119r,l12,117r2,l14,112r,-3l14,107r,l14,102r,-2l12,95r,l12,90r,-5l12,83r,-3l12,75r,-2l12,71r,-3l12,63r,l12,61r,-3l12,56r,l12,56r,l12,51r,-5l12,42r2,-5l14,32r,-5l14,22r,-2l14,15r,-5l14,8,17,5r,-2l17,3,17,r2,l12,,,124r,xe" fillcolor="#f98100" stroked="f">
                  <v:path arrowok="t" o:connecttype="custom" o:connectlocs="0,124;12,124;12,124;12,124;12,121;12,121;12,119;12,119;12,117;14,117;14,112;14,109;14,107;14,107;14,102;14,100;12,95;12,95;12,90;12,85;12,83;12,80;12,75;12,73;12,71;12,68;12,63;12,63;12,61;12,58;12,56;12,56;12,56;12,56;12,51;12,46;12,42;14,37;14,32;14,27;14,22;14,20;14,15;14,10;14,8;17,5;17,3;17,3;17,0;19,0;12,0;0,124;0,124" o:connectangles="0,0,0,0,0,0,0,0,0,0,0,0,0,0,0,0,0,0,0,0,0,0,0,0,0,0,0,0,0,0,0,0,0,0,0,0,0,0,0,0,0,0,0,0,0,0,0,0,0,0,0,0,0"/>
                </v:shape>
                <v:shape id="Freeform 3349" o:spid="_x0000_s1928" style="position:absolute;left:9900;top:1619;width:19;height:124;visibility:visible;mso-wrap-style:square;v-text-anchor:top" coordsize="1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Cc8UA&#10;AADdAAAADwAAAGRycy9kb3ducmV2LnhtbESPT2sCMRTE7wW/Q3iCt5rYhVK2RhFB63G1Wnp8JG//&#10;tJuXZRN19dM3hUKPw8z8hpkvB9eKC/Wh8axhNlUgiI23DVcaju+bxxcQISJbbD2ThhsFWC5GD3PM&#10;rb/yni6HWIkE4ZCjhjrGLpcymJochqnviJNX+t5hTLKvpO3xmuCulU9KPUuHDaeFGjta12S+D2en&#10;wZuioEId4+zjfnr73JryFL5KrSfjYfUKItIQ/8N/7Z3VkGUqg9836Qn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oJzxQAAAN0AAAAPAAAAAAAAAAAAAAAAAJgCAABkcnMv&#10;ZG93bnJldi54bWxQSwUGAAAAAAQABAD1AAAAigMAAAAA&#10;" path="m,124r12,l12,124r,l12,121r,l12,119r,l12,117r,l12,112r,-3l12,107r,l12,102r,-2l12,95r,l12,90r,-5l12,83r,-3l12,75r,-2l12,71r,-3l12,63r,l12,61r,-3l12,56r,l12,56r,l12,51r,-5l12,42r2,-5l14,32r,-5l14,22r,-2l14,15r,-5l14,8,17,5r,-2l17,3,17,r2,l12,,,124r,xe" fillcolor="#fb8500" stroked="f">
                  <v:path arrowok="t" o:connecttype="custom" o:connectlocs="0,124;12,124;12,124;12,124;12,121;12,121;12,119;12,119;12,117;12,117;12,112;12,109;12,107;12,107;12,102;12,100;12,95;12,95;12,90;12,85;12,83;12,80;12,75;12,73;12,71;12,68;12,63;12,63;12,61;12,58;12,56;12,56;12,56;12,56;12,51;12,46;12,42;14,37;14,32;14,27;14,22;14,20;14,15;14,10;14,8;17,5;17,3;17,3;17,0;19,0;12,0;0,124;0,124" o:connectangles="0,0,0,0,0,0,0,0,0,0,0,0,0,0,0,0,0,0,0,0,0,0,0,0,0,0,0,0,0,0,0,0,0,0,0,0,0,0,0,0,0,0,0,0,0,0,0,0,0,0,0,0,0"/>
                </v:shape>
                <v:shape id="Freeform 3350" o:spid="_x0000_s1929" style="position:absolute;left:9900;top:1619;width:12;height:124;visibility:visible;mso-wrap-style:square;v-text-anchor:top" coordsize="1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UMQA&#10;AADdAAAADwAAAGRycy9kb3ducmV2LnhtbESPQYvCMBSE74L/ITxhb5papUg1LSK4CIKw7uL50Tzb&#10;YvNSmmirv94sLOxxmJlvmE0+mEY8qHO1ZQXzWQSCuLC65lLBz/d+ugLhPLLGxjIpeJKDPBuPNphq&#10;2/MXPc6+FAHCLkUFlfdtKqUrKjLoZrYlDt7VdgZ9kF0pdYd9gJtGxlGUSIM1h4UKW9pVVNzOd6Pg&#10;elydjnhJ+qaMk4PTr8+n51ipj8mwXYPwNPj/8F/7oBUsFtESft+EJyC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2flDEAAAA3QAAAA8AAAAAAAAAAAAAAAAAmAIAAGRycy9k&#10;b3ducmV2LnhtbFBLBQYAAAAABAAEAPUAAACJAwAAAAA=&#10;" path="m,124r12,l12,124r,l12,121r,l12,119r,l12,117r,l12,112r,-3l12,107r,l12,102r,-2l12,95r,l12,90r,-5l12,83r,-3l12,75r,-2l12,71r,-3l12,63r,l12,61r,-3l12,56r,l12,56r,l12,51r,-5l12,42r,-5l12,32r,-5l12,22r,-2l12,15r,-5l12,8r,-3l12,3r,l12,r,l12,,,124r,xe" fillcolor="#fd8800" stroked="f">
                  <v:path arrowok="t" o:connecttype="custom" o:connectlocs="0,124;12,124;12,124;12,124;12,121;12,121;12,119;12,119;12,117;12,117;12,112;12,109;12,107;12,107;12,102;12,100;12,95;12,95;12,90;12,85;12,83;12,80;12,75;12,73;12,71;12,68;12,63;12,63;12,61;12,58;12,56;12,56;12,56;12,56;12,51;12,46;12,42;12,37;12,32;12,27;12,22;12,20;12,15;12,10;12,8;12,5;12,3;12,3;12,0;12,0;12,0;0,124;0,124" o:connectangles="0,0,0,0,0,0,0,0,0,0,0,0,0,0,0,0,0,0,0,0,0,0,0,0,0,0,0,0,0,0,0,0,0,0,0,0,0,0,0,0,0,0,0,0,0,0,0,0,0,0,0,0,0"/>
                </v:shape>
                <v:shape id="Freeform 3351" o:spid="_x0000_s1930" style="position:absolute;left:9900;top:1619;width:12;height:124;visibility:visible;mso-wrap-style:square;v-text-anchor:top" coordsize="1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OLMQA&#10;AADdAAAADwAAAGRycy9kb3ducmV2LnhtbESPQUsDMRSE70L/Q3gFbzZpq7KsTUupCOrNtpfeHvue&#10;m8XNy5Kk7frvjSB4HGbmG2a1GX2vLhxTF8TCfGZAsTSBOmktHA8vdxWolFEI+yBs4ZsTbNaTmxXW&#10;FK7ywZd9blWBSKrRgst5qLVOjWOPaRYGluJ9hugxFxlbTRGvBe57vTDmUXvspCw4HHjnuPnan72F&#10;6vl0QjKxenPvu+39kcicD2Tt7XTcPoHKPOb/8F/7lSwsl+YBft+UJ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GjizEAAAA3QAAAA8AAAAAAAAAAAAAAAAAmAIAAGRycy9k&#10;b3ducmV2LnhtbFBLBQYAAAAABAAEAPUAAACJAwAAAAA=&#10;" path="m,124r12,l12,124r,l12,121r,l12,119r,l12,117r,l12,112r,-3l12,107r,l12,102r,-2l12,95r,l12,90r,-5l12,83r,-3l12,75r,-2l12,71r,-3l12,63r,l12,61r,-3l12,56r,l12,56r,l12,51r,-5l12,42r,-5l12,32r,-5l12,22r,-2l12,15r,-5l12,8r,-3l12,3r,l12,r,l12,,,124r,xe" fillcolor="#ff8c00" stroked="f">
                  <v:path arrowok="t" o:connecttype="custom" o:connectlocs="0,124;12,124;12,124;12,124;12,121;12,121;12,119;12,119;12,117;12,117;12,112;12,109;12,107;12,107;12,102;12,100;12,95;12,95;12,90;12,85;12,83;12,80;12,75;12,73;12,71;12,68;12,63;12,63;12,61;12,58;12,56;12,56;12,56;12,56;12,51;12,46;12,42;12,37;12,32;12,27;12,22;12,20;12,15;12,10;12,8;12,5;12,3;12,3;12,0;12,0;12,0;0,124;0,124" o:connectangles="0,0,0,0,0,0,0,0,0,0,0,0,0,0,0,0,0,0,0,0,0,0,0,0,0,0,0,0,0,0,0,0,0,0,0,0,0,0,0,0,0,0,0,0,0,0,0,0,0,0,0,0,0"/>
                </v:shape>
                <v:shape id="Freeform 3352" o:spid="_x0000_s1931" style="position:absolute;left:9888;top:1547;width:63;height:24;visibility:visible;mso-wrap-style:square;v-text-anchor:top" coordsize="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RWn8UA&#10;AADdAAAADwAAAGRycy9kb3ducmV2LnhtbESPQWvCQBSE70L/w/IKvemmBq1EV2mFhlIFqbb3R/aZ&#10;hO6+DdltEv99VxA8DjPzDbPaDNaIjlpfO1bwPElAEBdO11wq+D69jxcgfEDWaByTggt52KwfRivM&#10;tOv5i7pjKEWEsM9QQRVCk0npi4os+olriKN3dq3FEGVbSt1iH+HWyGmSzKXFmuNChQ1tKyp+j39W&#10;wWy3P31uD/SSH4bpW8P5j3ELo9TT4/C6BBFoCPfwrf2hFaRpMofrm/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FafxQAAAN0AAAAPAAAAAAAAAAAAAAAAAJgCAABkcnMv&#10;ZG93bnJldi54bWxQSwUGAAAAAAQABAD1AAAAigMAAAAA&#10;" path="m12,17l,,63,4,55,24,12,17r,xe" fillcolor="#cb3300" stroked="f">
                  <v:path arrowok="t" o:connecttype="custom" o:connectlocs="12,17;0,0;63,4;55,24;12,17;12,17" o:connectangles="0,0,0,0,0,0"/>
                </v:shape>
                <v:shape id="Freeform 3353" o:spid="_x0000_s1932" style="position:absolute;left:9888;top:1547;width:55;height:24;visibility:visible;mso-wrap-style:square;v-text-anchor:top" coordsize="5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ZvRsQA&#10;AADdAAAADwAAAGRycy9kb3ducmV2LnhtbESP0WoCMRRE3wv+Q7iCL6JZV9SyNYoohUIfSq0fcNnc&#10;Jks3N0sS1+3fN4LQx2FmzjDb/eBa0VOIjWcFi3kBgrj2umGj4PL1OnsGEROyxtYzKfilCPvd6GmL&#10;lfY3/qT+nIzIEI4VKrApdZWUsbbkMM59R5y9bx8cpiyDkTrgLcNdK8uiWEuHDecFix0dLdU/56tT&#10;sCrXupuyOW1K9Ga6+gi9bd6VmoyHwwuIREP6Dz/ab1rBclls4P4mPw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mb0bEAAAA3QAAAA8AAAAAAAAAAAAAAAAAmAIAAGRycy9k&#10;b3ducmV2LnhtbFBLBQYAAAAABAAEAPUAAACJAwAAAAA=&#10;" path="m12,17l,,55,4r,20l12,17r,xe" fillcolor="#cd3600" stroked="f">
                  <v:path arrowok="t" o:connecttype="custom" o:connectlocs="12,17;0,0;55,4;55,24;12,17;12,17" o:connectangles="0,0,0,0,0,0"/>
                </v:shape>
                <v:shape id="Freeform 3354" o:spid="_x0000_s1933" style="position:absolute;left:9888;top:1547;width:55;height:24;visibility:visible;mso-wrap-style:square;v-text-anchor:top" coordsize="5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RHb8EA&#10;AADdAAAADwAAAGRycy9kb3ducmV2LnhtbERPTYvCMBC9C/sfwizsTdOtIFKNInZ19SS24nloxrbY&#10;TEoTa/ffbw6Cx8f7Xq4H04ieOldbVvA9iUAQF1bXXCq45LvxHITzyBoby6TgjxysVx+jJSbaPvlM&#10;feZLEULYJaig8r5NpHRFRQbdxLbEgbvZzqAPsCul7vAZwk0j4yiaSYM1h4YKW9pWVNyzh1FwuOrs&#10;5/iI0zjL4/73lF5TW+6V+vocNgsQngb/Fr/cB61gOo3C3PAmP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UR2/BAAAA3QAAAA8AAAAAAAAAAAAAAAAAmAIAAGRycy9kb3du&#10;cmV2LnhtbFBLBQYAAAAABAAEAPUAAACGAwAAAAA=&#10;" path="m12,17l,,55,4r,20l12,17r,xe" fillcolor="#cf3900" stroked="f">
                  <v:path arrowok="t" o:connecttype="custom" o:connectlocs="12,17;0,0;55,4;55,24;12,17;12,17" o:connectangles="0,0,0,0,0,0"/>
                </v:shape>
                <v:shape id="Freeform 3355" o:spid="_x0000_s1934" style="position:absolute;left:9895;top:1547;width:48;height:24;visibility:visible;mso-wrap-style:square;v-text-anchor:top" coordsize="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krsYA&#10;AADdAAAADwAAAGRycy9kb3ducmV2LnhtbESPQWvCQBSE74L/YXmCt2bTirZNXaVEBIsgmHrp7TX7&#10;moRm34bd1cR/7xYKHoeZ+YZZrgfTigs531hW8JikIIhLqxuuFJw+tw8vIHxA1thaJgVX8rBejUdL&#10;zLTt+UiXIlQiQthnqKAOocuk9GVNBn1iO+Lo/VhnMETpKqkd9hFuWvmUpgtpsOG4UGNHeU3lb3E2&#10;CuTp45l3+fd8OMx92Yd97jZfhVLTyfD+BiLQEO7h//ZOK5jN0lf4e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dkrsYAAADdAAAADwAAAAAAAAAAAAAAAACYAgAAZHJz&#10;L2Rvd25yZXYueG1sUEsFBgAAAAAEAAQA9QAAAIsDAAAAAA==&#10;" path="m5,17l,,48,4,41,24,5,17r,xe" fillcolor="#d13d00" stroked="f">
                  <v:path arrowok="t" o:connecttype="custom" o:connectlocs="5,17;0,0;48,4;41,24;5,17;5,17" o:connectangles="0,0,0,0,0,0"/>
                </v:shape>
                <v:shape id="Freeform 3356" o:spid="_x0000_s1935" style="position:absolute;left:9895;top:1547;width:48;height:24;visibility:visible;mso-wrap-style:square;v-text-anchor:top" coordsize="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eO74A&#10;AADdAAAADwAAAGRycy9kb3ducmV2LnhtbERPyQrCMBC9C/5DGMGbpiq4VKOIoIg3F8Tj0IxtsZmU&#10;JGr9e3MQPD7evlg1phIvcr60rGDQT0AQZ1aXnCu4nLe9KQgfkDVWlknBhzyslu3WAlNt33yk1ynk&#10;IoawT1FBEUKdSumzggz6vq2JI3e3zmCI0OVSO3zHcFPJYZKMpcGSY0OBNW0Kyh6np1GwTYb72/o6&#10;C+Xz8MhufuaufjdRqttp1nMQgZrwF//ce61gNBrE/fFNf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4a3ju+AAAA3QAAAA8AAAAAAAAAAAAAAAAAmAIAAGRycy9kb3ducmV2&#10;LnhtbFBLBQYAAAAABAAEAPUAAACDAwAAAAA=&#10;" path="m5,17l,,48,4,41,24,5,17r,xe" fillcolor="#d34000" stroked="f">
                  <v:path arrowok="t" o:connecttype="custom" o:connectlocs="5,17;0,0;48,4;41,24;5,17;5,17" o:connectangles="0,0,0,0,0,0"/>
                </v:shape>
                <v:shape id="Freeform 3357" o:spid="_x0000_s1936" style="position:absolute;left:9895;top:1547;width:48;height:24;visibility:visible;mso-wrap-style:square;v-text-anchor:top" coordsize="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VVbsYA&#10;AADdAAAADwAAAGRycy9kb3ducmV2LnhtbESPzWrDMBCE74W+g9hCb4nspITgRA6lJFDoJX+H9rax&#10;trKptVIsxXHfvgoEehxm5htmuRpsK3rqQuNYQT7OQBBXTjdsFBwPm9EcRIjIGlvHpOCXAqzKx4cl&#10;FtpdeUf9PhqRIBwKVFDH6AspQ1WTxTB2njh5366zGJPsjNQdXhPctnKSZTNpseG0UKOnt5qqn/3F&#10;KtidJl8vfs0ez5ft54dpjVsPW6Wen4bXBYhIQ/wP39vvWsF0mudwe5Oe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VVbsYAAADdAAAADwAAAAAAAAAAAAAAAACYAgAAZHJz&#10;L2Rvd25yZXYueG1sUEsFBgAAAAAEAAQA9QAAAIsDAAAAAA==&#10;" path="m5,17l,,48,4,41,24,5,17r,xe" fillcolor="#d54400" stroked="f">
                  <v:path arrowok="t" o:connecttype="custom" o:connectlocs="5,17;0,0;48,4;41,24;5,17;5,17" o:connectangles="0,0,0,0,0,0"/>
                </v:shape>
                <v:shape id="Freeform 3358" o:spid="_x0000_s1937" style="position:absolute;left:9895;top:1547;width:48;height:24;visibility:visible;mso-wrap-style:square;v-text-anchor:top" coordsize="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RjaMMA&#10;AADdAAAADwAAAGRycy9kb3ducmV2LnhtbESPzWrDMBCE74W+g9hCb42cGELiRgmhJNBDL/l5gMXa&#10;WibSypFU23n7KhDIcZiZb5jVZnRW9BRi61nBdFKAIK69brlRcD7tPxYgYkLWaD2TghtF2KxfX1ZY&#10;aT/wgfpjakSGcKxQgUmpq6SMtSGHceI74uz9+uAwZRkaqQMOGe6snBXFXDpsOS8Y7OjLUH05/jkF&#10;C7Q/vozN8rwLob9as8WbHJR6fxu3nyASjekZfrS/tYKynM7g/iY/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RjaMMAAADdAAAADwAAAAAAAAAAAAAAAACYAgAAZHJzL2Rv&#10;d25yZXYueG1sUEsFBgAAAAAEAAQA9QAAAIgDAAAAAA==&#10;" path="m5,17l,,48,4,41,24,5,17r,xe" fillcolor="#d74700" stroked="f">
                  <v:path arrowok="t" o:connecttype="custom" o:connectlocs="5,17;0,0;48,4;41,24;5,17;5,17" o:connectangles="0,0,0,0,0,0"/>
                </v:shape>
                <v:shape id="Freeform 3359" o:spid="_x0000_s1938" style="position:absolute;left:9895;top:1547;width:41;height:24;visibility:visible;mso-wrap-style:square;v-text-anchor:top" coordsize="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liMgA&#10;AADdAAAADwAAAGRycy9kb3ducmV2LnhtbESPQUvDQBSE74X+h+UVvDWbGhCJ3RYtVKv0UGMpHh/Z&#10;ZzY0+zZm1yb213cLgsdhZr5h5svBNuJEna8dK5glKQji0umaKwX7j/X0HoQPyBobx6TglzwsF+PR&#10;HHPten6nUxEqESHsc1RgQmhzKX1pyKJPXEscvS/XWQxRdpXUHfYRbht5m6Z30mLNccFgSytD5bH4&#10;sQq27un7dff5di6NbV/6qj8ci82zUjeT4fEBRKAh/If/2hutIMtmGVzfxCc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qyWIyAAAAN0AAAAPAAAAAAAAAAAAAAAAAJgCAABk&#10;cnMvZG93bnJldi54bWxQSwUGAAAAAAQABAD1AAAAjQMAAAAA&#10;" path="m5,17l,,41,4r,20l5,17r,xe" fillcolor="#d94b00" stroked="f">
                  <v:path arrowok="t" o:connecttype="custom" o:connectlocs="5,17;0,0;41,4;41,24;5,17;5,17" o:connectangles="0,0,0,0,0,0"/>
                </v:shape>
                <v:shape id="Freeform 3360" o:spid="_x0000_s1939" style="position:absolute;left:9895;top:1547;width:41;height:24;visibility:visible;mso-wrap-style:square;v-text-anchor:top" coordsize="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Zg8McA&#10;AADdAAAADwAAAGRycy9kb3ducmV2LnhtbESPQWvCQBSE7wX/w/KE3upGLVKiq4ig9hAL2go5PrKv&#10;2dDs25BdTeyvdwtCj8PMfMMsVr2txZVaXzlWMB4lIIgLpysuFXx9bl/eQPiArLF2TApu5GG1HDwt&#10;MNWu4yNdT6EUEcI+RQUmhCaV0heGLPqRa4ij9+1aiyHKtpS6xS7CbS0nSTKTFiuOCwYb2hgqfk4X&#10;qyDLbZ6ds83ueDOm+83X+4+D2yv1POzXcxCB+vAffrTftYLpdPwKf2/i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mYPDHAAAA3QAAAA8AAAAAAAAAAAAAAAAAmAIAAGRy&#10;cy9kb3ducmV2LnhtbFBLBQYAAAAABAAEAPUAAACMAwAAAAA=&#10;" path="m12,17l,,41,4r,20l12,17r,xe" fillcolor="#db4e00" stroked="f">
                  <v:path arrowok="t" o:connecttype="custom" o:connectlocs="12,17;0,0;41,4;41,24;12,17;12,17" o:connectangles="0,0,0,0,0,0"/>
                </v:shape>
                <v:shape id="Freeform 3361" o:spid="_x0000_s1940" style="position:absolute;left:9895;top:1547;width:41;height:24;visibility:visible;mso-wrap-style:square;v-text-anchor:top" coordsize="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lv8cA&#10;AADdAAAADwAAAGRycy9kb3ducmV2LnhtbESPQWvCQBSE7wX/w/IEL6VuYqjY6CqtIKQHQWPr+ZF9&#10;JsHs25BdTfrvu4WCx2FmvmFWm8E04k6dqy0riKcRCOLC6ppLBV+n3csChPPIGhvLpOCHHGzWo6cV&#10;ptr2fKR77ksRIOxSVFB536ZSuqIig25qW+LgXWxn0AfZlVJ32Ae4aeQsiubSYM1hocKWthUV1/xm&#10;FHxEn+erfbPZPn92h+/jftee541Sk/HwvgThafCP8H870wqSJH6Fv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UZb/HAAAA3QAAAA8AAAAAAAAAAAAAAAAAmAIAAGRy&#10;cy9kb3ducmV2LnhtbFBLBQYAAAAABAAEAPUAAACMAwAAAAA=&#10;" path="m12,17l,,41,4r,20l12,17r,xe" fillcolor="#dd5100" stroked="f">
                  <v:path arrowok="t" o:connecttype="custom" o:connectlocs="12,17;0,0;41,4;41,24;12,17;12,17" o:connectangles="0,0,0,0,0,0"/>
                </v:shape>
                <v:shape id="Freeform 3362" o:spid="_x0000_s1941" style="position:absolute;left:9895;top:1547;width:41;height:24;visibility:visible;mso-wrap-style:square;v-text-anchor:top" coordsize="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k8QA&#10;AADdAAAADwAAAGRycy9kb3ducmV2LnhtbESPUWsCMRCE3wv+h7BCX4ruWanK1ShSWuib1voD1st6&#10;uXrZHJdUr/56IxR8HGbmG2a+7FytTtyGyouG0TADxVJ4U0mpYff9MZiBCpHEUO2FNfxxgOWi9zCn&#10;3PizfPFpG0uVIBJy0mBjbHLEUFh2FIa+YUnewbeOYpJtiaalc4K7Gp+zbIKOKkkLlhp+s1wct79O&#10;w9pO4xMWzJs9y+Xlx+HlPaDWj/1u9Qoqchfv4f/2p9EwHo8mcHuTng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z/pPEAAAA3QAAAA8AAAAAAAAAAAAAAAAAmAIAAGRycy9k&#10;b3ducmV2LnhtbFBLBQYAAAAABAAEAPUAAACJAwAAAAA=&#10;" path="m12,17l,,41,4,36,24,12,17r,xe" fillcolor="#df5500" stroked="f">
                  <v:path arrowok="t" o:connecttype="custom" o:connectlocs="12,17;0,0;41,4;36,24;12,17;12,17" o:connectangles="0,0,0,0,0,0"/>
                </v:shape>
                <v:shape id="Freeform 3363" o:spid="_x0000_s1942" style="position:absolute;left:9895;top:1547;width:41;height:24;visibility:visible;mso-wrap-style:square;v-text-anchor:top" coordsize="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yckA&#10;AADdAAAADwAAAGRycy9kb3ducmV2LnhtbESPW2vCQBSE3wv+h+UU+lY3NuIldZVS2iIEFC8gvh2y&#10;xyQ2ezbNbk38912h4OMwM98ws0VnKnGhxpWWFQz6EQjizOqScwX73efzBITzyBory6TgSg4W897D&#10;DBNtW97QZetzESDsElRQeF8nUrqsIIOub2vi4J1sY9AH2eRSN9gGuKnkSxSNpMGSw0KBNb0XlH1v&#10;f42C4+o8/Brv2nW6mqb4cfo5pMsyVurpsXt7BeGp8/fwf3upFcTxYAy3N+EJ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rJyckAAADdAAAADwAAAAAAAAAAAAAAAACYAgAA&#10;ZHJzL2Rvd25yZXYueG1sUEsFBgAAAAAEAAQA9QAAAI4DAAAAAA==&#10;" path="m12,17l,,41,4,36,24,12,17r,xe" fillcolor="#e15800" stroked="f">
                  <v:path arrowok="t" o:connecttype="custom" o:connectlocs="12,17;0,0;41,4;36,24;12,17;12,17" o:connectangles="0,0,0,0,0,0"/>
                </v:shape>
                <v:shape id="Freeform 3364" o:spid="_x0000_s1943" style="position:absolute;left:9895;top:1547;width:41;height:24;visibility:visible;mso-wrap-style:square;v-text-anchor:top" coordsize="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IsIA&#10;AADdAAAADwAAAGRycy9kb3ducmV2LnhtbERPy2rCQBTdC/2H4Ra604kG2hozikoVoSttPuCSuSbB&#10;zJ2YmTz06zuLQpeH8043o6lFT62rLCuYzyIQxLnVFRcKsp/D9BOE88gaa8uk4EEONuuXSYqJtgOf&#10;qb/4QoQQdgkqKL1vEildXpJBN7MNceCutjXoA2wLqVscQrip5SKK3qXBikNDiQ3tS8pvl84o+D51&#10;MdXx4rj7Mvfnftgus+LDK/X2Om5XIDyN/l/85z5pBXE8D3PDm/A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wiwgAAAN0AAAAPAAAAAAAAAAAAAAAAAJgCAABkcnMvZG93&#10;bnJldi54bWxQSwUGAAAAAAQABAD1AAAAhwMAAAAA&#10;" path="m12,17l,,41,4,36,24,12,17r,xe" fillcolor="#e35c00" stroked="f">
                  <v:path arrowok="t" o:connecttype="custom" o:connectlocs="12,17;0,0;41,4;36,24;12,17;12,17" o:connectangles="0,0,0,0,0,0"/>
                </v:shape>
                <v:shape id="Freeform 3365" o:spid="_x0000_s1944" style="position:absolute;left:9895;top:1547;width:36;height:24;visibility:visible;mso-wrap-style:square;v-text-anchor:top" coordsize="3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JNsQA&#10;AADdAAAADwAAAGRycy9kb3ducmV2LnhtbESPX2vCQBDE3wt+h2OFvtWLpoY29RQrtPTVP9XXJbcm&#10;wdxeyG1N/Pa9QsHHYWZ+wyxWg2vUlbpQezYwnSSgiAtvay4NHPYfTy+ggiBbbDyTgRsFWC1HDwvM&#10;re95S9edlCpCOORooBJpc61DUZHDMPEtcfTOvnMoUXalth32Ee4aPUuSTDusOS5U2NKmouKy+3EG&#10;Np/Z6Znn75lN5/3tuBUZvksx5nE8rN9ACQ1yD/+3v6yBNJ2+wt+b+AT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JyTbEAAAA3QAAAA8AAAAAAAAAAAAAAAAAmAIAAGRycy9k&#10;b3ducmV2LnhtbFBLBQYAAAAABAAEAPUAAACJAwAAAAA=&#10;" path="m12,17l,,36,4r,20l12,17r,xe" fillcolor="#e55f00" stroked="f">
                  <v:path arrowok="t" o:connecttype="custom" o:connectlocs="12,17;0,0;36,4;36,24;12,17;12,17" o:connectangles="0,0,0,0,0,0"/>
                </v:shape>
                <v:shape id="Freeform 3366" o:spid="_x0000_s1945" style="position:absolute;left:9900;top:1547;width:31;height:24;visibility:visible;mso-wrap-style:square;v-text-anchor:top" coordsize="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akMEA&#10;AADdAAAADwAAAGRycy9kb3ducmV2LnhtbERPTYvCMBC9C/6HMMLeNFVB3K5RxEXwUsXq3mebsS02&#10;k26S1frvzUHw+Hjfi1VnGnEj52vLCsajBARxYXXNpYLzaTucg/ABWWNjmRQ8yMNq2e8tMNX2zke6&#10;5aEUMYR9igqqENpUSl9UZNCPbEscuYt1BkOErpTa4T2Gm0ZOkmQmDdYcGypsaVNRcc3/jYKffdd+&#10;u8th+3uoP8+7TGZ/RZYp9THo1l8gAnXhLX65d1rBdDqJ++Ob+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nmpDBAAAA3QAAAA8AAAAAAAAAAAAAAAAAmAIAAGRycy9kb3du&#10;cmV2LnhtbFBLBQYAAAAABAAEAPUAAACGAwAAAAA=&#10;" path="m7,17l,,31,4r,20l7,17r,xe" fillcolor="#e76300" stroked="f">
                  <v:path arrowok="t" o:connecttype="custom" o:connectlocs="7,17;0,0;31,4;31,24;7,17;7,17" o:connectangles="0,0,0,0,0,0"/>
                </v:shape>
                <v:shape id="Freeform 3367" o:spid="_x0000_s1946" style="position:absolute;left:9900;top:1547;width:31;height:24;visibility:visible;mso-wrap-style:square;v-text-anchor:top" coordsize="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foMcA&#10;AADdAAAADwAAAGRycy9kb3ducmV2LnhtbESPX2vCQBDE34V+h2OFvulFQyWkniKlQqHtg38QH5fc&#10;moTm9tLsVZNv3ysUfBxm5jfMct27Rl2pk9qzgdk0AUVceFtzaeB42E4yUBKQLTaeycBAAuvVw2iJ&#10;ufU33tF1H0oVISw5GqhCaHOtpajIoUx9Sxy9i+8chii7UtsObxHuGj1PkoV2WHNcqLCll4qKr/2P&#10;M3D6PKfH83B5zb7lfTik248nkcKYx3G/eQYVqA/38H/7zRpI0/kM/t7EJ6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136DHAAAA3QAAAA8AAAAAAAAAAAAAAAAAmAIAAGRy&#10;cy9kb3ducmV2LnhtbFBLBQYAAAAABAAEAPUAAACMAwAAAAA=&#10;" path="m7,17l,,31,4r,20l7,17r,xe" fillcolor="#e96600" stroked="f">
                  <v:path arrowok="t" o:connecttype="custom" o:connectlocs="7,17;0,0;31,4;31,24;7,17;7,17" o:connectangles="0,0,0,0,0,0"/>
                </v:shape>
                <v:shape id="Freeform 3368" o:spid="_x0000_s1947" style="position:absolute;left:9900;top:1547;width:31;height:24;visibility:visible;mso-wrap-style:square;v-text-anchor:top" coordsize="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TgMYA&#10;AADdAAAADwAAAGRycy9kb3ducmV2LnhtbESPS2vDMBCE74H+B7GF3hL5QYNxo4TSB/QWHCfQ42Jt&#10;bKfWyliq7f77qBDIcZidb3Y2u9l0YqTBtZYVxKsIBHFldcu1gmP5ucxAOI+ssbNMCv7IwW77sNhg&#10;ru3EBY0HX4sAYZejgsb7PpfSVQ0ZdCvbEwfvbAeDPsihlnrAKcBNJ5MoWkuDLYeGBnt6a6j6Ofya&#10;8IaOnz/S4vvdr4uovGTpdEr2tVJPj/PrCwhPs78f39JfWkGaJgn8rwkIkN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zTgMYAAADdAAAADwAAAAAAAAAAAAAAAACYAgAAZHJz&#10;L2Rvd25yZXYueG1sUEsFBgAAAAAEAAQA9QAAAIsDAAAAAA==&#10;" path="m7,17l,,31,4r,20l7,17r,xe" fillcolor="#eb6900" stroked="f">
                  <v:path arrowok="t" o:connecttype="custom" o:connectlocs="7,17;0,0;31,4;31,24;7,17;7,17" o:connectangles="0,0,0,0,0,0"/>
                </v:shape>
                <v:shape id="Freeform 3369" o:spid="_x0000_s1948" style="position:absolute;left:9900;top:1547;width:31;height:17;visibility:visible;mso-wrap-style:square;v-text-anchor:top" coordsize="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2MMcA&#10;AADdAAAADwAAAGRycy9kb3ducmV2LnhtbESPT2sCMRTE70K/Q3iF3mqiC8WuRrEt/QNedOvB42Pz&#10;3F3cvOwmUbffvikUPA4z8xtmsRpsKy7kQ+NYw2SsQBCXzjRcadh/vz/OQISIbLB1TBp+KMBqeTda&#10;YG7clXd0KWIlEoRDjhrqGLtcylDWZDGMXUecvKPzFmOSvpLG4zXBbSunSj1Jiw2nhRo7eq2pPBVn&#10;q+Fz6MPbtji9HD7Oqpj1fqOe+43WD/fDeg4i0hBv4f/2l9GQZdMM/t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zdjDHAAAA3QAAAA8AAAAAAAAAAAAAAAAAmAIAAGRy&#10;cy9kb3ducmV2LnhtbFBLBQYAAAAABAAEAPUAAACMAwAAAAA=&#10;" path="m7,17l,,31,4r,13l7,17r,xe" fillcolor="#ed6d00" stroked="f">
                  <v:path arrowok="t" o:connecttype="custom" o:connectlocs="7,17;0,0;31,4;31,17;7,17;7,17" o:connectangles="0,0,0,0,0,0"/>
                </v:shape>
                <v:shape id="Freeform 3370" o:spid="_x0000_s1949" style="position:absolute;left:9900;top:1547;width:31;height:17;visibility:visible;mso-wrap-style:square;v-text-anchor:top" coordsize="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TbDMUA&#10;AADdAAAADwAAAGRycy9kb3ducmV2LnhtbESP3WrCQBSE74W+w3IKvdPdJCKSuopE2kq98ucBDtnT&#10;JJg9G7KrRp/eLRR6OczMN8xiNdhWXKn3jWMNyUSBIC6dabjScDp+jOcgfEA22DomDXfysFq+jBaY&#10;G3fjPV0PoRIRwj5HDXUIXS6lL2uy6CeuI47ej+sthij7SpoebxFuW5kqNZMWG44LNXZU1FSeDxer&#10;wT3MNjnd06J5fGVF8r1Tn5tOaf32OqzfQQQawn/4r701GrIsncL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NsMxQAAAN0AAAAPAAAAAAAAAAAAAAAAAJgCAABkcnMv&#10;ZG93bnJldi54bWxQSwUGAAAAAAQABAD1AAAAigMAAAAA&#10;" path="m7,17l,,31,4,24,17,7,17r,xe" fillcolor="#ef7000" stroked="f">
                  <v:path arrowok="t" o:connecttype="custom" o:connectlocs="7,17;0,0;31,4;24,17;7,17;7,17" o:connectangles="0,0,0,0,0,0"/>
                </v:shape>
                <v:shape id="Freeform 3371" o:spid="_x0000_s1950" style="position:absolute;left:9900;top:1547;width:24;height:17;visibility:visible;mso-wrap-style:square;v-text-anchor:top" coordsize="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d2sgA&#10;AADdAAAADwAAAGRycy9kb3ducmV2LnhtbESPT2vCQBTE74V+h+UVehHdGI1IdJUitgqe/IPo7ZF9&#10;JqHZtyG71ein7wqFHoeZ+Q0znbemEldqXGlZQb8XgSDOrC45V3DYf3bHIJxH1lhZJgV3cjCfvb5M&#10;MdX2xlu67nwuAoRdigoK7+tUSpcVZND1bE0cvIttDPogm1zqBm8BbioZR9FIGiw5LBRY06Kg7Hv3&#10;YxScMXkMR6vFerMcVttD3DmeOsmXUu9v7ccEhKfW/4f/2mutYDCIE3i+C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FJ3ayAAAAN0AAAAPAAAAAAAAAAAAAAAAAJgCAABk&#10;cnMvZG93bnJldi54bWxQSwUGAAAAAAQABAD1AAAAjQMAAAAA&#10;" path="m7,17l,,24,4r,13l7,17r,xe" fillcolor="#f17400" stroked="f">
                  <v:path arrowok="t" o:connecttype="custom" o:connectlocs="7,17;0,0;24,4;24,17;7,17;7,17" o:connectangles="0,0,0,0,0,0"/>
                </v:shape>
                <v:shape id="Freeform 3372" o:spid="_x0000_s1951" style="position:absolute;left:9900;top:1547;width:24;height:17;visibility:visible;mso-wrap-style:square;v-text-anchor:top" coordsize="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wEscA&#10;AADdAAAADwAAAGRycy9kb3ducmV2LnhtbESP3WrCQBSE7wt9h+UIvasbFaKkrtKWBioW/Kng7TF7&#10;mqRmz4bdrca3dwuCl8PMfMNM551pxImcry0rGPQTEMSF1TWXCnbf+fMEhA/IGhvLpOBCHuazx4cp&#10;ZtqeeUOnbShFhLDPUEEVQptJ6YuKDPq+bYmj92OdwRClK6V2eI5w08hhkqTSYM1xocKW3isqjts/&#10;oyANyXqZf+32q7dFfjSHzfiDf51ST73u9QVEoC7cw7f2p1YwGg1T+H8Tn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jsBLHAAAA3QAAAA8AAAAAAAAAAAAAAAAAmAIAAGRy&#10;cy9kb3ducmV2LnhtbFBLBQYAAAAABAAEAPUAAACMAwAAAAA=&#10;" path="m7,17l,,24,4r,13l7,17r,xe" fillcolor="#f37700" stroked="f">
                  <v:path arrowok="t" o:connecttype="custom" o:connectlocs="7,17;0,0;24,4;24,17;7,17;7,17" o:connectangles="0,0,0,0,0,0"/>
                </v:shape>
                <v:shape id="Freeform 3373" o:spid="_x0000_s1952" style="position:absolute;left:9900;top:1547;width:24;height:17;visibility:visible;mso-wrap-style:square;v-text-anchor:top" coordsize="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4FK8cA&#10;AADdAAAADwAAAGRycy9kb3ducmV2LnhtbESPQWsCMRSE74X+h/AKvRTN6pZaVqOIUBDpobVK8fbY&#10;PDerm5ewibr775tCocdhZr5hZovONuJKbagdKxgNMxDEpdM1Vwp2X2+DVxAhImtsHJOCngIs5vd3&#10;Myy0u/EnXbexEgnCoUAFJkZfSBlKQxbD0Hni5B1dazEm2VZSt3hLcNvIcZa9SIs1pwWDnlaGyvP2&#10;YhV4uXn+6A/ve+7N4elU5/lp47+VenzollMQkbr4H/5rr7WCPB9P4PdNeg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eBSvHAAAA3QAAAA8AAAAAAAAAAAAAAAAAmAIAAGRy&#10;cy9kb3ducmV2LnhtbFBLBQYAAAAABAAEAPUAAACMAwAAAAA=&#10;" path="m7,17l,,24,r,17l7,17r,xe" fillcolor="#f57b00" stroked="f">
                  <v:path arrowok="t" o:connecttype="custom" o:connectlocs="7,17;0,0;24,0;24,17;7,17;7,17" o:connectangles="0,0,0,0,0,0"/>
                </v:shape>
                <v:shape id="Freeform 3374" o:spid="_x0000_s1953" style="position:absolute;left:9900;top:1547;width:24;height:17;visibility:visible;mso-wrap-style:square;v-text-anchor:top" coordsize="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Q3MAA&#10;AADdAAAADwAAAGRycy9kb3ducmV2LnhtbERPTYvCMBC9C/sfwgjeNFVBpGuURVjx2K26ex2asa02&#10;k9KMWv/95iB4fLzv1aZ3jbpTF2rPBqaTBBRx4W3NpYHj4Xu8BBUE2WLjmQw8KcBm/TFYYWr9g3/o&#10;nkupYgiHFA1UIm2qdSgqchgmviWO3Nl3DiXCrtS2w0cMd42eJclCO6w5NlTY0rai4prfnIHdNfs9&#10;Pafn3SXPLpksnSz+bmLMaNh/fYIS6uUtfrn31sB8Potz45v4BP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KQ3MAAAADdAAAADwAAAAAAAAAAAAAAAACYAgAAZHJzL2Rvd25y&#10;ZXYueG1sUEsFBgAAAAAEAAQA9QAAAIUDAAAAAA==&#10;" path="m7,17l,,24,r,17l7,17r,xe" fillcolor="#f77e00" stroked="f">
                  <v:path arrowok="t" o:connecttype="custom" o:connectlocs="7,17;0,0;24,0;24,17;7,17;7,17" o:connectangles="0,0,0,0,0,0"/>
                </v:shape>
                <v:shape id="Freeform 3375" o:spid="_x0000_s1954" style="position:absolute;left:9900;top:1547;width:24;height:17;visibility:visible;mso-wrap-style:square;v-text-anchor:top" coordsize="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f6c8MA&#10;AADdAAAADwAAAGRycy9kb3ducmV2LnhtbESPQYvCMBSE74L/ITzBm6ZWEO02FV0QhPVi170/mmdT&#10;tnkpTVbrvzcLgsdhZr5h8u1gW3Gj3jeOFSzmCQjiyumGawWX78NsDcIHZI2tY1LwIA/bYjzKMdPu&#10;zme6laEWEcI+QwUmhC6T0leGLPq564ijd3W9xRBlX0vd4z3CbSvTJFlJiw3HBYMdfRqqfss/qyDZ&#10;pwtjyu6x31Tl9SKb+vT1s1NqOhl2HyACDeEdfrWPWsFymW7g/018ArJ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f6c8MAAADdAAAADwAAAAAAAAAAAAAAAACYAgAAZHJzL2Rv&#10;d25yZXYueG1sUEsFBgAAAAAEAAQA9QAAAIgDAAAAAA==&#10;" path="m7,17l,,24,r,17l7,17r,xe" fillcolor="#f98100" stroked="f">
                  <v:path arrowok="t" o:connecttype="custom" o:connectlocs="7,17;0,0;24,0;24,17;7,17;7,17" o:connectangles="0,0,0,0,0,0"/>
                </v:shape>
                <v:shape id="Freeform 3376" o:spid="_x0000_s1955" style="position:absolute;left:9900;top:1547;width:24;height:17;visibility:visible;mso-wrap-style:square;v-text-anchor:top" coordsize="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tYssIA&#10;AADdAAAADwAAAGRycy9kb3ducmV2LnhtbERPy4rCMBTdD/gP4QqzG1MtDFqN4gzKjLjxheLu0lzb&#10;YnNTm6j1781CcHk479GkMaW4Ue0Kywq6nQgEcWp1wZmC3Xb+1QfhPLLG0jIpeJCDybj1McJE2zuv&#10;6bbxmQgh7BJUkHtfJVK6NCeDrmMr4sCdbG3QB1hnUtd4D+GmlL0o+pYGCw4NOVb0m1N63lyNArya&#10;7t/PYHXcL+xh6be8n9HFKPXZbqZDEJ4a/xa/3P9aQRzHYX94E56AH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1iywgAAAN0AAAAPAAAAAAAAAAAAAAAAAJgCAABkcnMvZG93&#10;bnJldi54bWxQSwUGAAAAAAQABAD1AAAAhwMAAAAA&#10;" path="m7,17l,,24,r,17l7,17r,xe" fillcolor="#fb8500" stroked="f">
                  <v:path arrowok="t" o:connecttype="custom" o:connectlocs="7,17;0,0;24,0;24,17;7,17;7,17" o:connectangles="0,0,0,0,0,0"/>
                </v:shape>
                <v:shape id="Freeform 3377" o:spid="_x0000_s1956" style="position:absolute;left:9907;top:1547;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J2MMA&#10;AADdAAAADwAAAGRycy9kb3ducmV2LnhtbESPS4vCQBCE7wv+h6EFbzrRiI/oKLIg6HF95thk2iSY&#10;6QmZ2Zj99zsLwh6LqvqKWm87U4mWGldaVjAeRSCIM6tLzhVczvvhAoTzyBory6TghxxsN72PNSba&#10;vviL2pPPRYCwS1BB4X2dSOmyggy6ka2Jg/ewjUEfZJNL3eArwE0lJ1E0kwZLDgsF1vRZUPY8fRsF&#10;3TG922l7mKa3ep5ejxSos6VSg363W4Hw1Pn/8Lt90AriOB7D35vw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AJ2MMAAADdAAAADwAAAAAAAAAAAAAAAACYAgAAZHJzL2Rv&#10;d25yZXYueG1sUEsFBgAAAAAEAAQA9QAAAIgDAAAAAA==&#10;" path="m,17l,,12,r5,17l,17r,xe" fillcolor="#fd8800" stroked="f">
                  <v:path arrowok="t" o:connecttype="custom" o:connectlocs="0,17;0,0;12,0;17,17;0,17;0,17" o:connectangles="0,0,0,0,0,0"/>
                </v:shape>
                <v:rect id="Rectangle 3378" o:spid="_x0000_s1957" style="position:absolute;left:9907;top:1547;width:12;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gRsYA&#10;AADdAAAADwAAAGRycy9kb3ducmV2LnhtbESP0WrCQBRE3wv+w3IFX4puYmiwqauoKAh9avQDLtnb&#10;JDV7N2RXk/brXUHo4zAzZ5jlejCNuFHnassK4lkEgriwuuZSwfl0mC5AOI+ssbFMCn7JwXo1elli&#10;pm3PX3TLfSkChF2GCirv20xKV1Rk0M1sSxy8b9sZ9EF2pdQd9gFuGjmPolQarDksVNjSrqLikl+N&#10;Ahv3++3rkB6i9Hr+fF8kP/Gb/lNqMh42HyA8Df4//GwftYIkSebweBOe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YgRsYAAADdAAAADwAAAAAAAAAAAAAAAACYAgAAZHJz&#10;L2Rvd25yZXYueG1sUEsFBgAAAAAEAAQA9QAAAIsDAAAAAA==&#10;" fillcolor="#ff8c00" stroked="f"/>
                <v:shape id="Freeform 3379" o:spid="_x0000_s1958" style="position:absolute;left:9888;top:1520;width:63;height:19;visibility:visible;mso-wrap-style:square;v-text-anchor:top" coordsize="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W1cIA&#10;AADdAAAADwAAAGRycy9kb3ducmV2LnhtbERPXWvCMBR9F/wP4Qp703TKpnSmIoKwvWx+4V4vzW3T&#10;tbkpTdTu3y/CwPN2OF+c5aq3jbhS5yvHCp4nCQji3OmKSwWn43a8AOEDssbGMSn4JQ+rbDhYYqrd&#10;jfd0PYRSxBL2KSowIbSplD43ZNFPXEsctcJ1FkOkXSl1h7dYbhs5TZJXabHiuGCwpY2hvD5crIJz&#10;/VHvaeZ2XHxd5pJe+p/vT6PU06hfv4EI1IeH+T/9rhXMIuD+Jj4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9bVwgAAAN0AAAAPAAAAAAAAAAAAAAAAAJgCAABkcnMvZG93&#10;bnJldi54bWxQSwUGAAAAAAQABAD1AAAAhwMAAAAA&#10;" path="m,15l7,,63,,55,19,,15r,xe" fillcolor="#cb3300" stroked="f">
                  <v:path arrowok="t" o:connecttype="custom" o:connectlocs="0,15;7,0;63,0;55,19;0,15;0,15" o:connectangles="0,0,0,0,0,0"/>
                </v:shape>
                <v:shape id="Freeform 3380" o:spid="_x0000_s1959" style="position:absolute;left:9888;top:1520;width:63;height:19;visibility:visible;mso-wrap-style:square;v-text-anchor:top" coordsize="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s6MUA&#10;AADdAAAADwAAAGRycy9kb3ducmV2LnhtbESPzWrDMBCE74G8g9hCb4mUOoTgWA4lobQUesjPJbfF&#10;2lqm1spIauK+fVUo5DjMzDdMtR1dL64UYudZw2KuQBA33nTcajifXmZrEDEhG+w9k4YfirCtp5MK&#10;S+NvfKDrMbUiQziWqMGmNJRSxsaSwzj3A3H2Pn1wmLIMrTQBbxnuevmk1Eo67DgvWBxoZ6n5On47&#10;DZfYHuxaDRh2716p5cKcX/cfWj8+jM8bEInGdA//t9+MhqIolvD3Jj8BW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2zoxQAAAN0AAAAPAAAAAAAAAAAAAAAAAJgCAABkcnMv&#10;ZG93bnJldi54bWxQSwUGAAAAAAQABAD1AAAAigMAAAAA&#10;" path="m,15l7,,63,,55,19,,15r,xe" fillcolor="#cd3600" stroked="f">
                  <v:path arrowok="t" o:connecttype="custom" o:connectlocs="0,15;7,0;63,0;55,19;0,15;0,15" o:connectangles="0,0,0,0,0,0"/>
                </v:shape>
                <v:shape id="Freeform 3381" o:spid="_x0000_s1960" style="position:absolute;left:9888;top:1520;width:63;height:19;visibility:visible;mso-wrap-style:square;v-text-anchor:top" coordsize="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XBsUA&#10;AADdAAAADwAAAGRycy9kb3ducmV2LnhtbESP0WrCQBRE3wv+w3KFvhTdpGlFUtcgEcGnQrUfcNm9&#10;JqHZuzG7ifHv3UKhj8PMnGE2xWRbMVLvG8cK0mUCglg703Cl4Pt8WKxB+IBssHVMCu7kodjOnjaY&#10;G3fjLxpPoRIRwj5HBXUIXS6l1zVZ9EvXEUfv4nqLIcq+kqbHW4TbVr4myUpabDgu1NhRWZP+OQ1W&#10;gT6nb035oj/tujrQFff3Yb8qlXqeT7sPEIGm8B/+ax+NgizL3uH3TXwCc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1cGxQAAAN0AAAAPAAAAAAAAAAAAAAAAAJgCAABkcnMv&#10;ZG93bnJldi54bWxQSwUGAAAAAAQABAD1AAAAigMAAAAA&#10;" path="m,15l7,,63,,55,19,,15r,xe" fillcolor="#cf3900" stroked="f">
                  <v:path arrowok="t" o:connecttype="custom" o:connectlocs="0,15;7,0;63,0;55,19;0,15;0,15" o:connectangles="0,0,0,0,0,0"/>
                </v:shape>
                <v:shape id="Freeform 3382" o:spid="_x0000_s1961" style="position:absolute;left:9895;top:152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g0IcQA&#10;AADdAAAADwAAAGRycy9kb3ducmV2LnhtbESPwWrDMBBE74H+g9hCb4ncmITiRgmlpWBDLrVDz4u1&#10;tZ1YKyMptvv3VSDQ4zAzb5jdYTa9GMn5zrKC51UCgri2uuNGwan6XL6A8AFZY2+ZFPySh8P+YbHD&#10;TNuJv2gsQyMihH2GCtoQhkxKX7dk0K/sQBy9H+sMhihdI7XDKcJNL9dJspUGO44LLQ703lJ9Ka9G&#10;QVcM4zcWid5gfr6ujx9UuZ6Uenqc315BBJrDf/jezrWCNE23cHsTn4D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INCHEAAAA3QAAAA8AAAAAAAAAAAAAAAAAmAIAAGRycy9k&#10;b3ducmV2LnhtbFBLBQYAAAAABAAEAPUAAACJAwAAAAA=&#10;" path="m,15l,,48,r,19l,15r,xe" fillcolor="#d13d00" stroked="f">
                  <v:path arrowok="t" o:connecttype="custom" o:connectlocs="0,15;0,0;48,0;48,19;0,15;0,15" o:connectangles="0,0,0,0,0,0"/>
                </v:shape>
                <v:shape id="Freeform 3383" o:spid="_x0000_s1962" style="position:absolute;left:9895;top:152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om/ccA&#10;AADdAAAADwAAAGRycy9kb3ducmV2LnhtbESPT2sCMRTE74LfIbxCL1KzdvtHVqNoiyC0HtTS82Pz&#10;ulncvCxJum6/vSkIHoeZ+Q0zX/a2ER35UDtWMBlnIIhLp2uuFHwdNw9TECEia2wck4I/CrBcDAdz&#10;LLQ78566Q6xEgnAoUIGJsS2kDKUhi2HsWuLk/ThvMSbpK6k9nhPcNvIxy16kxZrTgsGW3gyVp8Ov&#10;VVC++/B5fF7v6lP/bfLdx7bbj56Uur/rVzMQkfp4C1/bW60gz/NX+H+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aJv3HAAAA3QAAAA8AAAAAAAAAAAAAAAAAmAIAAGRy&#10;cy9kb3ducmV2LnhtbFBLBQYAAAAABAAEAPUAAACMAwAAAAA=&#10;" path="m,15l,,48,r,19l,15r,xe" fillcolor="#d34000" stroked="f">
                  <v:path arrowok="t" o:connecttype="custom" o:connectlocs="0,15;0,0;48,0;48,19;0,15;0,15" o:connectangles="0,0,0,0,0,0"/>
                </v:shape>
                <v:shape id="Freeform 3384" o:spid="_x0000_s1963" style="position:absolute;left:9895;top:152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mAvcIA&#10;AADdAAAADwAAAGRycy9kb3ducmV2LnhtbERPz2vCMBS+C/4P4QneNNXClM4o6nB4Eqyi10fy1nZr&#10;XkqTaedfvxwEjx/f78Wqs7W4Uesrxwom4wQEsXam4kLB+bQbzUH4gGywdkwK/sjDatnvLTAz7s5H&#10;uuWhEDGEfYYKyhCaTEqvS7Lox64hjtyXay2GCNtCmhbvMdzWcpokb9JixbGhxIa2Jemf/Ncq0Nrp&#10;z9nH4bKd7/PzY+O+7fXyUGo46NbvIAJ14SV+uvdGQZqmcW58E5+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KYC9wgAAAN0AAAAPAAAAAAAAAAAAAAAAAJgCAABkcnMvZG93&#10;bnJldi54bWxQSwUGAAAAAAQABAD1AAAAhwMAAAAA&#10;" path="m,15l,,48,r,19l,15r,xe" fillcolor="#d54400" stroked="f">
                  <v:path arrowok="t" o:connecttype="custom" o:connectlocs="0,15;0,0;48,0;48,19;0,15;0,15" o:connectangles="0,0,0,0,0,0"/>
                </v:shape>
                <v:shape id="Freeform 3385" o:spid="_x0000_s1964" style="position:absolute;left:9895;top:152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d18cA&#10;AADdAAAADwAAAGRycy9kb3ducmV2LnhtbESPT2vCQBTE7wW/w/IKvRTd2EDR1FVEEHpIW6L2/si+&#10;JiHZtzG7+eO37xYKHoeZ+Q2z2U2mEQN1rrKsYLmIQBDnVldcKLicj/MVCOeRNTaWScGNHOy2s4cN&#10;JtqOnNFw8oUIEHYJKii9bxMpXV6SQbewLXHwfmxn0AfZFVJ3OAa4aeRLFL1KgxWHhRJbOpSU16fe&#10;KLg23195f6uzo66vH9OF0+fPLFXq6XHav4HwNPl7+L/9rhXEcbyGvzfh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3dfHAAAA3QAAAA8AAAAAAAAAAAAAAAAAmAIAAGRy&#10;cy9kb3ducmV2LnhtbFBLBQYAAAAABAAEAPUAAACMAwAAAAA=&#10;" path="m,15l,,48,,41,19,,15r,xe" fillcolor="#d74700" stroked="f">
                  <v:path arrowok="t" o:connecttype="custom" o:connectlocs="0,15;0,0;48,0;41,19;0,15;0,15" o:connectangles="0,0,0,0,0,0"/>
                </v:shape>
                <v:shape id="Freeform 3386" o:spid="_x0000_s1965" style="position:absolute;left:9895;top:152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V45MQA&#10;AADdAAAADwAAAGRycy9kb3ducmV2LnhtbERPTWvCQBC9F/wPyxR6q5smKjZ1FVEUPQgaC3ocstMk&#10;mJ0N2W2M/949FHp8vO/Zoje16Kh1lWUFH8MIBHFudcWFgu/z5n0KwnlkjbVlUvAgB4v54GWGqbZ3&#10;PlGX+UKEEHYpKii9b1IpXV6SQTe0DXHgfmxr0AfYFlK3eA/hppZxFE2kwYpDQ4kNrUrKb9mvUXDt&#10;4uO6i+Lz/pbl22mfHMafF63U22u//ALhqff/4j/3TitIklHYH96EJ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leOTEAAAA3QAAAA8AAAAAAAAAAAAAAAAAmAIAAGRycy9k&#10;b3ducmV2LnhtbFBLBQYAAAAABAAEAPUAAACJAwAAAAA=&#10;" path="m,15l,,48,,41,19,,15r,xe" fillcolor="#d94b00" stroked="f">
                  <v:path arrowok="t" o:connecttype="custom" o:connectlocs="0,15;0,0;48,0;41,19;0,15;0,15" o:connectangles="0,0,0,0,0,0"/>
                </v:shape>
                <v:shape id="Freeform 3387" o:spid="_x0000_s1966" style="position:absolute;left:9895;top:1520;width:48;height:19;visibility:visible;mso-wrap-style:square;v-text-anchor:top" coordsize="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pRMYA&#10;AADdAAAADwAAAGRycy9kb3ducmV2LnhtbESP3WrCQBCF74W+wzKF3kjdxJ+i0VWsKHpToWkfYMhO&#10;s8HsbMiuJr59tyD08nB+Ps5q09ta3Kj1lWMF6SgBQVw4XXGp4Pvr8DoH4QOyxtoxKbiTh836abDC&#10;TLuOP+mWh1LEEfYZKjAhNJmUvjBk0Y9cQxy9H9daDFG2pdQtdnHc1nKcJG/SYsWRYLChnaHikl9t&#10;5M6H2/eP7ngy+/x4OM/KxTgNC6VenvvtEkSgPvyHH+2TVjCZTF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tpRMYAAADdAAAADwAAAAAAAAAAAAAAAACYAgAAZHJz&#10;L2Rvd25yZXYueG1sUEsFBgAAAAAEAAQA9QAAAIsDAAAAAA==&#10;" path="m,15l,,48,,41,19,,15r,xe" fillcolor="#db4e00" stroked="f">
                  <v:path arrowok="t" o:connecttype="custom" o:connectlocs="0,15;0,0;48,0;41,19;0,15;0,15" o:connectangles="0,0,0,0,0,0"/>
                </v:shape>
                <v:shape id="Freeform 3388" o:spid="_x0000_s1967" style="position:absolute;left:9895;top:1520;width:41;height:19;visibility:visible;mso-wrap-style:square;v-text-anchor:top" coordsize="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ogl8YA&#10;AADdAAAADwAAAGRycy9kb3ducmV2LnhtbESPQWvCQBSE74X+h+UVvBTdVK1IdA0lIPTWmpaS4zP7&#10;TILZt3F31fTfdwuCx2FmvmHW2WA6cSHnW8sKXiYJCOLK6pZrBd9f2/EShA/IGjvLpOCXPGSbx4c1&#10;ptpeeUeXItQiQtinqKAJoU+l9FVDBv3E9sTRO1hnMETpaqkdXiPcdHKaJAtpsOW40GBPeUPVsTgb&#10;BSecd/n+tSw+y97+fJBx9XOyV2r0NLytQAQawj18a79rBbPZfAr/b+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ogl8YAAADdAAAADwAAAAAAAAAAAAAAAACYAgAAZHJz&#10;L2Rvd25yZXYueG1sUEsFBgAAAAAEAAQA9QAAAIsDAAAAAA==&#10;" path="m,15l,,41,r,19l,15r,xe" fillcolor="#dd5100" stroked="f">
                  <v:path arrowok="t" o:connecttype="custom" o:connectlocs="0,15;0,0;41,0;41,19;0,15;0,15" o:connectangles="0,0,0,0,0,0"/>
                </v:shape>
                <v:shape id="Freeform 3389" o:spid="_x0000_s1968" style="position:absolute;left:9895;top:1520;width:41;height:19;visibility:visible;mso-wrap-style:square;v-text-anchor:top" coordsize="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5M8MA&#10;AADdAAAADwAAAGRycy9kb3ducmV2LnhtbESPUWvCMBSF3wX/Q7jC3jTdMkWqUYIw2au1P+DSXNvO&#10;5qY0UTt//TIY7PFwzvkOZ7sfXSfuNITWs4bXRQaCuPK25VpDef6Yr0GEiGyx80wavinAfjedbDG3&#10;/sEnuhexFgnCIUcNTYx9LmWoGnIYFr4nTt7FDw5jkkMt7YCPBHedfMuylXTYclposKdDQ9W1uDkN&#10;p3F9LK5heTSqbp+lUeb5VRmtX2aj2YCINMb/8F/702pQ6l3B75v0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e5M8MAAADdAAAADwAAAAAAAAAAAAAAAACYAgAAZHJzL2Rv&#10;d25yZXYueG1sUEsFBgAAAAAEAAQA9QAAAIgDAAAAAA==&#10;" path="m,15l5,,41,r,19l,15r,xe" fillcolor="#df5500" stroked="f">
                  <v:path arrowok="t" o:connecttype="custom" o:connectlocs="0,15;5,0;41,0;41,19;0,15;0,15" o:connectangles="0,0,0,0,0,0"/>
                </v:shape>
                <v:shape id="Freeform 3390" o:spid="_x0000_s1969" style="position:absolute;left:9895;top:1520;width:41;height:19;visibility:visible;mso-wrap-style:square;v-text-anchor:top" coordsize="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M2cUA&#10;AADdAAAADwAAAGRycy9kb3ducmV2LnhtbESPQYvCMBSE7wv+h/AEL6KpWkSqUUQseFpYFcHbo3m2&#10;xealNFFrf71ZWNjjMDPfMKtNayrxpMaVlhVMxhEI4szqknMF51M6WoBwHlljZZkUvMnBZt37WmGi&#10;7Yt/6Hn0uQgQdgkqKLyvEyldVpBBN7Y1cfButjHog2xyqRt8Bbip5DSK5tJgyWGhwJp2BWX348Mo&#10;GNK7O9yG36dtnF667jqvusc+VWrQb7dLEJ5a/x/+ax+0gtksjuH3TXgCc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IzZxQAAAN0AAAAPAAAAAAAAAAAAAAAAAJgCAABkcnMv&#10;ZG93bnJldi54bWxQSwUGAAAAAAQABAD1AAAAigMAAAAA&#10;" path="m,15l5,,41,r,19l,15r,xe" fillcolor="#e15800" stroked="f">
                  <v:path arrowok="t" o:connecttype="custom" o:connectlocs="0,15;5,0;41,0;41,19;0,15;0,15" o:connectangles="0,0,0,0,0,0"/>
                </v:shape>
                <v:shape id="Freeform 3391" o:spid="_x0000_s1970" style="position:absolute;left:9895;top:1520;width:41;height:19;visibility:visible;mso-wrap-style:square;v-text-anchor:top" coordsize="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MvysgA&#10;AADdAAAADwAAAGRycy9kb3ducmV2LnhtbESP3WrCQBSE7wXfYTlC73RjtVaiqxRF/IGCjVJ6ecge&#10;k2D2bMhuNfr03YLg5TAz3zDTeWNKcaHaFZYV9HsRCOLU6oIzBcfDqjsG4TyyxtIyKbiRg/ms3Zpi&#10;rO2Vv+iS+EwECLsYFeTeV7GULs3JoOvZijh4J1sb9EHWmdQ1XgPclPI1ikbSYMFhIceKFjml5+TX&#10;KFi/33fDz9Vu/3OW3+Nm2d8mLtoq9dJpPiYgPDX+GX60N1rBYDB8g/834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Ey/KyAAAAN0AAAAPAAAAAAAAAAAAAAAAAJgCAABk&#10;cnMvZG93bnJldi54bWxQSwUGAAAAAAQABAD1AAAAjQMAAAAA&#10;" path="m,15l5,,41,r,19l,15r,xe" fillcolor="#e35c00" stroked="f">
                  <v:path arrowok="t" o:connecttype="custom" o:connectlocs="0,15;5,0;41,0;41,19;0,15;0,15" o:connectangles="0,0,0,0,0,0"/>
                </v:shape>
                <v:shape id="Freeform 3392" o:spid="_x0000_s1971" style="position:absolute;left:9895;top:1520;width:41;height:19;visibility:visible;mso-wrap-style:square;v-text-anchor:top" coordsize="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AWccA&#10;AADdAAAADwAAAGRycy9kb3ducmV2LnhtbESPQWvCQBSE7wX/w/IEb3VTLWpSVymx1aL0oBW8PrLP&#10;JDT7NmS3Mf57VxB6HGbmG2a+7EwlWmpcaVnByzACQZxZXXKu4Pjz+TwD4TyyxsoyKbiSg+Wi9zTH&#10;RNsL76k9+FwECLsEFRTe14mULivIoBvamjh4Z9sY9EE2udQNXgLcVHIURRNpsOSwUGBNaUHZ7+HP&#10;KJht4mw/Pa/iNG633/KU7j7Wo6lSg373/gbCU+f/w4/2l1YwHr9O4P4mP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gQFnHAAAA3QAAAA8AAAAAAAAAAAAAAAAAmAIAAGRy&#10;cy9kb3ducmV2LnhtbFBLBQYAAAAABAAEAPUAAACMAwAAAAA=&#10;" path="m,15l5,,41,r,19l,15r,xe" fillcolor="#e55f00" stroked="f">
                  <v:path arrowok="t" o:connecttype="custom" o:connectlocs="0,15;5,0;41,0;41,19;0,15;0,15" o:connectangles="0,0,0,0,0,0"/>
                </v:shape>
                <v:shape id="Freeform 3393" o:spid="_x0000_s1972" style="position:absolute;left:9895;top:1520;width:41;height:19;visibility:visible;mso-wrap-style:square;v-text-anchor:top" coordsize="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aX8gA&#10;AADdAAAADwAAAGRycy9kb3ducmV2LnhtbESPQWvCQBSE70L/w/IKXkQ3NdJK6ipVKG1AkEQv3p7Z&#10;1yRt9m3IbjX++65Q8DjMzDfMYtWbRpypc7VlBU+TCARxYXXNpYLD/n08B+E8ssbGMim4koPV8mGw&#10;wETbC2d0zn0pAoRdggoq79tESldUZNBNbEscvC/bGfRBdqXUHV4C3DRyGkXP0mDNYaHCljYVFT/5&#10;r1GwzranVO5p9nFsv0fzbJTGuyhVavjYv72C8NT7e/i//akVxPHsBW5vwhO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0hpfyAAAAN0AAAAPAAAAAAAAAAAAAAAAAJgCAABk&#10;cnMvZG93bnJldi54bWxQSwUGAAAAAAQABAD1AAAAjQMAAAAA&#10;" path="m,15l5,,41,,36,19,,15r,xe" fillcolor="#e76300" stroked="f">
                  <v:path arrowok="t" o:connecttype="custom" o:connectlocs="0,15;5,0;41,0;36,19;0,15;0,15" o:connectangles="0,0,0,0,0,0"/>
                </v:shape>
                <v:shape id="Freeform 3394" o:spid="_x0000_s1973" style="position:absolute;left:9895;top:1520;width:36;height:19;visibility:visible;mso-wrap-style:square;v-text-anchor:top" coordsize="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w18QA&#10;AADdAAAADwAAAGRycy9kb3ducmV2LnhtbERPz2vCMBS+C/4P4Qm7iE3VrUjXKLLRsssO6+bB26N5&#10;a4vNS2iidv/9chjs+PH9Lg6TGcSNRt9bVrBOUhDEjdU9twq+PsvVDoQPyBoHy6Tghzwc9vNZgbm2&#10;d/6gWx1aEUPY56igC8HlUvqmI4M+sY44ct92NBgiHFupR7zHcDPITZpm0mDPsaFDRy8dNZf6ahSc&#10;q1NNIXNXvXza8KV0+r161Uo9LKbjM4hAU/gX/7nftILt9jHOjW/iE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r8NfEAAAA3QAAAA8AAAAAAAAAAAAAAAAAmAIAAGRycy9k&#10;b3ducmV2LnhtbFBLBQYAAAAABAAEAPUAAACJAwAAAAA=&#10;" path="m,15l5,,36,r,19l,15r,xe" fillcolor="#e96600" stroked="f">
                  <v:path arrowok="t" o:connecttype="custom" o:connectlocs="0,15;5,0;36,0;36,19;0,15;0,15" o:connectangles="0,0,0,0,0,0"/>
                </v:shape>
                <v:shape id="Freeform 3395" o:spid="_x0000_s1974" style="position:absolute;left:9895;top:1520;width:36;height:19;visibility:visible;mso-wrap-style:square;v-text-anchor:top" coordsize="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IHcUA&#10;AADdAAAADwAAAGRycy9kb3ducmV2LnhtbESPQWvCQBSE74L/YXlCb81GLVKjmyC2QnuzaQ8eH9ln&#10;Es2+jdltkv77bqHgcZiZb5htNppG9NS52rKCeRSDIC6srrlU8PV5eHwG4TyyxsYyKfghB1k6nWwx&#10;0XbgD+pzX4oAYZeggsr7NpHSFRUZdJFtiYN3tp1BH2RXSt3hEOCmkYs4XkmDNYeFClvaV1Rc82+j&#10;4ET55SZ9Q/xy6I/z1/XwjvtBqYfZuNuA8DT6e/i//aYVLJdPa/h7E5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ggdxQAAAN0AAAAPAAAAAAAAAAAAAAAAAJgCAABkcnMv&#10;ZG93bnJldi54bWxQSwUGAAAAAAQABAD1AAAAigMAAAAA&#10;" path="m,15l5,,36,r,19l,15r,xe" fillcolor="#eb6900" stroked="f">
                  <v:path arrowok="t" o:connecttype="custom" o:connectlocs="0,15;5,0;36,0;36,19;0,15;0,15" o:connectangles="0,0,0,0,0,0"/>
                </v:shape>
                <v:shape id="Freeform 3396" o:spid="_x0000_s1975" style="position:absolute;left:9895;top:1520;width:36;height:19;visibility:visible;mso-wrap-style:square;v-text-anchor:top" coordsize="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EycEA&#10;AADdAAAADwAAAGRycy9kb3ducmV2LnhtbERP3WrCMBS+F3yHcITd2XTK3KhNRWSDsSHYbg9waI5N&#10;WXNSmrTWt18uBrv8+P7zw2w7MdHgW8cKHpMUBHHtdMuNgu+vt/ULCB+QNXaOScGdPByK5SLHTLsb&#10;lzRVoRExhH2GCkwIfSalrw1Z9InriSN3dYPFEOHQSD3gLYbbTm7SdCctthwbDPZ0MlT/VKNV8OzT&#10;z4q5RCMpnO7jq7+cP2qlHlbzcQ8i0Bz+xX/ud61gu32K++Ob+AR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zRMnBAAAA3QAAAA8AAAAAAAAAAAAAAAAAmAIAAGRycy9kb3du&#10;cmV2LnhtbFBLBQYAAAAABAAEAPUAAACGAwAAAAA=&#10;" path="m,15l5,,36,r,19l,15r,xe" fillcolor="#ed6d00" stroked="f">
                  <v:path arrowok="t" o:connecttype="custom" o:connectlocs="0,15;5,0;36,0;36,19;0,15;0,15" o:connectangles="0,0,0,0,0,0"/>
                </v:shape>
                <v:shape id="Freeform 3397" o:spid="_x0000_s1976" style="position:absolute;left:9895;top:1520;width:36;height:19;visibility:visible;mso-wrap-style:square;v-text-anchor:top" coordsize="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e/MUA&#10;AADdAAAADwAAAGRycy9kb3ducmV2LnhtbESPQWuDQBSE74H+h+UVektWK4bUZpW2IBRyCDEpvT7c&#10;F5W6b8XdRPvvs4FCj8PMfMNsi9n04kqj6ywriFcRCOLa6o4bBadjudyAcB5ZY2+ZFPySgyJ/WGwx&#10;03biA10r34gAYZehgtb7IZPS1S0ZdCs7EAfvbEeDPsixkXrEKcBNL5+jaC0NdhwWWhzoo6X6p7oY&#10;BellTzv3/o3VMXnBeBr2X7vyrNTT4/z2CsLT7P/Df+1PrSBJ0hjub8IT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578xQAAAN0AAAAPAAAAAAAAAAAAAAAAAJgCAABkcnMv&#10;ZG93bnJldi54bWxQSwUGAAAAAAQABAD1AAAAigMAAAAA&#10;" path="m,15l5,,36,r,19l,15r,xe" fillcolor="#ef7000" stroked="f">
                  <v:path arrowok="t" o:connecttype="custom" o:connectlocs="0,15;5,0;36,0;36,19;0,15;0,15" o:connectangles="0,0,0,0,0,0"/>
                </v:shape>
                <v:shape id="Freeform 3398" o:spid="_x0000_s1977" style="position:absolute;left:9895;top:1520;width:36;height:19;visibility:visible;mso-wrap-style:square;v-text-anchor:top" coordsize="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8YA&#10;AADdAAAADwAAAGRycy9kb3ducmV2LnhtbESPQUvDQBSE7wX/w/IEb+3GlJYSuy1FUVq82Fjx+sg+&#10;s8Hs25h9bdN/7woFj8PMfMMs14Nv1Yn62AQ2cD/JQBFXwTZcGzi8P48XoKIgW2wDk4ELRVivbkZL&#10;LGw4855OpdQqQTgWaMCJdIXWsXLkMU5CR5y8r9B7lCT7WtsezwnuW51n2Vx7bDgtOOzo0VH1XR69&#10;gY8faXfVm33ZHOR18ZTl7vM43xtzdztsHkAJDfIfvra31sB0Osvh7016An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R8YAAADdAAAADwAAAAAAAAAAAAAAAACYAgAAZHJz&#10;L2Rvd25yZXYueG1sUEsFBgAAAAAEAAQA9QAAAIsDAAAAAA==&#10;" path="m,15l5,,36,r,19l,15r,xe" fillcolor="#f17400" stroked="f">
                  <v:path arrowok="t" o:connecttype="custom" o:connectlocs="0,15;5,0;36,0;36,19;0,15;0,15" o:connectangles="0,0,0,0,0,0"/>
                </v:shape>
                <v:shape id="Freeform 3399" o:spid="_x0000_s1978" style="position:absolute;left:9895;top:1520;width:36;height:19;visibility:visible;mso-wrap-style:square;v-text-anchor:top" coordsize="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VzsUA&#10;AADdAAAADwAAAGRycy9kb3ducmV2LnhtbESPQYvCMBSE7wv+h/AEL4umWpSlGkUEQfCgdveyt0fz&#10;bKvNS0mi1n9vFhY8DjPzDbNYdaYRd3K+tqxgPEpAEBdW11wq+PneDr9A+ICssbFMCp7kYbXsfSww&#10;0/bBJ7rnoRQRwj5DBVUIbSalLyoy6Ee2JY7e2TqDIUpXSu3wEeGmkZMkmUmDNceFClvaVFRc85tR&#10;wFtzvvjDr91/dof9zJ2Ol93zqNSg363nIAJ14R3+b++0gjSdpvD3Jj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XOxQAAAN0AAAAPAAAAAAAAAAAAAAAAAJgCAABkcnMv&#10;ZG93bnJldi54bWxQSwUGAAAAAAQABAD1AAAAigMAAAAA&#10;" path="m,15l5,,36,r,19l,15r,xe" fillcolor="#f37700" stroked="f">
                  <v:path arrowok="t" o:connecttype="custom" o:connectlocs="0,15;5,0;36,0;36,19;0,15;0,15" o:connectangles="0,0,0,0,0,0"/>
                </v:shape>
                <v:shape id="Freeform 3400" o:spid="_x0000_s1979" style="position:absolute;left:9900;top:1520;width:24;height:19;visibility:visible;mso-wrap-style:square;v-text-anchor:top" coordsize="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hv5cQA&#10;AADdAAAADwAAAGRycy9kb3ducmV2LnhtbESPX2vCQBDE34V+h2MF3+rF2j+SeooUxIIgre2Lb0tu&#10;mwvmdkPuauK39wTBx2FmfsPMl72v1YnaUAkbmIwzUMSF2IpLA78/68cZqBCRLdbCZOBMAZaLh8Ec&#10;cysdf9NpH0uVIBxyNOBibHKtQ+HIYxhLQ5y8P2k9xiTbUtsWuwT3tX7KslftseK04LChD0fFcf/v&#10;EyXY3Xb3JhvKvlZOJnV5EO6MGQ371TuoSH28h2/tT2tgOn15huub9AT0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ob+XEAAAA3QAAAA8AAAAAAAAAAAAAAAAAmAIAAGRycy9k&#10;b3ducmV2LnhtbFBLBQYAAAAABAAEAPUAAACJAwAAAAA=&#10;" path="m,15l7,,24,r,19l,15r,xe" fillcolor="#f57b00" stroked="f">
                  <v:path arrowok="t" o:connecttype="custom" o:connectlocs="0,15;7,0;24,0;24,19;0,15;0,15" o:connectangles="0,0,0,0,0,0"/>
                </v:shape>
                <v:shape id="Freeform 3401" o:spid="_x0000_s1980" style="position:absolute;left:9900;top:1520;width:24;height:19;visibility:visible;mso-wrap-style:square;v-text-anchor:top" coordsize="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51sQA&#10;AADdAAAADwAAAGRycy9kb3ducmV2LnhtbESPQYvCMBSE74L/IbyFvWm6lap0jSKC4CIIVvH8tnm2&#10;xealNNF2//1GEDwOM/MNs1j1phYPal1lWcHXOAJBnFtdcaHgfNqO5iCcR9ZYWyYFf+RgtRwOFphq&#10;2/GRHpkvRICwS1FB6X2TSunykgy6sW2Ig3e1rUEfZFtI3WIX4KaWcRRNpcGKw0KJDW1Kym/Z3Sjg&#10;6PfS7+PZD96b5DA13cWcN7FSnx/9+huEp96/w6/2TiuYTJIEnm/C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G+dbEAAAA3QAAAA8AAAAAAAAAAAAAAAAAmAIAAGRycy9k&#10;b3ducmV2LnhtbFBLBQYAAAAABAAEAPUAAACJAwAAAAA=&#10;" path="m,15l7,,24,r,19l,15r,xe" fillcolor="#f77e00" stroked="f">
                  <v:path arrowok="t" o:connecttype="custom" o:connectlocs="0,15;7,0;24,0;24,19;0,15;0,15" o:connectangles="0,0,0,0,0,0"/>
                </v:shape>
                <v:shape id="Freeform 3402" o:spid="_x0000_s1981" style="position:absolute;left:9900;top:1520;width:24;height:19;visibility:visible;mso-wrap-style:square;v-text-anchor:top" coordsize="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IqsMA&#10;AADdAAAADwAAAGRycy9kb3ducmV2LnhtbESPT4vCMBTE78J+h/AW9mbTKhbpGkVcFgRP/sHzo3nb&#10;VpuXbhPb+u2NIHgcZuY3zGI1mFp01LrKsoIkikEQ51ZXXCg4HX/HcxDOI2usLZOCOzlYLT9GC8y0&#10;7XlP3cEXIkDYZaig9L7JpHR5SQZdZBvi4P3Z1qAPsi2kbrEPcFPLSRyn0mDFYaHEhjYl5dfDzSgY&#10;0vPOXuwxkRvsk/VP5/63cq7U1+ew/gbhafDv8Ku91Qqm01kKzzfh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LIqsMAAADdAAAADwAAAAAAAAAAAAAAAACYAgAAZHJzL2Rv&#10;d25yZXYueG1sUEsFBgAAAAAEAAQA9QAAAIgDAAAAAA==&#10;" path="m,15l7,,24,r,19l,15r,xe" fillcolor="#f98100" stroked="f">
                  <v:path arrowok="t" o:connecttype="custom" o:connectlocs="0,15;7,0;24,0;24,19;0,15;0,15" o:connectangles="0,0,0,0,0,0"/>
                </v:shape>
                <v:shape id="Freeform 3403" o:spid="_x0000_s1982" style="position:absolute;left:9900;top:1520;width:24;height:15;visibility:visible;mso-wrap-style:square;v-text-anchor:top" coordsize="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xUMYA&#10;AADdAAAADwAAAGRycy9kb3ducmV2LnhtbESPQWvCQBSE70L/w/IKvemmpmpJ3QQRW3LwovXS2yP7&#10;TEJ334bsatL++m5B8DjMzDfMuhitEVfqfetYwfMsAUFcOd1yreD0+T59BeEDskbjmBT8kIcif5is&#10;MdNu4ANdj6EWEcI+QwVNCF0mpa8asuhnriOO3tn1FkOUfS11j0OEWyPnSbKUFluOCw12tG2o+j5e&#10;rIK92eH5tPi17kvvyBzKcvWBL0o9PY6bNxCBxnAP39qlVpCmixX8v4lP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MxUMYAAADdAAAADwAAAAAAAAAAAAAAAACYAgAAZHJz&#10;L2Rvd25yZXYueG1sUEsFBgAAAAAEAAQA9QAAAIsDAAAAAA==&#10;" path="m,15l7,,24,r,15l,15r,xe" fillcolor="#fb8500" stroked="f">
                  <v:path arrowok="t" o:connecttype="custom" o:connectlocs="0,15;7,0;24,0;24,15;0,15;0,15" o:connectangles="0,0,0,0,0,0"/>
                </v:shape>
                <v:shape id="Freeform 3404" o:spid="_x0000_s1983" style="position:absolute;left:9900;top:1520;width:24;height:15;visibility:visible;mso-wrap-style:square;v-text-anchor:top" coordsize="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kFr8EA&#10;AADdAAAADwAAAGRycy9kb3ducmV2LnhtbERPPW/CMBDdK/EfrENiKw5FIAgYRCuQMgLtwnaKL04g&#10;Pke2C+m/rwckxqf3vd72thV38qFxrGAyzkAQl043bBT8fB/eFyBCRNbYOiYFfxRguxm8rTHX7sEn&#10;up+jESmEQ44K6hi7XMpQ1mQxjF1HnLjKeYsxQW+k9vhI4baVH1k2lxYbTg01dvRVU3k7/1oF1XVp&#10;i4Xbz4/mWE3M/lL4z1goNRr2uxWISH18iZ/uQiuYTmdpbnqTn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pBa/BAAAA3QAAAA8AAAAAAAAAAAAAAAAAmAIAAGRycy9kb3du&#10;cmV2LnhtbFBLBQYAAAAABAAEAPUAAACGAwAAAAA=&#10;" path="m,15l7,,24,r,15l,15r,xe" fillcolor="#fd8800" stroked="f">
                  <v:path arrowok="t" o:connecttype="custom" o:connectlocs="0,15;7,0;24,0;24,15;0,15;0,15" o:connectangles="0,0,0,0,0,0"/>
                </v:shape>
                <v:shape id="Freeform 3405" o:spid="_x0000_s1984" style="position:absolute;left:9900;top:1520;width:24;height:15;visibility:visible;mso-wrap-style:square;v-text-anchor:top" coordsize="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UFscA&#10;AADdAAAADwAAAGRycy9kb3ducmV2LnhtbESPUUvDMBSF3wX/Q7jC3lyqxeHqsiGDwWBMcRsM3y7N&#10;tS1rbkqStpm/3giCj4dzznc4i1U0rRjI+caygodpBoK4tLrhSsHpuLl/BuEDssbWMim4kofV8vZm&#10;gYW2I3/QcAiVSBD2BSqoQ+gKKX1Zk0E/tR1x8r6sMxiSdJXUDscEN618zLKZNNhwWqixo3VN5eXQ&#10;GwUx9pvhXV62efb9uTvP9r0b129KTe7i6wuIQDH8h//aW60gz5/m8PsmP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z1BbHAAAA3QAAAA8AAAAAAAAAAAAAAAAAmAIAAGRy&#10;cy9kb3ducmV2LnhtbFBLBQYAAAAABAAEAPUAAACMAwAAAAA=&#10;" path="m,15l7,,24,r,15l,15r,xe" fillcolor="#ff8c00" stroked="f">
                  <v:path arrowok="t" o:connecttype="custom" o:connectlocs="0,15;7,0;24,0;24,15;0,15;0,15" o:connectangles="0,0,0,0,0,0"/>
                </v:shape>
                <v:shape id="Freeform 3406" o:spid="_x0000_s1985" style="position:absolute;left:9716;top:2128;width:271;height:1885;visibility:visible;mso-wrap-style:square;v-text-anchor:top" coordsize="271,1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tjcEA&#10;AADdAAAADwAAAGRycy9kb3ducmV2LnhtbERPz2vCMBS+C/4P4Qm7adoVxNVGEcFtB0Gmw/OjeW2D&#10;zUtpsrb775eDsOPH97vYT7YVA/XeOFaQrhIQxKXThmsF37fTcgPCB2SNrWNS8Ese9rv5rMBcu5G/&#10;aLiGWsQQ9jkqaELocil92ZBFv3IdceQq11sMEfa11D2OMdy28jVJ1tKi4djQYEfHhsrH9ccq4Dc/&#10;DP4j3ehLhcaa98t4P0ulXhbTYQsi0BT+xU/3p1aQZeu4P76JT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brY3BAAAA3QAAAA8AAAAAAAAAAAAAAAAAmAIAAGRycy9kb3du&#10;cmV2LnhtbFBLBQYAAAAABAAEAPUAAACGAwAAAAA=&#10;" path="m271,12r-2,l269,12r,l269,12r-3,l266,12r,l266,12r,l266,12r,l266,12r-2,l264,12r,l264,12r-5,-2l257,10,249,7r-2,l240,5r-5,l230,5r-7,l215,3r-7,l201,3r-7,l184,r-7,l167,r-7,l,1873r,l,1873r,l,1873r,l,1873r,l2,1873r,l2,1873r,l2,1873r,l4,1873r,l4,1873r5,l12,1873r5,l19,1873r2,l26,1873r3,l31,1876r3,l36,1876r2,l41,1878r2,l48,1878r3,l55,1881r,l60,1881r3,l67,1883r,l72,1883r3,l77,1885r3,l82,1885r2,l87,1885r2,l92,1885r2,l97,1885r,l99,1885r,l101,1885r,l101,1885r,l104,1885r,-2l104,1883r,l106,1883r,-2l109,1881r,l111,1881,271,12r,xe" fillcolor="#ffe5b2" stroked="f">
                  <v:path arrowok="t" o:connecttype="custom" o:connectlocs="269,12;269,12;266,12;266,12;266,12;266,12;264,12;264,12;259,10;249,7;240,5;230,5;215,3;201,3;184,0;167,0;0,1873;0,1873;0,1873;0,1873;2,1873;2,1873;2,1873;4,1873;4,1873;12,1873;19,1873;26,1873;31,1876;36,1876;41,1878;48,1878;55,1881;60,1881;67,1883;72,1883;77,1885;82,1885;87,1885;92,1885;97,1885;99,1885;101,1885;101,1885;104,1885;104,1883;106,1883;109,1881;111,1881;271,12" o:connectangles="0,0,0,0,0,0,0,0,0,0,0,0,0,0,0,0,0,0,0,0,0,0,0,0,0,0,0,0,0,0,0,0,0,0,0,0,0,0,0,0,0,0,0,0,0,0,0,0,0,0"/>
                </v:shape>
                <v:shape id="Freeform 3407" o:spid="_x0000_s1986" style="position:absolute;left:9827;top:2140;width:165;height:1869;visibility:visible;mso-wrap-style:square;v-text-anchor:top" coordsize="165,1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BKMYA&#10;AADdAAAADwAAAGRycy9kb3ducmV2LnhtbESPQWvCQBSE74X+h+UJvRTdqCWV6CqlYOlBCrVBPD6y&#10;zySYfRuyryb9964g9DjMzDfMajO4Rl2oC7VnA9NJAoq48Lbm0kD+sx0vQAVBtth4JgN/FGCzfnxY&#10;YWZ9z9902UupIoRDhgYqkTbTOhQVOQwT3xJH7+Q7hxJlV2rbYR/hrtGzJEm1w5rjQoUtvVdUnPe/&#10;zoDl/CBfs/58SPLnj92rbNOXY2PM02h4W4ISGuQ/fG9/WgPzeTqF25v4BP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yBKMYAAADdAAAADwAAAAAAAAAAAAAAAACYAgAAZHJz&#10;L2Rvd25yZXYueG1sUEsFBgAAAAAEAAQA9QAAAIsDAAAAAA==&#10;" path="m,1869r,l,1869r,l,1869r,l,1869r,l,1869r,l,1869r,l,1869r,l,1869r,l,1869,165,r,l163,r,l163,r-3,l160,r,l160,r,l160,r,l160,r,l160,r,l160,,,1869r,l,1869r,l,1869r,l,1869r,l,1869r,l,1869r,l,1869r,l,1869r,l,1869r,xe" fillcolor="#fee3b0" stroked="f">
                  <v:path arrowok="t" o:connecttype="custom" o:connectlocs="0,1869;0,1869;0,1869;0,1869;0,1869;0,1869;0,1869;0,1869;0,1869;0,1869;0,1869;0,1869;0,1869;0,1869;0,1869;0,1869;0,1869;165,0;165,0;163,0;163,0;163,0;160,0;160,0;160,0;160,0;160,0;160,0;160,0;160,0;160,0;160,0;160,0;160,0;0,1869;0,1869;0,1869;0,1869;0,1869;0,1869;0,1869;0,1869;0,1869;0,1869;0,1869;0,1869;0,1869;0,1869;0,1869;0,1869;0,1869;0,1869" o:connectangles="0,0,0,0,0,0,0,0,0,0,0,0,0,0,0,0,0,0,0,0,0,0,0,0,0,0,0,0,0,0,0,0,0,0,0,0,0,0,0,0,0,0,0,0,0,0,0,0,0,0,0,0"/>
                </v:shape>
                <v:shape id="Freeform 3408" o:spid="_x0000_s1987" style="position:absolute;left:9827;top:2140;width:165;height:1869;visibility:visible;mso-wrap-style:square;v-text-anchor:top" coordsize="165,1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Jjb8cA&#10;AADdAAAADwAAAGRycy9kb3ducmV2LnhtbESPQWsCMRSE70L/Q3iF3jTrCrasRmkrtpZiwVU8vybP&#10;zeLmZdmkuv33TaHQ4zAz3zDzZe8acaEu1J4VjEcZCGLtTc2VgsN+PXwAESKywcYzKfimAMvFzWCO&#10;hfFX3tGljJVIEA4FKrAxtoWUQVtyGEa+JU7eyXcOY5JdJU2H1wR3jcyzbCod1pwWLLb0bEmfyy+n&#10;4Hje6vL9abXdnF7uxx+fb1a/5jul7m77xxmISH38D/+1N0bBZDLN4fdNeg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yY2/HAAAA3QAAAA8AAAAAAAAAAAAAAAAAmAIAAGRy&#10;cy9kb3ducmV2LnhtbFBLBQYAAAAABAAEAPUAAACMAwAAAAA=&#10;" path="m5,1869l165,r,l165,r,l165,r,l165,r,l165,r,l165,r,l165,r,l165,r,l165,,,1869r,l,1869r,l,1869r,l,1869r,l3,1869r,l3,1869r,l3,1869r,l5,1869r,l5,1869r,xe" fillcolor="#fde2af" stroked="f">
                  <v:path arrowok="t" o:connecttype="custom" o:connectlocs="5,1869;165,0;165,0;165,0;165,0;165,0;165,0;165,0;165,0;165,0;165,0;165,0;165,0;165,0;165,0;165,0;165,0;165,0;0,1869;0,1869;0,1869;0,1869;0,1869;0,1869;0,1869;0,1869;3,1869;3,1869;3,1869;3,1869;3,1869;3,1869;5,1869;5,1869;5,1869;5,1869" o:connectangles="0,0,0,0,0,0,0,0,0,0,0,0,0,0,0,0,0,0,0,0,0,0,0,0,0,0,0,0,0,0,0,0,0,0,0,0"/>
                </v:shape>
                <v:shape id="Freeform 3409" o:spid="_x0000_s1988" style="position:absolute;left:9832;top:2140;width:167;height:1869;visibility:visible;mso-wrap-style:square;v-text-anchor:top" coordsize="167,1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tzMYA&#10;AADdAAAADwAAAGRycy9kb3ducmV2LnhtbESPQWuDQBSE74X+h+UVcqtrKjHGZhNKoGBOpSaX3h7u&#10;q9q4b8XdGv332UChx2FmvmG2+8l0YqTBtZYVLKMYBHFldcu1gvPp/TkD4Tyyxs4yKZjJwX73+LDF&#10;XNsrf9JY+loECLscFTTe97mUrmrIoItsTxy8bzsY9EEOtdQDXgPcdPIljlNpsOWw0GBPh4aqS/lr&#10;FIybn369SUdZrFZzrLPs+HGgL6UWT9PbKwhPk/8P/7ULrSBJ0gTub8IT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itzMYAAADdAAAADwAAAAAAAAAAAAAAAACYAgAAZHJz&#10;L2Rvd25yZXYueG1sUEsFBgAAAAAEAAQA9QAAAIsDAAAAAA==&#10;" path="m7,1869l167,r,l167,r,l167,r,l167,r,l167,r-2,l165,r,l165,r-3,l162,r-2,l160,,,1869r,l,1869r,l,1869r,l,1869r,l,1869r,l,1869r,l2,1869r,l5,1869r,l7,1869r,xe" fillcolor="#fce0ad" stroked="f">
                  <v:path arrowok="t" o:connecttype="custom" o:connectlocs="7,1869;167,0;167,0;167,0;167,0;167,0;167,0;167,0;167,0;167,0;165,0;165,0;165,0;165,0;162,0;162,0;160,0;160,0;0,1869;0,1869;0,1869;0,1869;0,1869;0,1869;0,1869;0,1869;0,1869;0,1869;0,1869;0,1869;2,1869;2,1869;5,1869;5,1869;7,1869;7,1869" o:connectangles="0,0,0,0,0,0,0,0,0,0,0,0,0,0,0,0,0,0,0,0,0,0,0,0,0,0,0,0,0,0,0,0,0,0,0,0"/>
                </v:shape>
                <v:shape id="Freeform 3410" o:spid="_x0000_s1989" style="position:absolute;left:9839;top:2140;width:167;height:1869;visibility:visible;mso-wrap-style:square;v-text-anchor:top" coordsize="167,1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FMUA&#10;AADdAAAADwAAAGRycy9kb3ducmV2LnhtbESPT2vCQBTE7wW/w/IEb3WjFivRVSQoCB7axj/nR/aZ&#10;DWbfhuyqsZ++Wyj0OMzMb5jFqrO1uFPrK8cKRsMEBHHhdMWlguNh+zoD4QOyxtoxKXiSh9Wy97LA&#10;VLsHf9E9D6WIEPYpKjAhNKmUvjBk0Q9dQxy9i2sthijbUuoWHxFuazlOkqm0WHFcMNhQZqi45jer&#10;oNh/eBrnm/fTbmSyDM/fnw4PSg363XoOIlAX/sN/7Z1WMJlM3+D3TX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9wUxQAAAN0AAAAPAAAAAAAAAAAAAAAAAJgCAABkcnMv&#10;ZG93bnJldi54bWxQSwUGAAAAAAQABAD1AAAAigMAAAAA&#10;" path="m,1869l167,r,l165,r,l165,r,l163,r,l163,r,l160,r,l160,r,l160,r,l160,r,l,1869r,l,1869r,l,1869r,l,1869r,l,1869r,l,1869r,l,1869r,l,1869r,l,1869r,xe" fillcolor="#fbdeab" stroked="f">
                  <v:path arrowok="t" o:connecttype="custom" o:connectlocs="0,1869;167,0;167,0;165,0;165,0;165,0;165,0;163,0;163,0;163,0;163,0;160,0;160,0;160,0;160,0;160,0;160,0;160,0;160,0;0,1869;0,1869;0,1869;0,1869;0,1869;0,1869;0,1869;0,1869;0,1869;0,1869;0,1869;0,1869;0,1869;0,1869;0,1869;0,1869;0,1869;0,1869" o:connectangles="0,0,0,0,0,0,0,0,0,0,0,0,0,0,0,0,0,0,0,0,0,0,0,0,0,0,0,0,0,0,0,0,0,0,0,0,0"/>
                </v:shape>
                <v:shape id="Freeform 3411" o:spid="_x0000_s1990" style="position:absolute;left:9839;top:2140;width:167;height:1869;visibility:visible;mso-wrap-style:square;v-text-anchor:top" coordsize="167,1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C7McA&#10;AADdAAAADwAAAGRycy9kb3ducmV2LnhtbESPQWvCQBSE70L/w/IK3nRTxSDRTVChYKGXqhC9PbPP&#10;JDT7Ns1uNe2v7xYEj8PMfMMss9404kqdqy0reBlHIIgLq2suFRz2r6M5COeRNTaWScEPOcjSp8ES&#10;E21v/EHXnS9FgLBLUEHlfZtI6YqKDLqxbYmDd7GdQR9kV0rd4S3ATSMnURRLgzWHhQpb2lRUfO6+&#10;jYKjjnP9tVmd83q9P+Sz99Nc/74pNXzuVwsQnnr/CN/bW61gOo1n8P8mPAG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6QuzHAAAA3QAAAA8AAAAAAAAAAAAAAAAAmAIAAGRy&#10;cy9kb3ducmV2LnhtbFBLBQYAAAAABAAEAPUAAACMAwAAAAA=&#10;" path="m5,1869l167,r,l,1869r,l,1869r,l,1869r,l,1869r,l3,1869r,l3,1869r,l3,1869r,l5,1869r,l5,1869r,xe" fillcolor="#faddaa" stroked="f">
                  <v:path arrowok="t" o:connecttype="custom" o:connectlocs="5,1869;167,0;167,0;0,1869;0,1869;0,1869;0,1869;0,1869;0,1869;0,1869;0,1869;3,1869;3,1869;3,1869;3,1869;3,1869;3,1869;5,1869;5,1869;5,1869;5,1869" o:connectangles="0,0,0,0,0,0,0,0,0,0,0,0,0,0,0,0,0,0,0,0,0"/>
                </v:shape>
                <v:shape id="Freeform 3412" o:spid="_x0000_s1991" style="position:absolute;left:9844;top:2140;width:167;height:1869;visibility:visible;mso-wrap-style:square;v-text-anchor:top" coordsize="167,1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PJsYA&#10;AADdAAAADwAAAGRycy9kb3ducmV2LnhtbESPQWsCMRSE70L/Q3iFXqRmVVh0NUpZtPTioVpavD02&#10;z+zSzcuSRF3/fSMUPA4z8w2zXPe2FRfyoXGsYDzKQBBXTjdsFHwdtq8zECEia2wdk4IbBVivngZL&#10;LLS78idd9tGIBOFQoII6xq6QMlQ1WQwj1xEn7+S8xZikN1J7vCa4beUky3JpseG0UGNHZU3V7/5s&#10;FRz9/DiczH5Ktzl8m/JGc/Mud0q9PPdvCxCR+vgI/7c/tILpNM/h/iY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9PJsYAAADdAAAADwAAAAAAAAAAAAAAAACYAgAAZHJz&#10;L2Rvd25yZXYueG1sUEsFBgAAAAAEAAQA9QAAAIsDAAAAAA==&#10;" path="m7,1869l167,r-5,l,1869r,l,1869r,l,1869r,l,1869r,l,1869r,l,1869r,l3,1869r,l5,1869r,l7,1869r,xe" fillcolor="#fadba8" stroked="f">
                  <v:path arrowok="t" o:connecttype="custom" o:connectlocs="7,1869;167,0;162,0;0,1869;0,1869;0,1869;0,1869;0,1869;0,1869;0,1869;0,1869;0,1869;0,1869;0,1869;0,1869;3,1869;3,1869;5,1869;5,1869;7,1869;7,1869" o:connectangles="0,0,0,0,0,0,0,0,0,0,0,0,0,0,0,0,0,0,0,0,0"/>
                </v:shape>
                <v:shape id="Freeform 3413" o:spid="_x0000_s1992" style="position:absolute;left:9851;top:2140;width:168;height:1869;visibility:visible;mso-wrap-style:square;v-text-anchor:top" coordsize="168,1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LIsMA&#10;AADdAAAADwAAAGRycy9kb3ducmV2LnhtbESPQUsDMRSE70L/Q3gFbzarhVXWpkWqwh619uDxsXnd&#10;DU1eluTZbv99Iwgeh5n5hlltpuDViVJ2kQ3cLypQxF20jnsD+6/3uydQWZAt+shk4EIZNuvZzQob&#10;G8/8Saed9KpAODdoYBAZG61zN1DAvIgjcfEOMQWUIlOvbcJzgQevH6qq1gEdl4UBR9oO1B13P8GA&#10;+84fLgq3r11bb734Kr3pvTG38+nlGZTQJP/hv3ZrDSyX9SP8vilPQ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zLIsMAAADdAAAADwAAAAAAAAAAAAAAAACYAgAAZHJzL2Rv&#10;d25yZXYueG1sUEsFBgAAAAAEAAQA9QAAAIgDAAAAAA==&#10;" path="m,1869l168,r-8,l,1869r,l,1869r,l,1869r,l,1869r,l,1869r,l,1869r,l,1869r,l,1869r,l,1869r,xe" fillcolor="#f9d9a6" stroked="f">
                  <v:path arrowok="t" o:connecttype="custom" o:connectlocs="0,1869;168,0;160,0;0,1869;0,1869;0,1869;0,1869;0,1869;0,1869;0,1869;0,1869;0,1869;0,1869;0,1869;0,1869;0,1869;0,1869;0,1869;0,1869;0,1869;0,1869" o:connectangles="0,0,0,0,0,0,0,0,0,0,0,0,0,0,0,0,0,0,0,0,0"/>
                </v:shape>
                <v:shape id="Freeform 3414" o:spid="_x0000_s1993" style="position:absolute;left:9851;top:2140;width:168;height:1873;visibility:visible;mso-wrap-style:square;v-text-anchor:top" coordsize="168,1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6cEA&#10;AADdAAAADwAAAGRycy9kb3ducmV2LnhtbERPzWrCQBC+C32HZQq96aaJaEldpQpCBS+NPsCQHZO0&#10;2dmYXTW+vXMQevz4/herwbXqSn1oPBt4nySgiEtvG64MHA/b8QeoEJEttp7JwJ0CrJYvowXm1t/4&#10;h65FrJSEcMjRQB1jl2sdypochonviIU7+d5hFNhX2vZ4k3DX6jRJZtphw9JQY0ebmsq/4uIMZL/z&#10;/Vyf7bY7Tdv1bshSXbnUmLfX4esTVKQh/ouf7m8rvmwmc+WNPAG9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v8enBAAAA3QAAAA8AAAAAAAAAAAAAAAAAmAIAAGRycy9kb3du&#10;cmV2LnhtbFBLBQYAAAAABAAEAPUAAACGAwAAAAA=&#10;" path="m5,1873l168,5r,-5l,1869r,l,1869r,l,1869r,l,1869r,l3,1871r,l3,1871r,l5,1873r,l5,1873r,l5,1873r,xe" fillcolor="#f8d8a5" stroked="f">
                  <v:path arrowok="t" o:connecttype="custom" o:connectlocs="5,1873;168,5;168,0;0,1869;0,1869;0,1869;0,1869;0,1869;0,1869;0,1869;0,1869;3,1871;3,1871;3,1871;3,1871;5,1873;5,1873;5,1873;5,1873;5,1873;5,1873" o:connectangles="0,0,0,0,0,0,0,0,0,0,0,0,0,0,0,0,0,0,0,0,0"/>
                </v:shape>
                <v:shape id="Freeform 3415" o:spid="_x0000_s1994" style="position:absolute;left:9856;top:2145;width:167;height:1868;visibility:visible;mso-wrap-style:square;v-text-anchor:top" coordsize="167,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lyj8QA&#10;AADdAAAADwAAAGRycy9kb3ducmV2LnhtbESP0WoCMRRE3wv+Q7gF32qigtWtUUQRfSmLuh9w2dxu&#10;tm5ulk3U7d83QqGPw8ycYZbr3jXiTl2oPWsYjxQI4tKbmisNxWX/NgcRIrLBxjNp+KEA69XgZYmZ&#10;8Q8+0f0cK5EgHDLUYGNsMylDaclhGPmWOHlfvnMYk+wqaTp8JLhr5ESpmXRYc1qw2NLWUnk935yG&#10;T7zZ8Xd+zZU0vigPp+I93ymth6/95gNEpD7+h//aR6NhOp0t4Pk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Zco/EAAAA3QAAAA8AAAAAAAAAAAAAAAAAmAIAAGRycy9k&#10;b3ducmV2LnhtbFBLBQYAAAAABAAEAPUAAACJAwAAAAA=&#10;" path="m7,1868l167,r-4,l,1868r,l,1868r,l,1868r,l,1868r,l3,1868r,l3,1868r,l3,1868r,l5,1868r,l7,1868r,xe" fillcolor="#f7d6a3" stroked="f">
                  <v:path arrowok="t" o:connecttype="custom" o:connectlocs="7,1868;167,0;163,0;0,1868;0,1868;0,1868;0,1868;0,1868;0,1868;0,1868;0,1868;3,1868;3,1868;3,1868;3,1868;3,1868;3,1868;5,1868;5,1868;7,1868;7,1868" o:connectangles="0,0,0,0,0,0,0,0,0,0,0,0,0,0,0,0,0,0,0,0,0"/>
                </v:shape>
                <v:shape id="Freeform 3416" o:spid="_x0000_s1995" style="position:absolute;left:9863;top:2145;width:168;height:1868;visibility:visible;mso-wrap-style:square;v-text-anchor:top" coordsize="168,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MQA&#10;AADdAAAADwAAAGRycy9kb3ducmV2LnhtbERPTWvCQBC9C/6HZQRvutFgjamriFjopWhtUbxNs2MS&#10;zc6G7Krpv3cPhR4f73u+bE0l7tS40rKC0TACQZxZXXKu4PvrbZCAcB5ZY2WZFPySg+Wi25ljqu2D&#10;P+m+97kIIexSVFB4X6dSuqwgg25oa+LAnW1j0AfY5FI3+AjhppLjKHqRBksODQXWtC4ou+5vRkGS&#10;HOhy3MhJfvvZ7uLT1o9m0w+l+r129QrCU+v/xX/ud60gjqdhf3gTn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vvzjEAAAA3QAAAA8AAAAAAAAAAAAAAAAAmAIAAGRycy9k&#10;b3ducmV2LnhtbFBLBQYAAAAABAAEAPUAAACJAwAAAAA=&#10;" path="m,1868l168,r-8,l,1868r,l,1868r,l,1868r,l,1868r,l,1868r,l,1868r,l,1868r,l,1868r,l,1868r,xe" fillcolor="#f6d5a2" stroked="f">
                  <v:path arrowok="t" o:connecttype="custom" o:connectlocs="0,1868;168,0;160,0;0,1868;0,1868;0,1868;0,1868;0,1868;0,1868;0,1868;0,1868;0,1868;0,1868;0,1868;0,1868;0,1868;0,1868;0,1868;0,1868;0,1868;0,1868" o:connectangles="0,0,0,0,0,0,0,0,0,0,0,0,0,0,0,0,0,0,0,0,0"/>
                </v:shape>
                <v:shape id="Freeform 3417" o:spid="_x0000_s1996" style="position:absolute;left:9863;top:2145;width:168;height:1868;visibility:visible;mso-wrap-style:square;v-text-anchor:top" coordsize="168,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VvcgA&#10;AADdAAAADwAAAGRycy9kb3ducmV2LnhtbESPT2vCQBTE74V+h+UVvBSzidIq0VWkIojFQ/1z8PaS&#10;fU2C2bcxu2r89t1CocdhZn7DTOedqcWNWldZVpBEMQji3OqKCwWH/ao/BuE8ssbaMil4kIP57Plp&#10;iqm2d/6i284XIkDYpaig9L5JpXR5SQZdZBvi4H3b1qAPsi2kbvEe4KaWgzh+lwYrDgslNvRRUn7e&#10;XY2CjX77NNkp218u2/GClz45v3ZHpXov3WICwlPn/8N/7bVWMByOEvh9E56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9hW9yAAAAN0AAAAPAAAAAAAAAAAAAAAAAJgCAABk&#10;cnMvZG93bnJldi54bWxQSwUGAAAAAAQABAD1AAAAjQMAAAAA&#10;" path="m,1868r,l,1868r,l3,1868r,l3,1868r,l5,1868r,l5,1868r,l5,1868r,l5,1868r,l5,1868,168,r,l168,,,1868r,l,1868r,l,1868r,l,1868r,l,1868r,l,1868r,l,1868r,l,1868r,l,1868r,xe" fillcolor="#f5d3a0" stroked="f">
                  <v:path arrowok="t" o:connecttype="custom" o:connectlocs="0,1868;0,1868;0,1868;0,1868;3,1868;3,1868;3,1868;3,1868;5,1868;5,1868;5,1868;5,1868;5,1868;5,1868;5,1868;5,1868;5,1868;168,0;168,0;168,0;0,1868;0,1868;0,1868;0,1868;0,1868;0,1868;0,1868;0,1868;0,1868;0,1868;0,1868;0,1868;0,1868;0,1868;0,1868;0,1868;0,1868;0,1868" o:connectangles="0,0,0,0,0,0,0,0,0,0,0,0,0,0,0,0,0,0,0,0,0,0,0,0,0,0,0,0,0,0,0,0,0,0,0,0,0,0"/>
                </v:shape>
                <v:shape id="Freeform 3418" o:spid="_x0000_s1997" style="position:absolute;left:9868;top:2145;width:168;height:1868;visibility:visible;mso-wrap-style:square;v-text-anchor:top" coordsize="168,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ON8YA&#10;AADdAAAADwAAAGRycy9kb3ducmV2LnhtbESPQWvCQBSE7wX/w/IEb3WjQrWpmyBKwFOhqYUeX7Ov&#10;STD7NuyuMe2v7wpCj8PMfMNs89F0YiDnW8sKFvMEBHFldcu1gtN78bgB4QOyxs4yKfghD3k2edhi&#10;qu2V32goQy0ihH2KCpoQ+lRKXzVk0M9tTxy9b+sMhihdLbXDa4SbTi6T5EkabDkuNNjTvqHqXF6M&#10;gtdDuV4Ubme6w8dX9Uyfp99Nf1ZqNh13LyACjeE/fG8ftYLVar2E25v4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qON8YAAADdAAAADwAAAAAAAAAAAAAAAACYAgAAZHJz&#10;L2Rvd25yZXYueG1sUEsFBgAAAAAEAAQA9QAAAIsDAAAAAA==&#10;" path="m,1868l168,r-5,l,1868r,l,1868r,l,1868r,l,1868r,l,1868r,l,1868r,l,1868r,l,1868r,l,1868r,xe" fillcolor="#f5d19e" stroked="f">
                  <v:path arrowok="t" o:connecttype="custom" o:connectlocs="0,1868;168,0;163,0;0,1868;0,1868;0,1868;0,1868;0,1868;0,1868;0,1868;0,1868;0,1868;0,1868;0,1868;0,1868;0,1868;0,1868;0,1868;0,1868;0,1868;0,1868" o:connectangles="0,0,0,0,0,0,0,0,0,0,0,0,0,0,0,0,0,0,0,0,0"/>
                </v:shape>
                <v:shape id="Freeform 3419" o:spid="_x0000_s1998" style="position:absolute;left:9868;top:2145;width:175;height:1868;visibility:visible;mso-wrap-style:square;v-text-anchor:top" coordsize="175,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zhsYA&#10;AADdAAAADwAAAGRycy9kb3ducmV2LnhtbESPQWvCQBSE7wX/w/IEb3XTBKykrqEoAUUQagu9PrKv&#10;ybbZtyG70eivdwuFHoeZ+YZZFaNtxZl6bxwreJonIIgrpw3XCj7ey8clCB+QNbaOScGVPBTrycMK&#10;c+0u/EbnU6hFhLDPUUETQpdL6auGLPq564ij9+V6iyHKvpa6x0uE21amSbKQFg3HhQY72jRU/ZwG&#10;q+AwfnbZcn80t++0Dbth6+rSO6Vm0/H1BUSgMfyH/9o7rSDLnjP4fROf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zhsYAAADdAAAADwAAAAAAAAAAAAAAAACYAgAAZHJz&#10;L2Rvd25yZXYueG1sUEsFBgAAAAAEAAQA9QAAAIsDAAAAAA==&#10;" path="m8,1868l175,r-7,l,1868r,l3,1868r,l5,1868r,l5,1868r,l5,1868r,l5,1868r,l8,1868r,l8,1868r,l8,1868r,xe" fillcolor="#f4d09d" stroked="f">
                  <v:path arrowok="t" o:connecttype="custom" o:connectlocs="8,1868;175,0;168,0;0,1868;0,1868;3,1868;3,1868;5,1868;5,1868;5,1868;5,1868;5,1868;5,1868;5,1868;5,1868;8,1868;8,1868;8,1868;8,1868;8,1868;8,1868" o:connectangles="0,0,0,0,0,0,0,0,0,0,0,0,0,0,0,0,0,0,0,0,0"/>
                </v:shape>
                <v:shape id="Freeform 3420" o:spid="_x0000_s1999" style="position:absolute;left:9876;top:2145;width:167;height:1868;visibility:visible;mso-wrap-style:square;v-text-anchor:top" coordsize="167,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VcQA&#10;AADdAAAADwAAAGRycy9kb3ducmV2LnhtbESPQWsCMRSE7wX/Q3hCbzW7WqqsRhGxIL1VPXh8bp6b&#10;xc3LkmTd9d83hUKPw8x8w6w2g23Eg3yoHSvIJxkI4tLpmisF59Pn2wJEiMgaG8ek4EkBNuvRywoL&#10;7Xr+pscxViJBOBSowMTYFlKG0pDFMHEtcfJuzluMSfpKao99gttGTrPsQ1qsOS0YbGlnqLwfO6ug&#10;cufddWvCvu++bnTx3Oy7PFfqdTxslyAiDfE//Nc+aAWz2fwd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hO1XEAAAA3QAAAA8AAAAAAAAAAAAAAAAAmAIAAGRycy9k&#10;b3ducmV2LnhtbFBLBQYAAAAABAAEAPUAAACJAwAAAAA=&#10;" path="m,1868r,l,1868r,l,1868r,l,1868r,l2,1868r,l2,1868r,l4,1868r,l4,1868r,l7,1868,167,r,l,1868r,l,1868r,l,1868r,l,1868r,l,1868r,l,1868r,l,1868r,l,1868r,l,1868r,xe" fillcolor="#f3ce9b" stroked="f">
                  <v:path arrowok="t" o:connecttype="custom" o:connectlocs="0,1868;0,1868;0,1868;0,1868;0,1868;0,1868;0,1868;0,1868;2,1868;2,1868;2,1868;2,1868;4,1868;4,1868;4,1868;4,1868;7,1868;167,0;167,0;0,1868;0,1868;0,1868;0,1868;0,1868;0,1868;0,1868;0,1868;0,1868;0,1868;0,1868;0,1868;0,1868;0,1868;0,1868;0,1868;0,1868;0,1868" o:connectangles="0,0,0,0,0,0,0,0,0,0,0,0,0,0,0,0,0,0,0,0,0,0,0,0,0,0,0,0,0,0,0,0,0,0,0,0,0"/>
                </v:shape>
                <v:shape id="Freeform 3421" o:spid="_x0000_s2000" style="position:absolute;left:9883;top:2145;width:165;height:1868;visibility:visible;mso-wrap-style:square;v-text-anchor:top" coordsize="165,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SDcYA&#10;AADdAAAADwAAAGRycy9kb3ducmV2LnhtbESP3WoCMRSE74W+QziCd5q14k+3RpGioGIpte39YXPc&#10;Td2cLJu4rm9vCkIvh5n5hpkvW1uKhmpvHCsYDhIQxJnThnMF31+b/gyED8gaS8ek4EYelounzhxT&#10;7a78Sc0x5CJC2KeooAihSqX0WUEW/cBVxNE7udpiiLLOpa7xGuG2lM9JMpEWDceFAit6Kyg7Hy9W&#10;Qft7uDjzsvug5mdo9u/TWbitD0r1uu3qFUSgNvyHH+2tVjAaTcfw9y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MSDcYAAADdAAAADwAAAAAAAAAAAAAAAACYAgAAZHJz&#10;L2Rvd25yZXYueG1sUEsFBgAAAAAEAAQA9QAAAIsDAAAAAA==&#10;" path="m,1868l165,r-5,l,1868r,l,1868r,l,1868r,l,1868r,l,1868r,l,1868r,l,1868r,l,1868r,l,1868r,xe" fillcolor="#f2cc99" stroked="f">
                  <v:path arrowok="t" o:connecttype="custom" o:connectlocs="0,1868;165,0;160,0;0,1868;0,1868;0,1868;0,1868;0,1868;0,1868;0,1868;0,1868;0,1868;0,1868;0,1868;0,1868;0,1868;0,1868;0,1868;0,1868;0,1868;0,1868" o:connectangles="0,0,0,0,0,0,0,0,0,0,0,0,0,0,0,0,0,0,0,0,0"/>
                </v:shape>
                <v:shape id="Freeform 3422" o:spid="_x0000_s2001" style="position:absolute;left:9883;top:2145;width:172;height:1868;visibility:visible;mso-wrap-style:square;v-text-anchor:top" coordsize="172,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fR8UA&#10;AADdAAAADwAAAGRycy9kb3ducmV2LnhtbESPQYvCMBSE78L+h/AW9qbpKujSNYpbEBY8WRX09mie&#10;bbV5KU201V9vBMHjMDPfMNN5ZypxpcaVlhV8DyIQxJnVJecKtptl/weE88gaK8uk4EYO5rOP3hRj&#10;bVte0zX1uQgQdjEqKLyvYyldVpBBN7A1cfCOtjHog2xyqRtsA9xUchhFY2mw5LBQYE1JQdk5vRgF&#10;rkz3+3SV2b9E7w7t8nA6n5K7Ul+f3eIXhKfOv8Ov9r9WMBpNxv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J9HxQAAAN0AAAAPAAAAAAAAAAAAAAAAAJgCAABkcnMv&#10;ZG93bnJldi54bWxQSwUGAAAAAAQABAD1AAAAigMAAAAA&#10;" path="m5,1868l172,7,165,,,1868r,l,1868r,l2,1868r,l2,1868r,l5,1868r,l5,1868r,l5,1868r,l5,1868r,l5,1868r,xe" fillcolor="#f1cb98" stroked="f">
                  <v:path arrowok="t" o:connecttype="custom" o:connectlocs="5,1868;172,7;165,0;0,1868;0,1868;0,1868;0,1868;2,1868;2,1868;2,1868;2,1868;5,1868;5,1868;5,1868;5,1868;5,1868;5,1868;5,1868;5,1868;5,1868;5,1868" o:connectangles="0,0,0,0,0,0,0,0,0,0,0,0,0,0,0,0,0,0,0,0,0"/>
                </v:shape>
                <v:shape id="Freeform 3423" o:spid="_x0000_s2002" style="position:absolute;left:9888;top:2152;width:167;height:1861;visibility:visible;mso-wrap-style:square;v-text-anchor:top" coordsize="167,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TDp8UA&#10;AADdAAAADwAAAGRycy9kb3ducmV2LnhtbESPQYvCMBSE78L+h/AWvIimWrdK1ygiCHvxoCuCt0fz&#10;ti1tXkoTte6vN4LgcZiZb5jFqjO1uFLrSssKxqMIBHFmdcm5guPvdjgH4TyyxtoyKbiTg9Xyo7fA&#10;VNsb7+l68LkIEHYpKii8b1IpXVaQQTeyDXHw/mxr0AfZ5lK3eAtwU8tJFCXSYMlhocCGNgVl1eFi&#10;FLi4ue/O2aSaJ6ev/wFTNY26Sqn+Z7f+BuGp8+/wq/2jFcTxbAb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MOnxQAAAN0AAAAPAAAAAAAAAAAAAAAAAJgCAABkcnMv&#10;ZG93bnJldi54bWxQSwUGAAAAAAQABAD1AAAAigMAAAAA&#10;" path="m7,1861l167,r,l,1861r,l,1861r,l,1861r,l,1861r,l2,1861r,l2,1861r,l5,1861r,l5,1861r,l7,1861r,xe" fillcolor="#f1c996" stroked="f">
                  <v:path arrowok="t" o:connecttype="custom" o:connectlocs="7,1861;167,0;167,0;0,1861;0,1861;0,1861;0,1861;0,1861;0,1861;0,1861;0,1861;2,1861;2,1861;2,1861;2,1861;5,1861;5,1861;5,1861;5,1861;7,1861;7,1861" o:connectangles="0,0,0,0,0,0,0,0,0,0,0,0,0,0,0,0,0,0,0,0,0"/>
                </v:shape>
                <v:shape id="Freeform 3424" o:spid="_x0000_s2003" style="position:absolute;left:9895;top:2152;width:167;height:1861;visibility:visible;mso-wrap-style:square;v-text-anchor:top" coordsize="167,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BSLcUA&#10;AADdAAAADwAAAGRycy9kb3ducmV2LnhtbESPQW/CMAyF75P2HyJP4jZShsSmjoAmNMR2LPADrMZr&#10;ujVOSQIt+/XzAWkXS5af33vfcj36Tl0opjawgdm0AEVcB9tyY+B42D6+gEoZ2WIXmAxcKcF6dX+3&#10;xNKGgSu67HOjxIRTiQZczn2pdaodeUzT0BPL7StEj1nW2GgbcRBz3+mnolhojy1LgsOeNo7qn/3Z&#10;G6ia9+7T7WRWv5t+iLPTt9uejJk8jG+voDKN+V98+/6wBubzZ6krNEIC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ItxQAAAN0AAAAPAAAAAAAAAAAAAAAAAJgCAABkcnMv&#10;ZG93bnJldi54bWxQSwUGAAAAAAQABAD1AAAAigMAAAAA&#10;" path="m,1861l167,r-7,l,1861r,l,1861r,l,1861r,l,1861r,l,1861r,l,1861r,l,1861r,l,1861r,l,1861r,xe" fillcolor="#f0c794" stroked="f">
                  <v:path arrowok="t" o:connecttype="custom" o:connectlocs="0,1861;167,0;160,0;0,1861;0,1861;0,1861;0,1861;0,1861;0,1861;0,1861;0,1861;0,1861;0,1861;0,1861;0,1861;0,1861;0,1861;0,1861;0,1861;0,1861;0,1861" o:connectangles="0,0,0,0,0,0,0,0,0,0,0,0,0,0,0,0,0,0,0,0,0"/>
                </v:shape>
                <v:shape id="Freeform 3425" o:spid="_x0000_s2004" style="position:absolute;left:9895;top:2152;width:167;height:1861;visibility:visible;mso-wrap-style:square;v-text-anchor:top" coordsize="167,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t5QsYA&#10;AADdAAAADwAAAGRycy9kb3ducmV2LnhtbESPT2vCQBTE7wW/w/KE3nSjEdvGrFL6h3oSapVen9ln&#10;EpJ9m2Y3Gr+9Kwg9DjPzGyZd9aYWJ2pdaVnBZByBIM6sLjlXsPv5HD2DcB5ZY22ZFFzIwWo5eEgx&#10;0fbM33Ta+lwECLsEFRTeN4mULivIoBvbhjh4R9sa9EG2udQtngPc1HIaRXNpsOSwUGBDbwVl1bYz&#10;Cn7f8WNzyb6qeDrb51Wn/w5yhko9DvvXBQhPvf8P39trrSCOn17g9iY8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t5QsYAAADdAAAADwAAAAAAAAAAAAAAAACYAgAAZHJz&#10;L2Rvd25yZXYueG1sUEsFBgAAAAAEAAQA9QAAAIsDAAAAAA==&#10;" path="m5,1861l167,r,l,1861r,l,1861r,l2,1861r,l2,1861r,l5,1861r,l5,1861r,l5,1861r,l5,1861r,l5,1861r,xe" fillcolor="#efc693" stroked="f">
                  <v:path arrowok="t" o:connecttype="custom" o:connectlocs="5,1861;167,0;167,0;0,1861;0,1861;0,1861;0,1861;2,1861;2,1861;2,1861;2,1861;5,1861;5,1861;5,1861;5,1861;5,1861;5,1861;5,1861;5,1861;5,1861;5,1861" o:connectangles="0,0,0,0,0,0,0,0,0,0,0,0,0,0,0,0,0,0,0,0,0"/>
                </v:shape>
                <v:shape id="Freeform 3426" o:spid="_x0000_s2005" style="position:absolute;left:9900;top:2152;width:167;height:1861;visibility:visible;mso-wrap-style:square;v-text-anchor:top" coordsize="167,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Ts78A&#10;AADdAAAADwAAAGRycy9kb3ducmV2LnhtbERPy6rCMBDdX/AfwgjurqkWRapRqiA+dj7A7dCMbbGZ&#10;lCbW+vdmIbg8nPdi1ZlKtNS40rKC0TACQZxZXXKu4HrZ/s9AOI+ssbJMCt7kYLXs/S0w0fbFJ2rP&#10;PhchhF2CCgrv60RKlxVk0A1tTRy4u20M+gCbXOoGXyHcVHIcRVNpsOTQUGBNm4Kyx/lpFNzS3bo+&#10;yom31Sk2x/bg9qnOlBr0u3QOwlPnf+Kve68VxPEs7A9vwhO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xNOzvwAAAN0AAAAPAAAAAAAAAAAAAAAAAJgCAABkcnMvZG93bnJl&#10;di54bWxQSwUGAAAAAAQABAD1AAAAhAMAAAAA&#10;" path="m7,1861l167,r-5,l,1861r,l,1861r,l,1861r,l,1861r,l2,1861r,l2,1861r,l5,1861r,l5,1861r,l7,1861r,xe" fillcolor="#eec491" stroked="f">
                  <v:path arrowok="t" o:connecttype="custom" o:connectlocs="7,1861;167,0;162,0;0,1861;0,1861;0,1861;0,1861;0,1861;0,1861;0,1861;0,1861;2,1861;2,1861;2,1861;2,1861;5,1861;5,1861;5,1861;5,1861;7,1861;7,1861" o:connectangles="0,0,0,0,0,0,0,0,0,0,0,0,0,0,0,0,0,0,0,0,0"/>
                </v:shape>
                <v:shape id="Freeform 3427" o:spid="_x0000_s2006" style="position:absolute;left:9907;top:2152;width:167;height:1861;visibility:visible;mso-wrap-style:square;v-text-anchor:top" coordsize="167,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OMQA&#10;AADdAAAADwAAAGRycy9kb3ducmV2LnhtbESPQWsCMRSE74L/IbyCN82ugtitUaqoeK2u0ONj89xd&#10;unlZkrim/74pFHocZuYbZr2NphMDOd9aVpDPMhDEldUt1wrK63G6AuEDssbOMin4Jg/bzXi0xkLb&#10;J3/QcAm1SBD2BSpoQugLKX3VkEE/sz1x8u7WGQxJulpqh88EN52cZ9lSGmw5LTTY076h6uvyMAri&#10;ge69deXp9Xba54/PIWa7W1Rq8hLf30AEiuE//Nc+awWLxSqH3zfpCc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y/jjEAAAA3QAAAA8AAAAAAAAAAAAAAAAAmAIAAGRycy9k&#10;b3ducmV2LnhtbFBLBQYAAAAABAAEAPUAAACJAwAAAAA=&#10;" path="m,1861l12,1738,167,r-7,l,1861r,l,1861r,l,1861r,l,1861r,l,1861r,l,1861r,l,1861r,l,1861r,l,1861r,xe" fillcolor="#edc28f" stroked="f">
                  <v:path arrowok="t" o:connecttype="custom" o:connectlocs="0,1861;12,1738;167,0;160,0;0,1861;0,1861;0,1861;0,1861;0,1861;0,1861;0,1861;0,1861;0,1861;0,1861;0,1861;0,1861;0,1861;0,1861;0,1861;0,1861;0,1861;0,1861" o:connectangles="0,0,0,0,0,0,0,0,0,0,0,0,0,0,0,0,0,0,0,0,0,0"/>
                </v:shape>
                <v:shape id="Freeform 3428" o:spid="_x0000_s2007" style="position:absolute;left:9919;top:2152;width:155;height:1738;visibility:visible;mso-wrap-style:square;v-text-anchor:top" coordsize="155,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dfMYA&#10;AADdAAAADwAAAGRycy9kb3ducmV2LnhtbESPQWvCQBSE74L/YXmCF9GNprYSXUUEaasXG3vw+Mw+&#10;k2D2bchuNf333YLgcZiZb5jFqjWVuFHjSssKxqMIBHFmdcm5gu/jdjgD4TyyxsoyKfglB6tlt7PA&#10;RNs7f9Et9bkIEHYJKii8rxMpXVaQQTeyNXHwLrYx6INscqkbvAe4qeQkil6lwZLDQoE1bQrKrumP&#10;UXB4G7yc5P4znkq05r0679Y4RqX6vXY9B+Gp9c/wo/2hFcTxbAL/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LdfMYAAADdAAAADwAAAAAAAAAAAAAAAACYAgAAZHJz&#10;L2Rvd25yZXYueG1sUEsFBgAAAAAEAAQA9QAAAIsDAAAAAA==&#10;" path="m73,921l155,r,l,1738,73,921r,xe" fillcolor="#ecc18e" stroked="f">
                  <v:path arrowok="t" o:connecttype="custom" o:connectlocs="73,921;155,0;155,0;0,1738;73,921;73,921" o:connectangles="0,0,0,0,0,0"/>
                </v:shape>
                <v:shape id="Freeform 3429" o:spid="_x0000_s2008" style="position:absolute;left:9992;top:2152;width:87;height:921;visibility:visible;mso-wrap-style:square;v-text-anchor:top" coordsize="87,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zwsUA&#10;AADdAAAADwAAAGRycy9kb3ducmV2LnhtbESPQWvCQBSE7wX/w/IEb3VjA1Wjq6hgKfUgieL5kX1m&#10;g9m3IbvV9N93CwWPw8x8wyzXvW3EnTpfO1YwGScgiEuna64UnE/71xkIH5A1No5JwQ95WK8GL0vM&#10;tHtwTvciVCJC2GeowITQZlL60pBFP3YtcfSurrMYouwqqTt8RLht5FuSvEuLNccFgy3tDJW34tsq&#10;cM30Uhx2H1/hON+eWd/yxOS9UqNhv1mACNSHZ/i//akVpOkshb838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PPCxQAAAN0AAAAPAAAAAAAAAAAAAAAAAJgCAABkcnMv&#10;ZG93bnJldi54bWxQSwUGAAAAAAQABAD1AAAAigMAAAAA&#10;" path="m82,105l87,5,82,,,921,82,105r,xe" fillcolor="#ecbf8c" stroked="f">
                  <v:path arrowok="t" o:connecttype="custom" o:connectlocs="82,105;87,5;82,0;0,921;82,105;82,105" o:connectangles="0,0,0,0,0,0"/>
                </v:shape>
                <v:shape id="Freeform 3430" o:spid="_x0000_s2009" style="position:absolute;left:10074;top:2157;width:5;height:100;visibility:visible;mso-wrap-style:square;v-text-anchor:top" coordsize="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44msUA&#10;AADdAAAADwAAAGRycy9kb3ducmV2LnhtbESPQUsDMRSE74L/ITzBm01spdS16SJCQcRLW0G8PTfP&#10;3eDmJSbZdvffm4LgcZiZb5h1PbpeHCkm61nD7UyBIG68sdxqeDtsb1YgUkY22HsmDRMlqDeXF2us&#10;jD/xjo773IoC4VShhi7nUEmZmo4cppkPxMX78tFhLjK20kQ8Fbjr5VyppXRouSx0GOipo+Z7PzgN&#10;4d6+fCKr8LqcPsbhR9n4zpPW11fj4wOITGP+D/+1n42GxWJ1B+c35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jiaxQAAAN0AAAAPAAAAAAAAAAAAAAAAAJgCAABkcnMv&#10;ZG93bnJldi54bWxQSwUGAAAAAAQABAD1AAAAigMAAAAA&#10;" path="m5,r,l,100,5,r,xe" fillcolor="#ebbe8b" stroked="f">
                  <v:path arrowok="t" o:connecttype="custom" o:connectlocs="5,0;5,0;0,100;5,0;5,0" o:connectangles="0,0,0,0,0"/>
                </v:shape>
                <v:shape id="Freeform 3431" o:spid="_x0000_s2010" style="position:absolute;left:9708;top:2128;width:168;height:1873;visibility:visible;mso-wrap-style:square;v-text-anchor:top" coordsize="168,1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LsssQA&#10;AADdAAAADwAAAGRycy9kb3ducmV2LnhtbESPX2vCMBTF3wW/Q7jC3jTV4qydUWSg6OPcYD7eNde2&#10;2tyUJNbu2y+DwR4P58+Ps9r0phEdOV9bVjCdJCCIC6trLhV8vO/GGQgfkDU2lknBN3nYrIeDFeba&#10;PviNulMoRRxhn6OCKoQ2l9IXFRn0E9sSR+9incEQpSuldviI46aRsyR5lgZrjoQKW3qtqLid7iZC&#10;Ptt07+67r2N2puN1sexwv5BKPY367QuIQH34D/+1D1pBmmZz+H0Tn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i7LLEAAAA3QAAAA8AAAAAAAAAAAAAAAAAmAIAAGRycy9k&#10;b3ducmV2LnhtbFBLBQYAAAAABAAEAPUAAACJAwAAAAA=&#10;" path="m160,l,1873r,l,1873r,l,1873r,l,1873r,l,1873r,l,1873r,l3,1873r,l5,1873r,l8,1873,168,r-3,l165,r,l165,r-2,l163,r,l163,r,l163,r,l163,r-3,l160,r,l160,r,xe" fillcolor="#fee3b0" stroked="f">
                  <v:path arrowok="t" o:connecttype="custom" o:connectlocs="160,0;0,1873;0,1873;0,1873;0,1873;0,1873;0,1873;0,1873;0,1873;0,1873;0,1873;0,1873;0,1873;3,1873;3,1873;5,1873;5,1873;8,1873;168,0;165,0;165,0;165,0;165,0;163,0;163,0;163,0;163,0;163,0;163,0;163,0;163,0;160,0;160,0;160,0;160,0;160,0" o:connectangles="0,0,0,0,0,0,0,0,0,0,0,0,0,0,0,0,0,0,0,0,0,0,0,0,0,0,0,0,0,0,0,0,0,0,0,0"/>
                </v:shape>
                <v:shape id="Freeform 3432" o:spid="_x0000_s2011" style="position:absolute;left:9696;top:2128;width:172;height:1873;visibility:visible;mso-wrap-style:square;v-text-anchor:top" coordsize="172,1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c8EA&#10;AADdAAAADwAAAGRycy9kb3ducmV2LnhtbESPQYvCMBSE74L/ITzBm6YquFqNIoJQvOmK50fzbEub&#10;l5LEWv+9ERb2OMzMN8x235tGdOR8ZVnBbJqAIM6trrhQcPs9TVYgfEDW2FgmBW/ysN8NB1tMtX3x&#10;hbprKESEsE9RQRlCm0rp85IM+qltiaP3sM5giNIVUjt8Rbhp5DxJltJgxXGhxJaOJeX19WkU1F39&#10;czdZpg+908cLrevqjIlS41F/2IAI1If/8F870woWi9USvm/iE5C7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oHPBAAAA3QAAAA8AAAAAAAAAAAAAAAAAmAIAAGRycy9kb3du&#10;cmV2LnhtbFBLBQYAAAAABAAEAPUAAACGAwAAAAA=&#10;" path="m167,l,1873r,l,1873r,l3,1873r,l3,1873r,l5,1873r,l5,1873r,l8,1873r,l10,1873r,l12,1873,172,r,l172,r,l172,r-2,l170,r,l170,r-3,l167,r,l167,r,l167,r,l167,r,xe" fillcolor="#fde2af" stroked="f">
                  <v:path arrowok="t" o:connecttype="custom" o:connectlocs="167,0;0,1873;0,1873;0,1873;0,1873;3,1873;3,1873;3,1873;3,1873;5,1873;5,1873;5,1873;5,1873;8,1873;8,1873;10,1873;10,1873;12,1873;172,0;172,0;172,0;172,0;172,0;170,0;170,0;170,0;170,0;167,0;167,0;167,0;167,0;167,0;167,0;167,0;167,0;167,0" o:connectangles="0,0,0,0,0,0,0,0,0,0,0,0,0,0,0,0,0,0,0,0,0,0,0,0,0,0,0,0,0,0,0,0,0,0,0,0"/>
                </v:shape>
                <v:shape id="Freeform 3433" o:spid="_x0000_s2012" style="position:absolute;left:9689;top:2128;width:174;height:1873;visibility:visible;mso-wrap-style:square;v-text-anchor:top" coordsize="174,1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eccA&#10;AADdAAAADwAAAGRycy9kb3ducmV2LnhtbESPQUsDMRSE74L/ITzBS7FZLbhl27QUoSJ4ELul4O2R&#10;vO4uTV62m7iN/94IQo/DzHzDLNfJWTHSEDrPCh6nBQhi7U3HjYJ9vX2YgwgR2aD1TAp+KMB6dXuz&#10;xMr4C3/SuIuNyBAOFSpoY+wrKYNuyWGY+p44e0c/OIxZDo00A14y3Fn5VBTP0mHHeaHFnl5a0qfd&#10;t1PwpSf9ubR1WR9O9n2yTR+vOo1K3d+lzQJEpBSv4f/2m1Ewm81L+Hu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Pz3nHAAAA3QAAAA8AAAAAAAAAAAAAAAAAmAIAAGRy&#10;cy9kb3ducmV2LnhtbFBLBQYAAAAABAAEAPUAAACMAwAAAAA=&#10;" path="m162,l,1873r,l,1873r,l2,1873r,l2,1873r,l2,1873r,l2,1873r,l5,1873r,l5,1873r,l7,1873,174,r-2,l172,r-2,l170,r-3,l167,r,l167,r-2,l165,r,l165,r-3,l162,r,l162,r,xe" fillcolor="#fce0ad" stroked="f">
                  <v:path arrowok="t" o:connecttype="custom" o:connectlocs="162,0;0,1873;0,1873;0,1873;0,1873;2,1873;2,1873;2,1873;2,1873;2,1873;2,1873;2,1873;2,1873;5,1873;5,1873;5,1873;5,1873;7,1873;174,0;172,0;172,0;170,0;170,0;167,0;167,0;167,0;167,0;165,0;165,0;165,0;165,0;162,0;162,0;162,0;162,0;162,0" o:connectangles="0,0,0,0,0,0,0,0,0,0,0,0,0,0,0,0,0,0,0,0,0,0,0,0,0,0,0,0,0,0,0,0,0,0,0,0"/>
                </v:shape>
                <v:shape id="Freeform 3434" o:spid="_x0000_s2013" style="position:absolute;left:9684;top:2128;width:167;height:1873;visibility:visible;mso-wrap-style:square;v-text-anchor:top" coordsize="167,1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nLcAA&#10;AADdAAAADwAAAGRycy9kb3ducmV2LnhtbERPy4rCMBTdC/5DuII7TZ3iUKpRiiC4cDM6s780d/qw&#10;uSlNpql/bxYDLg/nvT9OphMjDa6xrGCzTkAQl1Y3XCn4vp9XGQjnkTV2lknBkxwcD/PZHnNtA3/R&#10;ePOViCHsclRQe9/nUrqyJoNubXviyP3awaCPcKikHjDEcNPJjyT5lAYbjg019nSqqXzc/oyCtuBW&#10;bq9Z6n/K0LXnSyjGe1BquZiKHQhPk3+L/90XrSBNszg3volPQB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nLcAAAADdAAAADwAAAAAAAAAAAAAAAACYAgAAZHJzL2Rvd25y&#10;ZXYueG1sUEsFBgAAAAAEAAQA9QAAAIUDAAAAAA==&#10;" path="m167,r-2,l165,r,l165,r,l165,r,l165,r-2,l163,r,l163,r,l163,r-3,l160,,,1873r,l,1873r,l,1873r,l,1873r,l3,1873r,l3,1873r,l5,1873r,l5,1873r,l5,1873,167,r,l167,r,l167,r,l167,r,l167,r,l167,r,l167,r,l167,r,l167,r,xe" fillcolor="#fbdeab" stroked="f">
                  <v:path arrowok="t" o:connecttype="custom" o:connectlocs="167,0;165,0;165,0;165,0;165,0;165,0;165,0;165,0;165,0;163,0;163,0;163,0;163,0;163,0;163,0;160,0;160,0;0,1873;0,1873;0,1873;0,1873;0,1873;0,1873;0,1873;0,1873;3,1873;3,1873;3,1873;3,1873;5,1873;5,1873;5,1873;5,1873;5,1873;167,0;167,0;167,0;167,0;167,0;167,0;167,0;167,0;167,0;167,0;167,0;167,0;167,0;167,0;167,0;167,0;167,0;167,0" o:connectangles="0,0,0,0,0,0,0,0,0,0,0,0,0,0,0,0,0,0,0,0,0,0,0,0,0,0,0,0,0,0,0,0,0,0,0,0,0,0,0,0,0,0,0,0,0,0,0,0,0,0,0,0"/>
                </v:shape>
                <v:shape id="Freeform 3435" o:spid="_x0000_s2014" style="position:absolute;left:9672;top:2128;width:172;height:1873;visibility:visible;mso-wrap-style:square;v-text-anchor:top" coordsize="172,1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908YA&#10;AADdAAAADwAAAGRycy9kb3ducmV2LnhtbESPQWvCQBSE70L/w/IKXqTZqDVq6iq1UGjpSav3R/Y1&#10;WZJ9m2ZXjf++WxA8DjPzDbPa9LYRZ+q8caxgnKQgiAunDZcKDt/vTwsQPiBrbByTgit52KwfBivM&#10;tbvwjs77UIoIYZ+jgiqENpfSFxVZ9IlriaP34zqLIcqulLrDS4TbRk7SNJMWDceFClt6q6io9yer&#10;wMjT7Kucb6/Pn7/jYz3JjBkZo9TwsX99ARGoD/fwrf2hFUyniyX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T908YAAADdAAAADwAAAAAAAAAAAAAAAACYAgAAZHJz&#10;L2Rvd25yZXYueG1sUEsFBgAAAAAEAAQA9QAAAIsDAAAAAA==&#10;" path="m167,l,1873r,l,1873r,l2,1873r,l2,1873r,l5,1873r,l5,1873r,l7,1873r,l10,1873r,l12,1873,172,r,l172,r-2,l170,r,l170,r,l170,r-3,l167,r,l167,r,l167,r,l167,r,xe" fillcolor="#faddaa" stroked="f">
                  <v:path arrowok="t" o:connecttype="custom" o:connectlocs="167,0;0,1873;0,1873;0,1873;0,1873;2,1873;2,1873;2,1873;2,1873;5,1873;5,1873;5,1873;5,1873;7,1873;7,1873;10,1873;10,1873;12,1873;172,0;172,0;172,0;170,0;170,0;170,0;170,0;170,0;170,0;167,0;167,0;167,0;167,0;167,0;167,0;167,0;167,0;167,0" o:connectangles="0,0,0,0,0,0,0,0,0,0,0,0,0,0,0,0,0,0,0,0,0,0,0,0,0,0,0,0,0,0,0,0,0,0,0,0"/>
                </v:shape>
                <v:shape id="Freeform 3436" o:spid="_x0000_s2015" style="position:absolute;left:9665;top:2128;width:174;height:1873;visibility:visible;mso-wrap-style:square;v-text-anchor:top" coordsize="174,1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xTsQA&#10;AADdAAAADwAAAGRycy9kb3ducmV2LnhtbERPTWvCQBC9F/oflin0Vjc1KDa6CaVgEaSBpo14HLJj&#10;EpqdDdmNxn/vHgoeH+97k02mE2caXGtZwessAkFcWd1yreD3Z/uyAuE8ssbOMim4koMsfXzYYKLt&#10;hb/pXPhahBB2CSpovO8TKV3VkEE3sz1x4E52MOgDHGqpB7yEcNPJeRQtpcGWQ0ODPX00VP0Vo1GQ&#10;j/tjiYtV+bn/yqN41PnyUI5KPT9N72sQniZ/F/+7d1pBHL+F/eFNeAI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g8U7EAAAA3QAAAA8AAAAAAAAAAAAAAAAAmAIAAGRycy9k&#10;b3ducmV2LnhtbFBLBQYAAAAABAAEAPUAAACJAwAAAAA=&#10;" path="m167,l,1868r,l2,1868r,l2,1868r,l2,1868r,l5,1871r,l5,1871r,l5,1871r,l5,1873r,l7,1873,174,r-2,l172,r-3,l169,r-2,l167,r,l167,r,l167,r,l167,r,l167,r,l167,r,xe" fillcolor="#fadba8" stroked="f">
                  <v:path arrowok="t" o:connecttype="custom" o:connectlocs="167,0;0,1868;0,1868;2,1868;2,1868;2,1868;2,1868;2,1868;2,1868;5,1871;5,1871;5,1871;5,1871;5,1871;5,1871;5,1873;5,1873;7,1873;174,0;172,0;172,0;169,0;169,0;167,0;167,0;167,0;167,0;167,0;167,0;167,0;167,0;167,0;167,0;167,0;167,0;167,0" o:connectangles="0,0,0,0,0,0,0,0,0,0,0,0,0,0,0,0,0,0,0,0,0,0,0,0,0,0,0,0,0,0,0,0,0,0,0,0"/>
                </v:shape>
                <v:shape id="Freeform 3437" o:spid="_x0000_s2016" style="position:absolute;left:9660;top:2121;width:172;height:1875;visibility:visible;mso-wrap-style:square;v-text-anchor:top" coordsize="172,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7ZosYA&#10;AADdAAAADwAAAGRycy9kb3ducmV2LnhtbESPQWvCQBSE74L/YXlCb7qJAampqxRF8VSJtrTHR/Y1&#10;Cc2+jdltTP59Vyh4HGa+GWa16U0tOmpdZVlBPItAEOdWV1woeL/sp88gnEfWWFsmBQM52KzHoxWm&#10;2t44o+7sCxFK2KWooPS+SaV0eUkG3cw2xMH7tq1BH2RbSN3iLZSbWs6jaCENVhwWSmxoW1L+c/41&#10;CpKh//jM3rJkef06Drv54nQ9xJ1ST5P+9QWEp94/wv/0UQcuWcZw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7ZosYAAADdAAAADwAAAAAAAAAAAAAAAACYAgAAZHJz&#10;L2Rvd25yZXYueG1sUEsFBgAAAAAEAAQA9QAAAIsDAAAAAA==&#10;" path="m160,l,1875r,l,1875r,l,1875r,l,1875r,l,1875r,l,1875r,l,1875r,l,1875r,l,1875r,l,1875r,l2,1875r,l2,1875r,l5,1875r,l5,1875r,l5,1875r,l5,1875r,l5,1875,172,7,170,5r,l167,5r,l167,2r,l165,2r,l165,r,l162,r,l160,r,l160,r,l160,xe" fillcolor="#f9d9a6" stroked="f">
                  <v:path arrowok="t" o:connecttype="custom" o:connectlocs="160,0;0,1875;0,1875;0,1875;0,1875;0,1875;0,1875;0,1875;0,1875;0,1875;0,1875;0,1875;0,1875;0,1875;0,1875;0,1875;0,1875;0,1875;0,1875;0,1875;0,1875;2,1875;2,1875;2,1875;2,1875;5,1875;5,1875;5,1875;5,1875;5,1875;5,1875;5,1875;5,1875;5,1875;172,7;170,5;170,5;167,5;167,5;167,2;167,2;165,2;165,2;165,0;165,0;162,0;162,0;160,0;160,0;160,0;160,0;160,0" o:connectangles="0,0,0,0,0,0,0,0,0,0,0,0,0,0,0,0,0,0,0,0,0,0,0,0,0,0,0,0,0,0,0,0,0,0,0,0,0,0,0,0,0,0,0,0,0,0,0,0,0,0,0,0"/>
                </v:shape>
                <v:shape id="Freeform 3438" o:spid="_x0000_s2017" style="position:absolute;left:9653;top:2121;width:167;height:1875;visibility:visible;mso-wrap-style:square;v-text-anchor:top" coordsize="167,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Y7cUA&#10;AADdAAAADwAAAGRycy9kb3ducmV2LnhtbESPQWvCQBSE7wX/w/KE3nSj0bZGV5FCwaux2B6f2WcS&#10;kn0bd7ca/323IPQ4zMw3zGrTm1ZcyfnasoLJOAFBXFhdc6ng8/AxegPhA7LG1jIpuJOHzXrwtMJM&#10;2xvv6ZqHUkQI+wwVVCF0mZS+qMigH9uOOHpn6wyGKF0ptcNbhJtWTpPkRRqsOS5U2NF7RUWT/xgF&#10;zewrn3+3c9NcercvT/fTMT2+KvU87LdLEIH68B9+tHdaQZoupv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9jtxQAAAN0AAAAPAAAAAAAAAAAAAAAAAJgCAABkcnMv&#10;ZG93bnJldi54bWxQSwUGAAAAAAQABAD1AAAAigMAAAAA&#10;" path="m160,l,1875r,l,1875r,l,1875r,l,1875r,l,1875r,l,1875r,l2,1875r,l4,1875r,l7,1875,167,r-3,l164,r,l164,r-2,l162,r,l162,r,l162,r,l162,r-2,l160,r,l160,r,xe" fillcolor="#f8d8a5" stroked="f">
                  <v:path arrowok="t" o:connecttype="custom" o:connectlocs="160,0;0,1875;0,1875;0,1875;0,1875;0,1875;0,1875;0,1875;0,1875;0,1875;0,1875;0,1875;0,1875;2,1875;2,1875;4,1875;4,1875;7,1875;167,0;164,0;164,0;164,0;164,0;162,0;162,0;162,0;162,0;162,0;162,0;162,0;162,0;160,0;160,0;160,0;160,0;160,0" o:connectangles="0,0,0,0,0,0,0,0,0,0,0,0,0,0,0,0,0,0,0,0,0,0,0,0,0,0,0,0,0,0,0,0,0,0,0,0"/>
                </v:shape>
                <v:shape id="Freeform 3439" o:spid="_x0000_s2018" style="position:absolute;left:9640;top:2121;width:173;height:1875;visibility:visible;mso-wrap-style:square;v-text-anchor:top" coordsize="173,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YqcYA&#10;AADdAAAADwAAAGRycy9kb3ducmV2LnhtbESPW2vCQBSE34X+h+UU+iK6aQNFo6v0Cn0QxHh7PWRP&#10;s8Hs2TS7avz3bkHwcZiZb5jpvLO1OFHrK8cKnocJCOLC6YpLBZv192AEwgdkjbVjUnAhD/PZQ2+K&#10;mXZnXtEpD6WIEPYZKjAhNJmUvjBk0Q9dQxy9X9daDFG2pdQtniPc1vIlSV6lxYrjgsGGPgwVh/xo&#10;FeS7w/avXOzH7+HyqZfG9u3266jU02P3NgERqAv38K39oxWk6TiF/zfx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BYqcYAAADdAAAADwAAAAAAAAAAAAAAAACYAgAAZHJz&#10;L2Rvd25yZXYueG1sUEsFBgAAAAAEAAQA9QAAAIsDAAAAAA==&#10;" path="m168,l,1875r,l,1875r,l3,1875r,l3,1875r,l5,1875r,l5,1875r,l8,1875r,l10,1875r,l13,1875,173,r,l173,r,l173,r-3,l170,r,l170,r-2,l168,r,l168,r,l168,r,l168,r,xe" fillcolor="#f7d6a3" stroked="f">
                  <v:path arrowok="t" o:connecttype="custom" o:connectlocs="168,0;0,1875;0,1875;0,1875;0,1875;3,1875;3,1875;3,1875;3,1875;5,1875;5,1875;5,1875;5,1875;8,1875;8,1875;10,1875;10,1875;13,1875;173,0;173,0;173,0;173,0;173,0;170,0;170,0;170,0;170,0;168,0;168,0;168,0;168,0;168,0;168,0;168,0;168,0;168,0" o:connectangles="0,0,0,0,0,0,0,0,0,0,0,0,0,0,0,0,0,0,0,0,0,0,0,0,0,0,0,0,0,0,0,0,0,0,0,0"/>
                </v:shape>
                <v:shape id="Freeform 3440" o:spid="_x0000_s2019" style="position:absolute;left:9633;top:2121;width:175;height:1875;visibility:visible;mso-wrap-style:square;v-text-anchor:top" coordsize="17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evMYA&#10;AADdAAAADwAAAGRycy9kb3ducmV2LnhtbESPQWvCQBSE70L/w/IKXqRuNCo1dZUqCoIgNC14fWaf&#10;STD7Ns2umv77riB4HGbmG2a2aE0lrtS40rKCQT8CQZxZXXKu4Od78/YOwnlkjZVlUvBHDhbzl84M&#10;E21v/EXX1OciQNglqKDwvk6kdFlBBl3f1sTBO9nGoA+yyaVu8BbgppLDKJpIgyWHhQJrWhWUndOL&#10;UfA7xcPuOF6fjoelTeNq2Jvsea9U97X9/ADhqfXP8KO91QrieDqC+5vw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NevMYAAADdAAAADwAAAAAAAAAAAAAAAACYAgAAZHJz&#10;L2Rvd25yZXYueG1sUEsFBgAAAAAEAAQA9QAAAIsDAAAAAA==&#10;" path="m163,l,1875r,l,1875r,l3,1875r,l3,1875r,l3,1875r,l3,1875r,l5,1875r,l5,1875r,l7,1875,175,r-3,l172,r-2,l170,r-3,l167,r,l167,r-2,l165,r,l165,r-2,l163,r,l163,r,xe" fillcolor="#f6d5a2" stroked="f">
                  <v:path arrowok="t" o:connecttype="custom" o:connectlocs="163,0;0,1875;0,1875;0,1875;0,1875;3,1875;3,1875;3,1875;3,1875;3,1875;3,1875;3,1875;3,1875;5,1875;5,1875;5,1875;5,1875;7,1875;175,0;172,0;172,0;170,0;170,0;167,0;167,0;167,0;167,0;165,0;165,0;165,0;165,0;163,0;163,0;163,0;163,0;163,0" o:connectangles="0,0,0,0,0,0,0,0,0,0,0,0,0,0,0,0,0,0,0,0,0,0,0,0,0,0,0,0,0,0,0,0,0,0,0,0"/>
                </v:shape>
                <v:shape id="Freeform 3441" o:spid="_x0000_s2020" style="position:absolute;left:9628;top:2121;width:168;height:1875;visibility:visible;mso-wrap-style:square;v-text-anchor:top" coordsize="168,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9vcQA&#10;AADdAAAADwAAAGRycy9kb3ducmV2LnhtbESPQWvCQBSE74X+h+UJvdWNpkqNriKCEHrS6KHHx+4z&#10;CWbfptmtSf99VxA8DjPzDbPaDLYRN+p87VjBZJyAINbO1FwqOJ/2758gfEA22DgmBX/kYbN+fVlh&#10;ZlzPR7oVoRQRwj5DBVUIbSal1xVZ9GPXEkfv4jqLIcqulKbDPsJtI6dJMpcWa44LFba0q0hfi1+r&#10;QF9DkdbfB63dfkd9/vFlF/mPUm+jYbsEEWgIz/CjnRsFabqYwf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S/b3EAAAA3QAAAA8AAAAAAAAAAAAAAAAAmAIAAGRycy9k&#10;b3ducmV2LnhtbFBLBQYAAAAABAAEAPUAAACJAwAAAAA=&#10;" path="m160,l,1868r,l,1868r,l,1868r,l,1868r,l3,1871r,l3,1871r,l5,1873r,l5,1873r,l5,1875,168,r,l168,r,l168,r-3,l165,r,l165,r-2,l163,r,l163,r,l163,r-3,l160,r,xe" fillcolor="#f5d3a0" stroked="f">
                  <v:path arrowok="t" o:connecttype="custom" o:connectlocs="160,0;0,1868;0,1868;0,1868;0,1868;0,1868;0,1868;0,1868;0,1868;3,1871;3,1871;3,1871;3,1871;5,1873;5,1873;5,1873;5,1873;5,1875;168,0;168,0;168,0;168,0;168,0;165,0;165,0;165,0;165,0;163,0;163,0;163,0;163,0;163,0;163,0;160,0;160,0;160,0" o:connectangles="0,0,0,0,0,0,0,0,0,0,0,0,0,0,0,0,0,0,0,0,0,0,0,0,0,0,0,0,0,0,0,0,0,0,0,0"/>
                </v:shape>
                <v:shape id="Freeform 3442" o:spid="_x0000_s2021" style="position:absolute;left:9616;top:2121;width:172;height:1868;visibility:visible;mso-wrap-style:square;v-text-anchor:top" coordsize="172,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4ecUA&#10;AADdAAAADwAAAGRycy9kb3ducmV2LnhtbESPQWvCQBSE7wX/w/KE3urGpEiNriJircc2LdjeHtln&#10;Nph9G7Krif/eLRR6HGbmG2a5HmwjrtT52rGC6SQBQVw6XXOl4Ovz9ekFhA/IGhvHpOBGHtar0cMS&#10;c+16/qBrESoRIexzVGBCaHMpfWnIop+4ljh6J9dZDFF2ldQd9hFuG5kmyUxarDkuGGxpa6g8Fxer&#10;4D3Tu2M7FDfTf7897/zPXqYyVepxPGwWIAIN4T/81z5oBVk2n8Hv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Hh5xQAAAN0AAAAPAAAAAAAAAAAAAAAAAJgCAABkcnMv&#10;ZG93bnJldi54bWxQSwUGAAAAAAQABAD1AAAAigMAAAAA&#10;" path="m167,l,1868r,l,1868r,l3,1868r,l3,1868r,l5,1868r,l5,1868r,l8,1868r,l10,1868r,l12,1868,172,r,l172,r-2,l170,r,l170,r,l170,r-3,l167,r,l167,r,l167,r,l167,r,xe" fillcolor="#f5d19e" stroked="f">
                  <v:path arrowok="t" o:connecttype="custom" o:connectlocs="167,0;0,1868;0,1868;0,1868;0,1868;3,1868;3,1868;3,1868;3,1868;5,1868;5,1868;5,1868;5,1868;8,1868;8,1868;10,1868;10,1868;12,1868;172,0;172,0;172,0;170,0;170,0;170,0;170,0;170,0;170,0;167,0;167,0;167,0;167,0;167,0;167,0;167,0;167,0;167,0" o:connectangles="0,0,0,0,0,0,0,0,0,0,0,0,0,0,0,0,0,0,0,0,0,0,0,0,0,0,0,0,0,0,0,0,0,0,0,0"/>
                </v:shape>
                <v:shape id="Freeform 3443" o:spid="_x0000_s2022" style="position:absolute;left:9609;top:2121;width:174;height:1868;visibility:visible;mso-wrap-style:square;v-text-anchor:top" coordsize="174,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B8YA&#10;AADdAAAADwAAAGRycy9kb3ducmV2LnhtbESPS2vDMBCE74X8B7GB3ho5MeThRg4hxVAKPTQOpMet&#10;tX5Qa2UkNXH+fVUo5DjMzDfMdjeaXlzI+c6ygvksAUFcWd1xo+BUFk9rED4ga+wtk4Ibedjlk4ct&#10;Ztpe+YMux9CICGGfoYI2hCGT0lctGfQzOxBHr7bOYIjSNVI7vEa46eUiSZbSYMdxocWBDi1V38cf&#10;o+D8ueTyrTYhscXtvSu+VsVL6pR6nI77ZxCBxnAP/7dftYI03azg70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JB8YAAADdAAAADwAAAAAAAAAAAAAAAACYAgAAZHJz&#10;L2Rvd25yZXYueG1sUEsFBgAAAAAEAAQA9QAAAIsDAAAAAA==&#10;" path="m167,l,1868r,l2,1868r,l2,1868r,l2,1868r,l5,1868r,l5,1868r,l5,1868r,l5,1868r,l7,1868,174,r-2,l172,r-2,l170,r-3,l167,r,l167,r,l167,r,l167,r,l167,r,l167,r,xe" fillcolor="#f4d09d" stroked="f">
                  <v:path arrowok="t" o:connecttype="custom" o:connectlocs="167,0;0,1868;0,1868;2,1868;2,1868;2,1868;2,1868;2,1868;2,1868;5,1868;5,1868;5,1868;5,1868;5,1868;5,1868;5,1868;5,1868;7,1868;174,0;172,0;172,0;170,0;170,0;167,0;167,0;167,0;167,0;167,0;167,0;167,0;167,0;167,0;167,0;167,0;167,0;167,0" o:connectangles="0,0,0,0,0,0,0,0,0,0,0,0,0,0,0,0,0,0,0,0,0,0,0,0,0,0,0,0,0,0,0,0,0,0,0,0"/>
                </v:shape>
                <v:shape id="Freeform 3444" o:spid="_x0000_s2023" style="position:absolute;left:9604;top:2121;width:172;height:1868;visibility:visible;mso-wrap-style:square;v-text-anchor:top" coordsize="172,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Hs6cQA&#10;AADdAAAADwAAAGRycy9kb3ducmV2LnhtbERPTWvCQBC9C/6HZYTedFMFTdNsgsSWeiiCtmKPQ3aa&#10;BLOzaXar8d93D0KPj/ed5oNpxYV611hW8DiLQBCXVjdcKfj8eJ3GIJxH1thaJgU3cpBn41GKibZX&#10;3tPl4CsRQtglqKD2vkukdGVNBt3MdsSB+7a9QR9gX0nd4zWEm1bOo2gpDTYcGmrsqKipPB9+jYLm&#10;6xgjboy5/WzfX4odva32y5NSD5Nh/QzC0+D/xXf3VitYLJ7C3PAmPA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x7OnEAAAA3QAAAA8AAAAAAAAAAAAAAAAAmAIAAGRycy9k&#10;b3ducmV2LnhtbFBLBQYAAAAABAAEAPUAAACJAwAAAAA=&#10;" path="m160,l,1868r,l,1868r,l,1868r,l,1868r,l3,1868r,l3,1868r,l3,1868r,l5,1868r,l5,1868,172,r-2,l170,r-3,l167,r,l167,r-2,l165,r,l165,r-2,l163,r,l163,r-3,l160,r,xe" fillcolor="#f3ce9b" stroked="f">
                  <v:path arrowok="t" o:connecttype="custom" o:connectlocs="160,0;0,1868;0,1868;0,1868;0,1868;0,1868;0,1868;0,1868;0,1868;3,1868;3,1868;3,1868;3,1868;3,1868;3,1868;5,1868;5,1868;5,1868;172,0;170,0;170,0;167,0;167,0;167,0;167,0;165,0;165,0;165,0;165,0;163,0;163,0;163,0;163,0;160,0;160,0;160,0" o:connectangles="0,0,0,0,0,0,0,0,0,0,0,0,0,0,0,0,0,0,0,0,0,0,0,0,0,0,0,0,0,0,0,0,0,0,0,0"/>
                </v:shape>
                <v:shape id="Freeform 3445" o:spid="_x0000_s2024" style="position:absolute;left:9597;top:2121;width:167;height:1868;visibility:visible;mso-wrap-style:square;v-text-anchor:top" coordsize="167,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3JYsgA&#10;AADdAAAADwAAAGRycy9kb3ducmV2LnhtbESPT2vCQBTE70K/w/IEb7pRsZg0GxH/FC30UNtLb8/s&#10;MwnNvg3ZrYn99F2h0OMwM79h0lVvanGl1lWWFUwnEQji3OqKCwUf7/vxEoTzyBpry6TgRg5W2cMg&#10;xUTbjt/oevKFCBB2CSoovW8SKV1ekkE3sQ1x8C62NeiDbAupW+wC3NRyFkWP0mDFYaHEhjYl5V+n&#10;b6Ngse52x5fX/Q/m9fb5/Mkuum2WSo2G/foJhKfe/4f/2getYD6PY7i/CU9A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bcliyAAAAN0AAAAPAAAAAAAAAAAAAAAAAJgCAABk&#10;cnMvZG93bnJldi54bWxQSwUGAAAAAAQABAD1AAAAjQMAAAAA&#10;" path="m160,l,1868r,l,1868r,l,1868r,l,1868r,l,1868r,l,1868r,l,1868r,l,1868r,l,1868r,l2,1868r,l2,1868r,l2,1868r,l5,1868r,l5,1868r,l5,1868r,l5,1868r,l7,1868,167,r-2,l165,r,l165,r-3,l162,r,l162,r,l162,r,l162,r-2,l160,r,l160,r,xe" fillcolor="#f2cc99" stroked="f">
                  <v:path arrowok="t" o:connecttype="custom" o:connectlocs="160,0;0,1868;0,1868;0,1868;0,1868;0,1868;0,1868;0,1868;0,1868;0,1868;0,1868;0,1868;0,1868;0,1868;0,1868;0,1868;0,1868;0,1868;0,1868;2,1868;2,1868;2,1868;2,1868;2,1868;2,1868;5,1868;5,1868;5,1868;5,1868;5,1868;5,1868;5,1868;5,1868;7,1868;167,0;165,0;165,0;165,0;165,0;162,0;162,0;162,0;162,0;162,0;162,0;162,0;162,0;160,0;160,0;160,0;160,0;160,0" o:connectangles="0,0,0,0,0,0,0,0,0,0,0,0,0,0,0,0,0,0,0,0,0,0,0,0,0,0,0,0,0,0,0,0,0,0,0,0,0,0,0,0,0,0,0,0,0,0,0,0,0,0,0,0"/>
                </v:shape>
                <v:shape id="Freeform 3446" o:spid="_x0000_s2025" style="position:absolute;left:9585;top:2121;width:172;height:1868;visibility:visible;mso-wrap-style:square;v-text-anchor:top" coordsize="172,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0csMIA&#10;AADdAAAADwAAAGRycy9kb3ducmV2LnhtbERPy4rCMBTdC/MP4Q64s6kPZKhG0YIwMCurA7q7NNe2&#10;2tyUJmM7fr1ZCC4P571c96YWd2pdZVnBOIpBEOdWV1woOB52oy8QziNrrC2Tgn9ysF59DJaYaNvx&#10;nu6ZL0QIYZeggtL7JpHS5SUZdJFtiAN3sa1BH2BbSN1iF8JNLSdxPJcGKw4NJTaUlpTfsj+jwFXZ&#10;6ZT95Hab6t9ztztfb9f0odTws98sQHjq/Vv8cn9rBdNZHPaHN+EJ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ywwgAAAN0AAAAPAAAAAAAAAAAAAAAAAJgCAABkcnMvZG93&#10;bnJldi54bWxQSwUGAAAAAAQABAD1AAAAhwMAAAAA&#10;" path="m172,r,l169,r,l169,r-2,l167,r,l167,r,l167,r,l167,r,l167,r,l167,,,1868r,l,1868r,l2,1868r,l2,1868r,l5,1868r,l5,1868r,l5,1868r,l5,1868r,l5,1868r,l5,1868r,l7,1868r,l7,1868r,l9,1868r,l9,1868r,l9,1868r,l12,1868r,l12,1868,172,r,l172,r,l172,r,l172,r,l172,r,l172,r,l172,r,l172,r,l172,r,xe" fillcolor="#f1cb98" stroked="f">
                  <v:path arrowok="t" o:connecttype="custom" o:connectlocs="172,0;169,0;167,0;167,0;167,0;167,0;167,0;167,0;0,1868;0,1868;2,1868;2,1868;5,1868;5,1868;5,1868;5,1868;5,1868;5,1868;7,1868;7,1868;9,1868;9,1868;9,1868;12,1868;12,1868;172,0;172,0;172,0;172,0;172,0;172,0;172,0;172,0;172,0" o:connectangles="0,0,0,0,0,0,0,0,0,0,0,0,0,0,0,0,0,0,0,0,0,0,0,0,0,0,0,0,0,0,0,0,0,0"/>
                </v:shape>
                <v:shape id="Freeform 3447" o:spid="_x0000_s2026" style="position:absolute;left:9577;top:2121;width:175;height:1868;visibility:visible;mso-wrap-style:square;v-text-anchor:top" coordsize="175,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2MAcQA&#10;AADdAAAADwAAAGRycy9kb3ducmV2LnhtbESPQUvDQBSE70L/w/IEb3Y3VkTSbosUBA8Vaix6fWRf&#10;k9Ds27D7bNJ/3xUEj8PMfMOsNpPv1Zli6gJbKOYGFHEdXMeNhcPn6/0zqCTIDvvAZOFCCTbr2c0K&#10;SxdG/qBzJY3KEE4lWmhFhlLrVLfkMc3DQJy9Y4geJcvYaBdxzHDf6wdjnrTHjvNCiwNtW6pP1Y+3&#10;8DWa97j41jsOu6NU+0Mnl6Ky9u52elmCEprkP/zXfnMWFo+mgN83+Qno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tjAHEAAAA3QAAAA8AAAAAAAAAAAAAAAAAmAIAAGRycy9k&#10;b3ducmV2LnhtbFBLBQYAAAAABAAEAPUAAACJAwAAAAA=&#10;" path="m163,l,1868r,l,1868r,l3,1868r,l3,1868r,l3,1868r,l3,1868r,l5,1868r,l5,1868r,l8,1868,175,r-2,l173,r-3,l170,r-2,l168,r,l168,r-3,l165,r,l165,r-2,l163,r,l163,r,xe" fillcolor="#f1c996" stroked="f">
                  <v:path arrowok="t" o:connecttype="custom" o:connectlocs="163,0;0,1868;0,1868;0,1868;0,1868;3,1868;3,1868;3,1868;3,1868;3,1868;3,1868;3,1868;3,1868;5,1868;5,1868;5,1868;5,1868;8,1868;175,0;173,0;173,0;170,0;170,0;168,0;168,0;168,0;168,0;165,0;165,0;165,0;165,0;163,0;163,0;163,0;163,0;163,0" o:connectangles="0,0,0,0,0,0,0,0,0,0,0,0,0,0,0,0,0,0,0,0,0,0,0,0,0,0,0,0,0,0,0,0,0,0,0,0"/>
                </v:shape>
                <v:shape id="Freeform 3448" o:spid="_x0000_s2027" style="position:absolute;left:9573;top:2121;width:167;height:1868;visibility:visible;mso-wrap-style:square;v-text-anchor:top" coordsize="167,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5wLMYA&#10;AADdAAAADwAAAGRycy9kb3ducmV2LnhtbESPQWsCMRSE74L/ITyhN02qUsrWKFUQtQXFraDHx+a5&#10;u7h5WTapbv+9EYQeh5n5hpnMWluJKzW+dKzhdaBAEGfOlJxrOPws++8gfEA2WDkmDX/kYTbtdiaY&#10;GHfjPV3TkIsIYZ+ghiKEOpHSZwVZ9ANXE0fv7BqLIcoml6bBW4TbSg6VepMWS44LBda0KCi7pL9W&#10;g9qmO7k/fs8Pm53aLr9Op9VCjrV+6bWfHyACteE//GyvjYbRWA3h8SY+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5wLMYAAADdAAAADwAAAAAAAAAAAAAAAACYAgAAZHJz&#10;L2Rvd25yZXYueG1sUEsFBgAAAAAEAAQA9QAAAIsDAAAAAA==&#10;" path="m160,l,1868r,l,1868r,l,1868r,l,1868r,l2,1868r,l2,1868r,l4,1868r,l4,1868r,l4,1868,167,r,l167,r,l167,r-3,l164,r,l164,r-2,l162,r,l162,r,l162,r-2,l160,r,xe" fillcolor="#f0c794" stroked="f">
                  <v:path arrowok="t" o:connecttype="custom" o:connectlocs="160,0;0,1868;0,1868;0,1868;0,1868;0,1868;0,1868;0,1868;0,1868;2,1868;2,1868;2,1868;2,1868;4,1868;4,1868;4,1868;4,1868;4,1868;167,0;167,0;167,0;167,0;167,0;164,0;164,0;164,0;164,0;162,0;162,0;162,0;162,0;162,0;162,0;160,0;160,0;160,0" o:connectangles="0,0,0,0,0,0,0,0,0,0,0,0,0,0,0,0,0,0,0,0,0,0,0,0,0,0,0,0,0,0,0,0,0,0,0,0"/>
                </v:shape>
                <v:shape id="Freeform 3449" o:spid="_x0000_s2028" style="position:absolute;left:9560;top:2114;width:173;height:1875;visibility:visible;mso-wrap-style:square;v-text-anchor:top" coordsize="173,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YC8YA&#10;AADdAAAADwAAAGRycy9kb3ducmV2LnhtbESPS2vDMBCE74X8B7GB3hqpSSnBsRJKIEmhtJAXuS7W&#10;+kGslWOptvPvq0Khx2FmvmHS1WBr0VHrK8canicKBHHmTMWFhtNx8zQH4QOywdoxabiTh9Vy9JBi&#10;YlzPe+oOoRARwj5BDWUITSKlz0qy6CeuIY5e7lqLIcq2kKbFPsJtLadKvUqLFceFEhtal5RdD99W&#10;A6v8XHeX+3bz+dWp262/fJxwp/XjeHhbgAg0hP/wX/vdaJi9qBn8vo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XYC8YAAADdAAAADwAAAAAAAAAAAAAAAACYAgAAZHJz&#10;L2Rvd25yZXYueG1sUEsFBgAAAAAEAAQA9QAAAIsDAAAAAA==&#10;" path="m168,l,1875r,l,1875r,l3,1875r,l3,1875r,l5,1875r,l5,1875r,l8,1875r,l10,1875r,l13,1875,173,7r,l173,7,170,5r,l170,2r,l170,2r,l168,2r,l168,2r,l168,r,l168,r,l168,xe" fillcolor="#efc693" stroked="f">
                  <v:path arrowok="t" o:connecttype="custom" o:connectlocs="168,0;0,1875;0,1875;0,1875;0,1875;3,1875;3,1875;3,1875;3,1875;5,1875;5,1875;5,1875;5,1875;8,1875;8,1875;10,1875;10,1875;13,1875;173,7;173,7;173,7;170,5;170,5;170,2;170,2;170,2;170,2;168,2;168,2;168,2;168,2;168,0;168,0;168,0;168,0;168,0" o:connectangles="0,0,0,0,0,0,0,0,0,0,0,0,0,0,0,0,0,0,0,0,0,0,0,0,0,0,0,0,0,0,0,0,0,0,0,0"/>
                </v:shape>
                <v:shape id="Freeform 3450" o:spid="_x0000_s2029" style="position:absolute;left:9553;top:2114;width:175;height:1875;visibility:visible;mso-wrap-style:square;v-text-anchor:top" coordsize="17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YXccA&#10;AADdAAAADwAAAGRycy9kb3ducmV2LnhtbESPT2vCQBTE7wW/w/IK3uom/kOiq4hg8WJBq9Lja/aZ&#10;hGbfptnVxH56VxB6HGbmN8xs0ZpSXKl2hWUFcS8CQZxaXXCm4PC5fpuAcB5ZY2mZFNzIwWLeeZlh&#10;om3DO7rufSYChF2CCnLvq0RKl+Zk0PVsRRy8s60N+iDrTOoamwA3pexH0VgaLDgs5FjRKqf0Z38x&#10;CvrL7W1c/v3GH6P3791xPfpq4tNGqe5ru5yC8NT6//CzvdEKBsNoCI834Qn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nmF3HAAAA3QAAAA8AAAAAAAAAAAAAAAAAmAIAAGRy&#10;cy9kb3ducmV2LnhtbFBLBQYAAAAABAAEAPUAAACMAwAAAAA=&#10;" path="m167,l,1875r,l3,1875r,l3,1875r,l3,1875r,l5,1875r,l5,1875r,l5,1875r,l5,1875r,l7,1875,175,r-3,l172,r-2,l170,r-3,l167,r,l167,r,l167,r,l167,r,l167,r,l167,r,xe" fillcolor="#eec491" stroked="f">
                  <v:path arrowok="t" o:connecttype="custom" o:connectlocs="167,0;0,1875;0,1875;3,1875;3,1875;3,1875;3,1875;3,1875;3,1875;5,1875;5,1875;5,1875;5,1875;5,1875;5,1875;5,1875;5,1875;7,1875;175,0;172,0;172,0;170,0;170,0;167,0;167,0;167,0;167,0;167,0;167,0;167,0;167,0;167,0;167,0;167,0;167,0;167,0" o:connectangles="0,0,0,0,0,0,0,0,0,0,0,0,0,0,0,0,0,0,0,0,0,0,0,0,0,0,0,0,0,0,0,0,0,0,0,0"/>
                </v:shape>
                <v:shape id="Freeform 3451" o:spid="_x0000_s2030" style="position:absolute;left:9548;top:2114;width:172;height:1875;visibility:visible;mso-wrap-style:square;v-text-anchor:top" coordsize="172,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nBscA&#10;AADdAAAADwAAAGRycy9kb3ducmV2LnhtbESPQWvCQBSE7wX/w/IEb7oxtiLRVUqgYi+2VQ8eH9ln&#10;Esy+DburRn99tyD0OMzMN8xi1ZlGXMn52rKC8SgBQVxYXXOp4LD/GM5A+ICssbFMCu7kYbXsvSww&#10;0/bGP3TdhVJECPsMFVQhtJmUvqjIoB/Zljh6J+sMhihdKbXDW4SbRqZJMpUGa44LFbaUV1Scdxej&#10;4LHPz858fX6n68M03T7y42W9PSo16HfvcxCBuvAffrY3WsHkNXmDv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bJwbHAAAA3QAAAA8AAAAAAAAAAAAAAAAAmAIAAGRy&#10;cy9kb3ducmV2LnhtbFBLBQYAAAAABAAEAPUAAACMAwAAAAA=&#10;" path="m168,r-3,l165,r-2,l163,r-3,l160,r,l160,r,l160,r,l160,r,l160,r,l160,,,1875r,l,1875r,l,1875r,l,1875r,l,1875r,l,1875r,l,1875r,l,1875r,l,1875r,l,1875r,l,1875r,l,1875r,l3,1875r,l3,1875r,l3,1875r,l5,1875r,l5,1875,172,r-2,l170,r-2,l168,r,l168,r,l168,r,l168,r,l168,r,l168,r,l168,r,xe" fillcolor="#edc28f" stroked="f">
                  <v:path arrowok="t" o:connecttype="custom" o:connectlocs="165,0;163,0;160,0;160,0;160,0;160,0;160,0;160,0;0,1875;0,1875;0,1875;0,1875;0,1875;0,1875;0,1875;0,1875;0,1875;0,1875;0,1875;0,1875;3,1875;3,1875;3,1875;5,1875;5,1875;170,0;168,0;168,0;168,0;168,0;168,0;168,0;168,0;168,0" o:connectangles="0,0,0,0,0,0,0,0,0,0,0,0,0,0,0,0,0,0,0,0,0,0,0,0,0,0,0,0,0,0,0,0,0,0"/>
                </v:shape>
                <v:shape id="Freeform 3452" o:spid="_x0000_s2031" style="position:absolute;left:9541;top:2114;width:167;height:1875;visibility:visible;mso-wrap-style:square;v-text-anchor:top" coordsize="167,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5SY8QA&#10;AADdAAAADwAAAGRycy9kb3ducmV2LnhtbESPzWoCQRCE7wHfYehAbnE2Kiqro6ig5hTw5wGand4f&#10;3elZdlrdvL0jBHIsquorar7sXK3u1IbKs4GvfgKKOPO24sLA+bT9nIIKgmyx9kwGfinActF7m2Nq&#10;/YMPdD9KoSKEQ4oGSpEm1TpkJTkMfd8QRy/3rUOJsi20bfER4a7WgyQZa4cVx4USG9qUlF2PN2fg&#10;MhFZ/Ux3+XpSZLv96aK35yo35uO9W81ACXXyH/5rf1sDw1Eyhteb+AT0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eUmPEAAAA3QAAAA8AAAAAAAAAAAAAAAAAmAIAAGRycy9k&#10;b3ducmV2LnhtbFBLBQYAAAAABAAEAPUAAACJAwAAAAA=&#10;" path="m160,l,1870r,l,1870r,l,1870r,l,1870r,l,1870r,l,1870r,l,1870r,l,1870r,l,1870r,l,1870r,l,1873r,l,1873r,l3,1875r,l3,1875r,l5,1875r,l5,1875r,l7,1875,167,r-2,l165,r,l165,r-2,l163,r,l163,r,l163,r,l163,r-3,l160,r,l160,r,xe" fillcolor="#ecc18e" stroked="f">
                  <v:path arrowok="t" o:connecttype="custom" o:connectlocs="160,0;0,1870;0,1870;0,1870;0,1870;0,1870;0,1870;0,1870;0,1870;0,1870;0,1870;0,1870;0,1870;0,1870;0,1870;0,1870;0,1870;0,1870;0,1870;0,1870;0,1870;0,1873;0,1873;0,1873;0,1873;3,1875;3,1875;3,1875;3,1875;5,1875;5,1875;5,1875;5,1875;7,1875;167,0;165,0;165,0;165,0;165,0;163,0;163,0;163,0;163,0;163,0;163,0;163,0;163,0;160,0;160,0;160,0;160,0;160,0" o:connectangles="0,0,0,0,0,0,0,0,0,0,0,0,0,0,0,0,0,0,0,0,0,0,0,0,0,0,0,0,0,0,0,0,0,0,0,0,0,0,0,0,0,0,0,0,0,0,0,0,0,0,0,0"/>
                </v:shape>
                <v:shape id="Freeform 3453" o:spid="_x0000_s2032" style="position:absolute;left:9529;top:2114;width:172;height:1870;visibility:visible;mso-wrap-style:square;v-text-anchor:top" coordsize="172,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cgMQA&#10;AADdAAAADwAAAGRycy9kb3ducmV2LnhtbESPT4vCMBTE7wt+h/AEb2vqH9alaxQRBA+CbhXZ46N5&#10;2xabl9pEjd/eCILHYWZ+w0znwdTiSq2rLCsY9BMQxLnVFRcKDvvV5zcI55E11pZJwZ0czGedjymm&#10;2t74l66ZL0SEsEtRQel9k0rp8pIMur5tiKP3b1uDPsq2kLrFW4SbWg6T5EsarDgulNjQsqT8lF2M&#10;guywWfBpG1a8M83enp35C3xUqtcNix8QnoJ/h1/ttVYwGicTeL6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EHIDEAAAA3QAAAA8AAAAAAAAAAAAAAAAAmAIAAGRycy9k&#10;b3ducmV2LnhtbFBLBQYAAAAABAAEAPUAAACJAwAAAAA=&#10;" path="m167,7l,1870r,l,1870r,l2,1870r,l2,1870r,l5,1870r,l7,1870r,l7,1870r,l10,1870r,l12,1870,172,r,l170,r,l170,2r-3,l167,2r,l167,2r,l167,2r,l167,5r,l167,7r,l167,7r,xe" fillcolor="#ecbf8c" stroked="f">
                  <v:path arrowok="t" o:connecttype="custom" o:connectlocs="167,7;0,1870;0,1870;0,1870;0,1870;2,1870;2,1870;2,1870;2,1870;5,1870;5,1870;7,1870;7,1870;7,1870;7,1870;10,1870;10,1870;12,1870;172,0;172,0;170,0;170,0;170,2;167,2;167,2;167,2;167,2;167,2;167,2;167,2;167,5;167,5;167,7;167,7;167,7;167,7" o:connectangles="0,0,0,0,0,0,0,0,0,0,0,0,0,0,0,0,0,0,0,0,0,0,0,0,0,0,0,0,0,0,0,0,0,0,0,0"/>
                </v:shape>
                <v:shape id="Freeform 3454" o:spid="_x0000_s2033" style="position:absolute;left:9522;top:2121;width:174;height:1863;visibility:visible;mso-wrap-style:square;v-text-anchor:top" coordsize="174,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5LkMMA&#10;AADdAAAADwAAAGRycy9kb3ducmV2LnhtbERPzYrCMBC+C/sOYQQvoumqiFSjLEIXD4ug9gGGZmyq&#10;zaTbZLX69JuD4PHj+19tOluLG7W+cqzgc5yAIC6crrhUkJ+y0QKED8gaa8ek4EEeNuuP3gpT7e58&#10;oNsxlCKGsE9RgQmhSaX0hSGLfuwa4sidXWsxRNiWUrd4j+G2lpMkmUuLFccGgw1tDRXX459VsDfZ&#10;NPv+zfPtaV79XOrFnp6ToVKDfve1BBGoC2/xy73TCqazJM6Nb+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5LkMMAAADdAAAADwAAAAAAAAAAAAAAAACYAgAAZHJzL2Rv&#10;d25yZXYueG1sUEsFBgAAAAAEAAQA9QAAAIgDAAAAAA==&#10;" path="m174,r-2,l172,r-3,l169,r-2,l167,r,l167,r-2,l165,r,l165,r-3,l162,r,l162,,,1863r,l2,1863r,l5,1863r,l5,1863r,l5,1863r,l5,1863r,l7,1863r,l7,1863r,l7,1863,174,r,l174,r,l174,r,l174,r,l174,r,l174,r,l174,r,l174,r,l174,r,xe" fillcolor="#ebbe8b" stroked="f">
                  <v:path arrowok="t" o:connecttype="custom" o:connectlocs="174,0;172,0;172,0;169,0;169,0;167,0;167,0;167,0;167,0;165,0;165,0;165,0;165,0;162,0;162,0;162,0;162,0;0,1863;0,1863;2,1863;2,1863;5,1863;5,1863;5,1863;5,1863;5,1863;5,1863;5,1863;5,1863;7,1863;7,1863;7,1863;7,1863;7,1863;174,0;174,0;174,0;174,0;174,0;174,0;174,0;174,0;174,0;174,0;174,0;174,0;174,0;174,0;174,0;174,0;174,0;174,0" o:connectangles="0,0,0,0,0,0,0,0,0,0,0,0,0,0,0,0,0,0,0,0,0,0,0,0,0,0,0,0,0,0,0,0,0,0,0,0,0,0,0,0,0,0,0,0,0,0,0,0,0,0,0,0"/>
                </v:shape>
                <v:shape id="Freeform 3455" o:spid="_x0000_s2034" style="position:absolute;left:9517;top:2121;width:167;height:1863;visibility:visible;mso-wrap-style:square;v-text-anchor:top" coordsize="167,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fOw8IA&#10;AADdAAAADwAAAGRycy9kb3ducmV2LnhtbESPwWrDMBBE74H+g9hCbo2c2pTUjRxKwZBr0+a+WBvL&#10;tbUykhI7f18FAjkOM/OG2e5mO4gL+dA5VrBeZSCIG6c7bhX8/tQvGxAhImscHJOCKwXYVU+LLZba&#10;TfxNl0NsRYJwKFGBiXEspQyNIYth5Ubi5J2ctxiT9K3UHqcEt4N8zbI3abHjtGBwpC9DTX84WwXH&#10;nrwp/gojY30a83yqr+tzrdTyef78ABFpjo/wvb3XCvIie4fbm/QEZP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d87DwgAAAN0AAAAPAAAAAAAAAAAAAAAAAJgCAABkcnMvZG93&#10;bnJldi54bWxQSwUGAAAAAAQABAD1AAAAhwMAAAAA&#10;" path="m160,l,1863r,l,1863r,l,1863r,l,1863r,l2,1863r,l2,1863r,l5,1863r,l5,1863r,l5,1863,167,r,l167,r,l167,r-2,l165,r,l165,r,l165,r,l165,r-3,l162,r-2,l160,r,xe" fillcolor="#eabc89" stroked="f">
                  <v:path arrowok="t" o:connecttype="custom" o:connectlocs="160,0;0,1863;0,1863;0,1863;0,1863;0,1863;0,1863;0,1863;0,1863;2,1863;2,1863;2,1863;2,1863;5,1863;5,1863;5,1863;5,1863;5,1863;167,0;167,0;167,0;167,0;167,0;165,0;165,0;165,0;165,0;165,0;165,0;165,0;165,0;162,0;162,0;160,0;160,0;160,0" o:connectangles="0,0,0,0,0,0,0,0,0,0,0,0,0,0,0,0,0,0,0,0,0,0,0,0,0,0,0,0,0,0,0,0,0,0,0,0"/>
                </v:shape>
                <v:shape id="Freeform 3456" o:spid="_x0000_s2035" style="position:absolute;left:9510;top:2121;width:167;height:1863;visibility:visible;mso-wrap-style:square;v-text-anchor:top" coordsize="167,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CnY8IA&#10;AADdAAAADwAAAGRycy9kb3ducmV2LnhtbERPS2vCQBC+C/0PyxS86UYNUlJXKX1AD16MHnocstNk&#10;MTsbMluT/PvuQfD48b13h9G36ka9uMAGVssMFHEVrOPawOX8tXgBJRHZYhuYDEwkcNg/zXZY2DDw&#10;iW5lrFUKYSnQQBNjV2gtVUMeZRk64sT9ht5jTLCvte1xSOG+1ess22qPjlNDgx29N1Rdyz9vYFh/&#10;/JSZ0FW2+SC5O7rp/DkZM38e315BRRrjQ3x3f1sDm3yV9qc36Qno/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0KdjwgAAAN0AAAAPAAAAAAAAAAAAAAAAAJgCAABkcnMvZG93&#10;bnJldi54bWxQSwUGAAAAAAQABAD1AAAAhwMAAAAA&#10;" path="m162,l87,804,,1863r,l,1863r,l,1863r,l,1863r,l2,1863r,l2,1863r,l2,1863r,l4,1863r,l7,1863,167,r-3,l164,r-2,l162,r,l162,r,l162,r,l162,r,l162,r,l162,r,l162,r,xe" fillcolor="#e9ba87" stroked="f">
                  <v:path arrowok="t" o:connecttype="custom" o:connectlocs="162,0;87,804;0,1863;0,1863;0,1863;0,1863;0,1863;0,1863;0,1863;0,1863;2,1863;2,1863;2,1863;2,1863;2,1863;2,1863;4,1863;4,1863;7,1863;167,0;164,0;164,0;162,0;162,0;162,0;162,0;162,0;162,0;162,0;162,0;162,0;162,0;162,0;162,0;162,0;162,0;162,0" o:connectangles="0,0,0,0,0,0,0,0,0,0,0,0,0,0,0,0,0,0,0,0,0,0,0,0,0,0,0,0,0,0,0,0,0,0,0,0,0"/>
                </v:shape>
              </v:group>
              <v:group id="Group 3457" o:spid="_x0000_s2036" style="position:absolute;left:6152;top:2354;width:4167;height:2527" coordorigin="5912,2114" coordsize="4167,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FwlMYAAADdAAAADwAAAGRycy9kb3ducmV2LnhtbESPT2vCQBTE74V+h+UV&#10;equb1VYkuoqIlh6k4B8Qb4/sMwlm34bsmsRv7wqFHoeZ+Q0zW/S2Ei01vnSsQQ0SEMSZMyXnGo6H&#10;zccEhA/IBivHpOFOHhbz15cZpsZ1vKN2H3IRIexT1FCEUKdS+qwgi37gauLoXVxjMUTZ5NI02EW4&#10;reQwScbSYslxocCaVgVl1/3NavjusFuO1LrdXi+r+/nw9XvaKtL6/a1fTkEE6sN/+K/9YzSMPp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MXCUxgAAAN0A&#10;AAAPAAAAAAAAAAAAAAAAAKoCAABkcnMvZG93bnJldi54bWxQSwUGAAAAAAQABAD6AAAAnQMAAAAA&#10;">
                <v:shape id="Freeform 3458" o:spid="_x0000_s2037" style="position:absolute;left:9505;top:2925;width:92;height:1059;visibility:visible;mso-wrap-style:square;v-text-anchor:top" coordsize="92,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xG8UA&#10;AADdAAAADwAAAGRycy9kb3ducmV2LnhtbESPQWsCMRSE7wX/Q3gFL1KzahHZGkUEQVAR19Lz6+Z1&#10;s3TzEjZR139vhEKPw8x8w8yXnW3EldpQO1YwGmYgiEuna64UfJ43bzMQISJrbByTgjsFWC56L3PM&#10;tbvxia5FrESCcMhRgYnR51KG0pDFMHSeOHk/rrUYk2wrqVu8Jbht5DjLptJizWnBoKe1ofK3uFgF&#10;g93xcpgd99+HlTSDWHx5tw1eqf5rt/oAEamL/+G/9lYrmLyPxvB8k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rEbxQAAAN0AAAAPAAAAAAAAAAAAAAAAAJgCAABkcnMv&#10;ZG93bnJldi54bWxQSwUGAAAAAAQABAD1AAAAigMAAAAA&#10;" path="m,1059r,l,1059r,l,1059r,l,1059r,l,1059r,l,1059r,l2,1059r,l2,1059r3,l5,1059,92,,,1059r,xe" fillcolor="#e8b986" stroked="f">
                  <v:path arrowok="t" o:connecttype="custom" o:connectlocs="0,1059;0,1059;0,1059;0,1059;0,1059;0,1059;0,1059;0,1059;0,1059;0,1059;0,1059;0,1059;2,1059;2,1059;2,1059;5,1059;5,1059;92,0;0,1059;0,1059" o:connectangles="0,0,0,0,0,0,0,0,0,0,0,0,0,0,0,0,0,0,0,0"/>
                </v:shape>
                <v:shape id="Freeform 3459" o:spid="_x0000_s2038" style="position:absolute;left:9505;top:2114;width:574;height:1899;visibility:visible;mso-wrap-style:square;v-text-anchor:top" coordsize="574,1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V/ccA&#10;AADdAAAADwAAAGRycy9kb3ducmV2LnhtbESPT4vCMBTE7wt+h/AEL4um/lmRrlFEEFbwoi6ot0fz&#10;tq02L6WJtv32G0HwOMzMb5j5sjGFeFDlcssKhoMIBHFidc6pgt/jpj8D4TyyxsIyKWjJwXLR+Zhj&#10;rG3Ne3ocfCoChF2MCjLvy1hKl2Rk0A1sSRy8P1sZ9EFWqdQV1gFuCjmKoqk0mHNYyLCkdUbJ7XA3&#10;Cs7bbbs7pec77qZfl3a9utafyVWpXrdZfYPw1Ph3+NX+0QrGk+EYnm/CE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5Vf3HAAAA3QAAAA8AAAAAAAAAAAAAAAAAmAIAAGRy&#10;cy9kb3ducmV2LnhtbFBLBQYAAAAABAAEAPUAAACMAwAAAAA=&#10;" path="m574,43r-5,-5l569,38r-7,l557,38r,l550,38r-7,l543,31r-5,l531,31r,l526,31r,l518,31r,l514,31r,-5l506,26r-5,l501,26r,l499,26r,l499,26r,l497,26r,l497,26r,l494,26r,l494,26r,l494,26r,l494,26r,l494,26r,l492,26r,l489,26r,l489,26r,l489,26r,l489,26r,l487,26r,l487,26r,l487,26r,l487,26r,l487,26r,l487,26r,l487,26r,l487,26r,l487,26r,l487,26r,l487,26r-2,l485,26r,l482,26r,l482,26r,l482,26r,l482,26r,l482,26r,l482,26r,l480,26r,l480,26r,l477,26r,l477,26r,l477,26r,l477,26r,l475,26r,l475,26r,l470,24r-2,l460,21r-2,l451,19r-5,l441,19r-7,l426,17r-7,l412,17r-7,l395,14r-7,l378,14r-7,l368,14r,l368,14r,l366,14r,l366,14r,l366,14r,l366,14r,l363,14r,l363,14r,l363,14r-2,l361,14r,l358,14r,l358,14r,l358,14r,l358,14r,l358,14r,l358,14r,l356,14r,l354,14r,l351,14r,l351,14r,l349,14r,l349,14r,l346,14r,l346,14r,l346,14r,l346,14r,l346,14r,l346,14r,l346,14r,l346,14r,l346,14r,l346,14r,l344,14r,l344,14r,l342,14r,l342,14r,l339,14r,l339,14r,l339,14r,l339,14r,l339,14r,l337,14r,l337,14r,l337,14r,l334,14r,l334,14r,l334,14r,l334,14r,l332,14r,l329,14r,l327,14r,l327,14r,l327,14r,l327,14r,l327,14r,l327,14r,l325,12r,l322,9r,l322,7r,l320,7r,l320,7r,l317,7r,l315,7r,l315,7r,l312,7r,l312,7r,l310,7r,l310,7r,l310,7r,l310,7r,l308,7r,l308,7r,l308,7r,l308,7r,l305,7r,l305,7r,l303,7r,l303,7r,l303,7r,l303,7r,l300,7r,l298,7r,l295,7r,l295,7r,l293,7r,l293,7r,l291,7r,l291,7r,l291,7r,l291,7r,l288,7r,l288,7r,l286,7r,l286,7r,l286,7r,l283,7r,l283,7r,l281,7r,l281,7r,l281,7r,l278,7r,l278,7r,l278,7r,l278,7r,l276,7r,l274,7r,l271,7r,l271,7r,l271,7r,l271,7r,l271,7r,l271,7r,l269,7r,l266,7r,l266,7r,l264,7r,l264,7r,l262,7r,l262,7r,l259,7r,l257,7r,l257,7r,l254,7r,l254,7r,l254,7r,l254,7r,l252,7r,l252,7r,l252,7r,l252,7r,l252,7r,l252,7r,l252,7r,l252,7r,l252,7r,l252,7r,l252,7r-3,l249,7r,l247,7r,l247,7r,l247,7r,l247,7r,l247,7r,l247,7r,l245,7r,l242,7r,l240,7r,l240,7r,l237,7r,l237,7r,l235,7r,l235,7r,l235,7r,l235,7r,l232,7r,l232,7r,l230,7r,l230,7r,l230,7r,l228,7r,l228,7r,l225,5r,l225,2r,l225,2r,l223,2r,l223,2r,l223,r,l223,r,l220,r,l218,r,l215,r,l215,r,l215,r,l215,r,l215,r,l215,r,l213,r,l211,r,l211,r,l208,r,l208,r,l206,r,l206,r,l203,r,l203,r,l203,r,l203,r,l203,r,l203,r,l203,r,l203,r,l203,r,l201,r,l201,r,l199,r,l199,r,l199,r,l199,r,l196,r,l196,r,l196,r-2,l194,r,2l191,2r,l191,2r,l191,2r,l191,2r,3l191,5r,2l191,7r,l191,7r,l191,7r,l191,7r,l191,7r,l191,7r,l191,7r,l191,7r,l191,7r,l189,7r,l186,7r,l184,7r,l184,7r,l182,7r,l182,7r,l179,7r,l179,7r,l177,7r,l177,7r,l174,7r,l174,7r,l172,7r,l172,7r,l172,7r,l172,7r,l169,7r,l167,7r,l167,7r,l167,7r,l167,7r,l167,7r,l167,7r,l167,7r,l92,811,,1870r,l,1870r,l,1870r,l,1870r,l,1870r,l,1870r,l,1870r,l,1870r,l,1870r,l,1870r,l2,1870r,l2,1870r,l5,1870r,l5,1870r,l7,1870r,l9,1870r,l12,1870r,l12,1870r,l12,1870r,l12,1870r,l14,1870r,l14,1870r,l17,1870r,l17,1870r,l17,1870r,l17,1870r,l19,1870r,l19,1870r,l19,1870r,l19,1870r,l22,1870r,l22,1870r,l24,1870r,l24,1870r,l26,1870r,l26,1870r,l29,1870r,l31,1870r,l31,1870r,l34,1870r,l36,1870r,l36,1870r,l36,1870r,l36,1870r,l36,1870r,l36,1870r,l36,1870r,l36,1870r,l36,1870r,l36,1870r,l36,1870r,l36,1870r,l39,1873r,l39,1873r,l41,1873r,l41,1875r,l43,1875r,l43,1875r,l43,1875r,l43,1875r,l43,1875r,l43,1875r,l43,1875r,l43,1875r,l43,1875r,l43,1875r,l43,1875r,l43,1875r,l46,1875r,l46,1875r,l46,1875r,l48,1875r,l48,1875r,l51,1875r,l51,1875r,l51,1875r,l53,1875r,l53,1875r,l53,1875r,l53,1875r,l55,1875r,l55,1875r,l58,1875r,l58,1875r,l60,1875r,l60,1875r,l63,1875r,l65,1875r,l68,1875r,l68,1875r,l68,1875r,l68,1875r,l68,1875r,l68,1875r,l70,1875r,l70,1875r2,l72,1875r,l72,1875r,l75,1875r,l75,1875r,l75,1875r,l75,1875r,l77,1875r,l77,1875r,l80,1875r,l80,1875r,l82,1875r,l82,1875r,l85,1875r,l85,1875r,l85,1875r,l85,1875r,l85,1875r,l85,1875r,l85,1875r,l85,1875r,l87,1875r,l87,1875r,l87,1875r,l89,1875r,l92,1875r,l92,1875r,l92,1875r,l92,1875r,l92,1875r,l92,1875r,l92,1875r,l92,1875r,l92,1875r,l94,1875r,l94,1875r,l94,1875r,l97,1875r,l97,1875r,l97,1875r,l97,1875r,l99,1875r,l99,1875r,l99,1875r,l99,1875r,l102,1875r,l102,1875r,l102,1875r,l104,1875r,l104,1875r,l106,1875r,l106,1875r,l106,1875r,l109,1875r,l109,1875r,l109,1875r,l109,1875r,l111,1875r,l111,1875r,l114,1875r,l114,1875r,l116,1875r,l116,1875r,l119,1875r,l121,1875r,l123,1875r,l123,1875r,l123,1875r,l123,1875r,l123,1878r,l123,1878r,l126,1880r,l126,1880r2,l128,1882r,l128,1882r,l131,1882r,l131,1882r,l131,1882r,l131,1882r,l133,1882r,l133,1882r,l135,1882r,l135,1882r,l138,1882r,l138,1882r,l140,1882r,l140,1882r,l140,1882r,l140,1882r,l140,1882r,l143,1882r,l145,1882r,l145,1882r,l148,1882r,l148,1882r,l150,1882r,l152,1882r,l155,1882r,l155,1882r,l155,1882r,l155,1882r,l155,1882r,l155,1882r,l155,1882r,l155,1882r,l155,1882r,l155,1882r,l157,1882r,l157,1882r,l160,1882r,l160,1882r,l160,1882r,l160,1882r,l160,1882r,l160,1882r,l160,1882r,l160,1882r,l162,1885r,l162,1885r,l165,1885r,l165,1887r,l167,1887r,l167,1887r,l169,1887r,l169,1887r,l172,1887r,l172,1887r,l174,1887r,l177,1887r,l179,1887r,l179,1887r,l179,1887r,l179,1887r,l179,1887r,l179,1887r,l182,1887r,l182,1887r2,l184,1887r,l184,1887r,l186,1887r,l186,1887r,l186,1887r,l186,1887r,l189,1887r,l189,1887r,l191,1887r,l191,1887r,l194,1887r,l194,1887r,l196,1887r,l196,1887r,l196,1887r,l196,1887r,l196,1887r,l199,1887r,l201,1887r,l201,1887r,l203,1887r,l203,1887r,l206,1887r,l208,1887r,l211,1887r,l211,1887r,l211,1887r,l211,1887r,l211,1887r,l211,1887r,l211,1887r,l213,1887r,l215,1887r3,l220,1887r5,l228,1887r2,l235,1887r2,l240,1890r2,l245,1890r2,l252,1892r2,l257,1892r5,l266,1895r,l271,1895r3,l278,1897r,l283,1897r3,l288,1899r3,l293,1899r2,l298,1899r2,l303,1899r2,l308,1899r,l310,1899r,l312,1899r,l312,1899r,l312,1899r,-2l312,1897r,l315,1897r,-2l315,1895r,l315,1895r,l315,1895r,l317,1895r,l317,1895r,l320,1895r,l320,1895r,l320,1895r,l320,1895r,l322,1895r,l322,1895r,l322,1895r,l322,1895r,l322,1895r,l322,1895r,l322,1895r,l322,1895r,l322,1895r,l322,1895r,l322,1895r,l322,1895r,l325,1895r,l325,1895r,l325,1895r,l327,1895r,l327,1895r,l327,1895r,l327,1895r,l327,1895r,l327,1895r,l327,1895r,l327,1895r,l327,1895r,l327,1895r,l329,1895r,l329,1895r,l329,1895r,l332,1895r,l332,1895r,l332,1895r,l332,1895r,l334,1895r,l334,1895r,l334,1895r,l334,1895r,l337,1895r,l337,1895r,l337,1895r,l339,1895r,l339,1895r,l339,1895r,l339,1895r,l339,1895r,l339,1895r,l339,1895r,l339,1895r,l339,1895r,l339,1895r,l342,1895r,l342,1895r,l342,1895r,l344,1895r,l344,1895r,l344,1895r,l344,1895r,l346,1895r,l346,1895r,l346,1895r,l346,1895r,l349,1897r,l349,1897r,l351,1899r,l351,1899r,l351,1899r,l351,1899r,l351,1899r,l351,1899r,l351,1899r,l351,1899r,l351,1899r,l351,1899r,l351,1899r,l354,1899r,l356,1899r,l356,1899r,l356,1899r,l356,1899r,l358,1899r,l358,1899r,l358,1899r,l358,1899r,l358,1899r,l358,1899r,l358,1899r,l358,1899r,l358,1899r,l358,1899r,l358,1899r,l358,1899r,l358,1899r,l358,1899r,l361,1899r,l361,1899r,l363,1899r,l363,1899r,l363,1899r,l363,1899r,l363,1899r,l363,1899r,l363,1899r,l363,1899r,l363,1899r,l363,1899r,l363,1899r,l366,1899r,l368,1899r,l368,1899r,l368,1899r,l368,1899r,l371,1899r,l371,1899r,l371,1899r,l371,1899r,l371,1899r,l371,1899r,l371,1899r,l371,1899r,l371,1899r,l371,1899r,l371,1899r,l371,1899r,l371,1899r,l371,1899r,l371,1899r,l371,1899r,l373,1899r,l373,1899r2,l378,1899r,l378,1899r,l378,1899r,l378,1899r,l378,1899r,l378,1899r,l378,1899r,l378,1899r,l378,1899r,l378,1899r,l380,1899r,l380,1899r,l383,1899r,l383,1899r,l383,1899r,l383,1899r,l383,1899r,l383,1899r,l383,1899r,l383,1899r,l383,1899r,l383,1899r,l385,1899r,l388,1899r,l390,1899r,l390,1899r,l390,1899r,l390,1899r,l390,1899r,l390,1899r,l390,1899r,l390,1899r,l390,1899r,l390,1899r,l392,1899r,l392,1899r,l395,1899r,l395,1899r,l395,1899r,l395,1899r,l395,1899r,l395,1899r,l395,1899r,l395,1899r,l397,1899r,l397,1899r,l400,1899r,l400,1899r,l402,1899r,l402,1899r,l402,1899r,l402,1899r,l402,1899r,l402,1899r,l402,1899r,l402,1899r,l402,1899r12,-123l487,959,569,143,574,43r,l574,43e" filled="f" strokecolor="#cb3300" strokeweight=".1pt">
                  <v:path arrowok="t" o:connecttype="custom" o:connectlocs="499,26;489,26;482,26;475,26;366,14;358,14;346,14;339,14;327,14;312,7;303,7;288,7;278,7;264,7;252,7;247,7;235,7;223,2;211,0;203,0;191,2;191,7;172,7;0,1870;5,1870;17,1870;31,1870;36,1870;43,1875;51,1875;65,1875;75,1875;85,1875;92,1875;99,1875;109,1875;123,1875;133,1882;145,1882;155,1882;162,1885;179,1887;186,1887;201,1887;211,1887;283,1897;315,1895;322,1895;327,1895;332,1895;339,1895;344,1895;351,1899;358,1899;358,1899;363,1899;371,1899;378,1899;383,1899;390,1899;395,1899;402,1899" o:connectangles="0,0,0,0,0,0,0,0,0,0,0,0,0,0,0,0,0,0,0,0,0,0,0,0,0,0,0,0,0,0,0,0,0,0,0,0,0,0,0,0,0,0,0,0,0,0,0,0,0,0,0,0,0,0,0,0,0,0,0,0,0,0"/>
                </v:shape>
                <v:shape id="Freeform 3460" o:spid="_x0000_s2039" style="position:absolute;left:9510;top:3958;width:397;height:43;visibility:visible;mso-wrap-style:square;v-text-anchor:top" coordsize="39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aytcQA&#10;AADdAAAADwAAAGRycy9kb3ducmV2LnhtbESPS4sCMRCE7wv+h9CCtzXjA5XRKOIi7HF9XLy1Sc8D&#10;J50hyeq4v36zsOCxqKqvqNWms424kw+1YwWjYQaCWDtTc6ngfNq/L0CEiGywcUwKnhRgs+69rTA3&#10;7sEHuh9jKRKEQ44KqhjbXMqgK7IYhq4lTl7hvMWYpC+l8fhIcNvIcZbNpMWa00KFLe0q0rfjt1Vw&#10;+Qlfen7FD32eHyia0hfj4qrUoN9tlyAidfEV/m9/GgWT6WgKf2/S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2srXEAAAA3QAAAA8AAAAAAAAAAAAAAAAAmAIAAGRycy9k&#10;b3ducmV2LnhtbFBLBQYAAAAABAAEAPUAAACJAwAAAAA=&#10;" path="m397,43r-5,l383,41r-15,l349,38,324,34,298,31,269,29,237,26,203,24,172,19,138,14,106,12,75,7,46,5,21,2,,e" filled="f" strokecolor="#cb3300" strokeweight=".1pt">
                  <v:path arrowok="t" o:connecttype="custom" o:connectlocs="397,43;392,43;383,41;368,41;349,38;324,34;298,31;269,29;237,26;203,24;172,19;138,14;106,12;75,7;46,5;21,2;0,0" o:connectangles="0,0,0,0,0,0,0,0,0,0,0,0,0,0,0,0,0"/>
                </v:shape>
                <v:shape id="Freeform 3461" o:spid="_x0000_s2040" style="position:absolute;left:9672;top:2133;width:407;height:36;visibility:visible;mso-wrap-style:square;v-text-anchor:top" coordsize="40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3FJsgA&#10;AADdAAAADwAAAGRycy9kb3ducmV2LnhtbESPT2sCMRTE74LfITyht5pVq8hqFLFYaikV/xw8PjbP&#10;3aWbl2UT49pP3xQKHoeZ+Q0zX7amEoEaV1pWMOgnIIgzq0vOFZyOm+cpCOeRNVaWScGdHCwX3c4c&#10;U21vvKdw8LmIEHYpKii8r1MpXVaQQde3NXH0LrYx6KNscqkbvEW4qeQwSSbSYMlxocCa1gVl34er&#10;UfAawnr1tbPX+8f2MzuPt8Pwc3pT6qnXrmYgPLX+Ef5vv2sFo5fBGP7ex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zcUmyAAAAN0AAAAPAAAAAAAAAAAAAAAAAJgCAABk&#10;cnMvZG93bnJldi54bWxQSwUGAAAAAAQABAD1AAAAjQMAAAAA&#10;" path="m,l,,7,,19,,34,,53,,75,2r24,l128,5r30,2l191,7r32,5l259,15r37,4l332,24r39,5l407,36e" filled="f" strokecolor="#cb3300" strokeweight=".1pt">
                  <v:path arrowok="t" o:connecttype="custom" o:connectlocs="0,0;0,0;7,0;19,0;34,0;53,0;75,2;99,2;128,5;158,7;191,7;223,12;259,15;296,19;332,24;371,29;407,36" o:connectangles="0,0,0,0,0,0,0,0,0,0,0,0,0,0,0,0,0"/>
                </v:shape>
                <v:shape id="Freeform 3462" o:spid="_x0000_s2041" style="position:absolute;left:9868;top:2169;width:187;height:1827;visibility:visible;mso-wrap-style:square;v-text-anchor:top" coordsize="187,1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GQcQA&#10;AADdAAAADwAAAGRycy9kb3ducmV2LnhtbESPQWvCQBSE74L/YXkFb7pRS5DUVYIgCD3VSHt9Zl+z&#10;odm3YXcb47/vFgSPw8x8w2z3o+3EQD60jhUsFxkI4trplhsFl+o434AIEVlj55gU3CnAfjedbLHQ&#10;7sYfNJxjIxKEQ4EKTIx9IWWoDVkMC9cTJ+/beYsxSd9I7fGW4LaTqyzLpcWW04LBng6G6p/zr1Xw&#10;Xl1zbapPfyrvl6EP5VdXN6zU7GUs30BEGuMz/GiftIL16zKH/zfpCc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ghkHEAAAA3QAAAA8AAAAAAAAAAAAAAAAAmAIAAGRycy9k&#10;b3ducmV2LnhtbFBLBQYAAAAABAAEAPUAAACJAwAAAAA=&#10;" path="m32,1827l187,8,163,,,1827r32,l32,1827xe" fillcolor="#d88c72" stroked="f">
                  <v:path arrowok="t" o:connecttype="custom" o:connectlocs="32,1827;187,8;163,0;0,1827;32,1827;32,1827" o:connectangles="0,0,0,0,0,0"/>
                </v:shape>
                <v:shape id="Freeform 3463" o:spid="_x0000_s2042" style="position:absolute;left:9844;top:2165;width:187;height:1831;visibility:visible;mso-wrap-style:square;v-text-anchor:top" coordsize="187,1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3m8YA&#10;AADdAAAADwAAAGRycy9kb3ducmV2LnhtbESPQWvCQBSE70L/w/IK3nQTTaukbkIRBIVeurb3Z/Y1&#10;Cc2+jdlV47/vFgo9DjPzDbMpR9uJKw2+dawgnScgiCtnWq4VfBx3szUIH5ANdo5JwZ08lMXDZIO5&#10;cTd+p6sOtYgQ9jkqaELocyl91ZBFP3c9cfS+3GAxRDnU0gx4i3DbyUWSPEuLLceFBnvaNlR964tV&#10;UOvTWp/Pn+3h+PS2OGR+W6WZVmr6OL6+gAg0hv/wX3tvFCyzdAW/b+IT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h3m8YAAADdAAAADwAAAAAAAAAAAAAAAACYAgAAZHJz&#10;L2Rvd25yZXYueG1sUEsFBgAAAAAEAAQA9QAAAIsDAAAAAA==&#10;" path="m24,1831l187,,162,,,1831r24,l24,1831xe" fillcolor="#e5bf98" stroked="f">
                  <v:path arrowok="t" o:connecttype="custom" o:connectlocs="24,1831;187,0;162,0;0,1831;24,1831;24,1831" o:connectangles="0,0,0,0,0,0"/>
                </v:shape>
                <v:shape id="Freeform 3464" o:spid="_x0000_s2043" style="position:absolute;left:5912;top:3996;width:386;height:645;visibility:visible;mso-wrap-style:square;v-text-anchor:top" coordsize="386,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e6sEA&#10;AADdAAAADwAAAGRycy9kb3ducmV2LnhtbERPyW7CMBC9V+IfrEHqrTgUilDAICgCcSubOI/iIQnE&#10;48h2k/D3+FCpx6e3z5edqURDzpeWFQwHCQjizOqScwWX8/ZjCsIHZI2VZVLwJA/LRe9tjqm2LR+p&#10;OYVcxBD2KSooQqhTKX1WkEE/sDVx5G7WGQwRulxqh20MN5X8TJKJNFhybCiwpu+Cssfp1yi4m127&#10;vjo+fLlqc3l0P7ItsVHqvd+tZiACdeFf/OfeawWj8TDOjW/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urBAAAA3QAAAA8AAAAAAAAAAAAAAAAAmAIAAGRycy9kb3du&#10;cmV2LnhtbFBLBQYAAAAABAAEAPUAAACGAwAAAAA=&#10;" path="m187,17l366,r,17l374,25r5,l379,25r,l379,25r,l379,25r,2l379,27r,l379,27r,3l379,30r,2l379,32r,2l379,34r,3l379,37r,2l379,39r2,l381,39r,l381,39r,3l379,42r,l379,42r,l379,42r,l379,42r,2l379,49r-5,7l374,93r5,7l386,100r,12l386,124r-20,5l354,148r-4,l345,148r-5,l335,151r-5,l328,151r-5,l320,153r-4,l313,153r-2,l308,153r-2,l306,153r-3,l303,153r,l303,156r,2l303,158r-2,l301,160r,3l301,165r-2,l299,168r-3,l296,170r-2,3l294,175r-3,l291,180r-2,l286,182r,3l284,187r-2,l279,190r-2,2l277,192r,l274,194r,l274,197r,l274,197r,l274,197r,12l286,216r5,l291,216r3,3l294,219r2,l296,219r3,2l299,221r2,l301,221r,2l301,223r2,l303,223r,3l303,226r,2l303,228r,3l301,231r,2l299,233r,l296,236r-2,l294,236r-3,2l289,238r,l286,238r,2l286,240r,l286,253r-19,l262,253r,12l267,265r,7l267,272r,l270,272r2,l272,272r2,l277,272r2,2l282,274r2,l286,274r3,3l289,277r2,l291,277r,2l291,279r,l289,279r,3l286,282r,2l284,284r-2,2l279,286r,l277,286r-3,3l274,289r,l274,289r,2l274,296r-7,7l267,303r3,l270,306r4,2l277,308r2,5l284,316r5,4l291,325r5,5l299,337r4,8l306,352r2,7l311,369r,7l311,383r,5l311,395r,5l308,405r,5l306,415r-3,7l301,427r-2,5l294,437r,7l289,451r-3,7l282,466r-3,9l277,478r-3,2l274,483r-2,5l272,490r,5l272,497r,5l272,505r,2l272,509r,5l272,517r,l272,519r2,l279,519r,7l286,531r,12l279,551r,4l274,555r5,15l299,587r,7l299,594r,l299,594r2,l301,594r2,l306,594r,3l308,597r3,2l313,599r,2l313,601r3,3l316,604r2,2l316,609r,l313,611r,3l311,614r-3,2l306,618r-3,l301,618r-2,3l299,621r-3,2l294,623r,l291,623r,l291,631r-17,7l272,638r,l272,638r,l270,638r,l267,638r,2l265,640r-3,l260,640r-3,l255,640r-5,3l245,643r-2,l238,643r-5,l231,643r-5,2l223,645r-2,l219,645r-3,l216,643r-2,l211,643r,l211,643r,l211,643r,l192,638r,-7l192,631r,l190,631r,l187,628r-2,l182,628r-2,l177,628r-2,l175,626r-2,l170,623r,-2l168,618r,l168,616r,-2l168,614r,-3l168,611r2,-2l170,606r3,l173,604r2,l175,601r2,l177,599r3,l180,599r,l180,594r19,-19l199,563r-7,l187,555r-7,-4l180,543r7,-5l187,531r5,-5l192,524r,l192,521r,-2l192,517r,-3l192,509r,-2l190,505r,-5l187,497r,-5l185,490r,-2l182,485r-2,-2l175,473r-5,-7l163,458r-3,-4l156,449r-5,-7l148,437r-5,-3l141,427r-2,-5l136,417r-2,-5l131,408r,-5l131,395r,-7l129,381r,-10l131,364r3,-7l134,349r5,-4l141,337r2,-2l146,328r5,-3l153,320r3,l158,318r2,-2l160,316r3,l156,308r,-5l156,301r,l153,301r,l151,299r-3,l148,299r-2,l143,296r,l141,296r-2,l139,296r,l139,296r,l139,294r,l139,291r,l141,289r2,-3l143,284r3,l148,284r,-2l151,279r2,l153,279r3,l156,279r,l156,272r7,l156,265r-5,-5l139,265r-8,-12l129,253r,l129,253r,l127,253r-3,l122,253r,l119,250r-2,l117,250r-3,l112,248r,l112,248r,l112,245r,l112,243r2,l114,240r,l114,240r3,l117,238r2,l119,238r,l119,236r3,l124,236r,l124,228r15,-5l139,204r-3,l136,204r,l136,204r-2,-2l134,202r-3,l131,202r,-3l129,199r-2,l127,199r-3,-2l122,194r,-2l119,192r-2,-2l114,187r-2,l110,187r,-2l107,185r-2,-3l105,182r-3,-2l102,177r-2,l100,177r,-2l100,175r,-2l100,173r,l97,173r,l95,173r-2,l90,173r-2,l85,175r-2,l78,175r-5,l71,175r-3,-2l63,173r-2,l56,173,39,160,13,148,8,141r,-5l13,129r7,-5l13,85,8,80r,-7l5,73r,l5,73r,l3,73r,l3,73r,l3,71r,l3,71r,l,68r,l,68r,l,66,,64r,l,64,,61r,l,59r,l,56r,l,56r,l,56r,l,56r,l8,56r5,-7l8,30,187,17r,xe" fillcolor="black" stroked="f">
                  <v:path arrowok="t" o:connecttype="custom" o:connectlocs="379,25;379,32;381,39;379,42;366,129;320,153;303,153;299,168;286,185;274,197;294,219;301,223;301,233;286,238;267,272;282,274;291,279;277,286;270,303;299,337;311,400;289,451;272,495;272,519;279,570;306,594;318,606;301,618;274,638;265,640;233,643;211,643;192,631;175,626;168,611;177,599;180,551;192,517;185,488;148,437;131,388;146,328;156,303;143,296;139,294;151,279;151,260;122,253;112,248;117,238;139,223;131,202;117,190;102,177;97,173;71,175;13,129;3,73;0,68;0,59;0,56" o:connectangles="0,0,0,0,0,0,0,0,0,0,0,0,0,0,0,0,0,0,0,0,0,0,0,0,0,0,0,0,0,0,0,0,0,0,0,0,0,0,0,0,0,0,0,0,0,0,0,0,0,0,0,0,0,0,0,0,0,0,0,0,0"/>
                </v:shape>
                <v:shape id="Freeform 3465" o:spid="_x0000_s2044" style="position:absolute;left:5944;top:3958;width:291;height:68;visibility:visible;mso-wrap-style:square;v-text-anchor:top" coordsize="2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NG9scA&#10;AADdAAAADwAAAGRycy9kb3ducmV2LnhtbESPT2vCQBTE74LfYXmF3pqNrRRNXUWFqngQ/4H09pp9&#10;JsHs25BdTfz2bqHgcZiZ3zCjSWtKcaPaFZYV9KIYBHFqdcGZguPh+20AwnlkjaVlUnAnB5NxtzPC&#10;RNuGd3Tb+0wECLsEFeTeV4mULs3JoItsRRy8s60N+iDrTOoamwA3pXyP409psOCwkGNF85zSy/5q&#10;FGz8ukndkn+3C3eez07t8ed6j5V6fWmnXyA8tf4Z/m+vtIKPfm8If2/CE5Dj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jRvbHAAAA3QAAAA8AAAAAAAAAAAAAAAAAmAIAAGRy&#10;cy9kb3ducmV2LnhtbFBLBQYAAAAABAAEAPUAAACMAwAAAAA=&#10;" path="m291,r,43l7,68,,26,291,r,xe" fillcolor="black" stroked="f">
                  <v:path arrowok="t" o:connecttype="custom" o:connectlocs="291,0;291,43;7,68;0,26;291,0;291,0" o:connectangles="0,0,0,0,0,0"/>
                </v:shape>
                <v:shape id="Freeform 3466" o:spid="_x0000_s2045" style="position:absolute;left:5925;top:4001;width:346;height:44;visibility:visible;mso-wrap-style:square;v-text-anchor:top" coordsize="34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V+N8QA&#10;AADdAAAADwAAAGRycy9kb3ducmV2LnhtbERPy2rCQBTdF/yH4QrudKKGotFRbNHiwkXrA1xeMtck&#10;mrkTMqNJ/frOQujycN7zZWtK8aDaFZYVDAcRCOLU6oIzBcfDpj8B4TyyxtIyKfglB8tF522OibYN&#10;/9Bj7zMRQtglqCD3vkqkdGlOBt3AVsSBu9jaoA+wzqSusQnhppSjKHqXBgsODTlW9JlTetvfjYLr&#10;7kuP6Xlqpx/fR93s4vPQrGOlet12NQPhqfX/4pd7qxWM41HYH96EJ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lfjfEAAAA3QAAAA8AAAAAAAAAAAAAAAAAmAIAAGRycy9k&#10;b3ducmV2LnhtbFBLBQYAAAAABAAEAPUAAACJAwAAAAA=&#10;" path="m346,12l346,,,32,7,44,346,12r,xe" fillcolor="#cb3300" stroked="f">
                  <v:path arrowok="t" o:connecttype="custom" o:connectlocs="346,12;346,0;0,32;7,44;346,12;346,12" o:connectangles="0,0,0,0,0,0"/>
                </v:shape>
                <v:shape id="Freeform 3467" o:spid="_x0000_s2046" style="position:absolute;left:5944;top:4013;width:174;height:27;visibility:visible;mso-wrap-style:square;v-text-anchor:top" coordsize="1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3lscMA&#10;AADdAAAADwAAAGRycy9kb3ducmV2LnhtbESPQWvCQBSE74X+h+UVeqsb0yISs4oKgieh0Yu3R/aZ&#10;Dcm+jdk1xn/fLQgeh5n5hslXo23FQL2vHSuYThIQxKXTNVcKTsfd1xyED8gaW8ek4EEeVsv3txwz&#10;7e78S0MRKhEh7DNUYELoMil9aciin7iOOHoX11sMUfaV1D3eI9y2Mk2SmbRYc1ww2NHWUNkUN6vA&#10;2UKHwxkfrjmUa3O8bma+MEp9fozrBYhAY3iFn+29VvD9k07h/0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3lscMAAADdAAAADwAAAAAAAAAAAAAAAACYAgAAZHJzL2Rv&#10;d25yZXYueG1sUEsFBgAAAAAEAAQA9QAAAIgDAAAAAA==&#10;" path="m174,13l174,,,20r,7l174,13r,xe" fillcolor="#cb3300" stroked="f">
                  <v:path arrowok="t" o:connecttype="custom" o:connectlocs="174,13;174,0;0,20;0,27;174,13;174,13" o:connectangles="0,0,0,0,0,0"/>
                </v:shape>
                <v:shape id="Freeform 3468" o:spid="_x0000_s2047" style="position:absolute;left:5944;top:4013;width:167;height:27;visibility:visible;mso-wrap-style:square;v-text-anchor:top" coordsize="16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kMUA&#10;AADdAAAADwAAAGRycy9kb3ducmV2LnhtbESPQWvCQBSE70L/w/IK3symUaKkrqKC4KnUWOj1sfua&#10;pGbfhuyq8d+7hYLHYWa+YZbrwbbiSr1vHCt4S1IQxNqZhisFX6f9ZAHCB2SDrWNScCcP69XLaImF&#10;cTc+0rUMlYgQ9gUqqEPoCim9rsmiT1xHHL0f11sMUfaVND3eIty2MkvTXFpsOC7U2NGuJn0uL1bB&#10;7jNrP+bl736x0fSdz7ZnPc1Tpcavw+YdRKAhPMP/7YNRMJ1lGfy9i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r+QxQAAAN0AAAAPAAAAAAAAAAAAAAAAAJgCAABkcnMv&#10;ZG93bnJldi54bWxQSwUGAAAAAAQABAD1AAAAigMAAAAA&#10;" path="m167,13l167,,,20r7,7l167,13r,xe" fillcolor="#cc3600" stroked="f">
                  <v:path arrowok="t" o:connecttype="custom" o:connectlocs="167,13;167,0;0,20;7,27;167,13;167,13" o:connectangles="0,0,0,0,0,0"/>
                </v:shape>
                <v:shape id="Freeform 3469" o:spid="_x0000_s2048" style="position:absolute;left:5951;top:4013;width:160;height:27;visibility:visible;mso-wrap-style:square;v-text-anchor:top" coordsize="16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GasgA&#10;AADdAAAADwAAAGRycy9kb3ducmV2LnhtbESPQUsDMRSE74L/ITzBS7FZWxXZNi0iirWC4OrF2+vm&#10;uQm7eVmS2N321xtB8DjMzDfMcj26TuwpROtZweW0AEFce225UfDx/nhxCyImZI2dZ1JwoAjr1enJ&#10;EkvtB36jfZUakSEcS1RgUupLKWNtyGGc+p44e18+OExZhkbqgEOGu07OiuJGOrScFwz2dG+obqtv&#10;p2DXTp43r62dvFwfP4enrXmogi2UOj8b7xYgEo3pP/zX3mgF86vZHH7f5Cc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wQZqyAAAAN0AAAAPAAAAAAAAAAAAAAAAAJgCAABk&#10;cnMvZG93bnJldi54bWxQSwUGAAAAAAQABAD1AAAAjQMAAAAA&#10;" path="m160,13l160,,,20r,7l160,13r,xe" fillcolor="#cd3a00" stroked="f">
                  <v:path arrowok="t" o:connecttype="custom" o:connectlocs="160,13;160,0;0,20;0,27;160,13;160,13" o:connectangles="0,0,0,0,0,0"/>
                </v:shape>
                <v:shape id="Freeform 3470" o:spid="_x0000_s2049" style="position:absolute;left:5951;top:4013;width:160;height:27;visibility:visible;mso-wrap-style:square;v-text-anchor:top" coordsize="16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ZZHMUA&#10;AADdAAAADwAAAGRycy9kb3ducmV2LnhtbESPT4vCMBTE74LfITxhL7Km/kGWahQRF7y4YHVhj8/m&#10;2Rabl9Kktn77jSB4HGbmN8xy3ZlS3Kl2hWUF41EEgji1uuBMwfn0/fkFwnlkjaVlUvAgB+tVv7fE&#10;WNuWj3RPfCYChF2MCnLvq1hKl+Zk0I1sRRy8q60N+iDrTOoa2wA3pZxE0VwaLDgs5FjRNqf0ljRG&#10;wfAHs01SHH6T7d9FtrtmaJqKlPoYdJsFCE+df4df7b1WMJ1NZvB8E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lkcxQAAAN0AAAAPAAAAAAAAAAAAAAAAAJgCAABkcnMv&#10;ZG93bnJldi54bWxQSwUGAAAAAAQABAD1AAAAigMAAAAA&#10;" path="m160,13l153,,,20r,7l160,13r,xe" fillcolor="#ce3e00" stroked="f">
                  <v:path arrowok="t" o:connecttype="custom" o:connectlocs="160,13;153,0;0,20;0,27;160,13;160,13" o:connectangles="0,0,0,0,0,0"/>
                </v:shape>
                <v:shape id="Freeform 3471" o:spid="_x0000_s2050" style="position:absolute;left:5951;top:4013;width:153;height:27;visibility:visible;mso-wrap-style:square;v-text-anchor:top" coordsize="1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MKJsYA&#10;AADdAAAADwAAAGRycy9kb3ducmV2LnhtbESP0WrCQBRE3wv+w3ILvtVNY1pMzEaKULDYF60fcMle&#10;k2D2bsxuNPr1XaHQx2FmzjD5ajStuFDvGssKXmcRCOLS6oYrBYefz5cFCOeRNbaWScGNHKyKyVOO&#10;mbZX3tFl7ysRIOwyVFB732VSurImg25mO+LgHW1v0AfZV1L3eA1w08o4it6lwYbDQo0drWsqT/vB&#10;KNgOaZsuvu5pjPI+OP+drM9xotT0efxYgvA0+v/wX3ujFcyT+A0eb8IT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MKJsYAAADdAAAADwAAAAAAAAAAAAAAAACYAgAAZHJz&#10;L2Rvd25yZXYueG1sUEsFBgAAAAAEAAQA9QAAAIsDAAAAAA==&#10;" path="m153,13l153,,,20r,7l153,13r,xe" fillcolor="#cf4200" stroked="f">
                  <v:path arrowok="t" o:connecttype="custom" o:connectlocs="153,13;153,0;0,20;0,27;153,13;153,13" o:connectangles="0,0,0,0,0,0"/>
                </v:shape>
                <v:shape id="Freeform 3472" o:spid="_x0000_s2051" style="position:absolute;left:5951;top:4013;width:153;height:27;visibility:visible;mso-wrap-style:square;v-text-anchor:top" coordsize="1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t88MA&#10;AADdAAAADwAAAGRycy9kb3ducmV2LnhtbESPQWvCQBSE7wX/w/KE3urGWESiq4ggeNUmgrdH9pkE&#10;s++F7BrTf98tFHocZuYbZrMbXasG6n0jbGA+S0ARl2IbrgzkX8ePFSgfkC22wmTgmzzstpO3DWZW&#10;Xnym4RIqFSHsMzRQh9BlWvuyJod+Jh1x9O7SOwxR9pW2Pb4i3LU6TZKldthwXKixo0NN5ePydAau&#10;ZSGrc3F7ilvkUoxp3hyH3Jj36bhfgwo0hv/wX/tkDSw+0yX8volP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Jt88MAAADdAAAADwAAAAAAAAAAAAAAAACYAgAAZHJzL2Rv&#10;d25yZXYueG1sUEsFBgAAAAAEAAQA9QAAAIgDAAAAAA==&#10;" path="m153,13l153,,,20r,7l153,13r,xe" fillcolor="#d04600" stroked="f">
                  <v:path arrowok="t" o:connecttype="custom" o:connectlocs="153,13;153,0;0,20;0,27;153,13;153,13" o:connectangles="0,0,0,0,0,0"/>
                </v:shape>
                <v:shape id="Freeform 3473" o:spid="_x0000_s2052" style="position:absolute;left:5951;top:4013;width:153;height:27;visibility:visible;mso-wrap-style:square;v-text-anchor:top" coordsize="1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ZpsUA&#10;AADdAAAADwAAAGRycy9kb3ducmV2LnhtbESPT2sCMRTE70K/Q3gFL1KzXcU/W6MU24JXdS97e2xe&#10;N0s3L0sSdfvtm4LgcZj5zTCb3WA7cSUfWscKXqcZCOLa6ZYbBeX562UFIkRkjZ1jUvBLAXbbp9EG&#10;C+1ufKTrKTYilXAoUIGJsS+kDLUhi2HqeuLkfTtvMSbpG6k93lK57WSeZQtpseW0YLCnvaH653Sx&#10;CmYfpqLqMJnUi89VVZaztc8va6XGz8P7G4hIQ3yE7/RBJ26eL+H/TXo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J9mmxQAAAN0AAAAPAAAAAAAAAAAAAAAAAJgCAABkcnMv&#10;ZG93bnJldi54bWxQSwUGAAAAAAQABAD1AAAAigMAAAAA&#10;" path="m153,13l148,,,20r,7l153,13r,xe" fillcolor="#d14a00" stroked="f">
                  <v:path arrowok="t" o:connecttype="custom" o:connectlocs="153,13;148,0;0,20;0,27;153,13;153,13" o:connectangles="0,0,0,0,0,0"/>
                </v:shape>
                <v:shape id="Freeform 3474" o:spid="_x0000_s2053" style="position:absolute;left:5951;top:4013;width:148;height:27;visibility:visible;mso-wrap-style:square;v-text-anchor:top" coordsize="14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eXdsIA&#10;AADdAAAADwAAAGRycy9kb3ducmV2LnhtbERPXWvCMBR9H+w/hDvY20y1Q7Qzigw2ZCBi694vzbUt&#10;NjddkrX135sHwcfD+V5tRtOKnpxvLCuYThIQxKXVDVcKTsXX2wKED8gaW8uk4EoeNuvnpxVm2g58&#10;pD4PlYgh7DNUUIfQZVL6siaDfmI74sidrTMYInSV1A6HGG5aOUuSuTTYcGyosaPPmspL/m8UnP8W&#10;++Jgl/Tza75PqdumuJ+nSr2+jNsPEIHG8BDf3TutIH2fxbnxTXwC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5d2wgAAAN0AAAAPAAAAAAAAAAAAAAAAAJgCAABkcnMvZG93&#10;bnJldi54bWxQSwUGAAAAAAQABAD1AAAAhwMAAAAA&#10;" path="m148,13l148,,,20r,7l148,13r,xe" fillcolor="#d24e00" stroked="f">
                  <v:path arrowok="t" o:connecttype="custom" o:connectlocs="148,13;148,0;0,20;0,27;148,13;148,13" o:connectangles="0,0,0,0,0,0"/>
                </v:shape>
                <v:shape id="Freeform 3475" o:spid="_x0000_s2054" style="position:absolute;left:5951;top:4013;width:148;height:27;visibility:visible;mso-wrap-style:square;v-text-anchor:top" coordsize="14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XkMYA&#10;AADdAAAADwAAAGRycy9kb3ducmV2LnhtbESPQWvCQBSE74X+h+UVvNVNbSuauoq0KNWbq6DHR/Y1&#10;Sc2+TbNrkv77bkHwOMzMN8xs0dtKtNT40rGCp2ECgjhzpuRcwWG/epyA8AHZYOWYFPySh8X8/m6G&#10;qXEd76jVIRcRwj5FBUUIdSqlzwqy6IeuJo7el2sshiibXJoGuwi3lRwlyVhaLDkuFFjTe0HZWV+s&#10;Av7uPn7We+30Se/a7Lh53R4mG6UGD/3yDUSgPtzC1/anUfD8MprC/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kXkMYAAADdAAAADwAAAAAAAAAAAAAAAACYAgAAZHJz&#10;L2Rvd25yZXYueG1sUEsFBgAAAAAEAAQA9QAAAIsDAAAAAA==&#10;" path="m148,13l148,,,20r,7l148,13r,xe" fillcolor="#d35200" stroked="f">
                  <v:path arrowok="t" o:connecttype="custom" o:connectlocs="148,13;148,0;0,20;0,27;148,13;148,13" o:connectangles="0,0,0,0,0,0"/>
                </v:shape>
                <v:shape id="Freeform 3476" o:spid="_x0000_s2055" style="position:absolute;left:5951;top:4021;width:141;height:19;visibility:visible;mso-wrap-style:square;v-text-anchor:top" coordsize="1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socMA&#10;AADdAAAADwAAAGRycy9kb3ducmV2LnhtbERPS2vCQBC+F/wPywi91U1VqkRXaZUWD0XwgV7H7DQJ&#10;ZmdDdmriv3cPhR4/vvd82blK3agJpWcDr4MEFHHmbcm5gePh82UKKgiyxcozGbhTgOWi9zTH1PqW&#10;d3TbS65iCIcUDRQidap1yApyGAa+Jo7cj28cSoRNrm2DbQx3lR4myZt2WHJsKLCmVUHZdf/rDJy6&#10;j/Yy2crua7haV3I5T6+8/jbmud+9z0AJdfIv/nNvrIHReBT3xzfxCe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lsocMAAADdAAAADwAAAAAAAAAAAAAAAACYAgAAZHJzL2Rv&#10;d25yZXYueG1sUEsFBgAAAAAEAAQA9QAAAIgDAAAAAA==&#10;" path="m141,5r,-5l,12r,7l141,5r,xe" fillcolor="#d45600" stroked="f">
                  <v:path arrowok="t" o:connecttype="custom" o:connectlocs="141,5;141,0;0,12;0,19;141,5;141,5" o:connectangles="0,0,0,0,0,0"/>
                </v:shape>
                <v:shape id="Freeform 3477" o:spid="_x0000_s2056" style="position:absolute;left:5951;top:4021;width:141;height:19;visibility:visible;mso-wrap-style:square;v-text-anchor:top" coordsize="1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zVscA&#10;AADdAAAADwAAAGRycy9kb3ducmV2LnhtbESP3WoCMRSE7wXfIZxCb4pmraXI1ijaUrCC1D/c28Pm&#10;uFncnGw3Ude3bwoFL4eZ+YYZT1tbiQs1vnSsYNBPQBDnTpdcKNjvPnsjED4ga6wck4IbeZhOup0x&#10;ptpdeUOXbShEhLBPUYEJoU6l9Lkhi77vauLoHV1jMUTZFFI3eI1wW8nnJHmVFkuOCwZrejeUn7Zn&#10;q8CbfP71dAgfq+PPKKsoW2brb1Tq8aGdvYEI1IZ7+L+90AqGL8MB/L2JT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Cs1bHAAAA3QAAAA8AAAAAAAAAAAAAAAAAmAIAAGRy&#10;cy9kb3ducmV2LnhtbFBLBQYAAAAABAAEAPUAAACMAwAAAAA=&#10;" path="m141,5r,-5l,12r,7l141,5r,xe" fillcolor="#d55a00" stroked="f">
                  <v:path arrowok="t" o:connecttype="custom" o:connectlocs="141,5;141,0;0,12;0,19;141,5;141,5" o:connectangles="0,0,0,0,0,0"/>
                </v:shape>
                <v:shape id="Freeform 3478" o:spid="_x0000_s2057" style="position:absolute;left:5951;top:4021;width:141;height:19;visibility:visible;mso-wrap-style:square;v-text-anchor:top" coordsize="1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4t8QA&#10;AADdAAAADwAAAGRycy9kb3ducmV2LnhtbESPS2vDMBCE74X+B7GB3Bo5D0JwooRQcNNLIM/7Ym0s&#10;J9bKWKpj//sqUOhxmJlvmNWms5VoqfGlYwXjUQKCOHe65ELB5Zx9LED4gKyxckwKevKwWb+/rTDV&#10;7slHak+hEBHCPkUFJoQ6ldLnhiz6kauJo3dzjcUQZVNI3eAzwm0lJ0kylxZLjgsGa/o0lD9OP1aB&#10;m+37r35nLo99W/byfsiuPs+UGg667RJEoC78h//a31rBdDadwOt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jeLfEAAAA3QAAAA8AAAAAAAAAAAAAAAAAmAIAAGRycy9k&#10;b3ducmV2LnhtbFBLBQYAAAAABAAEAPUAAACJAwAAAAA=&#10;" path="m141,5l136,,,12r5,7l141,5r,xe" fillcolor="#d65e00" stroked="f">
                  <v:path arrowok="t" o:connecttype="custom" o:connectlocs="141,5;136,0;0,12;5,19;141,5;141,5" o:connectangles="0,0,0,0,0,0"/>
                </v:shape>
                <v:shape id="Freeform 3479" o:spid="_x0000_s2058" style="position:absolute;left:5951;top:4021;width:136;height:19;visibility:visible;mso-wrap-style:square;v-text-anchor:top" coordsize="1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9PscUA&#10;AADdAAAADwAAAGRycy9kb3ducmV2LnhtbESPQWsCMRSE7wX/Q3hCbzVrV8qyNUoRhNqD4CqCt8fm&#10;Nbt087ImUbf/vhGEHoeZ+YaZLwfbiSv50DpWMJ1kIIhrp1s2Cg779UsBIkRkjZ1jUvBLAZaL0dMc&#10;S+1uvKNrFY1IEA4lKmhi7EspQ92QxTBxPXHyvp23GJP0RmqPtwS3nXzNsjdpseW00GBPq4bqn+pi&#10;FRT2uC38WhfVapafnDH96eu8Uep5PHy8g4g0xP/wo/2pFeSzPIf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0+xxQAAAN0AAAAPAAAAAAAAAAAAAAAAAJgCAABkcnMv&#10;ZG93bnJldi54bWxQSwUGAAAAAAQABAD1AAAAigMAAAAA&#10;" path="m136,5r,-5l,5,5,19,136,5r,xe" fillcolor="#d76200" stroked="f">
                  <v:path arrowok="t" o:connecttype="custom" o:connectlocs="136,5;136,0;0,5;5,19;136,5;136,5" o:connectangles="0,0,0,0,0,0"/>
                </v:shape>
                <v:shape id="Freeform 3480" o:spid="_x0000_s2059" style="position:absolute;left:5956;top:4021;width:131;height:19;visibility:visible;mso-wrap-style:square;v-text-anchor:top" coordsize="1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1LMUA&#10;AADdAAAADwAAAGRycy9kb3ducmV2LnhtbESP0WrCQBRE3wv+w3IF3+rGJlWJriKCoIUiVT/gkr0m&#10;wezduLuN8e+7hUIfh5k5wyzXvWlER87XlhVMxgkI4sLqmksFl/PudQ7CB2SNjWVS8CQP69XgZYm5&#10;tg/+ou4UShEh7HNUUIXQ5lL6oiKDfmxb4uhdrTMYonSl1A4fEW4a+ZYkU2mw5rhQYUvbiorb6dso&#10;yD4bej/f7ujSj8Nztj0e23nSKTUa9psFiEB9+A//tfdaQZqlGfy+i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PUsxQAAAN0AAAAPAAAAAAAAAAAAAAAAAJgCAABkcnMv&#10;ZG93bnJldi54bWxQSwUGAAAAAAQABAD1AAAAigMAAAAA&#10;" path="m131,12l131,,,5,,19,131,12r,xe" fillcolor="#d86500" stroked="f">
                  <v:path arrowok="t" o:connecttype="custom" o:connectlocs="131,12;131,0;0,5;0,19;131,12;131,12" o:connectangles="0,0,0,0,0,0"/>
                </v:shape>
                <v:shape id="Freeform 3481" o:spid="_x0000_s2060" style="position:absolute;left:5956;top:4021;width:124;height:19;visibility:visible;mso-wrap-style:square;v-text-anchor:top" coordsize="1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QWcUA&#10;AADdAAAADwAAAGRycy9kb3ducmV2LnhtbESPT2vCQBTE7wW/w/IEL0U3apWSukpQSuvRP9jrI/u6&#10;CWbfxuwa47d3CwWPw8z8hlmsOluJlhpfOlYwHiUgiHOnSzYKjofP4TsIH5A1Vo5JwZ08rJa9lwWm&#10;2t14R+0+GBEh7FNUUIRQp1L6vCCLfuRq4uj9usZiiLIxUjd4i3BbyUmSzKXFkuNCgTWtC8rP+6tV&#10;cL2Er0122mxfjTeUJTiT7c9WqUG/yz5ABOrCM/zf/tYKpm/TGfy9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VBZxQAAAN0AAAAPAAAAAAAAAAAAAAAAAJgCAABkcnMv&#10;ZG93bnJldi54bWxQSwUGAAAAAAQABAD1AAAAigMAAAAA&#10;" path="m124,12l124,,,5,,19,124,12r,xe" fillcolor="#d96900" stroked="f">
                  <v:path arrowok="t" o:connecttype="custom" o:connectlocs="124,12;124,0;0,5;0,19;124,12;124,12" o:connectangles="0,0,0,0,0,0"/>
                </v:shape>
                <v:shape id="Freeform 3482" o:spid="_x0000_s2061" style="position:absolute;left:5956;top:4021;width:124;height:19;visibility:visible;mso-wrap-style:square;v-text-anchor:top" coordsize="1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YqscA&#10;AADdAAAADwAAAGRycy9kb3ducmV2LnhtbESPW2vCQBSE3wX/w3IE33SjEZHUTSjFS/tkq73Qt0P2&#10;NAnNng3ZVeO/dwXBx2FmvmGWWWdqcaLWVZYVTMYRCOLc6ooLBZ+H9WgBwnlkjbVlUnAhB1na7y0x&#10;0fbMH3Ta+0IECLsEFZTeN4mULi/JoBvbhjh4f7Y16INsC6lbPAe4qeU0iubSYMVhocSGXkrK//dH&#10;o+B7855vTfP2+7Xb+Z/ZdFLFq+ii1HDQPT+B8NT5R/jeftUK4lk8h9ub8ARk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y2KrHAAAA3QAAAA8AAAAAAAAAAAAAAAAAmAIAAGRy&#10;cy9kb3ducmV2LnhtbFBLBQYAAAAABAAEAPUAAACMAwAAAAA=&#10;" path="m124,12l124,,,5,,19,124,12r,xe" fillcolor="#da6d00" stroked="f">
                  <v:path arrowok="t" o:connecttype="custom" o:connectlocs="124,12;124,0;0,5;0,19;124,12;124,12" o:connectangles="0,0,0,0,0,0"/>
                </v:shape>
                <v:shape id="Freeform 3483" o:spid="_x0000_s2062" style="position:absolute;left:5956;top:4021;width:124;height:19;visibility:visible;mso-wrap-style:square;v-text-anchor:top" coordsize="1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xa8cA&#10;AADdAAAADwAAAGRycy9kb3ducmV2LnhtbESPQUvDQBSE74L/YXlCL9JubMXatNuigtAiHmx78faa&#10;fU2i2bdx35qm/94VBI/DzHzDLFa9a1RHQWrPBm5GGSjiwtuaSwP73fPwHpREZIuNZzJwJoHV8vJi&#10;gbn1J36jbhtLlSAsORqoYmxzraWoyKGMfEucvKMPDmOSodQ24CnBXaPHWXanHdacFips6ami4nP7&#10;7QyEzj+KvH+9fHiW68Nm/YrdzBozuOof5qAi9fE//NdeWwOT28kUft+kJ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HMWvHAAAA3QAAAA8AAAAAAAAAAAAAAAAAmAIAAGRy&#10;cy9kb3ducmV2LnhtbFBLBQYAAAAABAAEAPUAAACMAwAAAAA=&#10;" path="m124,12l119,,,5,,19,124,12r,xe" fillcolor="#db7100" stroked="f">
                  <v:path arrowok="t" o:connecttype="custom" o:connectlocs="124,12;119,0;0,5;0,19;124,12;124,12" o:connectangles="0,0,0,0,0,0"/>
                </v:shape>
                <v:shape id="Freeform 3484" o:spid="_x0000_s2063" style="position:absolute;left:5956;top:4021;width:119;height:19;visibility:visible;mso-wrap-style:square;v-text-anchor:top" coordsize="1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2jcUA&#10;AADdAAAADwAAAGRycy9kb3ducmV2LnhtbERPzWrCQBC+F/oOyxR6kbppY0KIrlIDSg+WktQHGLLT&#10;JDQ7G7KrRp/ePRR6/Pj+V5vJ9OJMo+ssK3idRyCIa6s7bhQcv3cvGQjnkTX2lknBlRxs1o8PK8y1&#10;vXBJ58o3IoSwy1FB6/2QS+nqlgy6uR2IA/djR4M+wLGResRLCDe9fIuiVBrsODS0OFDRUv1bnYyC&#10;5FYesq/FJybFPrVNsc128axW6vlpel+C8DT5f/Gf+0MriBdxmBvehCc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naNxQAAAN0AAAAPAAAAAAAAAAAAAAAAAJgCAABkcnMv&#10;ZG93bnJldi54bWxQSwUGAAAAAAQABAD1AAAAigMAAAAA&#10;" path="m119,12l119,,,5,,19,119,12r,xe" fillcolor="#dc7500" stroked="f">
                  <v:path arrowok="t" o:connecttype="custom" o:connectlocs="119,12;119,0;0,5;0,19;119,12;119,12" o:connectangles="0,0,0,0,0,0"/>
                </v:shape>
                <v:shape id="Freeform 3485" o:spid="_x0000_s2064" style="position:absolute;left:5956;top:4021;width:119;height:19;visibility:visible;mso-wrap-style:square;v-text-anchor:top" coordsize="1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yn8YA&#10;AADdAAAADwAAAGRycy9kb3ducmV2LnhtbESPQWsCMRSE70L/Q3iFXkSzVVt0a5RSEYqHhbUiPT42&#10;r5ulm5clibr+e1MQehxm5htmue5tK87kQ+NYwfM4A0FcOd1wreDwtR3NQYSIrLF1TAquFGC9ehgs&#10;MdfuwiWd97EWCcIhRwUmxi6XMlSGLIax64iT9+O8xZikr6X2eElw28pJlr1Kiw2nBYMdfRiqfvcn&#10;q6DYuIkv6mGxmMlvswubY1m+WKWeHvv3NxCR+vgfvrc/tYLpbLqAvzfp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Qyn8YAAADdAAAADwAAAAAAAAAAAAAAAACYAgAAZHJz&#10;L2Rvd25yZXYueG1sUEsFBgAAAAAEAAQA9QAAAIsDAAAAAA==&#10;" path="m119,12l119,,,5,,19,119,12r,xe" fillcolor="#dd7900" stroked="f">
                  <v:path arrowok="t" o:connecttype="custom" o:connectlocs="119,12;119,0;0,5;0,19;119,12;119,12" o:connectangles="0,0,0,0,0,0"/>
                </v:shape>
                <v:shape id="Freeform 3486" o:spid="_x0000_s2065" style="position:absolute;left:5956;top:4021;width:119;height:19;visibility:visible;mso-wrap-style:square;v-text-anchor:top" coordsize="1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m98QA&#10;AADdAAAADwAAAGRycy9kb3ducmV2LnhtbERPTWvCQBC9F/wPyxS8SLOpjaWkrmIVQSgeTASvQ3aa&#10;BLOzIbsmsb/ePRR6fLzv5Xo0jeipc7VlBa9RDIK4sLrmUsE53798gHAeWWNjmRTcycF6NXlaYqrt&#10;wCfqM1+KEMIuRQWV920qpSsqMugi2xIH7sd2Bn2AXSl1h0MIN42cx/G7NFhzaKiwpW1FxTW7GQXX&#10;3wUns2/a7cpjcolpli++XK7U9HncfILwNPp/8Z/7oBW8JUnYH96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EpvfEAAAA3QAAAA8AAAAAAAAAAAAAAAAAmAIAAGRycy9k&#10;b3ducmV2LnhtbFBLBQYAAAAABAAEAPUAAACJAwAAAAA=&#10;" path="m119,12l112,,,5,,19,119,12r,xe" fillcolor="#de7d00" stroked="f">
                  <v:path arrowok="t" o:connecttype="custom" o:connectlocs="119,12;112,0;0,5;0,19;119,12;119,12" o:connectangles="0,0,0,0,0,0"/>
                </v:shape>
                <v:shape id="Freeform 3487" o:spid="_x0000_s2066" style="position:absolute;left:5956;top:4021;width:112;height:19;visibility:visible;mso-wrap-style:square;v-text-anchor:top" coordsize="1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9Qk8UA&#10;AADdAAAADwAAAGRycy9kb3ducmV2LnhtbESPS2vDMBCE74H+B7GFXEItO49S3CgmSQn0msfFt8Xa&#10;2qbWyraU2Pn3VSGQ4zAz3zDrbDSNuFHvassKkigGQVxYXXOp4HI+vH2AcB5ZY2OZFNzJQbZ5mawx&#10;1XbgI91OvhQBwi5FBZX3bSqlKyoy6CLbEgfvx/YGfZB9KXWPQ4CbRs7j+F0arDksVNjSvqLi93Q1&#10;CnZO77rLLPm68/bY4eDynHml1PR13H6C8DT6Z/jR/tYKFstlAv9vw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1CTxQAAAN0AAAAPAAAAAAAAAAAAAAAAAJgCAABkcnMv&#10;ZG93bnJldi54bWxQSwUGAAAAAAQABAD1AAAAigMAAAAA&#10;" path="m112,12l112,,,5,,19,112,12r,xe" fillcolor="#df8100" stroked="f">
                  <v:path arrowok="t" o:connecttype="custom" o:connectlocs="112,12;112,0;0,5;0,19;112,12;112,12" o:connectangles="0,0,0,0,0,0"/>
                </v:shape>
                <v:shape id="Freeform 3488" o:spid="_x0000_s2067" style="position:absolute;left:5956;top:4021;width:112;height:19;visibility:visible;mso-wrap-style:square;v-text-anchor:top" coordsize="1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DecYA&#10;AADdAAAADwAAAGRycy9kb3ducmV2LnhtbESPUWvCQBCE3wv+h2MF3+pFKzWknmILlVaUUttSH5fc&#10;mgSzeyF31fjve0Khj8PMfMPMFh3X6kStr5wYGA0TUCS5s5UUBj4/nm9TUD6gWKydkIELeVjMezcz&#10;zKw7yzuddqFQESI+QwNlCE2mtc9LYvRD15BE7+BaxhBlW2jb4jnCudbjJLnXjJXEhRIbeiopP+5+&#10;2MDrfsXV9DtFfvtCerys09GWN8YM+t3yAVSgLvyH/9ov1sDdZDKG65v4BP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pDecYAAADdAAAADwAAAAAAAAAAAAAAAACYAgAAZHJz&#10;L2Rvd25yZXYueG1sUEsFBgAAAAAEAAQA9QAAAIsDAAAAAA==&#10;" path="m112,12l112,,,5,7,19,112,12r,xe" fillcolor="#e08500" stroked="f">
                  <v:path arrowok="t" o:connecttype="custom" o:connectlocs="112,12;112,0;0,5;7,19;112,12;112,12" o:connectangles="0,0,0,0,0,0"/>
                </v:shape>
                <v:shape id="Freeform 3489" o:spid="_x0000_s2068" style="position:absolute;left:5956;top:4021;width:107;height:19;visibility:visible;mso-wrap-style:square;v-text-anchor:top" coordsize="1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N1McA&#10;AADdAAAADwAAAGRycy9kb3ducmV2LnhtbESPQWsCMRSE70L/Q3iF3jRr1dJujSKlBQ8WqW2hx+fm&#10;udk2eVmSqOu/bwTB4zAz3zDTeeesOFCIjWcFw0EBgrjyuuFawdfnW/8RREzIGq1nUnCiCPPZTW+K&#10;pfZH/qDDJtUiQziWqMCk1JZSxsqQwzjwLXH2dj44TFmGWuqAxwx3Vt4XxYN02HBeMNjSi6Hqb7N3&#10;Crbf2+Xr+2rxU+13k3Uwv/apsEOl7m67xTOIRF26hi/tpVYwGo9HcH6Tn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UDdTHAAAA3QAAAA8AAAAAAAAAAAAAAAAAmAIAAGRy&#10;cy9kb3ducmV2LnhtbFBLBQYAAAAABAAEAPUAAACMAwAAAAA=&#10;" path="m107,12l107,,,5,7,19,107,12r,xe" fillcolor="#e18900" stroked="f">
                  <v:path arrowok="t" o:connecttype="custom" o:connectlocs="107,12;107,0;0,5;7,19;107,12;107,12" o:connectangles="0,0,0,0,0,0"/>
                </v:shape>
                <v:shape id="Freeform 3490" o:spid="_x0000_s2069" style="position:absolute;left:5963;top:4021;width:100;height:19;visibility:visible;mso-wrap-style:square;v-text-anchor:top" coordsize="1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jG8cA&#10;AADdAAAADwAAAGRycy9kb3ducmV2LnhtbESPQWvCQBSE7wX/w/KE3urGNhQbsxGxCLU9iNaDx0f2&#10;mQSzb8PuGlN/fbdQ8DjMzDdMvhhMK3pyvrGsYDpJQBCXVjdcKTh8r59mIHxA1thaJgU/5GFRjB5y&#10;zLS98o76fahEhLDPUEEdQpdJ6cuaDPqJ7Yijd7LOYIjSVVI7vEa4aeVzkrxKgw3HhRo7WtVUnvcX&#10;o+A46w6Ne0+nX9vzpvTL3Vt/+wxKPY6H5RxEoCHcw//tD63gJU1T+HsTn4As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UYxvHAAAA3QAAAA8AAAAAAAAAAAAAAAAAmAIAAGRy&#10;cy9kb3ducmV2LnhtbFBLBQYAAAAABAAEAPUAAACMAwAAAAA=&#10;" path="m100,12l100,,,5,,19,100,12r,xe" fillcolor="#e28d00" stroked="f">
                  <v:path arrowok="t" o:connecttype="custom" o:connectlocs="100,12;100,0;0,5;0,19;100,12;100,12" o:connectangles="0,0,0,0,0,0"/>
                </v:shape>
                <v:shape id="Freeform 3491" o:spid="_x0000_s2070" style="position:absolute;left:5963;top:4021;width:100;height:19;visibility:visible;mso-wrap-style:square;v-text-anchor:top" coordsize="1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ETSMYA&#10;AADdAAAADwAAAGRycy9kb3ducmV2LnhtbESPT2sCMRTE74V+h/AK3jRbtaJbo/QPW70I7ar3x+a5&#10;Wbp5WZJUt9/eFIQeh5n5DbNc97YVZ/KhcazgcZSBIK6cbrhWcNgXwzmIEJE1to5JwS8FWK/u75aY&#10;a3fhLzqXsRYJwiFHBSbGLpcyVIYshpHriJN3ct5iTNLXUnu8JLht5TjLZtJiw2nBYEdvhqrv8scq&#10;2JwOxcf7cW/qsZy/ynKxKz69Vmrw0L88g4jUx//wrb3VCibT6RP8vUlP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ETSMYAAADdAAAADwAAAAAAAAAAAAAAAACYAgAAZHJz&#10;L2Rvd25yZXYueG1sUEsFBgAAAAAEAAQA9QAAAIsDAAAAAA==&#10;" path="m100,12l92,,,5,,19,100,12r,xe" fillcolor="#e39100" stroked="f">
                  <v:path arrowok="t" o:connecttype="custom" o:connectlocs="100,12;92,0;0,5;0,19;100,12;100,12" o:connectangles="0,0,0,0,0,0"/>
                </v:shape>
                <v:shape id="Freeform 3492" o:spid="_x0000_s2071" style="position:absolute;left:5963;top:4021;width:92;height:19;visibility:visible;mso-wrap-style:square;v-text-anchor:top" coordsize="9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CM8UA&#10;AADdAAAADwAAAGRycy9kb3ducmV2LnhtbESPQWvCQBSE7wX/w/IEb3VjDUGjq0hBlN7UCB6f2WcS&#10;zb4N2TWm/75bKPQ4zMw3zHLdm1p01LrKsoLJOAJBnFtdcaEgO23fZyCcR9ZYWyYF3+RgvRq8LTHV&#10;9sUH6o6+EAHCLkUFpfdNKqXLSzLoxrYhDt7NtgZ9kG0hdYuvADe1/IiiRBqsOCyU2NBnSfnj+DQK&#10;4ul8HyWHy/niuvtj92Wz5HrNlBoN+80ChKfe/4f/2nutYBrHCfy+C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cIzxQAAAN0AAAAPAAAAAAAAAAAAAAAAAJgCAABkcnMv&#10;ZG93bnJldi54bWxQSwUGAAAAAAQABAD1AAAAigMAAAAA&#10;" path="m92,12l92,,,5,,19,92,12r,xe" fillcolor="#e49500" stroked="f">
                  <v:path arrowok="t" o:connecttype="custom" o:connectlocs="92,12;92,0;0,5;0,19;92,12;92,12" o:connectangles="0,0,0,0,0,0"/>
                </v:shape>
                <v:shape id="Freeform 3493" o:spid="_x0000_s2072" style="position:absolute;left:5963;top:4021;width:92;height:19;visibility:visible;mso-wrap-style:square;v-text-anchor:top" coordsize="9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A0gcQA&#10;AADdAAAADwAAAGRycy9kb3ducmV2LnhtbESP0WrCQBRE3wv+w3IF3+pGDY1EVxFBrfSljX7AJXtN&#10;FrN3Q3bV9O+7BcHHYWbOMMt1bxtxp84bxwom4wQEcem04UrB+bR7n4PwAVlj45gU/JKH9WrwtsRc&#10;uwf/0L0IlYgQ9jkqqENocyl9WZNFP3YtcfQurrMYouwqqTt8RLht5DRJPqRFw3Ghxpa2NZXX4mYV&#10;tEV29d/TzMwPWPTpcWOO+y+j1GjYbxYgAvXhFX62P7WCWZpm8P8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ANIHEAAAA3QAAAA8AAAAAAAAAAAAAAAAAmAIAAGRycy9k&#10;b3ducmV2LnhtbFBLBQYAAAAABAAEAPUAAACJAwAAAAA=&#10;" path="m92,12l92,,,5,,19,92,12r,xe" fillcolor="#e59800" stroked="f">
                  <v:path arrowok="t" o:connecttype="custom" o:connectlocs="92,12;92,0;0,5;0,19;92,12;92,12" o:connectangles="0,0,0,0,0,0"/>
                </v:shape>
                <v:shape id="Freeform 3494" o:spid="_x0000_s2073" style="position:absolute;left:5912;top:4021;width:374;height:43;visibility:visible;mso-wrap-style:square;v-text-anchor:top" coordsize="37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bBr8A&#10;AADdAAAADwAAAGRycy9kb3ducmV2LnhtbERPTYvCMBC9C/6HMII3TV2rlGoUXVnwauvF29CMbbGZ&#10;lCZq9ddvDoLHx/teb3vTiAd1rrasYDaNQBAXVtdcKjjnf5MEhPPIGhvLpOBFDrab4WCNqbZPPtEj&#10;86UIIexSVFB536ZSuqIig25qW+LAXW1n0AfYlVJ3+AzhppE/UbSUBmsODRW29FtRccvuRkGcnxY3&#10;Tg5+n9QZXt75/YB7Umo86ncrEJ56/xV/3EetYB7HYW54E56A3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gFsGvwAAAN0AAAAPAAAAAAAAAAAAAAAAAJgCAABkcnMvZG93bnJl&#10;di54bWxQSwUGAAAAAAQABAD1AAAAhAMAAAAA&#10;" path="m374,12l374,,,31,8,43,374,12r,xe" fillcolor="#cb3300" stroked="f">
                  <v:path arrowok="t" o:connecttype="custom" o:connectlocs="374,12;374,0;0,31;8,43;374,12;374,12" o:connectangles="0,0,0,0,0,0"/>
                </v:shape>
                <v:shape id="Freeform 3495" o:spid="_x0000_s2074" style="position:absolute;left:5920;top:4101;width:371;height:43;visibility:visible;mso-wrap-style:square;v-text-anchor:top" coordsize="37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WMUA&#10;AADdAAAADwAAAGRycy9kb3ducmV2LnhtbESPQWvCQBSE7wX/w/IKvRTduA1VU1eRQkG8qQWvz+wz&#10;SZt9G7Krif/eFQSPw8x8w8yXva3FhVpfOdYwHiUgiHNnKi40/O5/hlMQPiAbrB2Thit5WC4GL3PM&#10;jOt4S5ddKESEsM9QQxlCk0np85Is+pFriKN3cq3FEGVbSNNiF+G2lipJPqXFiuNCiQ19l5T/785W&#10;g9rz+1EeJt32+qdCsVZObWap1m+v/eoLRKA+PMOP9tpo+EjTGdzfx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44VYxQAAAN0AAAAPAAAAAAAAAAAAAAAAAJgCAABkcnMv&#10;ZG93bnJldi54bWxQSwUGAAAAAAQABAD1AAAAigMAAAAA&#10;" path="m371,12l371,,,31,5,43,371,12r,xe" fillcolor="#cb3300" stroked="f">
                  <v:path arrowok="t" o:connecttype="custom" o:connectlocs="371,12;371,0;0,31;5,43;371,12;371,12" o:connectangles="0,0,0,0,0,0"/>
                </v:shape>
                <v:shape id="Freeform 3496" o:spid="_x0000_s2075" style="position:absolute;left:5951;top:4125;width:315;height:39;visibility:visible;mso-wrap-style:square;v-text-anchor:top" coordsize="3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KPcMA&#10;AADdAAAADwAAAGRycy9kb3ducmV2LnhtbERPyW7CMBC9V+o/WFOJW3FaCoIUgyrowqVILB8wxNMk&#10;ajwOthvC33cOlXp8evt82btGdRRi7dnAwzADRVx4W3Np4Hh4u5+CignZYuOZDFwpwnJxezPH3PoL&#10;76jbp1JJCMccDVQptbnWsajIYRz6lli4Lx8cJoGh1DbgRcJdox+zbKId1iwNFba0qqj43v846T2d&#10;7fZ9Fl7XkzAqPscHrq/dhzGDu/7lGVSiPv2L/9wba2D0NJb98kae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PKPcMAAADdAAAADwAAAAAAAAAAAAAAAACYAgAAZHJzL2Rv&#10;d25yZXYueG1sUEsFBgAAAAAEAAQA9QAAAIgDAAAAAA==&#10;" path="m308,12l315,,,31r17,8l308,12r,xe" fillcolor="#7f2600" stroked="f">
                  <v:path arrowok="t" o:connecttype="custom" o:connectlocs="308,12;315,0;0,31;17,39;308,12;308,12" o:connectangles="0,0,0,0,0,0"/>
                </v:shape>
                <v:shape id="Freeform 3497" o:spid="_x0000_s2076" style="position:absolute;left:6063;top:4193;width:116;height:19;visibility:visible;mso-wrap-style:square;v-text-anchor:top" coordsize="1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wN8UA&#10;AADdAAAADwAAAGRycy9kb3ducmV2LnhtbESPUWvCMBSF3wf+h3AF32ZSdW5Uo4igbC8bq/sBl+au&#10;LW1uahK1/vtlMNjj4ZzzHc56O9hOXMmHxrGGbKpAEJfONFxp+DodHl9AhIhssHNMGu4UYLsZPawx&#10;N+7Gn3QtYiUShEOOGuoY+1zKUNZkMUxdT5y8b+ctxiR9JY3HW4LbTs6UWkqLDaeFGnva11S2xcVq&#10;eFu4c2b3/aG7++f3Y6HaD98qrSfjYbcCEWmI/+G/9qvRMF88ZfD7Jj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9jA3xQAAAN0AAAAPAAAAAAAAAAAAAAAAAJgCAABkcnMv&#10;ZG93bnJldi54bWxQSwUGAAAAAAQABAD1AAAAigMAAAAA&#10;" path="m116,12l111,,,12r,7l116,12r,xe" fillcolor="#7f2600" stroked="f">
                  <v:path arrowok="t" o:connecttype="custom" o:connectlocs="116,12;111,0;0,12;0,19;116,12;116,12" o:connectangles="0,0,0,0,0,0"/>
                </v:shape>
                <v:shape id="Freeform 3498" o:spid="_x0000_s2077" style="position:absolute;left:6075;top:4193;width:85;height:19;visibility:visible;mso-wrap-style:square;v-text-anchor:top" coordsize="8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p8cA&#10;AADdAAAADwAAAGRycy9kb3ducmV2LnhtbESPT2sCMRTE74V+h/AK3mrWP7vIapQqWJTiobZQj4/N&#10;c7N087Ikqa7f3hQKPQ4z8xtmseptKy7kQ+NYwWiYgSCunG64VvD5sX2egQgRWWPrmBTcKMBq+fiw&#10;wFK7K7/T5RhrkSAcSlRgYuxKKUNlyGIYuo44eWfnLcYkfS21x2uC21aOs6yQFhtOCwY72hiqvo8/&#10;VoGvTm/rr9e8MIdRXfBsc5ruc6fU4Kl/mYOI1Mf/8F97pxVMpvkYft+k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xf6fHAAAA3QAAAA8AAAAAAAAAAAAAAAAAmAIAAGRy&#10;cy9kb3ducmV2LnhtbFBLBQYAAAAABAAEAPUAAACMAwAAAAA=&#10;" path="m85,12l85,,,7,,19,85,12r,xe" fillcolor="#7f2600" stroked="f">
                  <v:path arrowok="t" o:connecttype="custom" o:connectlocs="85,12;85,0;0,7;0,19;85,12;85,12" o:connectangles="0,0,0,0,0,0"/>
                </v:shape>
                <v:shape id="Freeform 3499" o:spid="_x0000_s2078" style="position:absolute;left:6075;top:4193;width:85;height:19;visibility:visible;mso-wrap-style:square;v-text-anchor:top" coordsize="8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fPsUA&#10;AADdAAAADwAAAGRycy9kb3ducmV2LnhtbESP3WrCQBSE74W+w3IK3ulGo0Wiq1ihoGih9ef+kD0m&#10;sdmzaXbV+PauIHg5zMw3zGTWmFJcqHaFZQW9bgSCOLW64EzBfvfVGYFwHlljaZkU3MjBbPrWmmCi&#10;7ZV/6bL1mQgQdgkqyL2vEildmpNB17UVcfCOtjbog6wzqWu8BrgpZT+KPqTBgsNCjhUtckr/tmej&#10;4Ptzc157/onNujr9D0eH+cmsMqXa7818DMJT41/hZ3upFcSDYQy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V8+xQAAAN0AAAAPAAAAAAAAAAAAAAAAAJgCAABkcnMv&#10;ZG93bnJldi54bWxQSwUGAAAAAAQABAD1AAAAigMAAAAA&#10;" path="m85,12l85,,,7,,19,85,12r,xe" fillcolor="#822600" stroked="f">
                  <v:path arrowok="t" o:connecttype="custom" o:connectlocs="85,12;85,0;0,7;0,19;85,12;85,12" o:connectangles="0,0,0,0,0,0"/>
                </v:shape>
                <v:shape id="Freeform 3500" o:spid="_x0000_s2079" style="position:absolute;left:6075;top:4193;width:85;height:19;visibility:visible;mso-wrap-style:square;v-text-anchor:top" coordsize="8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awOccA&#10;AADdAAAADwAAAGRycy9kb3ducmV2LnhtbESP3WrCQBSE7wXfYTmCd7rxp0VSVxFBCJVCawt6ecie&#10;JsHs2ZBd19SndwuCl8PMfMMs152pRaDWVZYVTMYJCOLc6ooLBT/fu9EChPPIGmvLpOCPHKxX/d4S&#10;U22v/EXh4AsRIexSVFB636RSurwkg25sG+Lo/drWoI+yLaRu8RrhppbTJHmVBiuOCyU2tC0pPx8u&#10;RkGd7RfbPHxmkxBu78fbRza9bE5KDQfd5g2Ep84/w492phXM5i9z+H8Tn4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msDnHAAAA3QAAAA8AAAAAAAAAAAAAAAAAmAIAAGRy&#10;cy9kb3ducmV2LnhtbFBLBQYAAAAABAAEAPUAAACMAwAAAAA=&#10;" path="m85,12l85,,,7,,19,85,12r,xe" fillcolor="#852700" stroked="f">
                  <v:path arrowok="t" o:connecttype="custom" o:connectlocs="85,12;85,0;0,7;0,19;85,12;85,12" o:connectangles="0,0,0,0,0,0"/>
                </v:shape>
                <v:shape id="Freeform 3501" o:spid="_x0000_s2080" style="position:absolute;left:6075;top:4193;width:85;height:19;visibility:visible;mso-wrap-style:square;v-text-anchor:top" coordsize="8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w2sYA&#10;AADdAAAADwAAAGRycy9kb3ducmV2LnhtbESPUWvCMBSF3wf7D+EOfNN0us5RjbJNxLE9yOp+wKW5&#10;NsXmpiSxdv/eDIQ9Hs453+Es14NtRU8+NI4VPE4yEMSV0w3XCn4O2/ELiBCRNbaOScEvBViv7u+W&#10;WGh34W/qy1iLBOFQoAITY1dIGSpDFsPEdcTJOzpvMSbpa6k9XhLctnKaZc/SYsNpwWBH74aqU3m2&#10;Crq9m0/76vNQ7jdznb8dv8x255UaPQyvCxCRhvgfvrU/tILZU57D35v0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Mw2sYAAADdAAAADwAAAAAAAAAAAAAAAACYAgAAZHJz&#10;L2Rvd25yZXYueG1sUEsFBgAAAAAEAAQA9QAAAIsDAAAAAA==&#10;" path="m85,12l85,,,7,5,19,85,12r,xe" fillcolor="#882700" stroked="f">
                  <v:path arrowok="t" o:connecttype="custom" o:connectlocs="85,12;85,0;0,7;5,19;85,12;85,12" o:connectangles="0,0,0,0,0,0"/>
                </v:shape>
                <v:shape id="Freeform 3502" o:spid="_x0000_s2081" style="position:absolute;left:6080;top:4193;width:80;height:19;visibility:visible;mso-wrap-style:square;v-text-anchor:top" coordsize="8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fGcgA&#10;AADdAAAADwAAAGRycy9kb3ducmV2LnhtbESPT0sDMRTE70K/Q3hCL8Vm7T9k3bTYYlHQQ62LsLdH&#10;8tws3bwsm9iu394IgsdhZn7DFJvBteJMfWg8K7idZiCItTcN1wrK9/3NHYgQkQ22nknBNwXYrEdX&#10;BebGX/iNzsdYiwThkKMCG2OXSxm0JYdh6jvi5H363mFMsq+l6fGS4K6VsyxbSYcNpwWLHe0s6dPx&#10;yymotk/ydTH/sNqUh4mumsfJ/qVUanw9PNyDiDTE//Bf+9komC+WK/h9k5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V58ZyAAAAN0AAAAPAAAAAAAAAAAAAAAAAJgCAABk&#10;cnMvZG93bnJldi54bWxQSwUGAAAAAAQABAD1AAAAjQMAAAAA&#10;" path="m80,12l80,,,7,,19,80,12r,xe" fillcolor="#8b2800" stroked="f">
                  <v:path arrowok="t" o:connecttype="custom" o:connectlocs="80,12;80,0;0,7;0,19;80,12;80,12" o:connectangles="0,0,0,0,0,0"/>
                </v:shape>
                <v:shape id="Freeform 3503" o:spid="_x0000_s2082" style="position:absolute;left:6080;top:4193;width:75;height:19;visibility:visible;mso-wrap-style:square;v-text-anchor:top" coordsize="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Dk7MUA&#10;AADdAAAADwAAAGRycy9kb3ducmV2LnhtbESPQWvCQBSE74L/YXmCF6mbptpK6iaEgtCLYNP2/pp9&#10;JqHZtyG7muTfu4WCx2FmvmH22WhacaXeNZYVPK4jEMSl1Q1XCr4+Dw87EM4ja2wtk4KJHGTpfLbH&#10;RNuBP+ha+EoECLsEFdTed4mUrqzJoFvbjjh4Z9sb9EH2ldQ9DgFuWhlH0bM02HBYqLGjt5rK3+Ji&#10;FOhtfBlXNvbT8dv8FPlJ6ryTSi0XY/4KwtPo7+H/9rtW8LTZvsDfm/AE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OTsxQAAAN0AAAAPAAAAAAAAAAAAAAAAAJgCAABkcnMv&#10;ZG93bnJldi54bWxQSwUGAAAAAAQABAD1AAAAigMAAAAA&#10;" path="m75,12l75,,,7,,19,75,12r,xe" fillcolor="#8e2800" stroked="f">
                  <v:path arrowok="t" o:connecttype="custom" o:connectlocs="75,12;75,0;0,7;0,19;75,12;75,12" o:connectangles="0,0,0,0,0,0"/>
                </v:shape>
                <v:shape id="Freeform 3504" o:spid="_x0000_s2083" style="position:absolute;left:6080;top:4193;width:75;height:19;visibility:visible;mso-wrap-style:square;v-text-anchor:top" coordsize="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Tsh8UA&#10;AADdAAAADwAAAGRycy9kb3ducmV2LnhtbERPTWvCQBC9F/wPywi9lLrRapE0GymtgqgX01Y8TrNj&#10;EszOxuyq8d93D0KPj/edzDpTiwu1rrKsYDiIQBDnVldcKPj+WjxPQTiPrLG2TApu5GCW9h4SjLW9&#10;8pYumS9ECGEXo4LS+yaW0uUlGXQD2xAH7mBbgz7AtpC6xWsIN7UcRdGrNFhxaCixoY+S8mN2Ngq2&#10;2ZQa+jmtnpaj3fxT7/P173Cj1GO/e38D4anz/+K7e6kVvIwnYW54E5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FOyHxQAAAN0AAAAPAAAAAAAAAAAAAAAAAJgCAABkcnMv&#10;ZG93bnJldi54bWxQSwUGAAAAAAQABAD1AAAAigMAAAAA&#10;" path="m75,12l75,,,7,,19,75,12r,xe" fillcolor="#912900" stroked="f">
                  <v:path arrowok="t" o:connecttype="custom" o:connectlocs="75,12;75,0;0,7;0,19;75,12;75,12" o:connectangles="0,0,0,0,0,0"/>
                </v:shape>
                <v:shape id="Freeform 3505" o:spid="_x0000_s2084" style="position:absolute;left:6080;top:4193;width:75;height:19;visibility:visible;mso-wrap-style:square;v-text-anchor:top" coordsize="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44xMcA&#10;AADdAAAADwAAAGRycy9kb3ducmV2LnhtbESPT2vCQBTE74V+h+UVequb+q8mdRUVBBU8aAN6fGSf&#10;2WD2bchuNf32XaHQ4zAzv2Gm887W4katrxwreO8lIIgLpysuFeRf67cJCB+QNdaOScEPeZjPnp+m&#10;mGl35wPdjqEUEcI+QwUmhCaT0heGLPqea4ijd3GtxRBlW0rd4j3CbS37STKWFiuOCwYbWhkqrsdv&#10;q6A4b/NlMthuhjq/7Mxpsv+o0lSp15du8QkiUBf+w3/tjVYwGI5SeLy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eOMTHAAAA3QAAAA8AAAAAAAAAAAAAAAAAmAIAAGRy&#10;cy9kb3ducmV2LnhtbFBLBQYAAAAABAAEAPUAAACMAwAAAAA=&#10;" path="m75,12l75,,,7,,19,75,12r,xe" fillcolor="#942900" stroked="f">
                  <v:path arrowok="t" o:connecttype="custom" o:connectlocs="75,12;75,0;0,7;0,19;75,12;75,12" o:connectangles="0,0,0,0,0,0"/>
                </v:shape>
                <v:shape id="Freeform 3506" o:spid="_x0000_s2085" style="position:absolute;left:6080;top:4193;width:75;height:19;visibility:visible;mso-wrap-style:square;v-text-anchor:top" coordsize="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qyH8EA&#10;AADdAAAADwAAAGRycy9kb3ducmV2LnhtbERPz2uDMBS+D/o/hFfYbca6IZ0zLWVQ2LVaen5N3lRm&#10;XqzJ1PWvXw6DHT++3+V+sb2YaPSdYwWbJAVBrJ3puFFwro9PWxA+IBvsHZOCH/Kw360eSiyMm/lE&#10;UxUaEUPYF6igDWEopPS6JYs+cQNx5D7daDFEODbSjDjHcNvLLE1zabHj2NDiQO8t6a/q2yoYstv5&#10;dple7/lV6ro7ZqipypV6XC+HNxCBlvAv/nN/GAXPL3ncH9/EJ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qsh/BAAAA3QAAAA8AAAAAAAAAAAAAAAAAmAIAAGRycy9kb3du&#10;cmV2LnhtbFBLBQYAAAAABAAEAPUAAACGAwAAAAA=&#10;" path="m75,12l75,,,7,7,19,75,12r,xe" fillcolor="#972a00" stroked="f">
                  <v:path arrowok="t" o:connecttype="custom" o:connectlocs="75,12;75,0;0,7;7,19;75,12;75,12" o:connectangles="0,0,0,0,0,0"/>
                </v:shape>
                <v:shape id="Freeform 3507" o:spid="_x0000_s2086" style="position:absolute;left:6087;top:4193;width:68;height:19;visibility:visible;mso-wrap-style:square;v-text-anchor:top" coordsize="6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4b68YA&#10;AADdAAAADwAAAGRycy9kb3ducmV2LnhtbESP0WrCQBRE3wv+w3KFvtWNVoJGVxFLi+1La/QDrtlr&#10;Npi9G7LbGP36bqHQx2FmzjDLdW9r0VHrK8cKxqMEBHHhdMWlguPh9WkGwgdkjbVjUnAjD+vV4GGJ&#10;mXZX3lOXh1JECPsMFZgQmkxKXxiy6EeuIY7e2bUWQ5RtKXWL1wi3tZwkSSotVhwXDDa0NVRc8m+r&#10;4Cv/cObzdE/fbu851fd5VyYvUqnHYb9ZgAjUh//wX3unFTxP0zH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4b68YAAADdAAAADwAAAAAAAAAAAAAAAACYAgAAZHJz&#10;L2Rvd25yZXYueG1sUEsFBgAAAAAEAAQA9QAAAIsDAAAAAA==&#10;" path="m68,12l68,,,7,,19,68,12r,xe" fillcolor="#992a00" stroked="f">
                  <v:path arrowok="t" o:connecttype="custom" o:connectlocs="68,12;68,0;0,7;0,19;68,12;68,12" o:connectangles="0,0,0,0,0,0"/>
                </v:shape>
                <v:shape id="Freeform 3508" o:spid="_x0000_s2087" style="position:absolute;left:6087;top:4193;width:68;height:19;visibility:visible;mso-wrap-style:square;v-text-anchor:top" coordsize="6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jfscA&#10;AADdAAAADwAAAGRycy9kb3ducmV2LnhtbESPT2vCQBTE74V+h+UVetNNrKikrhKlLYUexD94fmZf&#10;k2j2bchu4/rtuwWhx2FmfsPMl8E0oqfO1ZYVpMMEBHFhdc2lgsP+fTAD4TyyxsYyKbiRg+Xi8WGO&#10;mbZX3lK/86WIEHYZKqi8bzMpXVGRQTe0LXH0vm1n0EfZlVJ3eI1w08hRkkykwZrjQoUtrSsqLrsf&#10;o+DrbaU3+WWWh9PHuZf1NA3Hc6rU81PIX0F4Cv4/fG9/agUv48kI/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bI37HAAAA3QAAAA8AAAAAAAAAAAAAAAAAmAIAAGRy&#10;cy9kb3ducmV2LnhtbFBLBQYAAAAABAAEAPUAAACMAwAAAAA=&#10;" path="m68,12l61,,,7,,19,68,12r,xe" fillcolor="#9c2b00" stroked="f">
                  <v:path arrowok="t" o:connecttype="custom" o:connectlocs="68,12;61,0;0,7;0,19;68,12;68,12" o:connectangles="0,0,0,0,0,0"/>
                </v:shape>
                <v:shape id="Freeform 3509" o:spid="_x0000_s2088" style="position:absolute;left:6087;top:4193;width:61;height:19;visibility:visible;mso-wrap-style:square;v-text-anchor:top" coordsize="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SCMcA&#10;AADdAAAADwAAAGRycy9kb3ducmV2LnhtbESPQWvCQBSE74L/YXlCL6IbaxFJXaUUCkXxkFSJ3h7Z&#10;ZxKafRuyq0Z/fVcQehxm5htmsepMLS7Uusqygsk4AkGcW11xoWD38zWag3AeWWNtmRTcyMFq2e8t&#10;MNb2ygldUl+IAGEXo4LS+yaW0uUlGXRj2xAH72Rbgz7ItpC6xWuAm1q+RtFMGqw4LJTY0GdJ+W96&#10;NgrumDSTzZ5up+E6iY5pprNDvVXqZdB9vIPw1Pn/8LP9rRVM32ZTeLw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AEgjHAAAA3QAAAA8AAAAAAAAAAAAAAAAAmAIAAGRy&#10;cy9kb3ducmV2LnhtbFBLBQYAAAAABAAEAPUAAACMAwAAAAA=&#10;" path="m61,12l61,,,7,,19,61,12r,xe" fillcolor="#9f2b00" stroked="f">
                  <v:path arrowok="t" o:connecttype="custom" o:connectlocs="61,12;61,0;0,7;0,19;61,12;61,12" o:connectangles="0,0,0,0,0,0"/>
                </v:shape>
                <v:shape id="Freeform 3510" o:spid="_x0000_s2089" style="position:absolute;left:6087;top:4193;width:61;height:19;visibility:visible;mso-wrap-style:square;v-text-anchor:top" coordsize="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ezsYA&#10;AADdAAAADwAAAGRycy9kb3ducmV2LnhtbESP3WrCQBSE7wt9h+UUelc3/hAlukoQtIJF0BavD9nT&#10;JDV7NmRXk7y9KxS8HGbmG2ax6kwlbtS40rKC4SACQZxZXXKu4Od78zED4TyyxsoyKejJwWr5+rLA&#10;RNuWj3Q7+VwECLsEFRTe14mULivIoBvYmjh4v7Yx6INscqkbbAPcVHIURbE0WHJYKLCmdUHZ5XQ1&#10;Cqbn9C/96sfHwzVuy8/+YGZ6v1Xq/a1L5yA8df4Z/m/vtILxJJ7A401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xezsYAAADdAAAADwAAAAAAAAAAAAAAAACYAgAAZHJz&#10;L2Rvd25yZXYueG1sUEsFBgAAAAAEAAQA9QAAAIsDAAAAAA==&#10;" path="m61,12l61,,,7,,19,61,12r,xe" fillcolor="#a22c00" stroked="f">
                  <v:path arrowok="t" o:connecttype="custom" o:connectlocs="61,12;61,0;0,7;0,19;61,12;61,12" o:connectangles="0,0,0,0,0,0"/>
                </v:shape>
                <v:shape id="Freeform 3511" o:spid="_x0000_s2090" style="position:absolute;left:6087;top:4193;width:61;height:19;visibility:visible;mso-wrap-style:square;v-text-anchor:top" coordsize="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kgRscA&#10;AADdAAAADwAAAGRycy9kb3ducmV2LnhtbESPT2vCQBTE7wW/w/KE3upGW9OSuooIxRa8+AfPr9ln&#10;Es2+DbvbJPbTdwuCx2FmfsPMFr2pRUvOV5YVjEcJCOLc6ooLBYf9x9MbCB+QNdaWScGVPCzmg4cZ&#10;Ztp2vKV2FwoRIewzVFCG0GRS+rwkg35kG+LonawzGKJ0hdQOuwg3tZwkSSoNVhwXSmxoVVJ+2f0Y&#10;Be1mrcfrY3X+un7nx6377Vp+LZR6HPbLdxCB+nAP39qfWsHzSzqF/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JIEbHAAAA3QAAAA8AAAAAAAAAAAAAAAAAmAIAAGRy&#10;cy9kb3ducmV2LnhtbFBLBQYAAAAABAAEAPUAAACMAwAAAAA=&#10;" path="m61,12l61,,,7,,19,61,12r,xe" fillcolor="#a52c00" stroked="f">
                  <v:path arrowok="t" o:connecttype="custom" o:connectlocs="61,12;61,0;0,7;0,19;61,12;61,12" o:connectangles="0,0,0,0,0,0"/>
                </v:shape>
                <v:shape id="Freeform 3512" o:spid="_x0000_s2091" style="position:absolute;left:6087;top:4193;width:61;height:19;visibility:visible;mso-wrap-style:square;v-text-anchor:top" coordsize="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SCsUA&#10;AADdAAAADwAAAGRycy9kb3ducmV2LnhtbESPzWrDMBCE74W8g9hAb41cJzXFjRJMQowvpTTtAyzW&#10;+odYK2Mpjvr2UaHQ4zAz3zDbfTCDmGlyvWUFz6sEBHFtdc+tgu+v09MrCOeRNQ6WScEPOdjvFg9b&#10;zLW98SfNZ9+KCGGXo4LO+zGX0tUdGXQrOxJHr7GTQR/l1Eo94S3CzSDTJMmkwZ7jQocjHTqqL+er&#10;UYB1Fk6Xpg1VodOXcm7m43v5odTjMhRvIDwF/x/+a1dawXqTZfD7Jj4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ZIKxQAAAN0AAAAPAAAAAAAAAAAAAAAAAJgCAABkcnMv&#10;ZG93bnJldi54bWxQSwUGAAAAAAQABAD1AAAAigMAAAAA&#10;" path="m61,12l61,,,7,5,19,61,12r,xe" fillcolor="#a82d00" stroked="f">
                  <v:path arrowok="t" o:connecttype="custom" o:connectlocs="61,12;61,0;0,7;5,19;61,12;61,12" o:connectangles="0,0,0,0,0,0"/>
                </v:shape>
                <v:shape id="Freeform 3513" o:spid="_x0000_s2092" style="position:absolute;left:6092;top:4193;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rQnsgA&#10;AADdAAAADwAAAGRycy9kb3ducmV2LnhtbESPT0sDMRTE7wW/Q3hCL6XNWpe2bJsWEQQFL/YPvb5u&#10;npu1m5dtErurn94IgsdhZn7DrDa9bcSVfKgdK7ibZCCIS6drrhTsd0/jBYgQkTU2jknBFwXYrG8G&#10;Kyy06/iNrttYiQThUKACE2NbSBlKQxbDxLXEyXt33mJM0ldSe+wS3DZymmUzabHmtGCwpUdD5Xn7&#10;aRV85GeTL46jy+H0Ot+/fLc+dBev1PC2f1iCiNTH//Bf+1kruM9nc/h9k5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etCeyAAAAN0AAAAPAAAAAAAAAAAAAAAAAJgCAABk&#10;cnMvZG93bnJldi54bWxQSwUGAAAAAAQABAD1AAAAjQMAAAAA&#10;" path="m56,12l51,,,7,,19,56,12r,xe" fillcolor="#ab2d00" stroked="f">
                  <v:path arrowok="t" o:connecttype="custom" o:connectlocs="56,12;51,0;0,7;0,19;56,12;56,12" o:connectangles="0,0,0,0,0,0"/>
                </v:shape>
                <v:shape id="Freeform 3514" o:spid="_x0000_s2093" style="position:absolute;left:6092;top:4193;width:51;height:19;visibility:visible;mso-wrap-style:square;v-text-anchor:top" coordsize="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8sE8UA&#10;AADdAAAADwAAAGRycy9kb3ducmV2LnhtbESPwWrCQBCG7wXfYRmhF9FNtUiJrhJKxZ4UbR5gyI5J&#10;MDsbsluT+vSdg+Bx+Of/Zr71dnCNulEXas8G3mYJKOLC25pLA/nPbvoBKkRki41nMvBHAbab0csa&#10;U+t7PtHtHEslEA4pGqhibFOtQ1GRwzDzLbFkF985jDJ2pbYd9gJ3jZ4nyVI7rFkuVNjSZ0XF9fzr&#10;hDKZuyzv9f2Q7SfX8rA7tl/5xZjX8ZCtQEUa4nP50f62BhbvS3lXbMQE9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ywTxQAAAN0AAAAPAAAAAAAAAAAAAAAAAJgCAABkcnMv&#10;ZG93bnJldi54bWxQSwUGAAAAAAQABAD1AAAAigMAAAAA&#10;" path="m51,12l51,,,7,,19,51,12r,xe" fillcolor="#ae2e00" stroked="f">
                  <v:path arrowok="t" o:connecttype="custom" o:connectlocs="51,12;51,0;0,7;0,19;51,12;51,12" o:connectangles="0,0,0,0,0,0"/>
                </v:shape>
                <v:shape id="Freeform 3515" o:spid="_x0000_s2094" style="position:absolute;left:6092;top:4193;width:51;height:19;visibility:visible;mso-wrap-style:square;v-text-anchor:top" coordsize="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pMgA&#10;AADdAAAADwAAAGRycy9kb3ducmV2LnhtbESPT2sCMRTE74V+h/AK3mpWq6KrUYq14EnwD7renslz&#10;d+nmZdmkuu2nbwqFHoeZ+Q0zW7S2EjdqfOlYQa+bgCDWzpScKzjs35/HIHxANlg5JgVf5GExf3yY&#10;YWrcnbd024VcRAj7FBUUIdSplF4XZNF3XU0cvatrLIYom1yaBu8RbivZT5KRtFhyXCiwpmVB+mP3&#10;aRVc+rzd6O9Vthye9DjL3s5H3gyV6jy1r1MQgdrwH/5rr42Cl8FoAr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ySakyAAAAN0AAAAPAAAAAAAAAAAAAAAAAJgCAABk&#10;cnMvZG93bnJldi54bWxQSwUGAAAAAAQABAD1AAAAjQMAAAAA&#10;" path="m51,12l51,,,7,,19,51,12r,xe" fillcolor="#b12e00" stroked="f">
                  <v:path arrowok="t" o:connecttype="custom" o:connectlocs="51,12;51,0;0,7;0,19;51,12;51,12" o:connectangles="0,0,0,0,0,0"/>
                </v:shape>
                <v:shape id="Freeform 3516" o:spid="_x0000_s2095" style="position:absolute;left:6092;top:4193;width:51;height:19;visibility:visible;mso-wrap-style:square;v-text-anchor:top" coordsize="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tNMMA&#10;AADdAAAADwAAAGRycy9kb3ducmV2LnhtbERP22oCMRB9L/gPYYS+1awX1G6NIpWCQkHUfsCQTHdX&#10;N5PtZqrbvzcPBR8P575Ydb5WV2pjFdjAcJCBIrbBVVwY+Dp9vMxBRUF2WAcmA38UYbXsPS0wd+HG&#10;B7oepVAphGOOBkqRJtc62pI8xkFoiBP3HVqPkmBbaNfiLYX7Wo+ybKo9VpwaSmzovSR7Of56A5uf&#10;Ty3Z9vWw97IbneuptZPT3Jjnfrd+AyXUyUP87946A+PJLO1Pb9IT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tNMMAAADdAAAADwAAAAAAAAAAAAAAAACYAgAAZHJzL2Rv&#10;d25yZXYueG1sUEsFBgAAAAAEAAQA9QAAAIgDAAAAAA==&#10;" path="m51,12l51,,,7,,19,51,12r,xe" fillcolor="#b42f00" stroked="f">
                  <v:path arrowok="t" o:connecttype="custom" o:connectlocs="51,12;51,0;0,7;0,19;51,12;51,12" o:connectangles="0,0,0,0,0,0"/>
                </v:shape>
                <v:shape id="Freeform 3517" o:spid="_x0000_s2096" style="position:absolute;left:6092;top:4193;width:51;height:19;visibility:visible;mso-wrap-style:square;v-text-anchor:top" coordsize="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dYucQA&#10;AADdAAAADwAAAGRycy9kb3ducmV2LnhtbESP3WoCMRSE7wu+QziCdzVrFZXVKLYgiFCoPw9w2Bw3&#10;q8nJdhN19embQqGXw8x8w8yXrbPiRk2oPCsY9DMQxIXXFZcKjof16xREiMgarWdS8KAAy0XnZY65&#10;9nfe0W0fS5EgHHJUYGKscylDYchh6PuaOHkn3ziMSTal1A3eE9xZ+ZZlY+mw4rRgsKYPQ8Vlf3UK&#10;nnI7seOt+T4X3n29x5319GmV6nXb1QxEpDb+h//aG61gOJoM4PdNe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nWLnEAAAA3QAAAA8AAAAAAAAAAAAAAAAAmAIAAGRycy9k&#10;b3ducmV2LnhtbFBLBQYAAAAABAAEAPUAAACJAwAAAAA=&#10;" path="m51,12l51,,,7,7,19,51,12r,xe" fillcolor="#b72f00" stroked="f">
                  <v:path arrowok="t" o:connecttype="custom" o:connectlocs="51,12;51,0;0,7;7,19;51,12;51,12" o:connectangles="0,0,0,0,0,0"/>
                </v:shape>
                <v:shape id="Freeform 3518" o:spid="_x0000_s2097" style="position:absolute;left:6099;top:4193;width:44;height:19;visibility:visible;mso-wrap-style:square;v-text-anchor:top" coordsize="4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i/6MMA&#10;AADdAAAADwAAAGRycy9kb3ducmV2LnhtbESPQYvCMBSE74L/ITzBm6ZWV5euUUQQlJ5WPbi3Z/O2&#10;LTYvpYla/70RBI/DzHzDzJetqcSNGldaVjAaRiCIM6tLzhUcD5vBNwjnkTVWlknBgxwsF93OHBNt&#10;7/xLt73PRYCwS1BB4X2dSOmyggy6oa2Jg/dvG4M+yCaXusF7gJtKxlE0lQZLDgsF1rQuKLvsr0bB&#10;eSfXqZ5y9Xe1aarjs/0am5NS/V67+gHhqfWf8Lu91QrGk1kMrzfhC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i/6MMAAADdAAAADwAAAAAAAAAAAAAAAACYAgAAZHJzL2Rv&#10;d25yZXYueG1sUEsFBgAAAAAEAAQA9QAAAIgDAAAAAA==&#10;" path="m44,12l36,,,7,,19,44,12r,xe" fillcolor="#ba3000" stroked="f">
                  <v:path arrowok="t" o:connecttype="custom" o:connectlocs="44,12;36,0;0,7;0,19;44,12;44,12" o:connectangles="0,0,0,0,0,0"/>
                </v:shape>
                <v:shape id="Freeform 3519" o:spid="_x0000_s2098" style="position:absolute;left:6099;top:4193;width:36;height:19;visibility:visible;mso-wrap-style:square;v-text-anchor:top" coordsize="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gK48YA&#10;AADdAAAADwAAAGRycy9kb3ducmV2LnhtbESP3WrCQBSE7wt9h+UUelc31VJLdBURBCFF/CveHrLH&#10;bGr2bMhuY/TpXaHg5TAz3zDjaWcr0VLjS8cK3nsJCOLc6ZILBfvd4u0LhA/IGivHpOBCHqaT56cx&#10;ptqdeUPtNhQiQtinqMCEUKdS+tyQRd9zNXH0jq6xGKJsCqkbPEe4rWQ/ST6lxZLjgsGa5oby0/bP&#10;KtjZlcno57etv69ZyE7H8rAezpV6felmIxCBuvAI/7eXWsHgYziA+5v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gK48YAAADdAAAADwAAAAAAAAAAAAAAAACYAgAAZHJz&#10;L2Rvd25yZXYueG1sUEsFBgAAAAAEAAQA9QAAAIsDAAAAAA==&#10;" path="m36,12l36,,,7,,19,36,12r,xe" fillcolor="#bd3000" stroked="f">
                  <v:path arrowok="t" o:connecttype="custom" o:connectlocs="36,12;36,0;0,7;0,19;36,12;36,12" o:connectangles="0,0,0,0,0,0"/>
                </v:shape>
                <v:shape id="Freeform 3520" o:spid="_x0000_s2099" style="position:absolute;left:6099;top:4193;width:36;height:19;visibility:visible;mso-wrap-style:square;v-text-anchor:top" coordsize="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2sYA&#10;AADdAAAADwAAAGRycy9kb3ducmV2LnhtbESPQWvCQBSE70L/w/IK3nRjlUaiq5QWseClTT14fGSf&#10;STD7NuyuJvbXu4LgcZiZb5jlujeNuJDztWUFk3ECgriwuuZSwf5vM5qD8AFZY2OZFFzJw3r1Mlhi&#10;pm3Hv3TJQykihH2GCqoQ2kxKX1Rk0I9tSxy9o3UGQ5SulNphF+GmkW9J8i4N1hwXKmzps6LilJ+N&#10;gt3JpYe0/XLp/ue/q6d6s7XJRKnha/+xABGoD8/wo/2tFUxn6Qzub+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q2sYAAADdAAAADwAAAAAAAAAAAAAAAACYAgAAZHJz&#10;L2Rvd25yZXYueG1sUEsFBgAAAAAEAAQA9QAAAIsDAAAAAA==&#10;" path="m36,12l36,,,7,,19,36,12r,xe" fillcolor="#c03100" stroked="f">
                  <v:path arrowok="t" o:connecttype="custom" o:connectlocs="36,12;36,0;0,7;0,19;36,12;36,12" o:connectangles="0,0,0,0,0,0"/>
                </v:shape>
                <v:shape id="Freeform 3521" o:spid="_x0000_s2100" style="position:absolute;left:6099;top:4200;width:36;height:12;visibility:visible;mso-wrap-style:square;v-text-anchor:top" coordsize="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uV8QA&#10;AADdAAAADwAAAGRycy9kb3ducmV2LnhtbESPy2rDMBBF94X8g5hAN6GR0yZpcC2HECiU7uqYrAdr&#10;YptaI2Epfvx9VSh0ebmPw82Ok+nEQL1vLSvYrBMQxJXVLdcKysv70wGED8gaO8ukYCYPx3zxkGGq&#10;7chfNBShFnGEfYoKmhBcKqWvGjLo19YRR+9me4Mhyr6WuscxjptOPifJXhpsORIadHRuqPou7iZy&#10;V3O9+rya2bm9KQ84DrftPCj1uJxObyACTeE//Nf+0Apetq87+H0Tn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yblfEAAAA3QAAAA8AAAAAAAAAAAAAAAAAmAIAAGRycy9k&#10;b3ducmV2LnhtbFBLBQYAAAAABAAEAPUAAACJAwAAAAA=&#10;" path="m36,5l36,,,,,12,36,5r,xe" fillcolor="#c33100" stroked="f">
                  <v:path arrowok="t" o:connecttype="custom" o:connectlocs="36,5;36,0;0,0;0,12;36,5;36,5" o:connectangles="0,0,0,0,0,0"/>
                </v:shape>
                <v:shape id="Freeform 3522" o:spid="_x0000_s2101" style="position:absolute;left:6099;top:4200;width:36;height:12;visibility:visible;mso-wrap-style:square;v-text-anchor:top" coordsize="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YsxMQA&#10;AADdAAAADwAAAGRycy9kb3ducmV2LnhtbESPT4vCMBTE78J+h/AWvGlq/Us1yiIsiIuHqgjeHs2z&#10;LTYvpYlav71ZEDwOM/MbZrFqTSXu1LjSsoJBPwJBnFldcq7gePjtzUA4j6yxskwKnuRgtfzqLDDR&#10;9sEp3fc+FwHCLkEFhfd1IqXLCjLo+rYmDt7FNgZ9kE0udYOPADeVjKNoIg2WHBYKrGldUHbd34yC&#10;c/y3XR95fHum7E6jTbzLU79Tqvvd/sxBeGr9J/xub7SC4Wg6gf834Qn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2LMTEAAAA3QAAAA8AAAAAAAAAAAAAAAAAmAIAAGRycy9k&#10;b3ducmV2LnhtbFBLBQYAAAAABAAEAPUAAACJAwAAAAA=&#10;" path="m36,5l36,,,,5,12,36,5r,xe" fillcolor="#c63200" stroked="f">
                  <v:path arrowok="t" o:connecttype="custom" o:connectlocs="36,5;36,0;0,0;5,12;36,5;36,5" o:connectangles="0,0,0,0,0,0"/>
                </v:shape>
                <v:shape id="Freeform 3523" o:spid="_x0000_s2102" style="position:absolute;left:6104;top:4200;width:31;height:1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PSMscA&#10;AADdAAAADwAAAGRycy9kb3ducmV2LnhtbESP3WrCQBSE7wu+w3KE3tWN1jY2dZVSEATrhT8PcMye&#10;JqHZs3F3TaJP7xYKvRxm5htmvuxNLVpyvrKsYDxKQBDnVldcKDgeVk8zED4ga6wtk4IreVguBg9z&#10;zLTteEftPhQiQthnqKAMocmk9HlJBv3INsTR+7bOYIjSFVI77CLc1HKSJK/SYMVxocSGPkvKf/YX&#10;o+D0os/r7Vsnr3X7ddu4vK/S806px2H/8Q4iUB/+w3/ttVbwPE1T+H0Tn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z0jLHAAAA3QAAAA8AAAAAAAAAAAAAAAAAmAIAAGRy&#10;cy9kb3ducmV2LnhtbFBLBQYAAAAABAAEAPUAAACMAwAAAAA=&#10;" path="m31,5l31,,,,,12,31,5r,xe" fillcolor="#c93200" stroked="f">
                  <v:path arrowok="t" o:connecttype="custom" o:connectlocs="31,5;31,0;0,0;0,12;31,5;31,5" o:connectangles="0,0,0,0,0,0"/>
                </v:shape>
                <v:shape id="Freeform 3524" o:spid="_x0000_s2103" style="position:absolute;left:6104;top:4200;width:27;height:12;visibility:visible;mso-wrap-style:square;v-text-anchor:top" coordsize="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ggMQA&#10;AADdAAAADwAAAGRycy9kb3ducmV2LnhtbERPyWrDMBC9F/oPYgq9lFjKQh3cKCEEQpbmkgXa42BN&#10;bRNrZCzVcf4+OhR6fLx9tuhtLTpqfeVYwzBRIIhzZyouNFzO68EUhA/IBmvHpOFOHhbz56cZZsbd&#10;+EjdKRQihrDPUEMZQpNJ6fOSLPrENcSR+3GtxRBhW0jT4i2G21qOlHqXFiuODSU2tCopv55+rYav&#10;yefuat/2nVIrZTeHtDp8H+9av770yw8QgfrwL/5zb42G8SSNc+O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jIIDEAAAA3QAAAA8AAAAAAAAAAAAAAAAAmAIAAGRycy9k&#10;b3ducmV2LnhtbFBLBQYAAAAABAAEAPUAAACJAwAAAAA=&#10;" path="m27,5l27,,,,,12,27,5r,xe" fillcolor="#cb3300" stroked="f">
                  <v:path arrowok="t" o:connecttype="custom" o:connectlocs="27,5;27,0;0,0;0,12;27,5;27,5" o:connectangles="0,0,0,0,0,0"/>
                </v:shape>
                <v:shape id="Freeform 3525" o:spid="_x0000_s2104" style="position:absolute;left:6075;top:4256;width:92;height:12;visibility:visible;mso-wrap-style:square;v-text-anchor:top" coordsize="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23G8YA&#10;AADdAAAADwAAAGRycy9kb3ducmV2LnhtbESPW2vCQBSE3wv+h+UUfGs2tcVLdBUtKKUi4iXvh+wx&#10;CWbPxuyq8d+7hUIfh5n5hpnMWlOJGzWutKzgPYpBEGdWl5wrOB6Wb0MQziNrrCyTggc5mE07LxNM&#10;tL3zjm57n4sAYZeggsL7OpHSZQUZdJGtiYN3so1BH2STS93gPcBNJXtx3JcGSw4LBdb0VVB23l+N&#10;Ar9ax5t0vt0t7KF/wYtMdf6TKtV9bedjEJ5a/x/+a39rBR+fgxH8vglPQE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23G8YAAADdAAAADwAAAAAAAAAAAAAAAACYAgAAZHJz&#10;L2Rvd25yZXYueG1sUEsFBgAAAAAEAAQA9QAAAIsDAAAAAA==&#10;" path="m92,5l92,,,5r5,7l92,5r,xe" fillcolor="#7f2600" stroked="f">
                  <v:path arrowok="t" o:connecttype="custom" o:connectlocs="92,5;92,0;0,5;5,12;92,5;92,5" o:connectangles="0,0,0,0,0,0"/>
                </v:shape>
                <v:shape id="Freeform 3526" o:spid="_x0000_s2105" style="position:absolute;left:6031;top:4219;width:180;height:25;visibility:visible;mso-wrap-style:square;v-text-anchor:top" coordsize="18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LC8QA&#10;AADdAAAADwAAAGRycy9kb3ducmV2LnhtbERPz2vCMBS+C/sfwhvsNtO5KdI1igyKMnbQbh68PZrX&#10;prN5KU3U6l+/HAYeP77f2XKwrThT7xvHCl7GCQji0umGawU/3/nzHIQPyBpbx6TgSh6Wi4dRhql2&#10;F97RuQi1iCHsU1RgQuhSKX1pyKIfu444cpXrLYYI+1rqHi8x3LZykiQzabHh2GCwow9D5bE4WQVM&#10;5nff5l/y87Da5sVtLY92Win19Dis3kEEGsJd/O/eaAWvb/O4P76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iwvEAAAA3QAAAA8AAAAAAAAAAAAAAAAAmAIAAGRycy9k&#10;b3ducmV2LnhtbFBLBQYAAAAABAAEAPUAAACJAwAAAAA=&#10;" path="m167,13l180,5,167,,5,13,,17r12,8l167,13r,xe" fillcolor="#cb3300" stroked="f">
                  <v:path arrowok="t" o:connecttype="custom" o:connectlocs="167,13;180,5;167,0;5,13;0,17;12,25;167,13;167,13" o:connectangles="0,0,0,0,0,0,0,0"/>
                </v:shape>
                <v:shape id="Freeform 3527" o:spid="_x0000_s2106" style="position:absolute;left:6055;top:4275;width:136;height:17;visibility:visible;mso-wrap-style:square;v-text-anchor:top" coordsize="13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cEMYA&#10;AADdAAAADwAAAGRycy9kb3ducmV2LnhtbESPT2vCQBTE7wW/w/IEL6Vu/Fc1uooIgrfS2EOPz+wz&#10;iWbfhuxqop/eLQg9DjPzG2a5bk0pblS7wrKCQT8CQZxaXXCm4Oew+5iBcB5ZY2mZFNzJwXrVeVti&#10;rG3D33RLfCYChF2MCnLvq1hKl+Zk0PVtRRy8k60N+iDrTOoamwA3pRxG0ac0WHBYyLGibU7pJbka&#10;BfPiPkkqc5y2x2xuHu9N83X+3SjV67abBQhPrf8Pv9p7rWA0ng3g7014AnL1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XcEMYAAADdAAAADwAAAAAAAAAAAAAAAACYAgAAZHJz&#10;L2Rvd25yZXYueG1sUEsFBgAAAAAEAAQA9QAAAIsDAAAAAA==&#10;" path="m131,12r5,-7l131,,13,5,,17r13,l131,12r,xe" fillcolor="#cb3300" stroked="f">
                  <v:path arrowok="t" o:connecttype="custom" o:connectlocs="131,12;136,5;131,0;13,5;0,17;13,17;131,12;131,12" o:connectangles="0,0,0,0,0,0,0,0"/>
                </v:shape>
                <v:shape id="Freeform 3528" o:spid="_x0000_s2107" style="position:absolute;left:6043;top:4212;width:148;height:12;visibility:visible;mso-wrap-style:square;v-text-anchor:top" coordsize="1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xZBcYA&#10;AADdAAAADwAAAGRycy9kb3ducmV2LnhtbESPUUvDMBSF3wX/Q7iCby51U5m16RBBGMI2rBN8vDTX&#10;NpjclCbb0n+/CIKPh3POdzjVKjkrjjQG41nB7awAQdx6bbhTsP94vVmCCBFZo/VMCiYKsKovLyos&#10;tT/xOx2b2IkM4VCigj7GoZQytD05DDM/EGfv248OY5ZjJ/WIpwx3Vs6L4kE6NJwXehzopaf2pzk4&#10;BXb7ZRdm2t+/mfVn2sTpsHtMW6Wur9LzE4hIKf6H/9prrWBxt5zD75v8BGR9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xZBcYAAADdAAAADwAAAAAAAAAAAAAAAACYAgAAZHJz&#10;L2Rvd25yZXYueG1sUEsFBgAAAAAEAAQA9QAAAIsDAAAAAA==&#10;" path="m148,l136,,20,7,,12,148,r,xe" fillcolor="#cb3300" stroked="f">
                  <v:path arrowok="t" o:connecttype="custom" o:connectlocs="148,0;136,0;20,7;0,12;148,0;148,0" o:connectangles="0,0,0,0,0,0"/>
                </v:shape>
                <v:shape id="Freeform 3529" o:spid="_x0000_s2108" style="position:absolute;left:6051;top:4236;width:140;height:20;visibility:visible;mso-wrap-style:square;v-text-anchor:top" coordsize="1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m7cYA&#10;AADdAAAADwAAAGRycy9kb3ducmV2LnhtbESP3WrCQBSE74W+w3IK3kjdtBEr0VWkIAq9UeMDHLMn&#10;P5g9G7LbJO3TuwXBy2FmvmFWm8HUoqPWVZYVvE8jEMSZ1RUXCi7p7m0BwnlkjbVlUvBLDjbrl9EK&#10;E217PlF39oUIEHYJKii9bxIpXVaSQTe1DXHwctsa9EG2hdQt9gFuavkRRXNpsOKwUGJDXyVlt/OP&#10;UZDf/vLjZ7Tbfk+6qs9pn16bOFVq/DpslyA8Df4ZfrQPWkE8W8Tw/yY8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m7cYAAADdAAAADwAAAAAAAAAAAAAAAACYAgAAZHJz&#10;L2Rvd25yZXYueG1sUEsFBgAAAAAEAAQA9QAAAIsDAAAAAA==&#10;" path="m140,8r,-8l,13r4,7l140,8r,xe" fillcolor="#cb3300" stroked="f">
                  <v:path arrowok="t" o:connecttype="custom" o:connectlocs="140,8;140,0;0,13;4,20;140,8;140,8" o:connectangles="0,0,0,0,0,0"/>
                </v:shape>
                <v:shape id="Freeform 3530" o:spid="_x0000_s2109" style="position:absolute;left:6075;top:4261;width:99;height:14;visibility:visible;mso-wrap-style:square;v-text-anchor:top" coordsize="9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lHcYA&#10;AADdAAAADwAAAGRycy9kb3ducmV2LnhtbESPQUsDMRSE70L/Q3hCbzarXaSuTUtrkXqTbUU8PjbP&#10;zermZUnSNvrrjVDocZiZb5j5MtleHMmHzrGC20kBgrhxuuNWwdv++WYGIkRkjb1jUvBDAZaL0dUc&#10;K+1OXNNxF1uRIRwqVGBiHCopQ2PIYpi4gTh7n85bjFn6VmqPpwy3vbwrintpseO8YHCgJ0PN9+5g&#10;Fbxvf73b07b++qC0LutkHl43a6XG12n1CCJSipfwuf2iFUzLWQn/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JlHcYAAADdAAAADwAAAAAAAAAAAAAAAACYAgAAZHJz&#10;L2Rvd25yZXYueG1sUEsFBgAAAAAEAAQA9QAAAIsDAAAAAA==&#10;" path="m99,7l99,,,14r,l99,7r,xe" fillcolor="#cb3300" stroked="f">
                  <v:path arrowok="t" o:connecttype="custom" o:connectlocs="99,7;99,0;0,14;0,14;99,7;99,7" o:connectangles="0,0,0,0,0,0"/>
                </v:shape>
                <v:shape id="Freeform 3531" o:spid="_x0000_s2110" style="position:absolute;left:6075;top:4292;width:104;height:12;visibility:visible;mso-wrap-style:square;v-text-anchor:top" coordsize="10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VQMcA&#10;AADdAAAADwAAAGRycy9kb3ducmV2LnhtbESPzW7CMBCE75V4B2uRuBWnhSKUYhA/QkItFwgHjku8&#10;TVLidWqbkL59XalSj6OZ+UYzW3SmFi05X1lW8DRMQBDnVldcKDhl28cpCB+QNdaWScE3eVjMew8z&#10;TLW984HaYyhEhLBPUUEZQpNK6fOSDPqhbYij92GdwRClK6R2eI9wU8vnJJlIgxXHhRIbWpeUX483&#10;o4D2mVxfk/bty75nF9d+ng+b1VipQb9bvoII1IX/8F97pxWMxtMX+H0Tn4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TlUDHAAAA3QAAAA8AAAAAAAAAAAAAAAAAmAIAAGRy&#10;cy9kb3ducmV2LnhtbFBLBQYAAAAABAAEAPUAAACMAwAAAAA=&#10;" path="m104,l99,,5,12,,7,104,r,xe" fillcolor="#7f2600" stroked="f">
                  <v:path arrowok="t" o:connecttype="custom" o:connectlocs="104,0;99,0;5,12;0,7;104,0;104,0" o:connectangles="0,0,0,0,0,0"/>
                </v:shape>
                <v:shape id="Freeform 3532" o:spid="_x0000_s2111" style="position:absolute;left:6104;top:4522;width:82;height:5;visibility:visible;mso-wrap-style:square;v-text-anchor:top" coordsize="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PG8MA&#10;AADdAAAADwAAAGRycy9kb3ducmV2LnhtbESP0WoCMRRE3wv9h3CFvtWsbZF1a5Slou1r1Q+4bK5J&#10;6uZmSVJd/74pFPo4zMwZZrkefS8uFJMLrGA2rUAQd0E7NgqOh+1jDSJlZI19YFJwowTr1f3dEhsd&#10;rvxJl302okA4NajA5jw0UqbOksc0DQNx8U4hesxFRiN1xGuB+14+VdVcenRcFiwO9GapO++/vQLj&#10;TN1tokvvB21PX+2xne0WrVIPk7F9BZFpzP/hv/aHVvD8Us/h9015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OPG8MAAADdAAAADwAAAAAAAAAAAAAAAACYAgAAZHJzL2Rv&#10;d25yZXYueG1sUEsFBgAAAAAEAAQA9QAAAIgDAAAAAA==&#10;" path="m75,r7,l,5r7,l75,r,xe" fillcolor="#ff8c00" stroked="f">
                  <v:path arrowok="t" o:connecttype="custom" o:connectlocs="75,0;82,0;0,5;7,5;75,0;75,0" o:connectangles="0,0,0,0,0,0"/>
                </v:shape>
                <v:shape id="Freeform 3533" o:spid="_x0000_s2112" style="position:absolute;left:6104;top:4547;width:87;height:4;visibility:visible;mso-wrap-style:square;v-text-anchor:top" coordsize="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wPsUA&#10;AADdAAAADwAAAGRycy9kb3ducmV2LnhtbESPS2sCMRSF90L/Q7gFdzXTVnyMRrEVwYWKL9DlZXLn&#10;QSc3wyTq+O+NUHB5OI+PM542phRXql1hWcFnJwJBnFhdcKbgeFh8DEA4j6yxtEwK7uRgOnlrjTHW&#10;9sY7uu59JsIIuxgV5N5XsZQuycmg69iKOHiprQ36IOtM6hpvYdyU8iuKetJgwYGQY0W/OSV/+4sJ&#10;kBMe5tujT3/Ow8ssNZv1qjvXSrXfm9kIhKfGv8L/7aVW8N0d9OH5Jjw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FDA+xQAAAN0AAAAPAAAAAAAAAAAAAAAAAJgCAABkcnMv&#10;ZG93bnJldi54bWxQSwUGAAAAAAQABAD1AAAAigMAAAAA&#10;" path="m87,l82,,,4r,l87,r,xe" fillcolor="#7f2600" stroked="f">
                  <v:path arrowok="t" o:connecttype="custom" o:connectlocs="87,0;82,0;0,4;0,4;87,0;87,0" o:connectangles="0,0,0,0,0,0"/>
                </v:shape>
                <v:shape id="Freeform 3534" o:spid="_x0000_s2113" style="position:absolute;left:6099;top:4590;width:104;height:12;visibility:visible;mso-wrap-style:square;v-text-anchor:top" coordsize="10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bIccMA&#10;AADdAAAADwAAAGRycy9kb3ducmV2LnhtbERPz2vCMBS+D/Y/hCfsIpo6h5POKFMQPHiYOtz10TzT&#10;avNSmtRW/3pzEHb8+H7PFp0txZVqXzhWMBomIIgzpws2Cn4P68EUhA/IGkvHpOBGHhbz15cZptq1&#10;vKPrPhgRQ9inqCAPoUql9FlOFv3QVcSRO7naYoiwNlLX2MZwW8r3JJlIiwXHhhwrWuWUXfaNVYD9&#10;xm7NZ5cV4+b4E/6W5jy6t0q99brvLxCBuvAvfro3WsH4Yxrnxj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bIccMAAADdAAAADwAAAAAAAAAAAAAAAACYAgAAZHJzL2Rv&#10;d25yZXYueG1sUEsFBgAAAAAEAAQA9QAAAIgDAAAAAA==&#10;" path="m104,r,l,12r,l104,r,xe" fillcolor="#cb3300" stroked="f">
                  <v:path arrowok="t" o:connecttype="custom" o:connectlocs="104,0;104,0;0,12;0,12;104,0;104,0" o:connectangles="0,0,0,0,0,0"/>
                </v:shape>
                <v:shape id="Freeform 3535" o:spid="_x0000_s2114" style="position:absolute;left:6111;top:4619;width:87;height:15;visibility:visible;mso-wrap-style:square;v-text-anchor:top" coordsize="8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8jMcA&#10;AADdAAAADwAAAGRycy9kb3ducmV2LnhtbESP3WoCMRSE7wu+QziF3tVstRTdGkW0FmkR8YdeHzbH&#10;3dXNyZJEd/XpTaHQy2FmvmFGk9ZU4kLOl5YVvHQTEMSZ1SXnCva7xfMAhA/IGivLpOBKHibjzsMI&#10;U20b3tBlG3IRIexTVFCEUKdS+qwgg75ra+LoHawzGKJ0udQOmwg3lewlyZs0WHJcKLCmWUHZaXs2&#10;CtZfP40vb/0WP0/HavXRc7P54Vupp8d2+g4iUBv+w3/tpVbQfx0M4fdNfAJyf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ZfIzHAAAA3QAAAA8AAAAAAAAAAAAAAAAAmAIAAGRy&#10;cy9kb3ducmV2LnhtbFBLBQYAAAAABAAEAPUAAACMAwAAAAA=&#10;" path="m87,r,l,15,,8,87,r,xe" fillcolor="#cb3300" stroked="f">
                  <v:path arrowok="t" o:connecttype="custom" o:connectlocs="87,0;87,0;0,15;0,8;87,0;87,0" o:connectangles="0,0,0,0,0,0"/>
                </v:shape>
                <v:shape id="Freeform 3536" o:spid="_x0000_s2115" style="position:absolute;left:6099;top:4527;width:92;height:20;visibility:visible;mso-wrap-style:square;v-text-anchor:top" coordsize="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5yCMIA&#10;AADdAAAADwAAAGRycy9kb3ducmV2LnhtbERPy4rCMBTdD8w/hDvgbkxHizjVKKIIgisfMNtLcm3q&#10;NDelibXO108WgsvDec+XvatFR22oPCv4GmYgiLU3FZcKzqft5xREiMgGa8+k4EEBlov3tzkWxt/5&#10;QN0xliKFcChQgY2xKaQM2pLDMPQNceIuvnUYE2xLaVq8p3BXy1GWTaTDilODxYbWlvTv8eYUyNVN&#10;hzxeHz+bvbX6ctr9HbpcqcFHv5qBiNTHl/jp3hkF4/w77U9v0hO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PnIIwgAAAN0AAAAPAAAAAAAAAAAAAAAAAJgCAABkcnMvZG93&#10;bnJldi54bWxQSwUGAAAAAAQABAD1AAAAhwMAAAAA&#10;" path="m92,r,12l,20,,12,92,r,xe" fillcolor="#cb3300" stroked="f">
                  <v:path arrowok="t" o:connecttype="custom" o:connectlocs="92,0;92,12;0,20;0,12;92,0;92,0" o:connectangles="0,0,0,0,0,0"/>
                </v:shape>
                <v:shape id="Freeform 3537" o:spid="_x0000_s2116" style="position:absolute;left:6104;top:4534;width:70;height:13;visibility:visible;mso-wrap-style:square;v-text-anchor:top" coordsize="7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y5MUA&#10;AADdAAAADwAAAGRycy9kb3ducmV2LnhtbESPQWvCQBSE74L/YXlCL6KbVBEbXUUCrb02lvb6yD6T&#10;YPZt3F1j+u+7hYLHYWa+Ybb7wbSiJ+cbywrSeQKCuLS64UrB5+l1tgbhA7LG1jIp+CEP+914tMVM&#10;2zt/UF+ESkQI+wwV1CF0mZS+rMmgn9uOOHpn6wyGKF0ltcN7hJtWPifJShpsOC7U2FFeU3kpbkbB&#10;26L/ulpTHFfXIT8u3fclT6eJUk+T4bABEWgIj/B/+10rWCxfUvh7E5+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DLkxQAAAN0AAAAPAAAAAAAAAAAAAAAAAJgCAABkcnMv&#10;ZG93bnJldi54bWxQSwUGAAAAAAQABAD1AAAAigMAAAAA&#10;" path="m70,r,5l7,13,,,70,r,xe" fillcolor="#cb3300" stroked="f">
                  <v:path arrowok="t" o:connecttype="custom" o:connectlocs="70,0;70,5;7,13;0,0;70,0;70,0" o:connectangles="0,0,0,0,0,0"/>
                </v:shape>
                <v:shape id="Freeform 3538" o:spid="_x0000_s2117" style="position:absolute;left:6111;top:4534;width:56;height:13;visibility:visible;mso-wrap-style:square;v-text-anchor:top" coordsize="5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nccA&#10;AADdAAAADwAAAGRycy9kb3ducmV2LnhtbESP3WrCQBSE7wXfYTmF3ummGkRTV+kPRQuC1PYBTrPH&#10;bGr2bMiuJvr0bkHwcpiZb5j5srOVOFHjS8cKnoYJCOLc6ZILBT/fH4MpCB+QNVaOScGZPCwX/d4c&#10;M+1a/qLTLhQiQthnqMCEUGdS+tyQRT90NXH09q6xGKJsCqkbbCPcVnKUJBNpseS4YLCmN0P5YXe0&#10;Cv7SdLq/fM5+383xnNvWrDbb17FSjw/dyzOIQF24h2/ttVYwTmcj+H8Tn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pzZ3HAAAA3QAAAA8AAAAAAAAAAAAAAAAAmAIAAGRy&#10;cy9kb3ducmV2LnhtbFBLBQYAAAAABAAEAPUAAACMAwAAAAA=&#10;" path="m56,r,5l,13,,,56,r,xe" fillcolor="#cd3600" stroked="f">
                  <v:path arrowok="t" o:connecttype="custom" o:connectlocs="56,0;56,5;0,13;0,0;56,0;56,0" o:connectangles="0,0,0,0,0,0"/>
                </v:shape>
                <v:shape id="Freeform 3539" o:spid="_x0000_s2118" style="position:absolute;left:6111;top:4534;width:56;height:13;visibility:visible;mso-wrap-style:square;v-text-anchor:top" coordsize="5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PgMYA&#10;AADdAAAADwAAAGRycy9kb3ducmV2LnhtbESPwW7CMBBE70j8g7VIvRUHaBEEDCpIlB5T4MJtiZc4&#10;NF5HsQuhX19XqsRxNDNvNPNlaytxpcaXjhUM+gkI4tzpkgsFh/3meQLCB2SNlWNScCcPy0W3M8dU&#10;uxt/0nUXChEh7FNUYEKoUyl9bsii77uaOHpn11gMUTaF1A3eItxWcpgkY2mx5LhgsKa1ofxr920V&#10;ZNuf+3aVbd6TV3M8XeQ5M/k6U+qp177NQARqwyP83/7QCkYv0xH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VPgMYAAADdAAAADwAAAAAAAAAAAAAAAACYAgAAZHJz&#10;L2Rvd25yZXYueG1sUEsFBgAAAAAEAAQA9QAAAIsDAAAAAA==&#10;" path="m56,r,5l,13,,,56,r,xe" fillcolor="#cf3900" stroked="f">
                  <v:path arrowok="t" o:connecttype="custom" o:connectlocs="56,0;56,5;0,13;0,0;56,0;56,0" o:connectangles="0,0,0,0,0,0"/>
                </v:shape>
                <v:shape id="Freeform 3540" o:spid="_x0000_s2119" style="position:absolute;left:6111;top:4534;width:56;height:13;visibility:visible;mso-wrap-style:square;v-text-anchor:top" coordsize="5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T8cQA&#10;AADdAAAADwAAAGRycy9kb3ducmV2LnhtbESPQWsCMRSE74L/ITyhl6LZVhFdjeIWCr3WFvT43Dx3&#10;FzcvaZKu6783hYLHYWa+Ydbb3rSiIx8aywpeJhkI4tLqhisF31/v4wWIEJE1tpZJwY0CbDfDwRpz&#10;ba/8Sd0+ViJBOOSooI7R5VKGsiaDYWIdcfLO1huMSfpKao/XBDetfM2yuTTYcFqo0dFbTeVl/2sU&#10;sDs93zzvPLXlocuOrvgpil6pp1G/W4GI1MdH+L/9oRVMZ8sZ/L1JT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60/HEAAAA3QAAAA8AAAAAAAAAAAAAAAAAmAIAAGRycy9k&#10;b3ducmV2LnhtbFBLBQYAAAAABAAEAPUAAACJAwAAAAA=&#10;" path="m56,r,5l,13,,,56,r,xe" fillcolor="#d13d00" stroked="f">
                  <v:path arrowok="t" o:connecttype="custom" o:connectlocs="56,0;56,5;0,13;0,0;56,0;56,0" o:connectangles="0,0,0,0,0,0"/>
                </v:shape>
                <v:shape id="Freeform 3541" o:spid="_x0000_s2120" style="position:absolute;left:6111;top:4534;width:56;height:13;visibility:visible;mso-wrap-style:square;v-text-anchor:top" coordsize="5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nIcYA&#10;AADdAAAADwAAAGRycy9kb3ducmV2LnhtbESPQWvCQBSE7wX/w/IKvemmaRWNriKC4KmlUQRvj+wz&#10;iWbfxt1V0/76bkHocZiZb5jZojONuJHztWUFr4MEBHFhdc2lgt123R+D8AFZY2OZFHyTh8W89zTD&#10;TNs7f9EtD6WIEPYZKqhCaDMpfVGRQT+wLXH0jtYZDFG6UmqH9wg3jUyTZCQN1hwXKmxpVVFxzq9G&#10;QR3yK9Ln2rn08JFu9udTe9n/KPXy3C2nIAJ14T/8aG+0grf3yRD+3s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znIcYAAADdAAAADwAAAAAAAAAAAAAAAACYAgAAZHJz&#10;L2Rvd25yZXYueG1sUEsFBgAAAAAEAAQA9QAAAIsDAAAAAA==&#10;" path="m56,r,5l,13,,,56,r,xe" fillcolor="#d34000" stroked="f">
                  <v:path arrowok="t" o:connecttype="custom" o:connectlocs="56,0;56,5;0,13;0,0;56,0;56,0" o:connectangles="0,0,0,0,0,0"/>
                </v:shape>
                <v:shape id="Freeform 3542" o:spid="_x0000_s2121" style="position:absolute;left:6111;top:4534;width:56;height:13;visibility:visible;mso-wrap-style:square;v-text-anchor:top" coordsize="5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XNlsgA&#10;AADdAAAADwAAAGRycy9kb3ducmV2LnhtbESPQUvDQBSE74L/YXmCN7tRS2jTbosISpEW2rSl10f2&#10;mQ1m3ybZNU399a4g9DjMzDfMfDnYWvTU+cqxgsdRAoK4cLriUsFh//YwAeEDssbaMSm4kIfl4vZm&#10;jpl2Z95Rn4dSRAj7DBWYEJpMSl8YsuhHriGO3qfrLIYou1LqDs8Rbmv5lCSptFhxXDDY0Kuh4iv/&#10;tgpO6/d126c/epW0ZvKxacvjJt8qdX83vMxABBrCNfzfXmkFz+NpCn9v4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pc2WyAAAAN0AAAAPAAAAAAAAAAAAAAAAAJgCAABk&#10;cnMvZG93bnJldi54bWxQSwUGAAAAAAQABAD1AAAAjQMAAAAA&#10;" path="m49,r7,5l,13,,,49,r,xe" fillcolor="#d54400" stroked="f">
                  <v:path arrowok="t" o:connecttype="custom" o:connectlocs="49,0;56,5;0,13;0,0;49,0;49,0" o:connectangles="0,0,0,0,0,0"/>
                </v:shape>
                <v:shape id="Freeform 3543" o:spid="_x0000_s2122" style="position:absolute;left:6111;top:4534;width:49;height:13;visibility:visible;mso-wrap-style:square;v-text-anchor:top" coordsize="4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P8MYA&#10;AADdAAAADwAAAGRycy9kb3ducmV2LnhtbESPQU/CQBSE7yb+h80j8SZbFAsWFoKaGo5auHB76T7b&#10;hu7bZndty79nSUw8Tmbmm8x6O5pW9OR8Y1nBbJqAIC6tbrhScDzkj0sQPiBrbC2Tggt52G7u79aY&#10;aTvwN/VFqESEsM9QQR1Cl0npy5oM+qntiKP3Y53BEKWrpHY4RLhp5VOSpNJgw3Ghxo7eayrPxa9R&#10;8HlOZ8OH16f+JR/eUpd/FeNyp9TDZNytQAQaw3/4r73XCp7nrwu4vYlPQG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CP8MYAAADdAAAADwAAAAAAAAAAAAAAAACYAgAAZHJz&#10;L2Rvd25yZXYueG1sUEsFBgAAAAAEAAQA9QAAAIsDAAAAAA==&#10;" path="m49,r,5l,13,,,49,r,xe" fillcolor="#d74700" stroked="f">
                  <v:path arrowok="t" o:connecttype="custom" o:connectlocs="49,0;49,5;0,13;0,0;49,0;49,0" o:connectangles="0,0,0,0,0,0"/>
                </v:shape>
                <v:shape id="Freeform 3544" o:spid="_x0000_s2123" style="position:absolute;left:6111;top:4534;width:49;height:13;visibility:visible;mso-wrap-style:square;v-text-anchor:top" coordsize="4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V5rcUA&#10;AADdAAAADwAAAGRycy9kb3ducmV2LnhtbERPz2vCMBS+D/Y/hDfwIppMRVxnFKcIO4hudrDro3lr&#10;ypqX0kTb7a9fDsKOH9/v5bp3tbhSGyrPGh7HCgRx4U3FpYaPfD9agAgR2WDtmTT8UID16v5uiZnx&#10;Hb/T9RxLkUI4ZKjBxthkUobCksMw9g1x4r586zAm2JbStNilcFfLiVJz6bDi1GCxoa2l4vt8cRre&#10;flX3ctoMc5tfDofj/shqu/vUevDQb55BROrjv/jmfjUaprOnNDe9S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XmtxQAAAN0AAAAPAAAAAAAAAAAAAAAAAJgCAABkcnMv&#10;ZG93bnJldi54bWxQSwUGAAAAAAQABAD1AAAAigMAAAAA&#10;" path="m49,r,5l,13,,,49,r,xe" fillcolor="#d94b00" stroked="f">
                  <v:path arrowok="t" o:connecttype="custom" o:connectlocs="49,0;49,5;0,13;0,0;49,0;49,0" o:connectangles="0,0,0,0,0,0"/>
                </v:shape>
                <v:shape id="Freeform 3545" o:spid="_x0000_s2124" style="position:absolute;left:6111;top:4534;width:49;height:13;visibility:visible;mso-wrap-style:square;v-text-anchor:top" coordsize="4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aDsQA&#10;AADdAAAADwAAAGRycy9kb3ducmV2LnhtbESPT4vCMBTE74LfITzBm6bq4mo1iuwi6En8c7C3R/Ns&#10;i81LbaJ2v70RhD0OM/MbZr5sTCkeVLvCsoJBPwJBnFpdcKbgdFz3JiCcR9ZYWiYFf+RguWi35hhr&#10;++Q9PQ4+EwHCLkYFufdVLKVLczLo+rYiDt7F1gZ9kHUmdY3PADelHEbRWBosOCzkWNFPTun1cDcK&#10;zrvkhls9XP0m7ntyRbnZJ+6sVLfTrGYgPDX+P/xpb7SC0dd0Cu834Qn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z2g7EAAAA3QAAAA8AAAAAAAAAAAAAAAAAmAIAAGRycy9k&#10;b3ducmV2LnhtbFBLBQYAAAAABAAEAPUAAACJAwAAAAA=&#10;" path="m49,r,5l,13,,,49,r,xe" fillcolor="#db4e00" stroked="f">
                  <v:path arrowok="t" o:connecttype="custom" o:connectlocs="49,0;49,5;0,13;0,0;49,0;49,0" o:connectangles="0,0,0,0,0,0"/>
                </v:shape>
                <v:shape id="Freeform 3546" o:spid="_x0000_s2125" style="position:absolute;left:6111;top:4534;width:49;height:13;visibility:visible;mso-wrap-style:square;v-text-anchor:top" coordsize="4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MMjcIA&#10;AADdAAAADwAAAGRycy9kb3ducmV2LnhtbERPz2vCMBS+C/4P4Qm7abKJMjqjDGUycBedoMdH82w7&#10;m5eSxNr+98tB8Pjx/V6sOluLlnyoHGt4nSgQxLkzFRcajr9f43cQISIbrB2Thp4CrJbDwQIz4+68&#10;p/YQC5FCOGSooYyxyaQMeUkWw8Q1xIm7OG8xJugLaTzeU7it5ZtSc2mx4tRQYkPrkvLr4WY1/By7&#10;y7Z3tCvazemvVr6aXs+91i+j7vMDRKQuPsUP97fRMJ2ptD+9SU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owyNwgAAAN0AAAAPAAAAAAAAAAAAAAAAAJgCAABkcnMvZG93&#10;bnJldi54bWxQSwUGAAAAAAQABAD1AAAAhwMAAAAA&#10;" path="m49,r,5l,13,,,49,r,xe" fillcolor="#dd5100" stroked="f">
                  <v:path arrowok="t" o:connecttype="custom" o:connectlocs="49,0;49,5;0,13;0,0;49,0;49,0" o:connectangles="0,0,0,0,0,0"/>
                </v:shape>
                <v:shape id="Freeform 3547" o:spid="_x0000_s2126" style="position:absolute;left:6111;top:4534;width:49;height:13;visibility:visible;mso-wrap-style:square;v-text-anchor:top" coordsize="4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ulb8A&#10;AADdAAAADwAAAGRycy9kb3ducmV2LnhtbESPzQrCMBCE74LvEFbwpqm/SDWKCIKIF6vgdWnWtths&#10;ShNrfXsjCB6HmfmGWW1aU4qGaldYVjAaRiCIU6sLzhRcL/vBAoTzyBpLy6TgTQ42625nhbG2Lz5T&#10;k/hMBAi7GBXk3lexlC7NyaAb2oo4eHdbG/RB1pnUNb4C3JRyHEVzabDgsJBjRbuc0kfyNArux+2N&#10;5SGV02eCzWVa3dqTZ6X6vXa7BOGp9f/wr33QCiazaATfN+EJ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wy6VvwAAAN0AAAAPAAAAAAAAAAAAAAAAAJgCAABkcnMvZG93bnJl&#10;di54bWxQSwUGAAAAAAQABAD1AAAAhAMAAAAA&#10;" path="m44,r5,5l,13,,,44,r,xe" fillcolor="#df5500" stroked="f">
                  <v:path arrowok="t" o:connecttype="custom" o:connectlocs="44,0;49,5;0,13;0,0;44,0;44,0" o:connectangles="0,0,0,0,0,0"/>
                </v:shape>
                <v:shape id="Freeform 3548" o:spid="_x0000_s2127" style="position:absolute;left:6111;top:4534;width:44;height:13;visibility:visible;mso-wrap-style:square;v-text-anchor:top" coordsize="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aY8MA&#10;AADdAAAADwAAAGRycy9kb3ducmV2LnhtbESPQWsCMRSE74X+h/CEXkrNqqyU1SgiFEpv6uL5kTw3&#10;i5uX7SZdV399Iwgeh5n5hlmuB9eInrpQe1YwGWcgiLU3NVcKysPXxyeIEJENNp5JwZUCrFevL0ss&#10;jL/wjvp9rESCcChQgY2xLaQM2pLDMPYtcfJOvnMYk+wqaTq8JLhr5DTL5tJhzWnBYktbS/q8/3MK&#10;bjqXMeffvrWuOk7eQzDlj1bqbTRsFiAiDfEZfrS/jYJZnk3h/iY9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NaY8MAAADdAAAADwAAAAAAAAAAAAAAAACYAgAAZHJzL2Rv&#10;d25yZXYueG1sUEsFBgAAAAAEAAQA9QAAAIgDAAAAAA==&#10;" path="m44,r,5l,13,,,44,r,xe" fillcolor="#e15800" stroked="f">
                  <v:path arrowok="t" o:connecttype="custom" o:connectlocs="44,0;44,5;0,13;0,0;44,0;44,0" o:connectangles="0,0,0,0,0,0"/>
                </v:shape>
                <v:shape id="Freeform 3549" o:spid="_x0000_s2128" style="position:absolute;left:6111;top:4534;width:44;height:13;visibility:visible;mso-wrap-style:square;v-text-anchor:top" coordsize="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CuPcQA&#10;AADdAAAADwAAAGRycy9kb3ducmV2LnhtbESP3WoCMRSE7wXfIZxCb0SzVlZlNYqIFnunqw9w2Jz9&#10;oZuTJYm6vn1TKPRymJlvmPW2N614kPONZQXTSQKCuLC64UrB7XocL0H4gKyxtUwKXuRhuxkO1php&#10;++QLPfJQiQhhn6GCOoQuk9IXNRn0E9sRR6+0zmCI0lVSO3xGuGnlR5LMpcGG40KNHe1rKr7zu1Hg&#10;yun8c/91OJ5HmKbuxq9TuciVen/rdysQgfrwH/5rn7SCWZrM4PdNf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grj3EAAAA3QAAAA8AAAAAAAAAAAAAAAAAmAIAAGRycy9k&#10;b3ducmV2LnhtbFBLBQYAAAAABAAEAPUAAACJAwAAAAA=&#10;" path="m44,r,5l,13,,,44,r,xe" fillcolor="#e35c00" stroked="f">
                  <v:path arrowok="t" o:connecttype="custom" o:connectlocs="44,0;44,5;0,13;0,0;44,0;44,0" o:connectangles="0,0,0,0,0,0"/>
                </v:shape>
                <v:shape id="Freeform 3550" o:spid="_x0000_s2129" style="position:absolute;left:6111;top:4534;width:44;height:13;visibility:visible;mso-wrap-style:square;v-text-anchor:top" coordsize="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ipsYA&#10;AADdAAAADwAAAGRycy9kb3ducmV2LnhtbESP0WoCMRRE3wv+Q7iFvnWTai1lNYqKQl+s7eoHXDfX&#10;7OLmZtmkuv37Rij4OMzMGWY6710jLtSF2rOGl0yBIC69qdlqOOw3z+8gQkQ22HgmDb8UYD4bPEwx&#10;N/7K33QpohUJwiFHDVWMbS5lKCtyGDLfEifv5DuHMcnOStPhNcFdI4dKvUmHNaeFCltaVVSeix+n&#10;QS23e/vZ7I71+stuRru2GJ+GK62fHvvFBESkPt7D/+0Po2E0Vq9we5Oe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ipsYAAADdAAAADwAAAAAAAAAAAAAAAACYAgAAZHJz&#10;L2Rvd25yZXYueG1sUEsFBgAAAAAEAAQA9QAAAIsDAAAAAA==&#10;" path="m44,r,5l,13,,,44,r,xe" fillcolor="#e55f00" stroked="f">
                  <v:path arrowok="t" o:connecttype="custom" o:connectlocs="44,0;44,5;0,13;0,0;44,0;44,0" o:connectangles="0,0,0,0,0,0"/>
                </v:shape>
                <v:shape id="Freeform 3551" o:spid="_x0000_s2130" style="position:absolute;left:6111;top:4534;width:44;height:13;visibility:visible;mso-wrap-style:square;v-text-anchor:top" coordsize="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Z+gsYA&#10;AADdAAAADwAAAGRycy9kb3ducmV2LnhtbESPQWvCQBSE74L/YXmCN91YUdrUVcRSTD1p2kOPj+wz&#10;Ccm+DdltjP76riB4HGbmG2a16U0tOmpdaVnBbBqBIM6sLjlX8PP9OXkF4TyyxtoyKbiSg816OFhh&#10;rO2FT9SlPhcBwi5GBYX3TSylywoy6Ka2IQ7e2bYGfZBtLnWLlwA3tXyJoqU0WHJYKLChXUFZlf4Z&#10;BT5J5odbt3/D5e/JfNRpVX4dK6XGo377DsJT75/hRzvRCuaLaAH3N+EJ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Z+gsYAAADdAAAADwAAAAAAAAAAAAAAAACYAgAAZHJz&#10;L2Rvd25yZXYueG1sUEsFBgAAAAAEAAQA9QAAAIsDAAAAAA==&#10;" path="m44,r,5l,13,,,44,r,xe" fillcolor="#e76300" stroked="f">
                  <v:path arrowok="t" o:connecttype="custom" o:connectlocs="44,0;44,5;0,13;0,0;44,0;44,0" o:connectangles="0,0,0,0,0,0"/>
                </v:shape>
                <v:shape id="Freeform 3552" o:spid="_x0000_s2131" style="position:absolute;left:6111;top:4534;width:44;height:13;visibility:visible;mso-wrap-style:square;v-text-anchor:top" coordsize="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ee8UA&#10;AADdAAAADwAAAGRycy9kb3ducmV2LnhtbESPUWsCMRCE3wv+h7CFvtVcFUWvRhFBsLUInuLzetne&#10;BS+bI0n1/PemUOjjMDvf7MwWnW3ElXwwjhW89TMQxKXThisFx8P6dQIiRGSNjWNScKcAi3nvaYa5&#10;djfe07WIlUgQDjkqqGNscylDWZPF0HctcfK+nbcYk/SV1B5vCW4bOciysbRoODXU2NKqpvJS/Nj0&#10;xnS1/Yqnszefl8JMJyc6fxx3Sr08d8t3EJG6+H/8l95oBcNRNobfNQk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957xQAAAN0AAAAPAAAAAAAAAAAAAAAAAJgCAABkcnMv&#10;ZG93bnJldi54bWxQSwUGAAAAAAQABAD1AAAAigMAAAAA&#10;" path="m37,r7,5l,13,,,37,r,xe" fillcolor="#e96600" stroked="f">
                  <v:path arrowok="t" o:connecttype="custom" o:connectlocs="37,0;44,5;0,13;0,0;37,0;37,0" o:connectangles="0,0,0,0,0,0"/>
                </v:shape>
                <v:shape id="Freeform 3553" o:spid="_x0000_s2132" style="position:absolute;left:6111;top:4534;width:37;height:13;visibility:visible;mso-wrap-style:square;v-text-anchor:top" coordsize="3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MYA&#10;AADdAAAADwAAAGRycy9kb3ducmV2LnhtbESPQWvCQBSE7wX/w/KE3upGizXErCKhhVKKYBS8PrLP&#10;JCT7NmS3Sdpf3y0IPQ4z8w2T7ifTioF6V1tWsFxEIIgLq2suFVzOb08xCOeRNbaWScE3OdjvZg8p&#10;JtqOfKIh96UIEHYJKqi87xIpXVGRQbewHXHwbrY36IPsS6l7HAPctHIVRS/SYM1hocKOsoqKJv8y&#10;Cj7i6xHX5+a1i+Xn6DnLfuohU+pxPh22IDxN/j98b79rBc/raAN/b8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H//MYAAADdAAAADwAAAAAAAAAAAAAAAACYAgAAZHJz&#10;L2Rvd25yZXYueG1sUEsFBgAAAAAEAAQA9QAAAIsDAAAAAA==&#10;" path="m37,r,5l7,13,,,37,r,xe" fillcolor="#eb6900" stroked="f">
                  <v:path arrowok="t" o:connecttype="custom" o:connectlocs="37,0;37,5;7,13;0,0;37,0;37,0" o:connectangles="0,0,0,0,0,0"/>
                </v:shape>
                <v:shape id="Freeform 3554" o:spid="_x0000_s2133" style="position:absolute;left:6118;top:4534;width:30;height:13;visibility:visible;mso-wrap-style:square;v-text-anchor:top" coordsize="3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DG8MA&#10;AADdAAAADwAAAGRycy9kb3ducmV2LnhtbERPy2oCMRTdF/yHcAU3pSa1KGVqFBEEpVB89AMuk+tk&#10;dHIzTtJ5/H2zKHR5OO/luneVaKkJpWcNr1MFgjj3puRCw/dl9/IOIkRkg5Vn0jBQgPVq9LTEzPiO&#10;T9SeYyFSCIcMNdgY60zKkFtyGKa+Jk7c1TcOY4JNIU2DXQp3lZwptZAOS04NFmvaWsrv5x+n4Sgf&#10;7XEYvuztWX1utrE/7PJurvVk3G8+QETq47/4z703Gt7mKs1Nb9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8DG8MAAADdAAAADwAAAAAAAAAAAAAAAACYAgAAZHJzL2Rv&#10;d25yZXYueG1sUEsFBgAAAAAEAAQA9QAAAIgDAAAAAA==&#10;" path="m30,r,5l,13,,,30,r,xe" fillcolor="#ed6d00" stroked="f">
                  <v:path arrowok="t" o:connecttype="custom" o:connectlocs="30,0;30,5;0,13;0,0;30,0;30,0" o:connectangles="0,0,0,0,0,0"/>
                </v:shape>
                <v:shape id="Freeform 3555" o:spid="_x0000_s2134" style="position:absolute;left:6118;top:4534;width:30;height:13;visibility:visible;mso-wrap-style:square;v-text-anchor:top" coordsize="3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4TMcA&#10;AADdAAAADwAAAGRycy9kb3ducmV2LnhtbESPT0vDQBTE74LfYXmCN7tbxX8xm1IKggdtSeyhx5fs&#10;azaafRuy2zZ+e7cgeBxm5jdMvphcL440hs6zhvlMgSBuvOm41bD9fL15AhEissHeM2n4oQCL4vIi&#10;x8z4E5d0rGIrEoRDhhpsjEMmZWgsOQwzPxAnb+9HhzHJsZVmxFOCu17eKvUgHXacFiwOtLLUfFcH&#10;p+Gr3Ncf08ou5XxT78r1ex3U4VHr66tp+QIi0hT/w3/tN6Ph7l49w/lNegKy+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cOEzHAAAA3QAAAA8AAAAAAAAAAAAAAAAAmAIAAGRy&#10;cy9kb3ducmV2LnhtbFBLBQYAAAAABAAEAPUAAACMAwAAAAA=&#10;" path="m30,r,5l,13,,,30,r,xe" fillcolor="#ef7000" stroked="f">
                  <v:path arrowok="t" o:connecttype="custom" o:connectlocs="30,0;30,5;0,13;0,0;30,0;30,0" o:connectangles="0,0,0,0,0,0"/>
                </v:shape>
                <v:shape id="Freeform 3556" o:spid="_x0000_s2135" style="position:absolute;left:6118;top:4534;width:30;height:13;visibility:visible;mso-wrap-style:square;v-text-anchor:top" coordsize="3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ZTmsQA&#10;AADdAAAADwAAAGRycy9kb3ducmV2LnhtbERPy2rCQBTdF/yH4Qru6sRHS5NmlCIECtKFsdXtNXOb&#10;xGbuhMw0Sf/eWRRcHs473Y6mET11rrasYDGPQBAXVtdcKvg8Zo8vIJxH1thYJgV/5GC7mTykmGg7&#10;8IH63JcihLBLUEHlfZtI6YqKDLq5bYkD9207gz7ArpS6wyGEm0Yuo+hZGqw5NFTY0q6i4if/NQrW&#10;WXM9ndss7vf6Yk9Z/PF1Ja3UbDq+vYLwNPq7+N/9rhWsnhZhf3gTn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WU5rEAAAA3QAAAA8AAAAAAAAAAAAAAAAAmAIAAGRycy9k&#10;b3ducmV2LnhtbFBLBQYAAAAABAAEAPUAAACJAwAAAAA=&#10;" path="m30,r,5l,13,,,30,r,xe" fillcolor="#f17400" stroked="f">
                  <v:path arrowok="t" o:connecttype="custom" o:connectlocs="30,0;30,5;0,13;0,0;30,0;30,0" o:connectangles="0,0,0,0,0,0"/>
                </v:shape>
                <v:shape id="Freeform 3557" o:spid="_x0000_s2136" style="position:absolute;left:6118;top:4534;width:30;height:13;visibility:visible;mso-wrap-style:square;v-text-anchor:top" coordsize="3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bY/scA&#10;AADdAAAADwAAAGRycy9kb3ducmV2LnhtbESP3UoDMRSE7wXfIZyCN2Kzq1h027SIIAhFSn+ld4fN&#10;6WZ1c7Im6Xb79o0geDnMzDfMZNbbRnTkQ+1YQT7MQBCXTtdcKdis3+6eQISIrLFxTArOFGA2vb6a&#10;YKHdiZfUrWIlEoRDgQpMjG0hZSgNWQxD1xIn7+C8xZikr6T2eEpw28j7LBtJizWnBYMtvRoqv1dH&#10;q2D//EO3x4/uc7et53bkjf5a+KjUzaB/GYOI1Mf/8F/7XSt4eMxz+H2TnoC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G2P7HAAAA3QAAAA8AAAAAAAAAAAAAAAAAmAIAAGRy&#10;cy9kb3ducmV2LnhtbFBLBQYAAAAABAAEAPUAAACMAwAAAAA=&#10;" path="m25,r5,5l,13,,,25,r,xe" fillcolor="#f37700" stroked="f">
                  <v:path arrowok="t" o:connecttype="custom" o:connectlocs="25,0;30,5;0,13;0,0;25,0;25,0" o:connectangles="0,0,0,0,0,0"/>
                </v:shape>
                <v:shape id="Freeform 3558" o:spid="_x0000_s2137" style="position:absolute;left:6118;top:4534;width:25;height:13;visibility:visible;mso-wrap-style:square;v-text-anchor:top" coordsize="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iFkMUA&#10;AADdAAAADwAAAGRycy9kb3ducmV2LnhtbESP3WrCQBSE7wu+w3IEb4puEqtIdBUJqL2p4M8DHLLH&#10;JJg9G7JrTPv0bqHQy2FmvmFWm97UoqPWVZYVxJMIBHFudcWFgutlN16AcB5ZY22ZFHyTg8168LbC&#10;VNsnn6g7+0IECLsUFZTeN6mULi/JoJvYhjh4N9sa9EG2hdQtPgPc1DKJork0WHFYKLGhrKT8fn4Y&#10;BZmm44UOWTL7ivb1zyKedu8frNRo2G+XIDz1/j/81/7UCqazOIHfN+EJy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WQxQAAAN0AAAAPAAAAAAAAAAAAAAAAAJgCAABkcnMv&#10;ZG93bnJldi54bWxQSwUGAAAAAAQABAD1AAAAigMAAAAA&#10;" path="m25,r,5l,13,,,25,r,xe" fillcolor="#f57b00" stroked="f">
                  <v:path arrowok="t" o:connecttype="custom" o:connectlocs="25,0;25,5;0,13;0,0;25,0;25,0" o:connectangles="0,0,0,0,0,0"/>
                </v:shape>
                <v:shape id="Freeform 3559" o:spid="_x0000_s2138" style="position:absolute;left:6118;top:4534;width:25;height:13;visibility:visible;mso-wrap-style:square;v-text-anchor:top" coordsize="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o8MA&#10;AADdAAAADwAAAGRycy9kb3ducmV2LnhtbERPy2rCQBTdC/2H4Ra604mPVo2OYlukUnBhfG0vmWsS&#10;zNwJmVHTv3cKgsvz5kznjSnFlWpXWFbQ7UQgiFOrC84U7LbL9giE88gaS8uk4I8czGcvrSnG2t54&#10;Q9fEZyKUsItRQe59FUvp0pwMuo6tiIN2srVBH2CdSV3jLZSbUvai6EMaLDgs5FjRV07pObkYBevB&#10;5+Eol36cXEpafO9/zc8w8OrttVlMQHhq/NP8SK+0gv57tw//b8IT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Uo8MAAADdAAAADwAAAAAAAAAAAAAAAACYAgAAZHJzL2Rv&#10;d25yZXYueG1sUEsFBgAAAAAEAAQA9QAAAIgDAAAAAA==&#10;" path="m25,r,5l,13,,,25,r,xe" fillcolor="#f77e00" stroked="f">
                  <v:path arrowok="t" o:connecttype="custom" o:connectlocs="25,0;25,5;0,13;0,0;25,0;25,0" o:connectangles="0,0,0,0,0,0"/>
                </v:shape>
                <v:shape id="Freeform 3560" o:spid="_x0000_s2139" style="position:absolute;left:6118;top:4534;width:25;height:13;visibility:visible;mso-wrap-style:square;v-text-anchor:top" coordsize="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4zMQA&#10;AADdAAAADwAAAGRycy9kb3ducmV2LnhtbESP0WoCMRRE3wv9h3ALfavZVSvt1ihVEASfXPsBt8nt&#10;ZunmZkniuv17Iwh9HGbmDLNcj64TA4XYelZQTgoQxNqblhsFX6fdyxuImJANdp5JwR9FWK8eH5ZY&#10;GX/hIw11akSGcKxQgU2pr6SM2pLDOPE9cfZ+fHCYsgyNNAEvGe46OS2KhXTYcl6w2NPWkv6tz07B&#10;cTjsN5Z2FM71Vs91+f69QaPU89P4+QEi0Zj+w/f23iiYvZZzuL3JT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luMzEAAAA3QAAAA8AAAAAAAAAAAAAAAAAmAIAAGRycy9k&#10;b3ducmV2LnhtbFBLBQYAAAAABAAEAPUAAACJAwAAAAA=&#10;" path="m25,r,5l,13,,,25,r,xe" fillcolor="#f98100" stroked="f">
                  <v:path arrowok="t" o:connecttype="custom" o:connectlocs="25,0;25,5;0,13;0,0;25,0;25,0" o:connectangles="0,0,0,0,0,0"/>
                </v:shape>
                <v:shape id="Freeform 3561" o:spid="_x0000_s2140" style="position:absolute;left:6118;top:4534;width:25;height:13;visibility:visible;mso-wrap-style:square;v-text-anchor:top" coordsize="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zKsYA&#10;AADdAAAADwAAAGRycy9kb3ducmV2LnhtbESPQWvCQBSE74X+h+UVetONFUuJriJioRQvxlA8PrPP&#10;JJp9G3a3Jvrr3YLQ4zAz3zCzRW8acSHna8sKRsMEBHFhdc2lgnz3OfgA4QOyxsYyKbiSh8X8+WmG&#10;qbYdb+mShVJECPsUFVQhtKmUvqjIoB/aljh6R+sMhihdKbXDLsJNI9+S5F0arDkuVNjSqqLinP0a&#10;Bfuf02GTtzeXuXH+fVsfSuNdp9TrS7+cggjUh//wo/2lFYwnown8vY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zKsYAAADdAAAADwAAAAAAAAAAAAAAAACYAgAAZHJz&#10;L2Rvd25yZXYueG1sUEsFBgAAAAAEAAQA9QAAAIsDAAAAAA==&#10;" path="m25,r,5l,13,,,25,r,xe" fillcolor="#fb8500" stroked="f">
                  <v:path arrowok="t" o:connecttype="custom" o:connectlocs="25,0;25,5;0,13;0,0;25,0;25,0" o:connectangles="0,0,0,0,0,0"/>
                </v:shape>
                <v:rect id="Rectangle 3562" o:spid="_x0000_s2141" style="position:absolute;left:6118;top:4534;width:17;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qV8UA&#10;AADdAAAADwAAAGRycy9kb3ducmV2LnhtbESPQWvCQBSE7wX/w/IEb3VjS4Km2YgUSoVCwejF22v2&#10;mQSzb8PuVuO/7xYEj8PMfMMU69H04kLOd5YVLOYJCOLa6o4bBYf9x/MShA/IGnvLpOBGHtbl5KnA&#10;XNsr7+hShUZECPscFbQhDLmUvm7JoJ/bgTh6J+sMhihdI7XDa4SbXr4kSSYNdhwXWhzovaX6XP0a&#10;BTR+H1dplaH+vA1ptnM/x8PmS6nZdNy8gQg0hkf43t5qBa/pIoP/N/EJy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KpXxQAAAN0AAAAPAAAAAAAAAAAAAAAAAJgCAABkcnMv&#10;ZG93bnJldi54bWxQSwUGAAAAAAQABAD1AAAAigMAAAAA&#10;" fillcolor="#fd8800" stroked="f"/>
                <v:rect id="Rectangle 3563" o:spid="_x0000_s2142" style="position:absolute;left:6118;top:4534;width:17;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8dRsYA&#10;AADdAAAADwAAAGRycy9kb3ducmV2LnhtbESP0WrCQBRE3wv+w3IFX4puohhtdBWVCoJPTf2AS/Y2&#10;iWbvhuxq0n59Vyj0cZiZM8x625taPKh1lWUF8SQCQZxbXXGh4PJ5HC9BOI+ssbZMCr7JwXYzeFlj&#10;qm3HH/TIfCEChF2KCkrvm1RKl5dk0E1sQxy8L9sa9EG2hdQtdgFuajmNokQarDgslNjQoaT8lt2N&#10;Aht37/vXPjlGyf1yflvOrvFc/yg1Gva7FQhPvf8P/7VPWsFsHi/g+S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8dRsYAAADdAAAADwAAAAAAAAAAAAAAAACYAgAAZHJz&#10;L2Rvd25yZXYueG1sUEsFBgAAAAAEAAQA9QAAAIsDAAAAAA==&#10;" fillcolor="#ff8c00" stroked="f"/>
                <v:shape id="Freeform 3564" o:spid="_x0000_s2143" style="position:absolute;left:6111;top:4551;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Wks8EA&#10;AADdAAAADwAAAGRycy9kb3ducmV2LnhtbERPy4rCMBTdD/gP4QruxlTFQapRRFC0KuLjAy7NtS02&#10;N7WJWv/eLIRZHs57MmtMKZ5Uu8Kygl43AkGcWl1wpuByXv6OQDiPrLG0TAre5GA2bf1MMNb2xUd6&#10;nnwmQgi7GBXk3lexlC7NyaDr2oo4cFdbG/QB1pnUNb5CuCllP4r+pMGCQ0OOFS1ySm+nh1EQ3dfJ&#10;9nh44yZZzXf6XCSp3KNSnXYzH4Pw1Ph/8de91goGw16YG96EJyC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VpLPBAAAA3QAAAA8AAAAAAAAAAAAAAAAAmAIAAGRycy9kb3du&#10;cmV2LnhtbFBLBQYAAAAABAAEAPUAAACGAwAAAAA=&#10;" path="m68,r7,15l7,20,,8,68,r,xe" fillcolor="#7f2600" stroked="f">
                  <v:path arrowok="t" o:connecttype="custom" o:connectlocs="68,0;75,15;7,20;0,8;68,0;68,0" o:connectangles="0,0,0,0,0,0"/>
                </v:shape>
                <v:shape id="Freeform 3565" o:spid="_x0000_s2144" style="position:absolute;left:6118;top:4559;width:42;height:12;visibility:visible;mso-wrap-style:square;v-text-anchor:top" coordsize="4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OkgcUA&#10;AADdAAAADwAAAGRycy9kb3ducmV2LnhtbESP3WrCQBSE7wu+w3IE7+omlRaNriJCQYQW/6K3x+wx&#10;CWbPhuyq8e27QsHLYWa+YSaz1lTiRo0rLSuI+xEI4szqknMF+933+xCE88gaK8uk4EEOZtPO2wQT&#10;be+8odvW5yJA2CWooPC+TqR0WUEGXd/WxME728agD7LJpW7wHuCmkh9R9CUNlhwWCqxpUVB22V6N&#10;gpX9OZr1sLzED8oOv+kpXeU+VarXbedjEJ5a/wr/t5daweAzHsHzTXg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6SBxQAAAN0AAAAPAAAAAAAAAAAAAAAAAJgCAABkcnMv&#10;ZG93bnJldi54bWxQSwUGAAAAAAQABAD1AAAAigMAAAAA&#10;" path="m42,r,7l,12,,,42,r,xe" fillcolor="#7f2600" stroked="f">
                  <v:path arrowok="t" o:connecttype="custom" o:connectlocs="42,0;42,7;0,12;0,0;42,0;42,0" o:connectangles="0,0,0,0,0,0"/>
                </v:shape>
                <v:shape id="Freeform 3566" o:spid="_x0000_s2145" style="position:absolute;left:6118;top:4559;width:42;height:12;visibility:visible;mso-wrap-style:square;v-text-anchor:top" coordsize="4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WY8IA&#10;AADdAAAADwAAAGRycy9kb3ducmV2LnhtbERPz2vCMBS+D/wfwhO8zVSHItUoIsj0aLeJx2fzbIrN&#10;S2libf3rl8Ngx4/v92rT2Uq01PjSsYLJOAFBnDtdcqHg+2v/vgDhA7LGyjEp6MnDZj14W2Gq3ZNP&#10;1GahEDGEfYoKTAh1KqXPDVn0Y1cTR+7mGoshwqaQusFnDLeVnCbJXFosOTYYrGlnKL9nD6vg0f+c&#10;D+3xdHltz9dsbj6rWvd7pUbDbrsEEagL/+I/90Er+JhN4/74Jj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3NZjwgAAAN0AAAAPAAAAAAAAAAAAAAAAAJgCAABkcnMvZG93&#10;bnJldi54bWxQSwUGAAAAAAQABAD1AAAAhwMAAAAA&#10;" path="m42,r,7l5,12,,,42,r,xe" fillcolor="#822600" stroked="f">
                  <v:path arrowok="t" o:connecttype="custom" o:connectlocs="42,0;42,7;5,12;0,0;42,0;42,0" o:connectangles="0,0,0,0,0,0"/>
                </v:shape>
                <v:shape id="Freeform 3567" o:spid="_x0000_s2146" style="position:absolute;left:6118;top:4559;width:42;height:12;visibility:visible;mso-wrap-style:square;v-text-anchor:top" coordsize="4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BgcIA&#10;AADdAAAADwAAAGRycy9kb3ducmV2LnhtbESPQYvCMBSE74L/ITxhb5qqrCvVKCK4LAiKXb0/mmdT&#10;2ryUJmr335sFweMwM98wy3Vna3Gn1peOFYxHCQji3OmSCwXn391wDsIHZI21Y1LwRx7Wq35vial2&#10;Dz7RPQuFiBD2KSowITSplD43ZNGPXEMcvatrLYYo20LqFh8Rbms5SZKZtFhyXDDY0NZQXmU3q+Bq&#10;vqS7HDzb7+OB5Xla3XBfKfUx6DYLEIG68A6/2j9awfRzMob/N/EJ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4GBwgAAAN0AAAAPAAAAAAAAAAAAAAAAAJgCAABkcnMvZG93&#10;bnJldi54bWxQSwUGAAAAAAQABAD1AAAAhwMAAAAA&#10;" path="m42,r,7l5,12,,,42,r,xe" fillcolor="#852700" stroked="f">
                  <v:path arrowok="t" o:connecttype="custom" o:connectlocs="42,0;42,7;5,12;0,0;42,0;42,0" o:connectangles="0,0,0,0,0,0"/>
                </v:shape>
                <v:shape id="Freeform 3568" o:spid="_x0000_s2147" style="position:absolute;left:6118;top:4559;width:42;height:12;visibility:visible;mso-wrap-style:square;v-text-anchor:top" coordsize="4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6/ncUA&#10;AADdAAAADwAAAGRycy9kb3ducmV2LnhtbESPQWvCQBSE7wX/w/KE3urGiKLRVWyL4Kml2ou3R/aZ&#10;RLNvw+7GxH/vFgoeh5n5hlltelOLGzlfWVYwHiUgiHOrKy4U/B53b3MQPiBrrC2Tgjt52KwHLyvM&#10;tO34h26HUIgIYZ+hgjKEJpPS5yUZ9CPbEEfvbJ3BEKUrpHbYRbipZZokM2mw4rhQYkMfJeXXQ2sU&#10;2M8jd/fL16xtJ+/fC3/yrrdzpV6H/XYJIlAfnuH/9l4rmEzTFP7e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r+dxQAAAN0AAAAPAAAAAAAAAAAAAAAAAJgCAABkcnMv&#10;ZG93bnJldi54bWxQSwUGAAAAAAQABAD1AAAAigMAAAAA&#10;" path="m42,r,7l5,12,,,42,r,xe" fillcolor="#882700" stroked="f">
                  <v:path arrowok="t" o:connecttype="custom" o:connectlocs="42,0;42,7;5,12;0,0;42,0;42,0" o:connectangles="0,0,0,0,0,0"/>
                </v:shape>
                <v:shape id="Freeform 3569" o:spid="_x0000_s2148" style="position:absolute;left:6118;top:4559;width:42;height:12;visibility:visible;mso-wrap-style:square;v-text-anchor:top" coordsize="4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vVsMA&#10;AADdAAAADwAAAGRycy9kb3ducmV2LnhtbESPT2vCQBDF70K/wzIFb7qpUpXUVaSlELAXY3sfstMk&#10;NDMbd7cav71bKHh8vD8/3no7cKfO5EPrxMDTNANFUjnbSm3g8/g+WYEKEcVi54QMXCnAdvMwWmNu&#10;3UUOdC5jrdKIhBwNNDH2udahaogxTF1Pkrxv5xljkr7W1uMljXOnZ1m20IytJEKDPb02VP2Uv5wg&#10;Ba14afGj2Ptgr197Xpze2Jjx47B7ARVpiPfwf7uwBubPszn8vUlPQG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UvVsMAAADdAAAADwAAAAAAAAAAAAAAAACYAgAAZHJzL2Rv&#10;d25yZXYueG1sUEsFBgAAAAAEAAQA9QAAAIgDAAAAAA==&#10;" path="m42,r,7l5,12,,,42,r,xe" fillcolor="#8b2800" stroked="f">
                  <v:path arrowok="t" o:connecttype="custom" o:connectlocs="42,0;42,7;5,12;0,0;42,0;42,0" o:connectangles="0,0,0,0,0,0"/>
                </v:shape>
                <v:shape id="Freeform 3570" o:spid="_x0000_s2149" style="position:absolute;left:6123;top:4559;width:37;height:12;visibility:visible;mso-wrap-style:square;v-text-anchor:top" coordsize="3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Zy8cA&#10;AADdAAAADwAAAGRycy9kb3ducmV2LnhtbESPQWvCQBSE70L/w/IKvemmthaJriIFpdCD1gp6fGaf&#10;STT7NmRfTfz33YLQ4zAz3zDTeecqdaUmlJ4NPA8SUMSZtyXnBnbfy/4YVBBki5VnMnCjAPPZQ2+K&#10;qfUtf9F1K7mKEA4pGihE6lTrkBXkMAx8TRy9k28cSpRNrm2DbYS7Sg+T5E07LDkuFFjTe0HZZfvj&#10;DBw2R7nJ+rLOF5/n8WG139jTsTXm6bFbTEAJdfIfvrc/rIGX0fAV/t7EJ6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tmcvHAAAA3QAAAA8AAAAAAAAAAAAAAAAAmAIAAGRy&#10;cy9kb3ducmV2LnhtbFBLBQYAAAAABAAEAPUAAACMAwAAAAA=&#10;" path="m37,r,7l,12,,,37,r,xe" fillcolor="#8e2800" stroked="f">
                  <v:path arrowok="t" o:connecttype="custom" o:connectlocs="37,0;37,7;0,12;0,0;37,0;37,0" o:connectangles="0,0,0,0,0,0"/>
                </v:shape>
                <v:shape id="Freeform 3571" o:spid="_x0000_s2150" style="position:absolute;left:6123;top:4559;width:37;height:12;visibility:visible;mso-wrap-style:square;v-text-anchor:top" coordsize="3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ob8gA&#10;AADdAAAADwAAAGRycy9kb3ducmV2LnhtbESPzW7CMBCE75V4B2uRekHgNBXQphiE+gNcOEDhvoqX&#10;JCJeR7abpH36ulIljqOZ+UazWPWmFi05X1lW8DBJQBDnVldcKDh9foyfQPiArLG2TAq+ycNqObhb&#10;YKZtxwdqj6EQEcI+QwVlCE0mpc9LMugntiGO3sU6gyFKV0jtsItwU8s0SWbSYMVxocSGXkvKr8cv&#10;o+A8arebn7p7S993m7k7rZ+L0Xmv1P2wX7+ACNSHW/i/vdMKHqfpFP7exCc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IuhvyAAAAN0AAAAPAAAAAAAAAAAAAAAAAJgCAABk&#10;cnMvZG93bnJldi54bWxQSwUGAAAAAAQABAD1AAAAjQMAAAAA&#10;" path="m37,r,7l,12,,,37,r,xe" fillcolor="#912900" stroked="f">
                  <v:path arrowok="t" o:connecttype="custom" o:connectlocs="37,0;37,7;0,12;0,0;37,0;37,0" o:connectangles="0,0,0,0,0,0"/>
                </v:shape>
                <v:shape id="Freeform 3572" o:spid="_x0000_s2151" style="position:absolute;left:6123;top:4559;width:37;height:12;visibility:visible;mso-wrap-style:square;v-text-anchor:top" coordsize="3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e+hcYA&#10;AADdAAAADwAAAGRycy9kb3ducmV2LnhtbESPQWvCQBSE70L/w/KE3nSjtbZNsxERrB41tuDxkX1N&#10;0mbfxuzWxH/vCgWPw8x8wySL3tTiTK2rLCuYjCMQxLnVFRcKPg/r0SsI55E11pZJwYUcLNKHQYKx&#10;th3v6Zz5QgQIuxgVlN43sZQuL8mgG9uGOHjftjXog2wLqVvsAtzUchpFc2mw4rBQYkOrkvLf7M8o&#10;2Gp7PO1Os49NJ3/kho9fb83LWqnHYb98B+Gp9/fwf3urFTw9T+dwexOe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e+hcYAAADdAAAADwAAAAAAAAAAAAAAAACYAgAAZHJz&#10;L2Rvd25yZXYueG1sUEsFBgAAAAAEAAQA9QAAAIsDAAAAAA==&#10;" path="m37,r,7l,12,,,37,r,xe" fillcolor="#942900" stroked="f">
                  <v:path arrowok="t" o:connecttype="custom" o:connectlocs="37,0;37,7;0,12;0,0;37,0;37,0" o:connectangles="0,0,0,0,0,0"/>
                </v:shape>
                <v:shape id="Freeform 3573" o:spid="_x0000_s2152" style="position:absolute;left:6123;top:4559;width:37;height:12;visibility:visible;mso-wrap-style:square;v-text-anchor:top" coordsize="3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ydcYA&#10;AADdAAAADwAAAGRycy9kb3ducmV2LnhtbESPQWsCMRSE74L/ITzBi9SsW6plaxQVpFIEqRV6fWxe&#10;N1s3L0uS6vbfm0LB4zAz3zDzZWcbcSEfascKJuMMBHHpdM2VgtPH9uEZRIjIGhvHpOCXAiwX/d4c&#10;C+2u/E6XY6xEgnAoUIGJsS2kDKUhi2HsWuLkfTlvMSbpK6k9XhPcNjLPsqm0WHNaMNjSxlB5Pv5Y&#10;BbyyBz/73Osm795et9+T0dqcRkoNB93qBUSkLt7D/+2dVvD4lM/g701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HydcYAAADdAAAADwAAAAAAAAAAAAAAAACYAgAAZHJz&#10;L2Rvd25yZXYueG1sUEsFBgAAAAAEAAQA9QAAAIsDAAAAAA==&#10;" path="m32,r5,7l,12,,,32,r,xe" fillcolor="#972a00" stroked="f">
                  <v:path arrowok="t" o:connecttype="custom" o:connectlocs="32,0;37,7;0,12;0,0;32,0;32,0" o:connectangles="0,0,0,0,0,0"/>
                </v:shape>
                <v:shape id="Freeform 3574" o:spid="_x0000_s2153" style="position:absolute;left:6123;top:4559;width:37;height:12;visibility:visible;mso-wrap-style:square;v-text-anchor:top" coordsize="3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8hsQA&#10;AADdAAAADwAAAGRycy9kb3ducmV2LnhtbERPTWvCQBC9F/oflil4azZNtWh0I6VQ0Ju1FT0O2TFJ&#10;k52N2U2M/757EHp8vO/VejSNGKhzlWUFL1EMgji3uuJCwc/35/MchPPIGhvLpOBGDtbZ48MKU22v&#10;/EXD3hcihLBLUUHpfZtK6fKSDLrItsSBO9vOoA+wK6Tu8BrCTSOTOH6TBisODSW29FFSXu97o6A/&#10;1r+XxWbaD4ftJfa3hE+7/KjU5Gl8X4LwNPp/8d290QpeZ0mYG96EJ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wfIbEAAAA3QAAAA8AAAAAAAAAAAAAAAAAmAIAAGRycy9k&#10;b3ducmV2LnhtbFBLBQYAAAAABAAEAPUAAACJAwAAAAA=&#10;" path="m32,r5,7l,12,,,32,r,xe" fillcolor="#992a00" stroked="f">
                  <v:path arrowok="t" o:connecttype="custom" o:connectlocs="32,0;37,7;0,12;0,0;32,0;32,0" o:connectangles="0,0,0,0,0,0"/>
                </v:shape>
                <v:shape id="Freeform 3575" o:spid="_x0000_s2154" style="position:absolute;left:6123;top:4559;width:37;height:12;visibility:visible;mso-wrap-style:square;v-text-anchor:top" coordsize="3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KjMUA&#10;AADdAAAADwAAAGRycy9kb3ducmV2LnhtbESPwW7CMBBE70j9B2sr9UbsUmghxSBUqYIrpD30toq3&#10;cUS8DrEh4e9xpUocRzPzRrNcD64RF+pC7VnDc6ZAEJfe1Fxp+Co+x3MQISIbbDyThisFWK8eRkvM&#10;je95T5dDrESCcMhRg42xzaUMpSWHIfMtcfJ+fecwJtlV0nTYJ7hr5ESpV+mw5rRgsaUPS+XxcHYa&#10;pqqYb0lei8V3r36O1p3eNgVq/fQ4bN5BRBriPfzf3hkNL7PJAv7ep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kqMxQAAAN0AAAAPAAAAAAAAAAAAAAAAAJgCAABkcnMv&#10;ZG93bnJldi54bWxQSwUGAAAAAAQABAD1AAAAigMAAAAA&#10;" path="m32,r5,7l,12,,,32,r,xe" fillcolor="#9c2b00" stroked="f">
                  <v:path arrowok="t" o:connecttype="custom" o:connectlocs="32,0;37,7;0,12;0,0;32,0;32,0" o:connectangles="0,0,0,0,0,0"/>
                </v:shape>
                <v:shape id="Freeform 3576" o:spid="_x0000_s2155" style="position:absolute;left:6123;top:4559;width:32;height:12;visibility:visible;mso-wrap-style:square;v-text-anchor:top" coordsize="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losEA&#10;AADdAAAADwAAAGRycy9kb3ducmV2LnhtbERPTYvCMBC9C/6HMII3TVVW3K5RRBFcPIhVdq9DM7bF&#10;ZlKTqN1/vzkIHh/ve75sTS0e5HxlWcFomIAgzq2uuFBwPm0HMxA+IGusLZOCP/KwXHQ7c0y1ffKR&#10;HlkoRAxhn6KCMoQmldLnJRn0Q9sQR+5incEQoSukdviM4aaW4ySZSoMVx4YSG1qXlF+zu1Hwu9nq&#10;68F//tx2fnb7lvUe6eyU6vfa1ReIQG14i1/unVYw+ZjE/fFNf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spaLBAAAA3QAAAA8AAAAAAAAAAAAAAAAAmAIAAGRycy9kb3du&#10;cmV2LnhtbFBLBQYAAAAABAAEAPUAAACGAwAAAAA=&#10;" path="m32,r,7l,12,,,32,r,xe" fillcolor="#9f2b00" stroked="f">
                  <v:path arrowok="t" o:connecttype="custom" o:connectlocs="32,0;32,7;0,12;0,0;32,0;32,0" o:connectangles="0,0,0,0,0,0"/>
                </v:shape>
                <v:shape id="Freeform 3577" o:spid="_x0000_s2156" style="position:absolute;left:6123;top:4559;width:32;height:12;visibility:visible;mso-wrap-style:square;v-text-anchor:top" coordsize="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JxacgA&#10;AADdAAAADwAAAGRycy9kb3ducmV2LnhtbESPQUsDMRCF7wX/QxjBS7HZWrWyNi1SLC2IB7f14G3Y&#10;jJvVzWRJ4u723zdCocfHm/e9eYvVYBvRkQ+1YwXTSQaCuHS65krBYb+5fQIRIrLGxjEpOFKA1fJq&#10;tMBcu54/qCtiJRKEQ44KTIxtLmUoDVkME9cSJ+/beYsxSV9J7bFPcNvIuyx7lBZrTg0GW1obKn+L&#10;P5vemLvN+uvev+5NX/y8baMed5/vSt1cDy/PICIN8XJ8Tu+0gtnDbAr/axIC5PI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nFpyAAAAN0AAAAPAAAAAAAAAAAAAAAAAJgCAABk&#10;cnMvZG93bnJldi54bWxQSwUGAAAAAAQABAD1AAAAjQMAAAAA&#10;" path="m32,r,7l,12,,,32,r,xe" fillcolor="#a22c00" stroked="f">
                  <v:path arrowok="t" o:connecttype="custom" o:connectlocs="32,0;32,7;0,12;0,0;32,0;32,0" o:connectangles="0,0,0,0,0,0"/>
                </v:shape>
                <v:shape id="Freeform 3578" o:spid="_x0000_s2157" style="position:absolute;left:6123;top:4559;width:32;height:12;visibility:visible;mso-wrap-style:square;v-text-anchor:top" coordsize="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QXP8cA&#10;AADdAAAADwAAAGRycy9kb3ducmV2LnhtbESPQWvCQBSE74X+h+UVeqsboy2SuooKhRzqoTZgvT2y&#10;zySafRuzWxP/vSsIHoeZ+YaZzntTizO1rrKsYDiIQBDnVldcKMh+v94mIJxH1lhbJgUXcjCfPT9N&#10;MdG24x86b3whAoRdggpK75tESpeXZNANbEMcvL1tDfog20LqFrsAN7WMo+hDGqw4LJTY0Kqk/Lj5&#10;Nwp245PeLf++syzOtl2/TdP1YTJW6vWlX3yC8NT7R/jeTrWC0fsohtub8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0Fz/HAAAA3QAAAA8AAAAAAAAAAAAAAAAAmAIAAGRy&#10;cy9kb3ducmV2LnhtbFBLBQYAAAAABAAEAPUAAACMAwAAAAA=&#10;" path="m32,r,7l,12,,,32,r,xe" fillcolor="#a52c00" stroked="f">
                  <v:path arrowok="t" o:connecttype="custom" o:connectlocs="32,0;32,7;0,12;0,0;32,0;32,0" o:connectangles="0,0,0,0,0,0"/>
                </v:shape>
                <v:shape id="Freeform 3579" o:spid="_x0000_s2158" style="position:absolute;left:6123;top:4559;width:32;height:12;visibility:visible;mso-wrap-style:square;v-text-anchor:top" coordsize="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ZYScYA&#10;AADdAAAADwAAAGRycy9kb3ducmV2LnhtbESPQWvCQBSE74L/YXlCL1I3NrSU1FWi0NKjWkWPj+xr&#10;Esy+DdnVTf31rlDwOMzMN8xs0ZtGXKhztWUF00kCgriwuuZSwe7n8/kdhPPIGhvLpOCPHCzmw8EM&#10;M20Db+iy9aWIEHYZKqi8bzMpXVGRQTexLXH0fm1n0EfZlVJ3GCLcNPIlSd6kwZrjQoUtrSoqTtuz&#10;UbDcb0IdwlGvr7ne7fM8PY2/Dko9jfr8A4Sn3j/C/+1vrSB9TVO4v4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ZYScYAAADdAAAADwAAAAAAAAAAAAAAAACYAgAAZHJz&#10;L2Rvd25yZXYueG1sUEsFBgAAAAAEAAQA9QAAAIsDAAAAAA==&#10;" path="m32,r,7l,12,,,32,r,xe" fillcolor="#a82d00" stroked="f">
                  <v:path arrowok="t" o:connecttype="custom" o:connectlocs="32,0;32,7;0,12;0,0;32,0;32,0" o:connectangles="0,0,0,0,0,0"/>
                </v:shape>
                <v:shape id="Freeform 3580" o:spid="_x0000_s2159" style="position:absolute;left:6123;top:4559;width:32;height:12;visibility:visible;mso-wrap-style:square;v-text-anchor:top" coordsize="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eHscA&#10;AADdAAAADwAAAGRycy9kb3ducmV2LnhtbESPW2sCMRSE34X+h3CEvkjN1kupq1HUIhSf6gWKb4fN&#10;cXfZzcmSRF3/vSkIfRxm5htmtmhNLa7kfGlZwXs/AUGcWV1yruB42Lx9gvABWWNtmRTcycNi/tKZ&#10;YartjXd03YdcRAj7FBUUITSplD4ryKDv24Y4emfrDIYoXS61w1uEm1oOkuRDGiw5LhTY0LqgrNpf&#10;jILV9mu5W/f077jykx83qe7yciqVeu22yymIQG34Dz/b31rBcDwcwd+b+AT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Znh7HAAAA3QAAAA8AAAAAAAAAAAAAAAAAmAIAAGRy&#10;cy9kb3ducmV2LnhtbFBLBQYAAAAABAAEAPUAAACMAwAAAAA=&#10;" path="m32,r,7l,12,,,32,r,xe" fillcolor="#ab2d00" stroked="f">
                  <v:path arrowok="t" o:connecttype="custom" o:connectlocs="32,0;32,7;0,12;0,0;32,0;32,0" o:connectangles="0,0,0,0,0,0"/>
                </v:shape>
                <v:shape id="Freeform 3581" o:spid="_x0000_s2160" style="position:absolute;left:6123;top:4559;width:32;height:12;visibility:visible;mso-wrap-style:square;v-text-anchor:top" coordsize="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H1MYA&#10;AADdAAAADwAAAGRycy9kb3ducmV2LnhtbESPQUvDQBSE70L/w/IK3uxGS0sSuy0qiOKtVZTeXrPP&#10;ZDH7NmZf0/Tfu4LgcZiZb5jVZvStGqiPLrCB61kGirgK1nFt4O318SoHFQXZYhuYDJwpwmY9uVhh&#10;acOJtzTspFYJwrFEA41IV2odq4Y8xlnoiJP3GXqPkmRfa9vjKcF9q2+ybKk9Ok4LDXb00FD1tTt6&#10;A5UU+2Px8Z4XL/n9cHDk5PvpbMzldLy7BSU0yn/4r/1sDcwX8wX8vklP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bH1MYAAADdAAAADwAAAAAAAAAAAAAAAACYAgAAZHJz&#10;L2Rvd25yZXYueG1sUEsFBgAAAAAEAAQA9QAAAIsDAAAAAA==&#10;" path="m32,r,7l,12,,,32,r,xe" fillcolor="#ae2e00" stroked="f">
                  <v:path arrowok="t" o:connecttype="custom" o:connectlocs="32,0;32,7;0,12;0,0;32,0;32,0" o:connectangles="0,0,0,0,0,0"/>
                </v:shape>
                <v:shape id="Freeform 3582" o:spid="_x0000_s2161" style="position:absolute;left:6123;top:4559;width:32;height:12;visibility:visible;mso-wrap-style:square;v-text-anchor:top" coordsize="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f2g8cA&#10;AADdAAAADwAAAGRycy9kb3ducmV2LnhtbESPQWvCQBSE7wX/w/KEXkrdVFFLzColaPFUaPTQ4yP7&#10;moRk38bdrcb+ercg9DjMzDdMthlMJ87kfGNZwcskAUFcWt1wpeB42D2/gvABWWNnmRRcycNmPXrI&#10;MNX2wp90LkIlIoR9igrqEPpUSl/WZNBPbE8cvW/rDIYoXSW1w0uEm05Ok2QhDTYcF2rsKa+pbIsf&#10;o+Bje3r64ty0za9xy/ftNE8ORaHU43h4W4EINIT/8L291wpm89kC/t7EJ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39oPHAAAA3QAAAA8AAAAAAAAAAAAAAAAAmAIAAGRy&#10;cy9kb3ducmV2LnhtbFBLBQYAAAAABAAEAPUAAACMAwAAAAA=&#10;" path="m32,r,7l,12,,,32,r,xe" fillcolor="#b12e00" stroked="f">
                  <v:path arrowok="t" o:connecttype="custom" o:connectlocs="32,0;32,7;0,12;0,0;32,0;32,0" o:connectangles="0,0,0,0,0,0"/>
                </v:shape>
                <v:shape id="Freeform 3583" o:spid="_x0000_s2162" style="position:absolute;left:6123;top:4559;width:32;height:12;visibility:visible;mso-wrap-style:square;v-text-anchor:top" coordsize="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JlcYA&#10;AADdAAAADwAAAGRycy9kb3ducmV2LnhtbESPT2sCMRTE70K/Q3gFb5qtopWtUVpB1JP47+DtuXnN&#10;Lt28LJvorn76piD0OMzMb5jpvLWluFHtC8cK3voJCOLM6YKNguNh2ZuA8AFZY+mYFNzJw3z20pli&#10;ql3DO7rtgxERwj5FBXkIVSqlz3Ky6PuuIo7et6sthihrI3WNTYTbUg6SZCwtFhwXcqxokVP2s79a&#10;BSfT+tNmsy3Wq0sYNOfHbmLoS6nua/v5ASJQG/7Dz/ZaKxiOhu/w9yY+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XJlcYAAADdAAAADwAAAAAAAAAAAAAAAACYAgAAZHJz&#10;L2Rvd25yZXYueG1sUEsFBgAAAAAEAAQA9QAAAIsDAAAAAA==&#10;" path="m32,r,7l,12,,,32,r,xe" fillcolor="#b42f00" stroked="f">
                  <v:path arrowok="t" o:connecttype="custom" o:connectlocs="32,0;32,7;0,12;0,0;32,0;32,0" o:connectangles="0,0,0,0,0,0"/>
                </v:shape>
                <v:shape id="Freeform 3584" o:spid="_x0000_s2163" style="position:absolute;left:6123;top:4559;width:32;height:12;visibility:visible;mso-wrap-style:square;v-text-anchor:top" coordsize="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kEMQA&#10;AADdAAAADwAAAGRycy9kb3ducmV2LnhtbERPTU8CMRC9m/gfmiHhJl0kGF0pxBgxEE6gxngbtsN2&#10;ZTvdbEdY+PX0YMLx5X1PZp2v1YHaWAU2MBxkoIiLYCsuDXx+zO8eQUVBtlgHJgMnijCb3t5MMLfh&#10;yGs6bKRUKYRjjgacSJNrHQtHHuMgNMSJ24XWoyTYltq2eEzhvtb3WfagPVacGhw29Oqo2G/+vIH9&#10;z9f7+M2vnshthyJbPi/l+9eYfq97eQYl1MlV/O9eWAOj8SjNTW/SE9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sZBDEAAAA3QAAAA8AAAAAAAAAAAAAAAAAmAIAAGRycy9k&#10;b3ducmV2LnhtbFBLBQYAAAAABAAEAPUAAACJAwAAAAA=&#10;" path="m32,r,7l,12,,,32,r,xe" fillcolor="#b72f00" stroked="f">
                  <v:path arrowok="t" o:connecttype="custom" o:connectlocs="32,0;32,7;0,12;0,0;32,0;32,0" o:connectangles="0,0,0,0,0,0"/>
                </v:shape>
                <v:shape id="Freeform 3585" o:spid="_x0000_s2164" style="position:absolute;left:6123;top:4559;width:32;height:12;visibility:visible;mso-wrap-style:square;v-text-anchor:top" coordsize="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lZ8MA&#10;AADdAAAADwAAAGRycy9kb3ducmV2LnhtbESPwWrDMBBE74X+g9hAbo2cpo1rJ0oogdJc4+QDFmlj&#10;i1orY6mK8/dVodDjMDNvmO1+cr1INAbrWcFyUYAg1t5YbhVczh9PbyBCRDbYeyYFdwqw3z0+bLE2&#10;/sYnSk1sRYZwqFFBF+NQSxl0Rw7Dwg/E2bv60WHMcmylGfGW4a6Xz0Wxlg4t54UOBzp0pL+ab6eg&#10;PL64stL6lKpy2XzyNdm7TUrNZ9P7BkSkKf6H/9pHo2D1uqrg901+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DlZ8MAAADdAAAADwAAAAAAAAAAAAAAAACYAgAAZHJzL2Rv&#10;d25yZXYueG1sUEsFBgAAAAAEAAQA9QAAAIgDAAAAAA==&#10;" path="m32,r,7l,12,,,32,r,xe" fillcolor="#ba3000" stroked="f">
                  <v:path arrowok="t" o:connecttype="custom" o:connectlocs="32,0;32,7;0,12;0,0;32,0;32,0" o:connectangles="0,0,0,0,0,0"/>
                </v:shape>
                <v:shape id="Freeform 3586" o:spid="_x0000_s2165" style="position:absolute;left:6123;top:4559;width:32;height:12;visibility:visible;mso-wrap-style:square;v-text-anchor:top" coordsize="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KRcMA&#10;AADdAAAADwAAAGRycy9kb3ducmV2LnhtbERPu27CMBTdkfgH6yJ1A6f0AU0xCEFBLAwNqOp4Fd/G&#10;EfF1iA1J+fp6qMR4dN6zRWcrcaXGl44VPI4SEMS50yUXCo6HzXAKwgdkjZVjUvBLHhbzfm+GqXYt&#10;f9I1C4WIIexTVGBCqFMpfW7Ioh+5mjhyP66xGCJsCqkbbGO4reQ4SV6lxZJjg8GaVobyU3axCrY3&#10;t8/b82aC39nevn2ZD1qHk1IPg275DiJQF+7if/dOK3h6eY7745v4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uKRcMAAADdAAAADwAAAAAAAAAAAAAAAACYAgAAZHJzL2Rv&#10;d25yZXYueG1sUEsFBgAAAAAEAAQA9QAAAIgDAAAAAA==&#10;" path="m32,r,7l,12,,,32,r,xe" fillcolor="#bd3000" stroked="f">
                  <v:path arrowok="t" o:connecttype="custom" o:connectlocs="32,0;32,7;0,12;0,0;32,0;32,0" o:connectangles="0,0,0,0,0,0"/>
                </v:shape>
                <v:shape id="Freeform 3587" o:spid="_x0000_s2166" style="position:absolute;left:6123;top:4559;width:32;height:12;visibility:visible;mso-wrap-style:square;v-text-anchor:top" coordsize="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wWG8cA&#10;AADdAAAADwAAAGRycy9kb3ducmV2LnhtbESPQUvDQBSE74L/YXkFL9JuWm2V2G2pgigehNZSenxk&#10;X7Oh2bch+2ySf+8KgsdhZr5hluve1+pCbawCG5hOMlDERbAVlwb2X6/jR1BRkC3WgcnAQBHWq+ur&#10;JeY2dLyly05KlSAcczTgRJpc61g48hgnoSFO3im0HiXJttS2xS7Bfa1nWbbQHitOCw4benFUnHff&#10;3sDmVmZDt/h4Pvv9gxs+5fC2PXpjbkb95gmUUC//4b/2uzVwN7+fwu+b9AT0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MFhvHAAAA3QAAAA8AAAAAAAAAAAAAAAAAmAIAAGRy&#10;cy9kb3ducmV2LnhtbFBLBQYAAAAABAAEAPUAAACMAwAAAAA=&#10;" path="m25,r7,7l,12,,,25,r,xe" fillcolor="#c03100" stroked="f">
                  <v:path arrowok="t" o:connecttype="custom" o:connectlocs="25,0;32,7;0,12;0,0;25,0;25,0" o:connectangles="0,0,0,0,0,0"/>
                </v:shape>
                <v:shape id="Freeform 3588" o:spid="_x0000_s2167" style="position:absolute;left:6123;top:4559;width:32;height:12;visibility:visible;mso-wrap-style:square;v-text-anchor:top" coordsize="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8gm8cA&#10;AADdAAAADwAAAGRycy9kb3ducmV2LnhtbESPT2vCQBTE7wW/w/IK3ppNo60hdRURC5We/IP2+Mi+&#10;JqHZtyG7JtFP3y0IPQ4z8xtmvhxMLTpqXWVZwXMUgyDOra64UHA8vD+lIJxH1lhbJgVXcrBcjB7m&#10;mGnb8466vS9EgLDLUEHpfZNJ6fKSDLrINsTB+7atQR9kW0jdYh/gppZJHL9KgxWHhRIbWpeU/+wv&#10;RkG67m6br884ndW7/jSjc1Ml+Vap8eOwegPhafD/4Xv7QyuYvEwT+Hs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IJvHAAAA3QAAAA8AAAAAAAAAAAAAAAAAmAIAAGRy&#10;cy9kb3ducmV2LnhtbFBLBQYAAAAABAAEAPUAAACMAwAAAAA=&#10;" path="m25,r7,7l,12,,,25,r,xe" fillcolor="#c33100" stroked="f">
                  <v:path arrowok="t" o:connecttype="custom" o:connectlocs="25,0;32,7;0,12;0,0;25,0;25,0" o:connectangles="0,0,0,0,0,0"/>
                </v:shape>
                <v:shape id="Freeform 3589" o:spid="_x0000_s2168" style="position:absolute;left:6123;top:4559;width:25;height:12;visibility:visible;mso-wrap-style:square;v-text-anchor:top" coordsize="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ossUA&#10;AADdAAAADwAAAGRycy9kb3ducmV2LnhtbESPT4vCMBTE7wt+h/CEva2p1hWtRhFhQQ/C+ufg8dE8&#10;22LyUpqsdv30RhA8DjPzG2a2aK0RV2p85VhBv5eAIM6drrhQcDz8fI1B+ICs0TgmBf/kYTHvfMww&#10;0+7GO7ruQyEihH2GCsoQ6kxKn5dk0fdcTRy9s2sshiibQuoGbxFujRwkyUharDgulFjTqqT8sv+z&#10;Cpan+9a4+68tJibdeQ7Htd0kSn122+UURKA2vMOv9lorSL+HK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SiyxQAAAN0AAAAPAAAAAAAAAAAAAAAAAJgCAABkcnMv&#10;ZG93bnJldi54bWxQSwUGAAAAAAQABAD1AAAAigMAAAAA&#10;" path="m25,r,7l,12,,,25,r,xe" fillcolor="#c63200" stroked="f">
                  <v:path arrowok="t" o:connecttype="custom" o:connectlocs="25,0;25,7;0,12;0,0;25,0;25,0" o:connectangles="0,0,0,0,0,0"/>
                </v:shape>
                <v:shape id="Freeform 3590" o:spid="_x0000_s2169" style="position:absolute;left:6123;top:4559;width:25;height:12;visibility:visible;mso-wrap-style:square;v-text-anchor:top" coordsize="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8VccA&#10;AADdAAAADwAAAGRycy9kb3ducmV2LnhtbESPW2sCMRSE3wX/QziCb5rdakW2RmnF0goi9Vb6eLo5&#10;e6Gbk2UTdf33jVDo4zAz3zCzRWsqcaHGlZYVxMMIBHFqdcm5guPhdTAF4TyyxsoyKbiRg8W825lh&#10;ou2Vd3TZ+1wECLsEFRTe14mULi3IoBvamjh4mW0M+iCbXOoGrwFuKvkQRRNpsOSwUGBNy4LSn/3Z&#10;KFifcfOZvcQf5q39/spW05NdbmOl+r32+QmEp9b/h//a71rB6HE8hvub8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K/FXHAAAA3QAAAA8AAAAAAAAAAAAAAAAAmAIAAGRy&#10;cy9kb3ducmV2LnhtbFBLBQYAAAAABAAEAPUAAACMAwAAAAA=&#10;" path="m25,r,7l,12,,,25,r,xe" fillcolor="#c93200" stroked="f">
                  <v:path arrowok="t" o:connecttype="custom" o:connectlocs="25,0;25,7;0,12;0,0;25,0;25,0" o:connectangles="0,0,0,0,0,0"/>
                </v:shape>
                <v:shape id="Freeform 3591" o:spid="_x0000_s2170" style="position:absolute;left:6123;top:4559;width:25;height:12;visibility:visible;mso-wrap-style:square;v-text-anchor:top" coordsize="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3c/McA&#10;AADdAAAADwAAAGRycy9kb3ducmV2LnhtbESPQWvCQBSE74X+h+UVvBTdaE0p0VWkUCk9CE2L1Nsj&#10;+0yC2bdhd03iv+8KgsdhZr5hluvBNKIj52vLCqaTBARxYXXNpYLfn4/xGwgfkDU2lknBhTysV48P&#10;S8y07fmbujyUIkLYZ6igCqHNpPRFRQb9xLbE0TtaZzBE6UqpHfYRbho5S5JXabDmuFBhS+8VFaf8&#10;bBR0z82ux7TcH85f+TZJL9Zt7Z9So6dhswARaAj38K39qRW8pPMUrm/i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t3PzHAAAA3QAAAA8AAAAAAAAAAAAAAAAAmAIAAGRy&#10;cy9kb3ducmV2LnhtbFBLBQYAAAAABAAEAPUAAACMAwAAAAA=&#10;" path="m25,r,7l8,12,,,25,r,xe" fillcolor="#cb3300" stroked="f">
                  <v:path arrowok="t" o:connecttype="custom" o:connectlocs="25,0;25,7;8,12;0,0;25,0;25,0" o:connectangles="0,0,0,0,0,0"/>
                </v:shape>
                <v:shape id="Freeform 3592" o:spid="_x0000_s2171" style="position:absolute;left:6099;top:4571;width:104;height:24;visibility:visible;mso-wrap-style:square;v-text-anchor:top" coordsize="10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ydDcYA&#10;AADdAAAADwAAAGRycy9kb3ducmV2LnhtbESPzWrCQBSF9wXfYbhCd3WitmJiRlGLIgiF2C5cXjK3&#10;SWjmTshMTfTpHaHQ5eH8fJx01ZtaXKh1lWUF41EEgji3uuJCwdfn7mUOwnlkjbVlUnAlB6vl4CnF&#10;RNuOM7qcfCHCCLsEFZTeN4mULi/JoBvZhjh437Y16INsC6lb7MK4qeUkimbSYMWBUGJD25Lyn9Ov&#10;CdziPLad3mz2zTz7yN6PMd12sVLPw369AOGp9//hv/ZBK5i+vc7g8SY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ydDcYAAADdAAAADwAAAAAAAAAAAAAAAACYAgAAZHJz&#10;L2Rvd25yZXYueG1sUEsFBgAAAAAEAAQA9QAAAIsDAAAAAA==&#10;" path="m87,r17,12l,24,19,7,87,r,xe" fillcolor="#cb3300" stroked="f">
                  <v:path arrowok="t" o:connecttype="custom" o:connectlocs="87,0;104,12;0,24;19,7;87,0;87,0" o:connectangles="0,0,0,0,0,0"/>
                </v:shape>
                <v:shape id="Freeform 3593" o:spid="_x0000_s2172" style="position:absolute;left:6087;top:4595;width:136;height:24;visibility:visible;mso-wrap-style:square;v-text-anchor:top" coordsize="13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HlcUA&#10;AADdAAAADwAAAGRycy9kb3ducmV2LnhtbESPQWvCQBSE74X+h+UJXkrdaDVK6ioqFjxqLHh9Zl+T&#10;2OzbkF01+utdodDjMDPfMNN5aypxocaVlhX0exEI4szqknMF3/uv9wkI55E1VpZJwY0czGevL1NM&#10;tL3yji6pz0WAsEtQQeF9nUjpsoIMup6tiYP3YxuDPsgml7rBa4CbSg6iKJYGSw4LBda0Kij7Tc9G&#10;wWmdLdstLuz2kN7jt+o4uBEZpbqddvEJwlPr/8N/7Y1W8DEajuH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ceVxQAAAN0AAAAPAAAAAAAAAAAAAAAAAJgCAABkcnMv&#10;ZG93bnJldi54bWxQSwUGAAAAAAQABAD1AAAAigMAAAAA&#10;" path="m124,r4,l136,7r,5l124,19,12,24r-7,l,19,,12r12,l124,r,xe" fillcolor="#cb3300" stroked="f">
                  <v:path arrowok="t" o:connecttype="custom" o:connectlocs="124,0;128,0;136,7;136,12;124,19;12,24;5,24;0,19;0,12;12,12;124,0;124,0" o:connectangles="0,0,0,0,0,0,0,0,0,0,0,0"/>
                </v:shape>
                <v:shape id="Freeform 3594" o:spid="_x0000_s2173" style="position:absolute;left:5925;top:4040;width:361;height:36;visibility:visible;mso-wrap-style:square;v-text-anchor:top" coordsize="36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wvMAA&#10;AADdAAAADwAAAGRycy9kb3ducmV2LnhtbERPz2vCMBS+D/Y/hDfYbU21c0htFCkTvKqDXd+aZ1ts&#10;XmKT1vrfm8PA48f3u9hMphMj9b61rGCWpCCIK6tbrhX8nHYfSxA+IGvsLJOCO3nYrF9fCsy1vfGB&#10;xmOoRQxhn6OCJgSXS+mrhgz6xDriyJ1tbzBE2NdS93iL4aaT8zT9kgZbjg0NOiobqi7HwSgYUGbX&#10;3XC5fjvsfkM5uupvWCj1/jZtVyACTeEp/nfvtYJs8RnnxjfxCc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jwvMAAAADdAAAADwAAAAAAAAAAAAAAAACYAgAAZHJzL2Rvd25y&#10;ZXYueG1sUEsFBgAAAAAEAAQA9QAAAIUDAAAAAA==&#10;" path="m361,5r,-5l,29r,7l361,5r,xe" fillcolor="#cb3300" stroked="f">
                  <v:path arrowok="t" o:connecttype="custom" o:connectlocs="361,5;361,0;0,29;0,36;361,5;361,5" o:connectangles="0,0,0,0,0,0"/>
                </v:shape>
                <v:shape id="Freeform 3595" o:spid="_x0000_s2174" style="position:absolute;left:5932;top:4096;width:359;height:29;visibility:visible;mso-wrap-style:square;v-text-anchor:top" coordsize="35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Zb8YA&#10;AADdAAAADwAAAGRycy9kb3ducmV2LnhtbESPT2sCMRTE74LfIbyCN81WrbRbo0hB8KAH/1x6e2xe&#10;k6Wbl3WTrquf3ggFj8PM/IaZLztXiZaaUHpW8DrKQBAXXpdsFJyO6+E7iBCRNVaeScGVAiwX/d4c&#10;c+0vvKf2EI1IEA45KrAx1rmUobDkMIx8TZy8H984jEk2RuoGLwnuKjnOspl0WHJasFjTl6Xi9/Dn&#10;FBzbb7Mvx2Rvu815e7pNzO6qV0oNXrrVJ4hIXXyG/9sbrWDyNv2Ax5v0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EZb8YAAADdAAAADwAAAAAAAAAAAAAAAACYAgAAZHJz&#10;L2Rvd25yZXYueG1sUEsFBgAAAAAEAAQA9QAAAIsDAAAAAA==&#10;" path="m359,r-5,l,29r,l359,r,xe" fillcolor="#cb3300" stroked="f">
                  <v:path arrowok="t" o:connecttype="custom" o:connectlocs="359,0;354,0;0,29;0,29;359,0;359,0" o:connectangles="0,0,0,0,0,0"/>
                </v:shape>
                <v:shape id="Freeform 3596" o:spid="_x0000_s2175" style="position:absolute;left:5932;top:4113;width:359;height:36;visibility:visible;mso-wrap-style:square;v-text-anchor:top" coordsize="35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I08EA&#10;AADdAAAADwAAAGRycy9kb3ducmV2LnhtbERPy4rCMBTdC/5DuII7TR3RkY5RZHzg1s6M60tzp602&#10;N6WJtvXrzUJweTjv5bo1pbhT7QrLCibjCARxanXBmYLfn/1oAcJ5ZI2lZVLQkYP1qt9bYqxtwye6&#10;Jz4TIYRdjApy76tYSpfmZNCNbUUcuH9bG/QB1pnUNTYh3JTyI4rm0mDBoSHHir5zSq/JzSg4Z91f&#10;g4+DPO7T3aRLPumyvd6UGg7azRcIT61/i1/uo1Ywnc3C/vAmPA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DiNPBAAAA3QAAAA8AAAAAAAAAAAAAAAAAmAIAAGRycy9kb3du&#10;cmV2LnhtbFBLBQYAAAAABAAEAPUAAACGAwAAAAA=&#10;" path="m354,7l359,,,31r7,5l354,7r,xe" fillcolor="#cb3300" stroked="f">
                  <v:path arrowok="t" o:connecttype="custom" o:connectlocs="354,7;359,0;0,31;7,36;354,7;354,7" o:connectangles="0,0,0,0,0,0"/>
                </v:shape>
                <v:shape id="Freeform 3597" o:spid="_x0000_s2176" style="position:absolute;left:5932;top:4052;width:346;height:68;visibility:visible;mso-wrap-style:square;v-text-anchor:top" coordsize="34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2/W8YA&#10;AADdAAAADwAAAGRycy9kb3ducmV2LnhtbESPQWvCQBSE7wX/w/KE3uomKSltzEZEKPWiUms9P7LP&#10;JJp9G7NbTf+9KxR6HGbmGyafDaYVF+pdY1lBPIlAEJdWN1wp2H29P72CcB5ZY2uZFPySg1kxesgx&#10;0/bKn3TZ+koECLsMFdTed5mUrqzJoJvYjjh4B9sb9EH2ldQ9XgPctDKJohdpsOGwUGNHi5rK0/bH&#10;KPBufX77TpLVxyalpVtF8f64i5V6HA/zKQhPg/8P/7WXWsFzmsZwfxOegC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2/W8YAAADdAAAADwAAAAAAAAAAAAAAAACYAgAAZHJz&#10;L2Rvd25yZXYueG1sUEsFBgAAAAAEAAQA9QAAAIsDAAAAAA==&#10;" path="m346,37l346,,,29,7,68,346,37r,xe" fillcolor="#cb3300" stroked="f">
                  <v:path arrowok="t" o:connecttype="custom" o:connectlocs="346,37;346,0;0,29;7,68;346,37;346,37" o:connectangles="0,0,0,0,0,0"/>
                </v:shape>
                <v:shape id="Freeform 3598" o:spid="_x0000_s2177" style="position:absolute;left:5951;top:4040;width:167;height:24;visibility:visible;mso-wrap-style:square;v-text-anchor:top" coordsize="16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biYccA&#10;AADdAAAADwAAAGRycy9kb3ducmV2LnhtbESPT2sCMRTE70K/Q3gFb5r1zxbZGqVUBQ8VrW3B42Pz&#10;urs0eVk3Ubff3giCx2FmfsNM56014kyNrxwrGPQTEMS50xUXCr6/Vr0JCB+QNRrHpOCfPMxnT50p&#10;Ztpd+JPO+1CICGGfoYIyhDqT0uclWfR9VxNH79c1FkOUTSF1g5cIt0YOk+RFWqw4LpRY03tJ+d/+&#10;ZBWky91mbLa4OB0Pk4/B9vBT5Noo1X1u315BBGrDI3xvr7WCUZoO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4mHHAAAA3QAAAA8AAAAAAAAAAAAAAAAAmAIAAGRy&#10;cy9kb3ducmV2LnhtbFBLBQYAAAAABAAEAPUAAACMAwAAAAA=&#10;" path="m167,5r,-5l,12,,24,167,5r,xe" fillcolor="#cb3300" stroked="f">
                  <v:path arrowok="t" o:connecttype="custom" o:connectlocs="167,5;167,0;0,12;0,24;167,5;167,5" o:connectangles="0,0,0,0,0,0"/>
                </v:shape>
                <v:shape id="Freeform 3599" o:spid="_x0000_s2178" style="position:absolute;left:5951;top:4040;width:167;height:24;visibility:visible;mso-wrap-style:square;v-text-anchor:top" coordsize="16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s6UsMA&#10;AADdAAAADwAAAGRycy9kb3ducmV2LnhtbESPS4sCMRCE78L+h9ALe9PE9clolGVhwYMHn/dm0s4M&#10;TjphktXRX28EwWNR9VVR82Vra3GhJlSONfR7CgRx7kzFhYbD/q87BREissHaMWm4UYDl4qMzx8y4&#10;K2/psouFSCUcMtRQxugzKUNeksXQc544eSfXWIxJNoU0DV5Tua3lt1JjabHitFCip9+S8vPu32oY&#10;TPbe15v7WB3vh1bd8tAfrtZaf322PzMQkdr4Dr/olUncaDSA55v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s6UsMAAADdAAAADwAAAAAAAAAAAAAAAACYAgAAZHJzL2Rv&#10;d25yZXYueG1sUEsFBgAAAAAEAAQA9QAAAIgDAAAAAA==&#10;" path="m167,5r,-5l,12,,24,167,5r,xe" fillcolor="#cc3600" stroked="f">
                  <v:path arrowok="t" o:connecttype="custom" o:connectlocs="167,5;167,0;0,12;0,24;167,5;167,5" o:connectangles="0,0,0,0,0,0"/>
                </v:shape>
                <v:shape id="Freeform 3600" o:spid="_x0000_s2179" style="position:absolute;left:5951;top:4040;width:160;height:24;visibility:visible;mso-wrap-style:square;v-text-anchor:top" coordsize="16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521MUA&#10;AADdAAAADwAAAGRycy9kb3ducmV2LnhtbESPQWvCQBSE70L/w/IKvenGaqyk2UgrFMRbE+n5kX1N&#10;QrJv0+xq0v56Vyh4HGbmGybdTaYTFxpcY1nBchGBIC6tbrhScCo+5lsQziNr7CyTgl9ysMseZikm&#10;2o78SZfcVyJA2CWooPa+T6R0ZU0G3cL2xMH7toNBH+RQST3gGOCmk89RtJEGGw4LNfa0r6ls87NR&#10;0LbevMR/q/y4XRb6/fjTf9EYK/X0OL29gvA0+Xv4v33QClZxvIbbm/A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nbUxQAAAN0AAAAPAAAAAAAAAAAAAAAAAJgCAABkcnMv&#10;ZG93bnJldi54bWxQSwUGAAAAAAQABAD1AAAAigMAAAAA&#10;" path="m160,5r,-5l,12,,24,160,5r,xe" fillcolor="#cd3a00" stroked="f">
                  <v:path arrowok="t" o:connecttype="custom" o:connectlocs="160,5;160,0;0,12;0,24;160,5;160,5" o:connectangles="0,0,0,0,0,0"/>
                </v:shape>
                <v:shape id="Freeform 3601" o:spid="_x0000_s2180" style="position:absolute;left:5951;top:4040;width:160;height:24;visibility:visible;mso-wrap-style:square;v-text-anchor:top" coordsize="16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Tf8cA&#10;AADdAAAADwAAAGRycy9kb3ducmV2LnhtbESPQWvCQBSE74X+h+UVvNVNq5ESsxGrKCJ40Nb7I/ua&#10;pM2+jdk1xv56tyD0OMzMN0w6600tOmpdZVnByzACQZxbXXGh4PNj9fwGwnlkjbVlUnAlB7Ps8SHF&#10;RNsL76k7+EIECLsEFZTeN4mULi/JoBvahjh4X7Y16INsC6lbvAS4qeVrFE2kwYrDQokNLUrKfw5n&#10;o2C57er15He+OMvxcRN17/337rRXavDUz6cgPPX+P3xvb7SCURzH8Pc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7U3/HAAAA3QAAAA8AAAAAAAAAAAAAAAAAmAIAAGRy&#10;cy9kb3ducmV2LnhtbFBLBQYAAAAABAAEAPUAAACMAwAAAAA=&#10;" path="m160,12l160,,,12,,24,160,12r,xe" fillcolor="#ce3e00" stroked="f">
                  <v:path arrowok="t" o:connecttype="custom" o:connectlocs="160,12;160,0;0,12;0,24;160,12;160,12" o:connectangles="0,0,0,0,0,0"/>
                </v:shape>
                <v:shape id="Freeform 3602" o:spid="_x0000_s2181" style="position:absolute;left:5951;top:4040;width:160;height:24;visibility:visible;mso-wrap-style:square;v-text-anchor:top" coordsize="16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ujsYA&#10;AADdAAAADwAAAGRycy9kb3ducmV2LnhtbESPQWvCQBCF74X+h2UKvRTdWImEmI2UitCDBZuK5yE7&#10;ZkOzs2l21fTfuwXB4+PN+968YjXaTpxp8K1jBbNpAoK4drrlRsH+ezPJQPiArLFzTAr+yMOqfHwo&#10;MNfuwl90rkIjIoR9jgpMCH0upa8NWfRT1xNH7+gGiyHKoZF6wEuE206+JslCWmw5Nhjs6d1Q/VOd&#10;bHyjzmQ2fu7WL7Y6mHRrf81+i0o9P41vSxCBxnA/vqU/tIJ5mi7gf01EgC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yujsYAAADdAAAADwAAAAAAAAAAAAAAAACYAgAAZHJz&#10;L2Rvd25yZXYueG1sUEsFBgAAAAAEAAQA9QAAAIsDAAAAAA==&#10;" path="m160,12l153,,,12,,24,160,12r,xe" fillcolor="#cf4200" stroked="f">
                  <v:path arrowok="t" o:connecttype="custom" o:connectlocs="160,12;153,0;0,12;0,24;160,12;160,12" o:connectangles="0,0,0,0,0,0"/>
                </v:shape>
                <v:shape id="Freeform 3603" o:spid="_x0000_s2182" style="position:absolute;left:5951;top:4040;width:153;height:24;visibility:visible;mso-wrap-style:square;v-text-anchor:top" coordsize="1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ppsMA&#10;AADdAAAADwAAAGRycy9kb3ducmV2LnhtbESPwWrDMBBE74H+g9hCbrGchtTGiRJKaSDXOqXnxdpY&#10;rq2VbamO8/dVodDjMPNmmP1xtp2YaPSNYwXrJAVBXDndcK3g43Ja5SB8QNbYOSYFd/JwPDws9lho&#10;d+N3mspQi1jCvkAFJoS+kNJXhiz6xPXE0bu60WKIcqylHvEWy20nn9L0WVpsOC4Y7OnVUNWW31bB&#10;5osv2ZD7tWzfDJaf91brIVVq+Ti/7EAEmsN/+I8+68httxn8volP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appsMAAADdAAAADwAAAAAAAAAAAAAAAACYAgAAZHJzL2Rv&#10;d25yZXYueG1sUEsFBgAAAAAEAAQA9QAAAIgDAAAAAA==&#10;" path="m153,12l153,,,12,,24,153,12r,xe" fillcolor="#d04600" stroked="f">
                  <v:path arrowok="t" o:connecttype="custom" o:connectlocs="153,12;153,0;0,12;0,24;153,12;153,12" o:connectangles="0,0,0,0,0,0"/>
                </v:shape>
                <v:shape id="Freeform 3604" o:spid="_x0000_s2183" style="position:absolute;left:5951;top:4040;width:153;height:24;visibility:visible;mso-wrap-style:square;v-text-anchor:top" coordsize="1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bRDMMA&#10;AADdAAAADwAAAGRycy9kb3ducmV2LnhtbERPy2rCQBTdF/yH4QrdNRNbfJBmIlJaUOhCo3R9m7nN&#10;RDN30sxU0793FoLLw3nny8G24ky9bxwrmCQpCOLK6YZrBYf9x9MChA/IGlvHpOCfPCyL0UOOmXYX&#10;3tG5DLWIIewzVGBC6DIpfWXIok9cRxy5H9dbDBH2tdQ9XmK4beVzms6kxYZjg8GO3gxVp/LPKii7&#10;r9/P7937huZr47bDkdNNyUo9jofVK4hAQ7iLb+61VvAynca58U18ArK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bRDMMAAADdAAAADwAAAAAAAAAAAAAAAACYAgAAZHJzL2Rv&#10;d25yZXYueG1sUEsFBgAAAAAEAAQA9QAAAIgDAAAAAA==&#10;" path="m153,12l153,,,12,,24,153,12r,xe" fillcolor="#d14a00" stroked="f">
                  <v:path arrowok="t" o:connecttype="custom" o:connectlocs="153,12;153,0;0,12;0,24;153,12;153,12" o:connectangles="0,0,0,0,0,0"/>
                </v:shape>
                <v:shape id="Freeform 3605" o:spid="_x0000_s2184" style="position:absolute;left:5951;top:4040;width:148;height:24;visibility:visible;mso-wrap-style:square;v-text-anchor:top" coordsize="1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2/csUA&#10;AADdAAAADwAAAGRycy9kb3ducmV2LnhtbESPQWvCQBSE7wX/w/KE3upGS6xGNyJSsdBTVQRvj+wz&#10;G5J9G7JrTP99t1DocZiZb5j1ZrCN6KnzlWMF00kCgrhwuuJSwfm0f1mA8AFZY+OYFHyTh00+elpj&#10;pt2Dv6g/hlJECPsMFZgQ2kxKXxiy6CeuJY7ezXUWQ5RdKXWHjwi3jZwlyVxarDguGGxpZ6ioj3er&#10;oLl81rv+QPx+3pu3NNByfrhqpZ7Hw3YFItAQ/sN/7Q+t4DVNl/D7Jj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b9yxQAAAN0AAAAPAAAAAAAAAAAAAAAAAJgCAABkcnMv&#10;ZG93bnJldi54bWxQSwUGAAAAAAQABAD1AAAAigMAAAAA&#10;" path="m148,12l148,,,12,,24,148,12r,xe" fillcolor="#d24e00" stroked="f">
                  <v:path arrowok="t" o:connecttype="custom" o:connectlocs="148,12;148,0;0,12;0,24;148,12;148,12" o:connectangles="0,0,0,0,0,0"/>
                </v:shape>
                <v:shape id="Freeform 3606" o:spid="_x0000_s2185" style="position:absolute;left:5951;top:4040;width:148;height:24;visibility:visible;mso-wrap-style:square;v-text-anchor:top" coordsize="1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yOMMA&#10;AADdAAAADwAAAGRycy9kb3ducmV2LnhtbERP3WrCMBS+H/gO4Qi7m6kbk7YapQgF2RjM1gc4NMe2&#10;2pyUJtb69uZisMuP73+zm0wnRhpca1nBchGBIK6sbrlWcCrztxiE88gaO8uk4EEOdtvZywZTbe98&#10;pLHwtQgh7FJU0Hjfp1K6qiGDbmF74sCd7WDQBzjUUg94D+Gmk+9RtJIGWw4NDfa0b6i6FjejII9v&#10;8hCdf37jZRaPSYuXr+S7VOp1PmVrEJ4m/y/+cx+0go/PVdgf3oQn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nyOMMAAADdAAAADwAAAAAAAAAAAAAAAACYAgAAZHJzL2Rv&#10;d25yZXYueG1sUEsFBgAAAAAEAAQA9QAAAIgDAAAAAA==&#10;" path="m148,12l148,,,12,5,24,148,12r,xe" fillcolor="#d35200" stroked="f">
                  <v:path arrowok="t" o:connecttype="custom" o:connectlocs="148,12;148,0;0,12;5,24;148,12;148,12" o:connectangles="0,0,0,0,0,0"/>
                </v:shape>
                <v:shape id="Freeform 3607" o:spid="_x0000_s2186" style="position:absolute;left:5951;top:4040;width:148;height:24;visibility:visible;mso-wrap-style:square;v-text-anchor:top" coordsize="1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EFMQA&#10;AADdAAAADwAAAGRycy9kb3ducmV2LnhtbESPwWrDMBBE74X+g9hAb43sljjGiRKSQqHXJjnkuFgb&#10;y8RaqZISu39fFQo9DjPzhllvJzuIO4XYO1ZQzgsQxK3TPXcKTsf35xpETMgaB8ek4JsibDePD2ts&#10;tBv5k+6H1IkM4digApOSb6SMrSGLce48cfYuLlhMWYZO6oBjhttBvhRFJS32nBcMenoz1F4PN6vg&#10;+OXIBLn39ak7+1u1GMZlXSr1NJt2KxCJpvQf/mt/aAWvi6qE3zf5Cc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HhBTEAAAA3QAAAA8AAAAAAAAAAAAAAAAAmAIAAGRycy9k&#10;b3ducmV2LnhtbFBLBQYAAAAABAAEAPUAAACJAwAAAAA=&#10;" path="m148,12l141,,,12,5,24,148,12r,xe" fillcolor="#d45600" stroked="f">
                  <v:path arrowok="t" o:connecttype="custom" o:connectlocs="148,12;141,0;0,12;5,24;148,12;148,12" o:connectangles="0,0,0,0,0,0"/>
                </v:shape>
                <v:shape id="Freeform 3608" o:spid="_x0000_s2187" style="position:absolute;left:5956;top:4040;width:136;height:24;visibility:visible;mso-wrap-style:square;v-text-anchor:top" coordsize="13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B1sEA&#10;AADdAAAADwAAAGRycy9kb3ducmV2LnhtbESPQYvCMBSE78L+h/AWvNlExepWoyyCsFer4PXRvG2K&#10;zUtpslr/vVkQPA4z8w2z2Q2uFTfqQ+NZwzRTIIgrbxquNZxPh8kKRIjIBlvPpOFBAXbbj9EGC+Pv&#10;fKRbGWuRIBwK1GBj7AopQ2XJYch8R5y8X987jEn2tTQ93hPctXKmVC4dNpwWLHa0t1Rdyz+nwdNc&#10;1bksL6vl4Wt5PbZDrqzVevw5fK9BRBriO/xq/xgN80U+g/836Qn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RwdbBAAAA3QAAAA8AAAAAAAAAAAAAAAAAmAIAAGRycy9kb3du&#10;cmV2LnhtbFBLBQYAAAAABAAEAPUAAACGAwAAAAA=&#10;" path="m136,12l136,,,12,,24,136,12r,xe" fillcolor="#d55a00" stroked="f">
                  <v:path arrowok="t" o:connecttype="custom" o:connectlocs="136,12;136,0;0,12;0,24;136,12;136,12" o:connectangles="0,0,0,0,0,0"/>
                </v:shape>
                <v:shape id="Freeform 3609" o:spid="_x0000_s2188" style="position:absolute;left:5956;top:4040;width:136;height:24;visibility:visible;mso-wrap-style:square;v-text-anchor:top" coordsize="13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zDsUA&#10;AADdAAAADwAAAGRycy9kb3ducmV2LnhtbESPQWvCQBSE7wX/w/IK3uqmBoNNXUWFokerUq/P7DMJ&#10;zb4Nu1sT/70rFDwOM/MNM1v0phFXcr62rOB9lIAgLqyuuVRwPHy9TUH4gKyxsUwKbuRhMR+8zDDX&#10;tuNvuu5DKSKEfY4KqhDaXEpfVGTQj2xLHL2LdQZDlK6U2mEX4aaR4yTJpMGa40KFLa0rKn73f0bB&#10;x3i7y86byeH0U4TNyl2W6W3dKTV87ZefIAL14Rn+b2+1gnSSpf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LMOxQAAAN0AAAAPAAAAAAAAAAAAAAAAAJgCAABkcnMv&#10;ZG93bnJldi54bWxQSwUGAAAAAAQABAD1AAAAigMAAAAA&#10;" path="m136,12l136,,,12,,24,136,12r,xe" fillcolor="#d65e00" stroked="f">
                  <v:path arrowok="t" o:connecttype="custom" o:connectlocs="136,12;136,0;0,12;0,24;136,12;136,12" o:connectangles="0,0,0,0,0,0"/>
                </v:shape>
                <v:shape id="Freeform 3610" o:spid="_x0000_s2189" style="position:absolute;left:5956;top:4040;width:131;height:24;visibility:visible;mso-wrap-style:square;v-text-anchor:top" coordsize="1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QJfccA&#10;AADdAAAADwAAAGRycy9kb3ducmV2LnhtbESPzWvCQBTE74X+D8sTvJS68SuU1FWKX4i3pj30+Jp9&#10;JsHs25hdNfnvXUHwOMzMb5jZojWVuFDjSssKhoMIBHFmdcm5gt+fzfsHCOeRNVaWSUFHDhbz15cZ&#10;Jtpe+Zsuqc9FgLBLUEHhfZ1I6bKCDLqBrYmDd7CNQR9kk0vd4DXATSVHURRLgyWHhQJrWhaUHdOz&#10;UfC/W6Pupl1bnvZvo8Pkb79Kt7FS/V779QnCU+uf4Ud7pxWMp/EE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UCX3HAAAA3QAAAA8AAAAAAAAAAAAAAAAAmAIAAGRy&#10;cy9kb3ducmV2LnhtbFBLBQYAAAAABAAEAPUAAACMAwAAAAA=&#10;" path="m131,12l131,,,12,,24,131,12r,xe" fillcolor="#d76200" stroked="f">
                  <v:path arrowok="t" o:connecttype="custom" o:connectlocs="131,12;131,0;0,12;0,24;131,12;131,12" o:connectangles="0,0,0,0,0,0"/>
                </v:shape>
                <v:shape id="Freeform 3611" o:spid="_x0000_s2190" style="position:absolute;left:5956;top:4040;width:131;height:24;visibility:visible;mso-wrap-style:square;v-text-anchor:top" coordsize="1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Hng8cA&#10;AADdAAAADwAAAGRycy9kb3ducmV2LnhtbESPQWsCMRSE70L/Q3hCL6JZFUVWo7RCixexaxU8PjfP&#10;zdLNy7JJde2vN4VCj8PMfMMsVq2txJUaXzpWMBwkIIhzp0suFBw+3/ozED4ga6wck4I7eVgtnzoL&#10;TLW7cUbXfShEhLBPUYEJoU6l9Lkhi37gauLoXVxjMUTZFFI3eItwW8lRkkylxZLjgsGa1obyr/23&#10;VfAxft0ct3g6/7zvMj5W3vRGPlPqudu+zEEEasN/+K+90QrGk+kEft/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R54PHAAAA3QAAAA8AAAAAAAAAAAAAAAAAmAIAAGRy&#10;cy9kb3ducmV2LnhtbFBLBQYAAAAABAAEAPUAAACMAwAAAAA=&#10;" path="m131,12l131,,,12,,24,131,12r,xe" fillcolor="#d86500" stroked="f">
                  <v:path arrowok="t" o:connecttype="custom" o:connectlocs="131,12;131,0;0,12;0,24;131,12;131,12" o:connectangles="0,0,0,0,0,0"/>
                </v:shape>
                <v:shape id="Freeform 3612" o:spid="_x0000_s2191" style="position:absolute;left:5956;top:4040;width:131;height:24;visibility:visible;mso-wrap-style:square;v-text-anchor:top" coordsize="1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2Y8cA&#10;AADdAAAADwAAAGRycy9kb3ducmV2LnhtbESPQWvCQBSE7wX/w/KE3urGlEaJrkHSFHroxejB4yP7&#10;mqRm34bsatL++m6h4HGYmW+YbTaZTtxocK1lBctFBIK4srrlWsHp+Pa0BuE8ssbOMin4JgfZbvaw&#10;xVTbkQ90K30tAoRdigoa7/tUSlc1ZNAtbE8cvE87GPRBDrXUA44BbjoZR1EiDbYcFhrsKW+oupRX&#10;oyCO83r1U1w/Loe19mdZfPG5fFXqcT7tNyA8Tf4e/m+/awXPL0kCf2/CE5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69mPHAAAA3QAAAA8AAAAAAAAAAAAAAAAAmAIAAGRy&#10;cy9kb3ducmV2LnhtbFBLBQYAAAAABAAEAPUAAACMAwAAAAA=&#10;" path="m131,12l131,,,12,,24,131,12r,xe" fillcolor="#d96900" stroked="f">
                  <v:path arrowok="t" o:connecttype="custom" o:connectlocs="131,12;131,0;0,12;0,24;131,12;131,12" o:connectangles="0,0,0,0,0,0"/>
                </v:shape>
                <v:shape id="Freeform 3613" o:spid="_x0000_s2192" style="position:absolute;left:5956;top:4040;width:124;height:24;visibility:visible;mso-wrap-style:square;v-text-anchor:top" coordsize="1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lCjMQA&#10;AADdAAAADwAAAGRycy9kb3ducmV2LnhtbESPT4vCMBTE74LfITxhb5rWxT90jbItCB61evD4aJ5t&#10;2eal20Rtv71ZWPA4zMxvmM2uN414UOdqywriWQSCuLC65lLB5byfrkE4j6yxsUwKBnKw245HG0y0&#10;ffKJHrkvRYCwS1BB5X2bSOmKigy6mW2Jg3eznUEfZFdK3eEzwE0j51G0lAZrDgsVtpRVVPzkd6OA&#10;zs3+t0iPWT5k1/gWDynV61Spj0n//QXCU+/f4f/2QSv4XCxX8PcmPAG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JQozEAAAA3QAAAA8AAAAAAAAAAAAAAAAAmAIAAGRycy9k&#10;b3ducmV2LnhtbFBLBQYAAAAABAAEAPUAAACJAwAAAAA=&#10;" path="m124,12l124,,,12,,24,124,12r,xe" fillcolor="#da6d00" stroked="f">
                  <v:path arrowok="t" o:connecttype="custom" o:connectlocs="124,12;124,0;0,12;0,24;124,12;124,12" o:connectangles="0,0,0,0,0,0"/>
                </v:shape>
                <v:shape id="Freeform 3614" o:spid="_x0000_s2193" style="position:absolute;left:5956;top:4040;width:124;height:24;visibility:visible;mso-wrap-style:square;v-text-anchor:top" coordsize="1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zeMEA&#10;AADdAAAADwAAAGRycy9kb3ducmV2LnhtbERPTWvCQBC9F/wPywi91Y2tShtdRaQVLx6MhV6H7JgN&#10;ZmdDdqrx37sHwePjfS9WvW/UhbpYBzYwHmWgiMtga64M/B5/3j5BRUG22AQmAzeKsFoOXhaY23Dl&#10;A10KqVQK4ZijASfS5lrH0pHHOAotceJOofMoCXaVth1eU7hv9HuWzbTHmlODw5Y2jspz8e8NbOj0&#10;XbqJtFsssokL/f7vqxZjXof9eg5KqJen+OHeWQMf01mam96kJ6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M83jBAAAA3QAAAA8AAAAAAAAAAAAAAAAAmAIAAGRycy9kb3du&#10;cmV2LnhtbFBLBQYAAAAABAAEAPUAAACGAwAAAAA=&#10;" path="m124,12l124,,,12,,24,124,12r,xe" fillcolor="#db7100" stroked="f">
                  <v:path arrowok="t" o:connecttype="custom" o:connectlocs="124,12;124,0;0,12;0,24;124,12;124,12" o:connectangles="0,0,0,0,0,0"/>
                </v:shape>
                <v:shape id="Freeform 3615" o:spid="_x0000_s2194" style="position:absolute;left:5956;top:4040;width:124;height:24;visibility:visible;mso-wrap-style:square;v-text-anchor:top" coordsize="1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2U88QA&#10;AADdAAAADwAAAGRycy9kb3ducmV2LnhtbESPQWvCQBSE70L/w/IKvdWNllqNrhIFi+2lNOr9mX1m&#10;g9m3Ibtq/PduoeBxmJlvmNmis7W4UOsrxwoG/QQEceF0xaWC3Xb9OgbhA7LG2jEpuJGHxfypN8NU&#10;uyv/0iUPpYgQ9ikqMCE0qZS+MGTR911DHL2jay2GKNtS6havEW5rOUySkbRYcVww2NDKUHHKz1ZB&#10;h8tgzbfffFCW/3xmdn/YftVKvTx32RREoC48wv/tjVbw9j6awN+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9lPPEAAAA3QAAAA8AAAAAAAAAAAAAAAAAmAIAAGRycy9k&#10;b3ducmV2LnhtbFBLBQYAAAAABAAEAPUAAACJAwAAAAA=&#10;" path="m124,12l119,,,12,,24,124,12r,xe" fillcolor="#dc7500" stroked="f">
                  <v:path arrowok="t" o:connecttype="custom" o:connectlocs="124,12;119,0;0,12;0,24;124,12;124,12" o:connectangles="0,0,0,0,0,0"/>
                </v:shape>
                <v:shape id="Freeform 3616" o:spid="_x0000_s2195" style="position:absolute;left:5956;top:4040;width:119;height:24;visibility:visible;mso-wrap-style:square;v-text-anchor:top" coordsize="1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nls8EA&#10;AADdAAAADwAAAGRycy9kb3ducmV2LnhtbERP3WrCMBS+F/YO4Qx2IzNVsY5qlCEIuypMfYBDc2yK&#10;yUnXxLbu6ZcLYZcf3/92PzoreupC41nBfJaBIK68brhWcDkf3z9AhIis0XomBQ8KsN+9TLZYaD/w&#10;N/WnWIsUwqFABSbGtpAyVIYchplviRN39Z3DmGBXS93hkMKdlYssy6XDhlODwZYOhqrb6e4UlEbf&#10;e2Pz0q9sNfxOH+XN/5BSb6/j5wZEpDH+i5/uL61guVqn/elNegJ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55bPBAAAA3QAAAA8AAAAAAAAAAAAAAAAAmAIAAGRycy9kb3du&#10;cmV2LnhtbFBLBQYAAAAABAAEAPUAAACGAwAAAAA=&#10;" path="m119,12l119,,,12,7,24,119,12r,xe" fillcolor="#dd7900" stroked="f">
                  <v:path arrowok="t" o:connecttype="custom" o:connectlocs="119,12;119,0;0,12;7,24;119,12;119,12" o:connectangles="0,0,0,0,0,0"/>
                </v:shape>
                <v:shape id="Freeform 3617" o:spid="_x0000_s2196" style="position:absolute;left:5956;top:4040;width:119;height:24;visibility:visible;mso-wrap-style:square;v-text-anchor:top" coordsize="1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oGMgA&#10;AADdAAAADwAAAGRycy9kb3ducmV2LnhtbESPT2vCQBTE70K/w/IKvekmiv+iq7SFgtCDNVXB2yP7&#10;TFKzb0N2a+K3d4VCj8PM/IZZrjtTiSs1rrSsIB5EIIgzq0vOFey/P/ozEM4ja6wsk4IbOVivnnpL&#10;TLRteUfX1OciQNglqKDwvk6kdFlBBt3A1sTBO9vGoA+yyaVusA1wU8lhFE2kwZLDQoE1vReUXdJf&#10;o2A6nL/t0lM1+tyOj/HP5vJ1mMhWqZfn7nUBwlPn/8N/7Y1WMBpPY3i8CU9Ar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FWgYyAAAAN0AAAAPAAAAAAAAAAAAAAAAAJgCAABk&#10;cnMvZG93bnJldi54bWxQSwUGAAAAAAQABAD1AAAAjQMAAAAA&#10;" path="m119,12l119,,,12,7,24,119,12r,xe" fillcolor="#de7d00" stroked="f">
                  <v:path arrowok="t" o:connecttype="custom" o:connectlocs="119,12;119,0;0,12;7,24;119,12;119,12" o:connectangles="0,0,0,0,0,0"/>
                </v:shape>
                <v:shape id="Freeform 3618" o:spid="_x0000_s2197" style="position:absolute;left:5963;top:4040;width:105;height:24;visibility:visible;mso-wrap-style:square;v-text-anchor:top" coordsize="10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89ysYA&#10;AADdAAAADwAAAGRycy9kb3ducmV2LnhtbESPT2vCQBTE7wW/w/IKXoru+qcqqauIEPFUqBbPj+wz&#10;SZt9G7NrTPvp3YLQ4zAzv2GW685WoqXGl441jIYKBHHmTMm5hs9jOliA8AHZYOWYNPyQh/Wq97TE&#10;xLgbf1B7CLmIEPYJaihCqBMpfVaQRT90NXH0zq6xGKJscmkavEW4reRYqZm0WHJcKLCmbUHZ9+Fq&#10;NbyfuC39S5ofvwKlu8lU/fqL0rr/3G3eQATqwn/40d4bDZPX+Rj+3s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89ysYAAADdAAAADwAAAAAAAAAAAAAAAACYAgAAZHJz&#10;L2Rvd25yZXYueG1sUEsFBgAAAAAEAAQA9QAAAIsDAAAAAA==&#10;" path="m105,12l105,,,12,,24,105,12r,xe" fillcolor="#df8100" stroked="f">
                  <v:path arrowok="t" o:connecttype="custom" o:connectlocs="105,12;105,0;0,12;0,24;105,12;105,12" o:connectangles="0,0,0,0,0,0"/>
                </v:shape>
                <v:shape id="Freeform 3619" o:spid="_x0000_s2198" style="position:absolute;left:5963;top:4040;width:105;height:24;visibility:visible;mso-wrap-style:square;v-text-anchor:top" coordsize="10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Erd8cA&#10;AADdAAAADwAAAGRycy9kb3ducmV2LnhtbESPQWvCQBSE74L/YXlCL1I3qdiG1DWIIO2hHpr00Nwe&#10;2dckmH0bsltN/n23IHgcZuYbZpuNphMXGlxrWUG8ikAQV1a3XCv4Ko6PCQjnkTV2lknBRA6y3Xy2&#10;xVTbK3/SJfe1CBB2KSpovO9TKV3VkEG3sj1x8H7sYNAHOdRSD3gNcNPJpyh6lgZbDgsN9nRoqDrn&#10;v0ZBUsbJhz1/H6eyfutQmvZULCelHhbj/hWEp9Hfw7f2u1aw3rys4f9NeAJy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hK3fHAAAA3QAAAA8AAAAAAAAAAAAAAAAAmAIAAGRy&#10;cy9kb3ducmV2LnhtbFBLBQYAAAAABAAEAPUAAACMAwAAAAA=&#10;" path="m105,12l105,,,12,,24,105,12r,xe" fillcolor="#e08500" stroked="f">
                  <v:path arrowok="t" o:connecttype="custom" o:connectlocs="105,12;105,0;0,12;0,24;105,12;105,12" o:connectangles="0,0,0,0,0,0"/>
                </v:shape>
                <v:shape id="Freeform 3620" o:spid="_x0000_s2199" style="position:absolute;left:5963;top:4040;width:105;height:24;visibility:visible;mso-wrap-style:square;v-text-anchor:top" coordsize="10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fhMgA&#10;AADdAAAADwAAAGRycy9kb3ducmV2LnhtbESPzW7CMBCE70i8g7WVekHg0PKnFIPaqqUgTvw8wCpe&#10;koh4HWIX4j59XakSx9HMfKOZL1tTiSs1rrSsYDhIQBBnVpecKzgePvszEM4ja6wsk4JADpaLbmeO&#10;qbY33tF173MRIexSVFB4X6dSuqwgg25ga+LonWxj0EfZ5FI3eItwU8mnJJlIgyXHhQJrei8oO++/&#10;jYLx10d7+Vmdwma07YW3MAnDy6xU6vGhfX0B4an19/B/e60VPI+nI/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j5+EyAAAAN0AAAAPAAAAAAAAAAAAAAAAAJgCAABk&#10;cnMvZG93bnJldi54bWxQSwUGAAAAAAQABAD1AAAAjQMAAAAA&#10;" path="m105,12l100,,,12,,24,105,12r,xe" fillcolor="#e18900" stroked="f">
                  <v:path arrowok="t" o:connecttype="custom" o:connectlocs="105,12;100,0;0,12;0,24;105,12;105,12" o:connectangles="0,0,0,0,0,0"/>
                </v:shape>
                <v:shape id="Freeform 3621" o:spid="_x0000_s2200" style="position:absolute;left:5963;top:4040;width:100;height:24;visibility:visible;mso-wrap-style:square;v-text-anchor:top" coordsize="10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l+68UA&#10;AADdAAAADwAAAGRycy9kb3ducmV2LnhtbESP3WrCQBSE7wu+w3KE3tWNFn+IriIRS+lVjT7AIXtM&#10;otmzIbvGbZ++Kwi9HGbmG2a1CaYRPXWutqxgPEpAEBdW11wqOB33bwsQziNrbCyTgh9ysFkPXlaY&#10;anvnA/W5L0WEsEtRQeV9m0rpiooMupFtiaN3tp1BH2VXSt3hPcJNIydJMpMGa44LFbaUVVRc85tR&#10;EORX2Mnzx6Xsd/vs93uWJxPMlHodhu0ShKfg/8PP9qdW8D6dT+Hx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7rxQAAAN0AAAAPAAAAAAAAAAAAAAAAAJgCAABkcnMv&#10;ZG93bnJldi54bWxQSwUGAAAAAAQABAD1AAAAigMAAAAA&#10;" path="m100,12l100,,,12,,24,100,12r,xe" fillcolor="#e28d00" stroked="f">
                  <v:path arrowok="t" o:connecttype="custom" o:connectlocs="100,12;100,0;0,12;0,24;100,12;100,12" o:connectangles="0,0,0,0,0,0"/>
                </v:shape>
                <v:shape id="Freeform 3622" o:spid="_x0000_s2201" style="position:absolute;left:5963;top:4040;width:100;height:24;visibility:visible;mso-wrap-style:square;v-text-anchor:top" coordsize="10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8DEcYA&#10;AADdAAAADwAAAGRycy9kb3ducmV2LnhtbESPQWvCQBSE70L/w/IKvemmFW2JrqKtbT2Ughrvj+zr&#10;Jpp9G7JrjP/eLQgeh5n5hpnOO1uJlhpfOlbwPEhAEOdOl2wUZLvP/hsIH5A1Vo5JwYU8zGcPvSmm&#10;2p15Q+02GBEh7FNUUIRQp1L6vCCLfuBq4uj9ucZiiLIxUjd4jnBbyZckGUuLJceFAmt6Lyg/bk9W&#10;gVli3W6yj/3vUH//jLKv3cpkB6WeHrvFBESgLtzDt/ZaKxiOXsfw/yY+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8DEcYAAADdAAAADwAAAAAAAAAAAAAAAACYAgAAZHJz&#10;L2Rvd25yZXYueG1sUEsFBgAAAAAEAAQA9QAAAIsDAAAAAA==&#10;" path="m100,12l100,,,12,,24,100,12r,xe" fillcolor="#e39100" stroked="f">
                  <v:path arrowok="t" o:connecttype="custom" o:connectlocs="100,12;100,0;0,12;0,24;100,12;100,12" o:connectangles="0,0,0,0,0,0"/>
                </v:shape>
                <v:shape id="Freeform 3623" o:spid="_x0000_s2202" style="position:absolute;left:5963;top:4040;width:100;height:24;visibility:visible;mso-wrap-style:square;v-text-anchor:top" coordsize="10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ZtMYA&#10;AADdAAAADwAAAGRycy9kb3ducmV2LnhtbESPQWvCQBSE74L/YXlCb7qxtVWjq1ix1EMRjR48PrPP&#10;JJh9G7Krpv/eLRQ8DjPzDTOdN6YUN6pdYVlBvxeBIE6tLjhTcNh/dUcgnEfWWFomBb/kYD5rt6YY&#10;a3vnHd0Sn4kAYRejgtz7KpbSpTkZdD1bEQfvbGuDPsg6k7rGe4CbUr5G0Yc0WHBYyLGiZU7pJbka&#10;BePTd9/jcbHcbkzzs/ocpJTYkVIvnWYxAeGp8c/wf3utFby9D4fw9yY8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hZtMYAAADdAAAADwAAAAAAAAAAAAAAAACYAgAAZHJz&#10;L2Rvd25yZXYueG1sUEsFBgAAAAAEAAQA9QAAAIsDAAAAAA==&#10;" path="m100,12l92,,,12,,24,100,12r,xe" fillcolor="#e49500" stroked="f">
                  <v:path arrowok="t" o:connecttype="custom" o:connectlocs="100,12;92,0;0,12;0,24;100,12;100,12" o:connectangles="0,0,0,0,0,0"/>
                </v:shape>
                <v:shape id="Freeform 3624" o:spid="_x0000_s2203" style="position:absolute;left:5963;top:4040;width:92;height:24;visibility:visible;mso-wrap-style:square;v-text-anchor:top" coordsize="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dU8IA&#10;AADdAAAADwAAAGRycy9kb3ducmV2LnhtbERPy4rCMBTdD/gP4QruxtTHqFSjqFQQBgZGRbeX5toW&#10;m5vaRK1+vVkMzPJw3rNFY0pxp9oVlhX0uhEI4tTqgjMFh/3mcwLCeWSNpWVS8CQHi3nrY4axtg/+&#10;pfvOZyKEsItRQe59FUvp0pwMuq6tiAN3trVBH2CdSV3jI4SbUvajaCQNFhwacqxonVN62d2Mgtf1&#10;sDolA0yT69An1bf5keWRlOq0m+UUhKfG/4v/3FutYPA1DnPDm/AE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F1TwgAAAN0AAAAPAAAAAAAAAAAAAAAAAJgCAABkcnMvZG93&#10;bnJldi54bWxQSwUGAAAAAAQABAD1AAAAhwMAAAAA&#10;" path="m92,12l92,,,12,,24,92,12r,xe" fillcolor="#e59800" stroked="f">
                  <v:path arrowok="t" o:connecttype="custom" o:connectlocs="92,12;92,0;0,12;0,24;92,12;92,12" o:connectangles="0,0,0,0,0,0"/>
                </v:shape>
                <v:shape id="Freeform 3625" o:spid="_x0000_s2204" style="position:absolute;left:5956;top:4113;width:167;height:24;visibility:visible;mso-wrap-style:square;v-text-anchor:top" coordsize="16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scMcA&#10;AADdAAAADwAAAGRycy9kb3ducmV2LnhtbESPW2sCMRSE3wv+h3CEvtWstlZdjVJ6AR8s3sHHw+a4&#10;u5icbDdRt/++KQg+DjPzDTOZNdaIC9W+dKyg20lAEGdOl5wr2G2/noYgfEDWaByTgl/yMJu2HiaY&#10;anflNV02IRcRwj5FBUUIVSqlzwqy6DuuIo7e0dUWQ5R1LnWN1wi3RvaS5FVaLDkuFFjRe0HZaXO2&#10;Cvqfq+8Xs8SP889huOguD/s800apx3bzNgYRqAn38K091wqe+4MR/L+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XLHDHAAAA3QAAAA8AAAAAAAAAAAAAAAAAmAIAAGRy&#10;cy9kb3ducmV2LnhtbFBLBQYAAAAABAAEAPUAAACMAwAAAAA=&#10;" path="m167,12l167,,,19r,5l167,12r,xe" fillcolor="#cb3300" stroked="f">
                  <v:path arrowok="t" o:connecttype="custom" o:connectlocs="167,12;167,0;0,19;0,24;167,12;167,12" o:connectangles="0,0,0,0,0,0"/>
                </v:shape>
                <v:shape id="Freeform 3626" o:spid="_x0000_s2205" style="position:absolute;left:5956;top:4113;width:167;height:24;visibility:visible;mso-wrap-style:square;v-text-anchor:top" coordsize="16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IYsIA&#10;AADdAAAADwAAAGRycy9kb3ducmV2LnhtbERPTWsCMRC9F/ofwhR6q4m2WlmNUgoFDz3oau/DZtxd&#10;upmETdTVX985FDw+3vdyPfhOnalPbWAL45EBRVwF13Jt4bD/epmDShnZYReYLFwpwXr1+LDEwoUL&#10;7+hc5lpJCKcCLTQ5x0LrVDXkMY1CJBbuGHqPWWBfa9fjRcJ9pyfGzLTHlqWhwUifDVW/5clbeH3f&#10;x9htbzPzczsM5lql8dvm29rnp+FjASrTkO/if/fGiW86l/3yRp6A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YhiwgAAAN0AAAAPAAAAAAAAAAAAAAAAAJgCAABkcnMvZG93&#10;bnJldi54bWxQSwUGAAAAAAQABAD1AAAAhwMAAAAA&#10;" path="m167,12l167,,,12,,24,167,12r,xe" fillcolor="#cc3600" stroked="f">
                  <v:path arrowok="t" o:connecttype="custom" o:connectlocs="167,12;167,0;0,12;0,24;167,12;167,12" o:connectangles="0,0,0,0,0,0"/>
                </v:shape>
                <v:shape id="Freeform 3627" o:spid="_x0000_s2206" style="position:absolute;left:5956;top:4113;width:162;height:24;visibility:visible;mso-wrap-style:square;v-text-anchor:top" coordsize="16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xjzMQA&#10;AADdAAAADwAAAGRycy9kb3ducmV2LnhtbESPS6vCMBSE94L/IRzh7jTVi1KqUUQQBLkLHwuXx+b0&#10;QZuT2kTt/fdGEFwOM/MNs1h1phYPal1pWcF4FIEgTq0uOVdwPm2HMQjnkTXWlknBPzlYLfu9BSba&#10;PvlAj6PPRYCwS1BB4X2TSOnSggy6kW2Ig5fZ1qAPss2lbvEZ4KaWkyiaSYMlh4UCG9oUlFbHu1EQ&#10;37Kr/cPq5LJpd8X9pdpnt7NSP4NuPQfhqfPf8Ke90wp+p/EY3m/C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8Y8zEAAAA3QAAAA8AAAAAAAAAAAAAAAAAmAIAAGRycy9k&#10;b3ducmV2LnhtbFBLBQYAAAAABAAEAPUAAACJAwAAAAA=&#10;" path="m162,12l162,,,12,,24,162,12r,xe" fillcolor="#cd3a00" stroked="f">
                  <v:path arrowok="t" o:connecttype="custom" o:connectlocs="162,12;162,0;0,12;0,24;162,12;162,12" o:connectangles="0,0,0,0,0,0"/>
                </v:shape>
                <v:shape id="Freeform 3628" o:spid="_x0000_s2207" style="position:absolute;left:5956;top:4113;width:162;height:24;visibility:visible;mso-wrap-style:square;v-text-anchor:top" coordsize="16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rScgA&#10;AADdAAAADwAAAGRycy9kb3ducmV2LnhtbESPQWvCQBSE74X+h+UVvEjd1GIJ0VVKS1AQlKqX3h7Z&#10;ZxKafZvurib217uC0OMwM98ws0VvGnEm52vLCl5GCQjiwuqaSwWHff6cgvABWWNjmRRcyMNi/vgw&#10;w0zbjr/ovAuliBD2GSqoQmgzKX1RkUE/si1x9I7WGQxRulJqh12Em0aOk+RNGqw5LlTY0kdFxc/u&#10;ZBT8ng7p59Jv2nx42bp1t96v8u8/pQZP/fsURKA+/Ifv7ZVW8DpJx3B7E5+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2tJyAAAAN0AAAAPAAAAAAAAAAAAAAAAAJgCAABk&#10;cnMvZG93bnJldi54bWxQSwUGAAAAAAQABAD1AAAAjQMAAAAA&#10;" path="m162,12l162,,,12,,24,162,12r,xe" fillcolor="#ce3e00" stroked="f">
                  <v:path arrowok="t" o:connecttype="custom" o:connectlocs="162,12;162,0;0,12;0,24;162,12;162,12" o:connectangles="0,0,0,0,0,0"/>
                </v:shape>
                <v:shape id="Freeform 3629" o:spid="_x0000_s2208" style="position:absolute;left:5956;top:4113;width:162;height:24;visibility:visible;mso-wrap-style:square;v-text-anchor:top" coordsize="16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TsCMYA&#10;AADdAAAADwAAAGRycy9kb3ducmV2LnhtbESP0WrCQBRE34X+w3ILvummppaQukqrtvgipeoHXLK3&#10;yWL2bsxuTPr33YLg4zAzZ5jFarC1uFLrjWMFT9MEBHHhtOFSwen4MclA+ICssXZMCn7Jw2r5MFpg&#10;rl3P33Q9hFJECPscFVQhNLmUvqjIop+6hjh6P661GKJsS6lb7CPc1nKWJC/SouG4UGFD64qK86Gz&#10;CprazM9H2e9Pn+/43G13cnMxX0qNH4e3VxCBhnAP39o7rSCdZyn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TsCMYAAADdAAAADwAAAAAAAAAAAAAAAACYAgAAZHJz&#10;L2Rvd25yZXYueG1sUEsFBgAAAAAEAAQA9QAAAIsDAAAAAA==&#10;" path="m162,12l155,,,12,,24,162,12r,xe" fillcolor="#cf4200" stroked="f">
                  <v:path arrowok="t" o:connecttype="custom" o:connectlocs="162,12;155,0;0,12;0,24;162,12;162,12" o:connectangles="0,0,0,0,0,0"/>
                </v:shape>
                <v:shape id="Freeform 3630" o:spid="_x0000_s2209" style="position:absolute;left:5956;top:4113;width:155;height:24;visibility:visible;mso-wrap-style:square;v-text-anchor:top" coordsize="15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7YsYA&#10;AADdAAAADwAAAGRycy9kb3ducmV2LnhtbESPQWvCQBSE7wX/w/IEb3VTrWKjq9ii0EMvag/t7Zl9&#10;JqnZtyH7oum/7xYEj8PMfMMsVp2r1IWaUHo28DRMQBFn3pacG/g8bB9noIIgW6w8k4FfCrBa9h4W&#10;mFp/5R1d9pKrCOGQooFCpE61DllBDsPQ18TRO/nGoUTZ5No2eI1wV+lRkky1w5LjQoE1vRWUnfet&#10;M7Bpv386K7rkj0Rejl+tfT0frTGDfreegxLq5B6+td+tgfFk9gz/b+IT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g7YsYAAADdAAAADwAAAAAAAAAAAAAAAACYAgAAZHJz&#10;L2Rvd25yZXYueG1sUEsFBgAAAAAEAAQA9QAAAIsDAAAAAA==&#10;" path="m155,12l155,,,12,,24,155,12r,xe" fillcolor="#d04600" stroked="f">
                  <v:path arrowok="t" o:connecttype="custom" o:connectlocs="155,12;155,0;0,12;0,24;155,12;155,12" o:connectangles="0,0,0,0,0,0"/>
                </v:shape>
                <v:shape id="Freeform 3631" o:spid="_x0000_s2210" style="position:absolute;left:5956;top:4113;width:155;height:24;visibility:visible;mso-wrap-style:square;v-text-anchor:top" coordsize="15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GwMcA&#10;AADdAAAADwAAAGRycy9kb3ducmV2LnhtbESPQWsCMRSE74X+h/AK3mrWiiKrUaxULOzFqpX29tg8&#10;d0M3L0sS3e2/bwqFHoeZ+YZZrHrbiBv5YBwrGA0zEMSl04YrBafj9nEGIkRkjY1jUvBNAVbL+7sF&#10;5tp1/Ea3Q6xEgnDIUUEdY5tLGcqaLIaha4mTd3HeYkzSV1J77BLcNvIpy6bSouG0UGNLm5rKr8PV&#10;Kth1e+OP489ic5ajk39/KT7Mc6HU4KFfz0FE6uN/+K/9qhWMJ7MJ/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5BsDHAAAA3QAAAA8AAAAAAAAAAAAAAAAAmAIAAGRy&#10;cy9kb3ducmV2LnhtbFBLBQYAAAAABAAEAPUAAACMAwAAAAA=&#10;" path="m155,12l155,,,12,,24,155,12r,xe" fillcolor="#d14a00" stroked="f">
                  <v:path arrowok="t" o:connecttype="custom" o:connectlocs="155,12;155,0;0,12;0,24;155,12;155,12" o:connectangles="0,0,0,0,0,0"/>
                </v:shape>
                <v:shape id="Freeform 3632" o:spid="_x0000_s2211" style="position:absolute;left:5956;top:4113;width:155;height:24;visibility:visible;mso-wrap-style:square;v-text-anchor:top" coordsize="15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5JcgA&#10;AADdAAAADwAAAGRycy9kb3ducmV2LnhtbESP3WrCQBSE7wu+w3IKvSm6sfWvqasUi6BFxdqCt8fs&#10;MQlmz4bsatK37wqCl8PMfMOMp40pxIUql1tW0O1EIIgTq3NOFfz+zNsjEM4jaywsk4I/cjCdtB7G&#10;GGtb8zdddj4VAcIuRgWZ92UspUsyMug6tiQO3tFWBn2QVSp1hXWAm0K+RNFAGsw5LGRY0iyj5LQ7&#10;GwVfw/2612D/c7U91G8bnNXr5XOq1NNj8/EOwlPj7+Fbe6EVvPZHA7i+CU9AT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F7klyAAAAN0AAAAPAAAAAAAAAAAAAAAAAJgCAABk&#10;cnMvZG93bnJldi54bWxQSwUGAAAAAAQABAD1AAAAjQMAAAAA&#10;" path="m155,12l148,,,12,7,24,155,12r,xe" fillcolor="#d24e00" stroked="f">
                  <v:path arrowok="t" o:connecttype="custom" o:connectlocs="155,12;148,0;0,12;7,24;155,12;155,12" o:connectangles="0,0,0,0,0,0"/>
                </v:shape>
                <v:shape id="Freeform 3633" o:spid="_x0000_s2212" style="position:absolute;left:5956;top:4113;width:148;height:24;visibility:visible;mso-wrap-style:square;v-text-anchor:top" coordsize="1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yMtsUA&#10;AADdAAAADwAAAGRycy9kb3ducmV2LnhtbESP3WrCQBSE7wu+w3IE7+pGpXWNriKCIJaCfw9wyB6T&#10;aPZsyK4xvn23UOjlMDPfMItVZyvRUuNLxxpGwwQEceZMybmGy3n7rkD4gGywckwaXuRhtey9LTA1&#10;7slHak8hFxHCPkUNRQh1KqXPCrLoh64mjt7VNRZDlE0uTYPPCLeVHCfJp7RYclwosKZNQdn99LAa&#10;tuohd8n1+6BGa9XOSrztZ19nrQf9bj0HEagL/+G/9s5omHyoKfy+i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3Iy2xQAAAN0AAAAPAAAAAAAAAAAAAAAAAJgCAABkcnMv&#10;ZG93bnJldi54bWxQSwUGAAAAAAQABAD1AAAAigMAAAAA&#10;" path="m148,12l148,,,12,7,24,148,12r,xe" fillcolor="#d35200" stroked="f">
                  <v:path arrowok="t" o:connecttype="custom" o:connectlocs="148,12;148,0;0,12;7,24;148,12;148,12" o:connectangles="0,0,0,0,0,0"/>
                </v:shape>
                <v:shape id="Freeform 3634" o:spid="_x0000_s2213" style="position:absolute;left:5963;top:4113;width:141;height:24;visibility:visible;mso-wrap-style:square;v-text-anchor:top" coordsize="1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Xf8QA&#10;AADdAAAADwAAAGRycy9kb3ducmV2LnhtbERPy2oCMRTdF/oP4RbcFM1o8cHUKEWxdiHF9/p2cp0Z&#10;OrkZkuiMf28WhS4P5z2dt6YSN3K+tKyg30tAEGdWl5wrOB5W3QkIH5A1VpZJwZ08zGfPT1NMtW14&#10;R7d9yEUMYZ+igiKEOpXSZwUZ9D1bE0fuYp3BEKHLpXbYxHBTyUGSjKTBkmNDgTUtCsp+91ejYNOe&#10;L9/lMG826/r0s/xcutHrdqxU56X9eAcRqA3/4j/3l1bwNpzEufFNf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oF3/EAAAA3QAAAA8AAAAAAAAAAAAAAAAAmAIAAGRycy9k&#10;b3ducmV2LnhtbFBLBQYAAAAABAAEAPUAAACJAwAAAAA=&#10;" path="m141,12l141,,,12,,24,141,12r,xe" fillcolor="#d45600" stroked="f">
                  <v:path arrowok="t" o:connecttype="custom" o:connectlocs="141,12;141,0;0,12;0,24;141,12;141,12" o:connectangles="0,0,0,0,0,0"/>
                </v:shape>
                <v:shape id="Freeform 3635" o:spid="_x0000_s2214" style="position:absolute;left:5963;top:4113;width:136;height:24;visibility:visible;mso-wrap-style:square;v-text-anchor:top" coordsize="13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m1XcEA&#10;AADdAAAADwAAAGRycy9kb3ducmV2LnhtbESPQYvCMBSE74L/IbwFb5qsYq1do8iC4NWu4PXRvG2K&#10;zUtponb/vRGEPQ4z8w2z2Q2uFXfqQ+NZw+dMgSCuvGm41nD+OUxzECEiG2w9k4Y/CrDbjkcbLIx/&#10;8InuZaxFgnAoUIONsSukDJUlh2HmO+Lk/freYUyyr6Xp8ZHgrpVzpTLpsOG0YLGjb0vVtbw5DZ4W&#10;qs5keclXh/XqemqHTFmr9eRj2H+BiDTE//C7fTQaFst8Da836Qn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5tV3BAAAA3QAAAA8AAAAAAAAAAAAAAAAAmAIAAGRycy9kb3du&#10;cmV2LnhtbFBLBQYAAAAABAAEAPUAAACGAwAAAAA=&#10;" path="m136,12l136,,,12,,24,136,12r,xe" fillcolor="#d55a00" stroked="f">
                  <v:path arrowok="t" o:connecttype="custom" o:connectlocs="136,12;136,0;0,12;0,24;136,12;136,12" o:connectangles="0,0,0,0,0,0"/>
                </v:shape>
                <v:shape id="Freeform 3636" o:spid="_x0000_s2215" style="position:absolute;left:5963;top:4113;width:136;height:24;visibility:visible;mso-wrap-style:square;v-text-anchor:top" coordsize="13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9dXsEA&#10;AADdAAAADwAAAGRycy9kb3ducmV2LnhtbERPTYvCMBC9L/gfwgje1lRF0WoUFRY9uip6HZuxLTaT&#10;kmRt/ffmIOzx8b4Xq9ZU4knOl5YVDPoJCOLM6pJzBefTz/cUhA/IGivLpOBFHlbLztcCU20b/qXn&#10;MeQihrBPUUERQp1K6bOCDPq+rYkjd7fOYIjQ5VI7bGK4qeQwSSbSYMmxocCatgVlj+OfUTAb7g+T&#10;2258ul6ysNu4+3r02jZK9brteg4iUBv+xR/3XisYjWdxf3wTn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XV7BAAAA3QAAAA8AAAAAAAAAAAAAAAAAmAIAAGRycy9kb3du&#10;cmV2LnhtbFBLBQYAAAAABAAEAPUAAACGAwAAAAA=&#10;" path="m136,12l136,,,12,,24,136,12r,xe" fillcolor="#d65e00" stroked="f">
                  <v:path arrowok="t" o:connecttype="custom" o:connectlocs="136,12;136,0;0,12;0,24;136,12;136,12" o:connectangles="0,0,0,0,0,0"/>
                </v:shape>
                <v:shape id="Freeform 3637" o:spid="_x0000_s2216" style="position:absolute;left:5963;top:4120;width:136;height:17;visibility:visible;mso-wrap-style:square;v-text-anchor:top" coordsize="13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48MYA&#10;AADdAAAADwAAAGRycy9kb3ducmV2LnhtbESPUWvCQBCE3wv+h2OFvki9WFE09RQrFAoWQa34uuTW&#10;JDS3F3Orpv/eKwh9HGbmG2a2aF2lrtSE0rOBQT8BRZx5W3Ju4Hv/8TIBFQTZYuWZDPxSgMW88zTD&#10;1Pobb+m6k1xFCIcUDRQidap1yApyGPq+Jo7eyTcOJcom17bBW4S7Sr8myVg7LDkuFFjTqqDsZ3dx&#10;Bs7TE9uNlIdjcnjvHWW9GX6tLsY8d9vlGyihVv7Dj/anNTAcTQfw9yY+A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Q48MYAAADdAAAADwAAAAAAAAAAAAAAAACYAgAAZHJz&#10;L2Rvd25yZXYueG1sUEsFBgAAAAAEAAQA9QAAAIsDAAAAAA==&#10;" path="m136,5l129,,,5,,17,136,5r,xe" fillcolor="#d76200" stroked="f">
                  <v:path arrowok="t" o:connecttype="custom" o:connectlocs="136,5;129,0;0,5;0,17;136,5;136,5" o:connectangles="0,0,0,0,0,0"/>
                </v:shape>
                <v:shape id="Freeform 3638" o:spid="_x0000_s2217" style="position:absolute;left:5963;top:4120;width:129;height:17;visibility:visible;mso-wrap-style:square;v-text-anchor:top" coordsize="12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jMCMYA&#10;AADdAAAADwAAAGRycy9kb3ducmV2LnhtbESPQWvCQBSE70L/w/IKvZlNUrRt6ioiitaeqvb+mn1N&#10;0mTfhuyq8d93BcHjMDPfMJNZbxpxos5VlhUkUQyCOLe64kLBYb8avoJwHlljY5kUXMjBbPowmGCm&#10;7Zm/6LTzhQgQdhkqKL1vMyldXpJBF9mWOHi/tjPog+wKqTs8B7hpZBrHY2mw4rBQYkuLkvJ6dzQK&#10;6mWdJMnS1n+fL98fRbVN1z+tUerpsZ+/g/DU+3v41t5oBc+jtxSub8IT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jMCMYAAADdAAAADwAAAAAAAAAAAAAAAACYAgAAZHJz&#10;L2Rvd25yZXYueG1sUEsFBgAAAAAEAAQA9QAAAIsDAAAAAA==&#10;" path="m129,5r,-5l,5,,17,129,5r,xe" fillcolor="#d86500" stroked="f">
                  <v:path arrowok="t" o:connecttype="custom" o:connectlocs="129,5;129,0;0,5;0,17;129,5;129,5" o:connectangles="0,0,0,0,0,0"/>
                </v:shape>
                <v:shape id="Freeform 3639" o:spid="_x0000_s2218" style="position:absolute;left:5963;top:4120;width:129;height:17;visibility:visible;mso-wrap-style:square;v-text-anchor:top" coordsize="12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t8cA&#10;AADdAAAADwAAAGRycy9kb3ducmV2LnhtbESP3UoDMRSE74W+QzgF72y2FqXdNi2iqAWhxa3YXh6S&#10;sz91c7IksV3f3ggFL4eZ+YZZrHrbihP50DhWMB5lIIi1Mw1XCj52zzdTECEiG2wdk4IfCrBaDq4W&#10;mBt35nc6FbESCcIhRwV1jF0uZdA1WQwj1xEnr3TeYkzSV9J4PCe4beVtlt1Liw2nhRo7eqxJfxXf&#10;VsH+8Dbd6LFcFy+fW10+eXl85VKp62H/MAcRqY//4Ut7bRRM7mYT+Hu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PobfHAAAA3QAAAA8AAAAAAAAAAAAAAAAAmAIAAGRy&#10;cy9kb3ducmV2LnhtbFBLBQYAAAAABAAEAPUAAACMAwAAAAA=&#10;" path="m129,5r,-5l,5,,17,129,5r,xe" fillcolor="#d96900" stroked="f">
                  <v:path arrowok="t" o:connecttype="custom" o:connectlocs="129,5;129,0;0,5;0,17;129,5;129,5" o:connectangles="0,0,0,0,0,0"/>
                </v:shape>
                <v:shape id="Freeform 3640" o:spid="_x0000_s2219" style="position:absolute;left:5963;top:4120;width:124;height:17;visibility:visible;mso-wrap-style:square;v-text-anchor:top" coordsize="1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eYMYA&#10;AADdAAAADwAAAGRycy9kb3ducmV2LnhtbESPQWvCQBSE70L/w/IKXopuaqtodBUVW0QUMer9kX1N&#10;0mbfhuzWpP++Wyh4HGbmG2a2aE0pblS7wrKC534Egji1uuBMweX81huDcB5ZY2mZFPyQg8X8oTPD&#10;WNuGT3RLfCYChF2MCnLvq1hKl+Zk0PVtRRy8D1sb9EHWmdQ1NgFuSjmIopE0WHBYyLGidU7pV/Jt&#10;FLxvmqRYHZ72n9ejc5omPjvvDkp1H9vlFISn1t/D/+2tVvAynLzC35vw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CeYMYAAADdAAAADwAAAAAAAAAAAAAAAACYAgAAZHJz&#10;L2Rvd25yZXYueG1sUEsFBgAAAAAEAAQA9QAAAIsDAAAAAA==&#10;" path="m124,5r,-5l,5,,17,124,5r,xe" fillcolor="#da6d00" stroked="f">
                  <v:path arrowok="t" o:connecttype="custom" o:connectlocs="124,5;124,0;0,5;0,17;124,5;124,5" o:connectangles="0,0,0,0,0,0"/>
                </v:shape>
                <v:shape id="Freeform 3641" o:spid="_x0000_s2220" style="position:absolute;left:5963;top:4120;width:124;height:17;visibility:visible;mso-wrap-style:square;v-text-anchor:top" coordsize="1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38UA&#10;AADdAAAADwAAAGRycy9kb3ducmV2LnhtbESPS0sDMRSF90L/Q7gFdzZT7cuxaRG14KYL+6Db6+Q6&#10;GTq5CUlsp/31RhBcHs7j48yXnW3FiUJsHCsYDgoQxJXTDdcKdtvV3QxETMgaW8ek4EIRlovezRxL&#10;7c78QadNqkUe4ViiApOSL6WMlSGLceA8cfa+XLCYsgy11AHPedy28r4oJtJiw5lg0NOLoeq4+baZ&#10;2wUzLfZptPavVXg7rLefXl6Vuu13z08gEnXpP/zXftcKHsaPY/h9k5+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4/fxQAAAN0AAAAPAAAAAAAAAAAAAAAAAJgCAABkcnMv&#10;ZG93bnJldi54bWxQSwUGAAAAAAQABAD1AAAAigMAAAAA&#10;" path="m124,12l124,,,5,,17,124,12r,xe" fillcolor="#db7100" stroked="f">
                  <v:path arrowok="t" o:connecttype="custom" o:connectlocs="124,12;124,0;0,5;0,17;124,12;124,12" o:connectangles="0,0,0,0,0,0"/>
                </v:shape>
                <v:shape id="Freeform 3642" o:spid="_x0000_s2221" style="position:absolute;left:5963;top:4120;width:124;height:17;visibility:visible;mso-wrap-style:square;v-text-anchor:top" coordsize="1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FwYMcA&#10;AADdAAAADwAAAGRycy9kb3ducmV2LnhtbESPQWvCQBSE74L/YXlCb7qxRanRVcQ2IhWh0dLzM/tM&#10;gtm3Ibs1aX+9Wyj0OMzMN8xi1ZlK3KhxpWUF41EEgjizuuRcwccpGT6DcB5ZY2WZFHyTg9Wy31tg&#10;rG3LKd2OPhcBwi5GBYX3dSylywoy6Ea2Jg7exTYGfZBNLnWDbYCbSj5G0VQaLDksFFjTpqDsevwy&#10;CtqDfnvfu+4V/fV8+NmmSfX5kij1MOjWcxCeOv8f/mvvtIKnyWwKv2/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BcGDHAAAA3QAAAA8AAAAAAAAAAAAAAAAAmAIAAGRy&#10;cy9kb3ducmV2LnhtbFBLBQYAAAAABAAEAPUAAACMAwAAAAA=&#10;" path="m124,12l124,,,5,5,17,124,12r,xe" fillcolor="#dc7500" stroked="f">
                  <v:path arrowok="t" o:connecttype="custom" o:connectlocs="124,12;124,0;0,5;5,17;124,12;124,12" o:connectangles="0,0,0,0,0,0"/>
                </v:shape>
                <v:shape id="Freeform 3643" o:spid="_x0000_s2222" style="position:absolute;left:5963;top:4120;width:117;height:17;visibility:visible;mso-wrap-style:square;v-text-anchor:top" coordsize="1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bmcgA&#10;AADdAAAADwAAAGRycy9kb3ducmV2LnhtbESPQWvCQBSE7wX/w/KE3nSjxbamriJitLS0oC09P7PP&#10;bDD7NmS3Me2vdwtCj8PMfMPMFp2tREuNLx0rGA0TEMS50yUXCj4/ssEjCB+QNVaOScEPeVjMezcz&#10;TLU7847afShEhLBPUYEJoU6l9Lkhi37oauLoHV1jMUTZFFI3eI5wW8lxktxLiyXHBYM1rQzlp/23&#10;VTAx3el3s80Om6/67dia92z98lopddvvlk8gAnXhP3xtP2sFd5PpA/y9iU9Az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7VuZyAAAAN0AAAAPAAAAAAAAAAAAAAAAAJgCAABk&#10;cnMvZG93bnJldi54bWxQSwUGAAAAAAQABAD1AAAAjQMAAAAA&#10;" path="m117,12l117,,,5,5,17,117,12r,xe" fillcolor="#dd7900" stroked="f">
                  <v:path arrowok="t" o:connecttype="custom" o:connectlocs="117,12;117,0;0,5;5,17;117,12;117,12" o:connectangles="0,0,0,0,0,0"/>
                </v:shape>
                <v:shape id="Freeform 3644" o:spid="_x0000_s2223" style="position:absolute;left:5968;top:4120;width:112;height:17;visibility:visible;mso-wrap-style:square;v-text-anchor:top" coordsize="1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ebMUA&#10;AADdAAAADwAAAGRycy9kb3ducmV2LnhtbERPTWvCQBC9C/0PyxR6EbOxYmtTV2kriodeGgO2tyE7&#10;JsHsbMhuk/jv3YPg8fG+l+vB1KKj1lWWFUyjGARxbnXFhYLssJ0sQDiPrLG2TAou5GC9ehgtMdG2&#10;5x/qUl+IEMIuQQWl900ipctLMugi2xAH7mRbgz7AtpC6xT6Em1o+x/GLNFhxaCixoa+S8nP6bxSM&#10;s+nf7zk7drvPWRpvXnXe16dvpZ4eh493EJ4Gfxff3HutYDZ/C3PDm/A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l5sxQAAAN0AAAAPAAAAAAAAAAAAAAAAAJgCAABkcnMv&#10;ZG93bnJldi54bWxQSwUGAAAAAAQABAD1AAAAigMAAAAA&#10;" path="m112,12l112,,,5,,17,112,12r,xe" fillcolor="#de7d00" stroked="f">
                  <v:path arrowok="t" o:connecttype="custom" o:connectlocs="112,12;112,0;0,5;0,17;112,12;112,12" o:connectangles="0,0,0,0,0,0"/>
                </v:shape>
                <v:shape id="Freeform 3645" o:spid="_x0000_s2224" style="position:absolute;left:5968;top:4120;width:112;height:17;visibility:visible;mso-wrap-style:square;v-text-anchor:top" coordsize="1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EVscA&#10;AADdAAAADwAAAGRycy9kb3ducmV2LnhtbESPQWvCQBSE7wX/w/IEL6VuqkSb6CpFaGjBi9ri9ZF9&#10;JtHs25jdmvTfdwsFj8PMfMMs172pxY1aV1lW8DyOQBDnVldcKPg8vD29gHAeWWNtmRT8kIP1avCw&#10;xFTbjnd02/tCBAi7FBWU3jeplC4vyaAb24Y4eCfbGvRBtoXULXYBbmo5iaKZNFhxWCixoU1J+WX/&#10;bRRk2/Nx85E9zhPbueMkm8a761es1GjYvy5AeOr9PfzfftcKpnGSwN+b8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lxFbHAAAA3QAAAA8AAAAAAAAAAAAAAAAAmAIAAGRy&#10;cy9kb3ducmV2LnhtbFBLBQYAAAAABAAEAPUAAACMAwAAAAA=&#10;" path="m112,12l107,,,5,,17,112,12r,xe" fillcolor="#df8100" stroked="f">
                  <v:path arrowok="t" o:connecttype="custom" o:connectlocs="112,12;107,0;0,5;0,17;112,12;112,12" o:connectangles="0,0,0,0,0,0"/>
                </v:shape>
                <v:shape id="Freeform 3646" o:spid="_x0000_s2225" style="position:absolute;left:5968;top:4120;width:107;height:17;visibility:visible;mso-wrap-style:square;v-text-anchor:top" coordsize="10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z7MAA&#10;AADdAAAADwAAAGRycy9kb3ducmV2LnhtbERPS4vCMBC+L/gfwgje1lQFWapRRPC1p90q4nFoxrbY&#10;zJQmav335rCwx4/vPV92rlYPan0lbGA0TEAR52IrLgycjpvPL1A+IFushcnAizwsF72POaZWnvxL&#10;jywUKoawT9FAGUKTau3zkhz6oTTEkbtK6zBE2BbatviM4a7W4ySZaocVx4YSG1qXlN+yuzOw29Rb&#10;cX6/PWS7n9v3mQVfcjFm0O9WM1CBuvAv/nPvrYHJNIn745v4BP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cz7MAAAADdAAAADwAAAAAAAAAAAAAAAACYAgAAZHJzL2Rvd25y&#10;ZXYueG1sUEsFBgAAAAAEAAQA9QAAAIUDAAAAAA==&#10;" path="m107,12l107,,,5,,17,107,12r,xe" fillcolor="#e08500" stroked="f">
                  <v:path arrowok="t" o:connecttype="custom" o:connectlocs="107,12;107,0;0,5;0,17;107,12;107,12" o:connectangles="0,0,0,0,0,0"/>
                </v:shape>
                <v:shape id="Freeform 3647" o:spid="_x0000_s2226" style="position:absolute;left:5968;top:4120;width:107;height:17;visibility:visible;mso-wrap-style:square;v-text-anchor:top" coordsize="10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6fPcQA&#10;AADdAAAADwAAAGRycy9kb3ducmV2LnhtbESPQYvCMBSE74L/ITzBi2iiy2qpRhFB8LCHtYp4fDTP&#10;tti8lCZq/febhYU9DjPzDbPadLYWT2p95VjDdKJAEOfOVFxoOJ/24wSED8gGa8ek4U0eNut+b4Wp&#10;cS8+0jMLhYgQ9ilqKENoUil9XpJFP3ENcfRurrUYomwLaVp8Rbit5UypubRYcVwosaFdSfk9e1gN&#10;I9V8J1+fSW0uJ3U1uOjQ8FHr4aDbLkEE6sJ/+K99MBo+5moKv2/iE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unz3EAAAA3QAAAA8AAAAAAAAAAAAAAAAAmAIAAGRycy9k&#10;b3ducmV2LnhtbFBLBQYAAAAABAAEAPUAAACJAwAAAAA=&#10;" path="m107,12l107,,,5,,17,107,12r,xe" fillcolor="#e18900" stroked="f">
                  <v:path arrowok="t" o:connecttype="custom" o:connectlocs="107,12;107,0;0,5;0,17;107,12;107,12" o:connectangles="0,0,0,0,0,0"/>
                </v:shape>
                <v:shape id="Freeform 3648" o:spid="_x0000_s2227" style="position:absolute;left:5968;top:4120;width:100;height:17;visibility:visible;mso-wrap-style:square;v-text-anchor:top" coordsize="10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CUcQA&#10;AADdAAAADwAAAGRycy9kb3ducmV2LnhtbESPQYvCMBSE7wv+h/CEva2pLoh0TYuIC4oHUffi7dE8&#10;29DmpTRZrf56Iwgeh5n5hpnnvW3EhTpvHCsYjxIQxIXThksFf8ffrxkIH5A1No5JwY085NngY46p&#10;dlfe0+UQShEh7FNUUIXQplL6oiKLfuRa4uidXWcxRNmVUnd4jXDbyEmSTKVFw3GhwpaWFRX14d8q&#10;qOsNmcVJbutt4Xcrczsd79wq9TnsFz8gAvXhHX6111rB9zSZwPNNf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UglHEAAAA3QAAAA8AAAAAAAAAAAAAAAAAmAIAAGRycy9k&#10;b3ducmV2LnhtbFBLBQYAAAAABAAEAPUAAACJAwAAAAA=&#10;" path="m100,12l100,,,5,,17,100,12r,xe" fillcolor="#e28d00" stroked="f">
                  <v:path arrowok="t" o:connecttype="custom" o:connectlocs="100,12;100,0;0,5;0,17;100,12;100,12" o:connectangles="0,0,0,0,0,0"/>
                </v:shape>
                <v:shape id="Freeform 3649" o:spid="_x0000_s2228" style="position:absolute;left:5968;top:4120;width:100;height:17;visibility:visible;mso-wrap-style:square;v-text-anchor:top" coordsize="10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ghNMQA&#10;AADdAAAADwAAAGRycy9kb3ducmV2LnhtbESPT4vCMBTE78J+h/AW9qbJ+p9qFBEWPYm6S/H4aJ5t&#10;2ealNFHrtzeC4HGYmd8w82VrK3GlxpeONXz3FAjizJmScw1/vz/dKQgfkA1WjknDnTwsFx+dOSbG&#10;3fhA12PIRYSwT1BDEUKdSOmzgiz6nquJo3d2jcUQZZNL0+Atwm0l+0qNpcWS40KBNa0Lyv6PF6th&#10;spP74WFkdpymw+3+pHjSphutvz7b1QxEoDa8w6/21mgYjNUAnm/i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IITTEAAAA3QAAAA8AAAAAAAAAAAAAAAAAmAIAAGRycy9k&#10;b3ducmV2LnhtbFBLBQYAAAAABAAEAPUAAACJAwAAAAA=&#10;" path="m100,12l100,,,5,,17,100,12r,xe" fillcolor="#e39100" stroked="f">
                  <v:path arrowok="t" o:connecttype="custom" o:connectlocs="100,12;100,0;0,5;0,17;100,12;100,12" o:connectangles="0,0,0,0,0,0"/>
                </v:shape>
                <v:shape id="Freeform 3650" o:spid="_x0000_s2229" style="position:absolute;left:5968;top:4120;width:100;height:17;visibility:visible;mso-wrap-style:square;v-text-anchor:top" coordsize="10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1rLcgA&#10;AADdAAAADwAAAGRycy9kb3ducmV2LnhtbESPT2vCQBTE70K/w/IKvUjdtBop0TWUQMSLh/oH2tsj&#10;+8xGs29Ddqvpt+8WCh6HmfkNs8wH24or9b5xrOBlkoAgrpxuuFZw2JfPbyB8QNbYOiYFP+QhXz2M&#10;lphpd+MPuu5CLSKEfYYKTAhdJqWvDFn0E9cRR+/keoshyr6WusdbhNtWvibJXFpsOC4Y7KgwVF12&#10;31bBeHpMi7VJ17yRn1+zrS63w7lU6ulxeF+ACDSEe/i/vdEKpvNkBn9v4hO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7WstyAAAAN0AAAAPAAAAAAAAAAAAAAAAAJgCAABk&#10;cnMvZG93bnJldi54bWxQSwUGAAAAAAQABAD1AAAAjQMAAAAA&#10;" path="m100,12l95,,,5,,17,100,12r,xe" fillcolor="#e49500" stroked="f">
                  <v:path arrowok="t" o:connecttype="custom" o:connectlocs="100,12;95,0;0,5;0,17;100,12;100,12" o:connectangles="0,0,0,0,0,0"/>
                </v:shape>
                <v:shape id="Freeform 3651" o:spid="_x0000_s2230" style="position:absolute;left:5968;top:4120;width:95;height:17;visibility:visible;mso-wrap-style:square;v-text-anchor:top" coordsize="9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qUcQA&#10;AADdAAAADwAAAGRycy9kb3ducmV2LnhtbESPQWvCQBSE7wX/w/IEb3XTSqREV9FCRLxpCl4fu69J&#10;2uzbmF2T+O+7hUKPw8x8w6y3o21ET52vHSt4mScgiLUzNZcKPor8+Q2ED8gGG8ek4EEetpvJ0xoz&#10;4wY+U38JpYgQ9hkqqEJoMym9rsiin7uWOHqfrrMYouxKaTocItw28jVJltJizXGhwpbeK9Lfl7tV&#10;IAt93uWpPRTO7IvrKejT7UsrNZuOuxWIQGP4D/+1j0bBYpmk8PsmP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Q6lHEAAAA3QAAAA8AAAAAAAAAAAAAAAAAmAIAAGRycy9k&#10;b3ducmV2LnhtbFBLBQYAAAAABAAEAPUAAACJAwAAAAA=&#10;" path="m95,12l95,,,5,,17,95,12r,xe" fillcolor="#e59800" stroked="f">
                  <v:path arrowok="t" o:connecttype="custom" o:connectlocs="95,12;95,0;0,5;0,17;95,12;95,12" o:connectangles="0,0,0,0,0,0"/>
                </v:shape>
                <v:shape id="Freeform 3652" o:spid="_x0000_s2231" style="position:absolute;left:6051;top:4224;width:109;height:20;visibility:visible;mso-wrap-style:square;v-text-anchor:top" coordsize="1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s9sgA&#10;AADdAAAADwAAAGRycy9kb3ducmV2LnhtbESPQWvCQBSE7wX/w/IKvRTd2NZYUlcpLQWFIhhFPD6y&#10;r0lw923Ibk3y712h0OMwM98wi1VvjbhQ62vHCqaTBARx4XTNpYLD/mv8CsIHZI3GMSkYyMNqObpb&#10;YKZdxzu65KEUEcI+QwVVCE0mpS8qsugnriGO3o9rLYYo21LqFrsIt0Y+JUkqLdYcFyps6KOi4pz/&#10;WgXd1nyf5o8vp/nsaD77fBimm22u1MN9//4GIlAf/sN/7bVW8JwmKdzexCc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EWz2yAAAAN0AAAAPAAAAAAAAAAAAAAAAAJgCAABk&#10;cnMvZG93bnJldi54bWxQSwUGAAAAAAQABAD1AAAAjQMAAAAA&#10;" path="m109,8r,-8l,8,4,20,109,8r,xe" fillcolor="#cb3300" stroked="f">
                  <v:path arrowok="t" o:connecttype="custom" o:connectlocs="109,8;109,0;0,8;4,20;109,8;109,8" o:connectangles="0,0,0,0,0,0"/>
                </v:shape>
                <v:shape id="Freeform 3653" o:spid="_x0000_s2232" style="position:absolute;left:6055;top:4224;width:105;height:20;visibility:visible;mso-wrap-style:square;v-text-anchor:top" coordsize="1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i+cYA&#10;AADdAAAADwAAAGRycy9kb3ducmV2LnhtbESPQWvCQBSE7wX/w/KE3upGW6LEbESUQrwUaoq9PrLP&#10;bDD7NmS3Mf333UKhx2FmvmHy3WQ7MdLgW8cKlosEBHHtdMuNgo/q9WkDwgdkjZ1jUvBNHnbF7CHH&#10;TLs7v9N4Do2IEPYZKjAh9JmUvjZk0S9cTxy9qxsshiiHRuoB7xFuO7lKklRabDkuGOzpYKi+nb+s&#10;gsvbZzlW+8vLdLRmU3XladWkJ6Ue59N+CyLQFP7Df+1SK3hOkzX8volP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ci+cYAAADdAAAADwAAAAAAAAAAAAAAAACYAgAAZHJz&#10;L2Rvd25yZXYueG1sUEsFBgAAAAAEAAQA9QAAAIsDAAAAAA==&#10;" path="m105,8r,-8l,8,,20,105,8r,xe" fillcolor="#cc3600" stroked="f">
                  <v:path arrowok="t" o:connecttype="custom" o:connectlocs="105,8;105,0;0,8;0,20;105,8;105,8" o:connectangles="0,0,0,0,0,0"/>
                </v:shape>
                <v:shape id="Freeform 3654" o:spid="_x0000_s2233" style="position:absolute;left:6055;top:4224;width:105;height:20;visibility:visible;mso-wrap-style:square;v-text-anchor:top" coordsize="1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N3sAA&#10;AADdAAAADwAAAGRycy9kb3ducmV2LnhtbERPTYvCMBC9L/gfwgje1lRFka5RRBE9eNFdPc82s03Z&#10;ZlKa2FZ/vTkIHh/ve7HqbCkaqn3hWMFomIAgzpwuOFfw8737nIPwAVlj6ZgU3MnDatn7WGCqXcsn&#10;as4hFzGEfYoKTAhVKqXPDFn0Q1cRR+7P1RZDhHUudY1tDLelHCfJTFosODYYrGhjKPs/36wCvh40&#10;Zs3mcvxtt/uTedDFTEmpQb9bf4EI1IW3+OU+aAWTWRLnxjfxCc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aN3sAAAADdAAAADwAAAAAAAAAAAAAAAACYAgAAZHJzL2Rvd25y&#10;ZXYueG1sUEsFBgAAAAAEAAQA9QAAAIUDAAAAAA==&#10;" path="m105,8r,-8l,8,,20,105,8r,xe" fillcolor="#cd3a00" stroked="f">
                  <v:path arrowok="t" o:connecttype="custom" o:connectlocs="105,8;105,0;0,8;0,20;105,8;105,8" o:connectangles="0,0,0,0,0,0"/>
                </v:shape>
                <v:shape id="Freeform 3655" o:spid="_x0000_s2234" style="position:absolute;left:6055;top:4224;width:105;height:20;visibility:visible;mso-wrap-style:square;v-text-anchor:top" coordsize="1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PrsYA&#10;AADdAAAADwAAAGRycy9kb3ducmV2LnhtbESPT2vCQBTE7wW/w/KE3uquFUWjq5SitCfjP/D6zD6T&#10;2OzbkN2a+O27hUKPw8z8hlmsOluJOzW+dKxhOFAgiDNnSs41nI6blykIH5ANVo5Jw4M8rJa9pwUm&#10;xrW8p/sh5CJC2CeooQihTqT0WUEW/cDVxNG7usZiiLLJpWmwjXBbyVelJtJiyXGhwJreC8q+Dt9W&#10;w5G2t/VZrTdpNvpoz5ddOuZHqvVzv3ubgwjUhf/wX/vTaBhN1Ax+38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vPrsYAAADdAAAADwAAAAAAAAAAAAAAAACYAgAAZHJz&#10;L2Rvd25yZXYueG1sUEsFBgAAAAAEAAQA9QAAAIsDAAAAAA==&#10;" path="m105,8l100,,,8,,20,105,8r,xe" fillcolor="#ce3e00" stroked="f">
                  <v:path arrowok="t" o:connecttype="custom" o:connectlocs="105,8;100,0;0,8;0,20;105,8;105,8" o:connectangles="0,0,0,0,0,0"/>
                </v:shape>
                <v:shape id="Freeform 3656" o:spid="_x0000_s2235" style="position:absolute;left:6055;top:4224;width:100;height:20;visibility:visible;mso-wrap-style:square;v-text-anchor:top" coordsize="1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XAcAA&#10;AADdAAAADwAAAGRycy9kb3ducmV2LnhtbERPy4rCMBTdC/MP4Qqz01RHqlSjDIIzbn0MzPLaXJti&#10;c1OSqPXvzUJweTjvxaqzjbiRD7VjBaNhBoK4dLrmSsHxsBnMQISIrLFxTAoeFGC1/OgtsNDuzju6&#10;7WMlUgiHAhWYGNtCylAashiGriVO3Nl5izFBX0nt8Z7CbSPHWZZLizWnBoMtrQ2Vl/3VKjhVY/Nz&#10;mUx/1w//P5v6P86znJX67HffcxCRuvgWv9xbreArH6X96U16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YXAcAAAADdAAAADwAAAAAAAAAAAAAAAACYAgAAZHJzL2Rvd25y&#10;ZXYueG1sUEsFBgAAAAAEAAQA9QAAAIUDAAAAAA==&#10;" path="m100,8r,-8l,8,,20,100,8r,xe" fillcolor="#cf4200" stroked="f">
                  <v:path arrowok="t" o:connecttype="custom" o:connectlocs="100,8;100,0;0,8;0,20;100,8;100,8" o:connectangles="0,0,0,0,0,0"/>
                </v:shape>
                <v:shape id="Freeform 3657" o:spid="_x0000_s2236" style="position:absolute;left:6055;top:4224;width:100;height:20;visibility:visible;mso-wrap-style:square;v-text-anchor:top" coordsize="1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K/sYA&#10;AADdAAAADwAAAGRycy9kb3ducmV2LnhtbESPzWrDMBCE74G+g9hCL6GR7ZJQnMihBALt0U566G2x&#10;NrZra2UsxT9vXxUKPQ4z8w1zOM6mEyMNrrGsIN5EIIhLqxuuFFwv5+dXEM4ja+wsk4KFHByzh9UB&#10;U20nzmksfCUChF2KCmrv+1RKV9Zk0G1sTxy8mx0M+iCHSuoBpwA3nUyiaCcNNhwWauzpVFPZFnej&#10;4CRzv/1oOVnK7ff10q3zz/ErV+rpcX7bg/A0+//wX/tdK3jZxTH8vglP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wK/sYAAADdAAAADwAAAAAAAAAAAAAAAACYAgAAZHJz&#10;L2Rvd25yZXYueG1sUEsFBgAAAAAEAAQA9QAAAIsDAAAAAA==&#10;" path="m100,8r,-8l,8,,20,100,8r,xe" fillcolor="#d04600" stroked="f">
                  <v:path arrowok="t" o:connecttype="custom" o:connectlocs="100,8;100,0;0,8;0,20;100,8;100,8" o:connectangles="0,0,0,0,0,0"/>
                </v:shape>
              </v:group>
              <v:group id="Group 3658" o:spid="_x0000_s2237" style="position:absolute;left:6165;top:4261;width:305;height:618" coordorigin="5925,4021" coordsize="305,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eAAsUAAADdAAAADwAAAGRycy9kb3ducmV2LnhtbESPQYvCMBSE7wv+h/AE&#10;b2taZUWqUURUPIiwKoi3R/Nsi81LaWJb/71ZEPY4zMw3zHzZmVI0VLvCsoJ4GIEgTq0uOFNwOW+/&#10;pyCcR9ZYWiYFL3KwXPS+5pho2/IvNSefiQBhl6CC3PsqkdKlORl0Q1sRB+9ua4M+yDqTusY2wE0p&#10;R1E0kQYLDgs5VrTOKX2cnkbBrsV2NY43zeFxX79u55/j9RCTUoN+t5qB8NT5//CnvdcKxpN4B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ngALFAAAA3QAA&#10;AA8AAAAAAAAAAAAAAAAAqgIAAGRycy9kb3ducmV2LnhtbFBLBQYAAAAABAAEAPoAAACcAwAAAAA=&#10;">
                <v:shape id="Freeform 3659" o:spid="_x0000_s2238" style="position:absolute;left:6055;top:4224;width:100;height:20;visibility:visible;mso-wrap-style:square;v-text-anchor:top" coordsize="1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0MMA&#10;AADdAAAADwAAAGRycy9kb3ducmV2LnhtbESPwYrCQBBE7wv+w9CCt3UShSjRUUQQ9iSsinhsMm0S&#10;zPTETK/Gv3cWFvZYVNUrarnuXaMe1IXas4F0nIAiLrytuTRwOu4+56CCIFtsPJOBFwVYrwYfS8yt&#10;f/I3PQ5SqgjhkKOBSqTNtQ5FRQ7D2LfE0bv6zqFE2ZXadviMcNfoSZJk2mHNcaHClrYVFbfDjzOA&#10;6fUy63cz2bhayjNt71m6z4wZDfvNApRQL//hv/aXNTDN0in8volPQK/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0MMAAADdAAAADwAAAAAAAAAAAAAAAACYAgAAZHJzL2Rv&#10;d25yZXYueG1sUEsFBgAAAAAEAAQA9QAAAIgDAAAAAA==&#10;" path="m100,12l100,,,8,,20,100,12r,xe" fillcolor="#d14a00" stroked="f">
                  <v:path arrowok="t" o:connecttype="custom" o:connectlocs="100,12;100,0;0,8;0,20;100,12;100,12" o:connectangles="0,0,0,0,0,0"/>
                </v:shape>
                <v:shape id="Freeform 3660" o:spid="_x0000_s2239" style="position:absolute;left:6055;top:4224;width:100;height:20;visibility:visible;mso-wrap-style:square;v-text-anchor:top" coordsize="1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6X48YA&#10;AADdAAAADwAAAGRycy9kb3ducmV2LnhtbESP0WrCQBRE3wX/YbmFvulurFhN3UgMVCrFh6Z+wCV7&#10;m4Rm74bsqunfdwsFH4eZOcNsd6PtxJUG3zrWkMwVCOLKmZZrDefP19kahA/IBjvHpOGHPOyy6WSL&#10;qXE3/qBrGWoRIexT1NCE0KdS+qohi37ueuLofbnBYohyqKUZ8BbhtpMLpVbSYstxocGeioaq7/Ji&#10;NZiizE/vh/X+lBe4uGycej5KpfXjw5i/gAg0hnv4v/1mNDytkiX8vYlP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6X48YAAADdAAAADwAAAAAAAAAAAAAAAACYAgAAZHJz&#10;L2Rvd25yZXYueG1sUEsFBgAAAAAEAAQA9QAAAIsDAAAAAA==&#10;" path="m100,12l93,,,8,,20,100,12r,xe" fillcolor="#d24e00" stroked="f">
                  <v:path arrowok="t" o:connecttype="custom" o:connectlocs="100,12;93,0;0,8;0,20;100,12;100,12" o:connectangles="0,0,0,0,0,0"/>
                </v:shape>
                <v:shape id="Freeform 3661" o:spid="_x0000_s2240" style="position:absolute;left:6055;top:4224;width:93;height:20;visibility:visible;mso-wrap-style:square;v-text-anchor:top" coordsize="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Cw6cUA&#10;AADdAAAADwAAAGRycy9kb3ducmV2LnhtbESPT2vCQBTE7wW/w/IEb80mlUpNXUUtAUtPpnp/ZJ9J&#10;aPZtyK758+3dQqHHYWZ+w2x2o2lET52rLStIohgEcWF1zaWCy3f2/AbCeWSNjWVSMJGD3Xb2tMFU&#10;24HP1Oe+FAHCLkUFlfdtKqUrKjLoItsSB+9mO4M+yK6UusMhwE0jX+J4JQ3WHBYqbOlYUfGT342C&#10;61ffHo4fp2E5mfvtnPE6+RzWSi3m4/4dhKfR/4f/2ietYLlKXuH3TXgCc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LDpxQAAAN0AAAAPAAAAAAAAAAAAAAAAAJgCAABkcnMv&#10;ZG93bnJldi54bWxQSwUGAAAAAAQABAD1AAAAigMAAAAA&#10;" path="m93,12l93,,,8,,20,93,12r,xe" fillcolor="#d35200" stroked="f">
                  <v:path arrowok="t" o:connecttype="custom" o:connectlocs="93,12;93,0;0,8;0,20;93,12;93,12" o:connectangles="0,0,0,0,0,0"/>
                </v:shape>
                <v:shape id="Freeform 3662" o:spid="_x0000_s2241" style="position:absolute;left:6055;top:4224;width:93;height:20;visibility:visible;mso-wrap-style:square;v-text-anchor:top" coordsize="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vRK8QA&#10;AADdAAAADwAAAGRycy9kb3ducmV2LnhtbESPT4vCMBTE7wt+h/AEb2va7m6RahQRFgTx4B88P5pn&#10;W2xeSpPa9tsbYWGPw8z8hlltBlOLJ7WusqwgnkcgiHOrKy4UXC+/nwsQziNrrC2TgpEcbNaTjxVm&#10;2vZ8oufZFyJA2GWooPS+yaR0eUkG3dw2xMG729agD7ItpG6xD3BTyySKUmmw4rBQYkO7kvLHuTMK&#10;ku/t2N340B/G/eKYnJoulj+k1Gw6bJcgPA3+P/zX3msFX2mcwvtNe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L0SvEAAAA3QAAAA8AAAAAAAAAAAAAAAAAmAIAAGRycy9k&#10;b3ducmV2LnhtbFBLBQYAAAAABAAEAPUAAACJAwAAAAA=&#10;" path="m93,12l93,,,8,,20,93,12r,xe" fillcolor="#d45600" stroked="f">
                  <v:path arrowok="t" o:connecttype="custom" o:connectlocs="93,12;93,0;0,8;0,20;93,12;93,12" o:connectangles="0,0,0,0,0,0"/>
                </v:shape>
                <v:shape id="Freeform 3663" o:spid="_x0000_s2242" style="position:absolute;left:6055;top:4224;width:93;height:20;visibility:visible;mso-wrap-style:square;v-text-anchor:top" coordsize="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14sUA&#10;AADdAAAADwAAAGRycy9kb3ducmV2LnhtbESP0WoCMRRE3wX/IVyhbzXRopXVKCIqfSm0uh9w2Vx3&#10;Vzc3cRN1+/dNoeDjMDNnmMWqs424UxtqxxpGQwWCuHCm5lJDfty9zkCEiGywcUwafijAatnvLTAz&#10;7sHfdD/EUiQIhww1VDH6TMpQVGQxDJ0nTt7JtRZjkm0pTYuPBLeNHCs1lRZrTgsVetpUVFwON6th&#10;e53kxfWkzr4Mnyr/Wu/9xO21fhl06zmISF18hv/bH0bD23T0Dn9v0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vXixQAAAN0AAAAPAAAAAAAAAAAAAAAAAJgCAABkcnMv&#10;ZG93bnJldi54bWxQSwUGAAAAAAQABAD1AAAAigMAAAAA&#10;" path="m93,12l93,,,8,,20,93,12r,xe" fillcolor="#d55a00" stroked="f">
                  <v:path arrowok="t" o:connecttype="custom" o:connectlocs="93,12;93,0;0,8;0,20;93,12;93,12" o:connectangles="0,0,0,0,0,0"/>
                </v:shape>
                <v:shape id="Freeform 3664" o:spid="_x0000_s2243" style="position:absolute;left:6055;top:4224;width:93;height:20;visibility:visible;mso-wrap-style:square;v-text-anchor:top" coordsize="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Ij8IA&#10;AADdAAAADwAAAGRycy9kb3ducmV2LnhtbERPS2vCQBC+F/oflhF6qxutSolZpQhCvYhGe/A2ZCcP&#10;zM6G7FTT/nr3UOjx43tn68G16kZ9aDwbmIwTUMSFtw1XBs6n7es7qCDIFlvPZOCHAqxXz08Zptbf&#10;+Ui3XCoVQzikaKAW6VKtQ1GTwzD2HXHkSt87lAj7Stse7zHctXqaJAvtsOHYUGNHm5qKa/7tDDhx&#10;ZbM7y2X/tZNw+OXNvJ3lxryMho8lKKFB/sV/7k9r4G0xiXPjm/gE9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8iPwgAAAN0AAAAPAAAAAAAAAAAAAAAAAJgCAABkcnMvZG93&#10;bnJldi54bWxQSwUGAAAAAAQABAD1AAAAhwMAAAAA&#10;" path="m93,12l88,,,8,,20,93,12r,xe" fillcolor="#d65e00" stroked="f">
                  <v:path arrowok="t" o:connecttype="custom" o:connectlocs="93,12;88,0;0,8;0,20;93,12;93,12" o:connectangles="0,0,0,0,0,0"/>
                </v:shape>
                <v:shape id="Freeform 3665" o:spid="_x0000_s2244" style="position:absolute;left:6055;top:4224;width:88;height:20;visibility:visible;mso-wrap-style:square;v-text-anchor:top" coordsize="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u0sUA&#10;AADdAAAADwAAAGRycy9kb3ducmV2LnhtbESP3WrCQBSE7wu+w3KE3tWNSkONriJCqjdC/XmAY/aY&#10;RLNnw+6q8e27QqGXw8x8w8wWnWnEnZyvLSsYDhIQxIXVNZcKjof84wuED8gaG8uk4EkeFvPe2wwz&#10;bR+8o/s+lCJC2GeooAqhzaT0RUUG/cC2xNE7W2cwROlKqR0+Itw0cpQkqTRYc1yosKVVRcV1fzMK&#10;Rs3p53P9nHy7XT5e5ifGsL2kSr33u+UURKAu/If/2hutYJwOJ/B6E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K7SxQAAAN0AAAAPAAAAAAAAAAAAAAAAAJgCAABkcnMv&#10;ZG93bnJldi54bWxQSwUGAAAAAAQABAD1AAAAigMAAAAA&#10;" path="m88,12l88,,,8,,20,88,12r,xe" fillcolor="#d76200" stroked="f">
                  <v:path arrowok="t" o:connecttype="custom" o:connectlocs="88,12;88,0;0,8;0,20;88,12;88,12" o:connectangles="0,0,0,0,0,0"/>
                </v:shape>
                <v:shape id="Freeform 3666" o:spid="_x0000_s2245" style="position:absolute;left:6055;top:4224;width:88;height:20;visibility:visible;mso-wrap-style:square;v-text-anchor:top" coordsize="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U+CcAA&#10;AADdAAAADwAAAGRycy9kb3ducmV2LnhtbERPz2vCMBS+D/wfwhN2m+k66LZqLKIova4Tz2/Nsylr&#10;XkoTbfvfm8Ngx4/v96aYbCfuNPjWsYLXVQKCuHa65UbB+fv48gHCB2SNnWNSMJOHYrt42mCu3chf&#10;dK9CI2II+xwVmBD6XEpfG7LoV64njtzVDRZDhEMj9YBjDLedTJMkkxZbjg0Ge9obqn+rm1XAh/Es&#10;5+OlYdNq8/lzKfXp3Sn1vJx2axCBpvAv/nOXWsFblsb98U18An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U+CcAAAADdAAAADwAAAAAAAAAAAAAAAACYAgAAZHJzL2Rvd25y&#10;ZXYueG1sUEsFBgAAAAAEAAQA9QAAAIUDAAAAAA==&#10;" path="m88,12l88,,,8,,20,88,12r,xe" fillcolor="#d86500" stroked="f">
                  <v:path arrowok="t" o:connecttype="custom" o:connectlocs="88,12;88,0;0,8;0,20;88,12;88,12" o:connectangles="0,0,0,0,0,0"/>
                </v:shape>
                <v:shape id="Freeform 3667" o:spid="_x0000_s2246" style="position:absolute;left:6055;top:4224;width:88;height:20;visibility:visible;mso-wrap-style:square;v-text-anchor:top" coordsize="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9aGccA&#10;AADdAAAADwAAAGRycy9kb3ducmV2LnhtbESPT0vDQBTE74LfYXkFb3bTCFVit6UU/HOJYPWS2yP7&#10;moRm36a7zyb66V1B6HGYmd8wq83kenWmEDvPBhbzDBRx7W3HjYHPj6fbB1BRkC32nsnAN0XYrK+v&#10;VlhYP/I7nffSqAThWKCBVmQotI51Sw7j3A/EyTv44FCSDI22AccEd73Os2ypHXacFlocaNdSfdx/&#10;OQPl9jS+VadnvC/Ll2MefqSqdmLMzWzaPoISmuQS/m+/WgN3y3wBf2/SE9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fWhnHAAAA3QAAAA8AAAAAAAAAAAAAAAAAmAIAAGRy&#10;cy9kb3ducmV2LnhtbFBLBQYAAAAABAAEAPUAAACMAwAAAAA=&#10;" path="m88,12l88,,,8,8,20,88,12r,xe" fillcolor="#d96900" stroked="f">
                  <v:path arrowok="t" o:connecttype="custom" o:connectlocs="88,12;88,0;0,8;8,20;88,12;88,12" o:connectangles="0,0,0,0,0,0"/>
                </v:shape>
                <v:shape id="Freeform 3668" o:spid="_x0000_s2247" style="position:absolute;left:6055;top:4224;width:88;height:20;visibility:visible;mso-wrap-style:square;v-text-anchor:top" coordsize="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INcQA&#10;AADdAAAADwAAAGRycy9kb3ducmV2LnhtbESP3YrCMBSE7xd8h3AE79bUClKrUUSprBd74c8DHJpj&#10;W2xOShJr9+03C8JeDjPzDbPeDqYVPTnfWFYwmyYgiEurG64U3K7FZwbCB2SNrWVS8EMetpvRxxpz&#10;bV98pv4SKhEh7HNUUIfQ5VL6siaDfmo74ujdrTMYonSV1A5fEW5amSbJQhpsOC7U2NG+pvJxeRoF&#10;/sDX7LuoDudkmfHD9cWRT61Sk/GwW4EINIT/8Lv9pRXMF2kKf2/i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6CDXEAAAA3QAAAA8AAAAAAAAAAAAAAAAAmAIAAGRycy9k&#10;b3ducmV2LnhtbFBLBQYAAAAABAAEAPUAAACJAwAAAAA=&#10;" path="m88,12l80,,,8,8,20,88,12r,xe" fillcolor="#da6d00" stroked="f">
                  <v:path arrowok="t" o:connecttype="custom" o:connectlocs="88,12;80,0;0,8;8,20;88,12;88,12" o:connectangles="0,0,0,0,0,0"/>
                </v:shape>
                <v:shape id="Freeform 3669" o:spid="_x0000_s2248" style="position:absolute;left:6055;top:4224;width:80;height:20;visibility:visible;mso-wrap-style:square;v-text-anchor:top" coordsize="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y1sUA&#10;AADdAAAADwAAAGRycy9kb3ducmV2LnhtbESPQWvCQBSE7wX/w/KE3nSjgVijm6AtQq9NC/X4zL4m&#10;odm3Mbs1sb++Kwg9DjPzDbPNR9OKC/WusaxgMY9AEJdWN1wp+Hg/zJ5AOI+ssbVMCq7kIM8mD1tM&#10;tR34jS6Fr0SAsEtRQe19l0rpypoMurntiIP3ZXuDPsi+krrHIcBNK5dRlEiDDYeFGjt6rqn8Ln6M&#10;AnrR4+dwGo5u1RS/68rHyXnPSj1Ox90GhKfR/4fv7VetIE6WMdzeh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prLWxQAAAN0AAAAPAAAAAAAAAAAAAAAAAJgCAABkcnMv&#10;ZG93bnJldi54bWxQSwUGAAAAAAQABAD1AAAAigMAAAAA&#10;" path="m80,12l80,,,8,8,20,80,12r,xe" fillcolor="#db7100" stroked="f">
                  <v:path arrowok="t" o:connecttype="custom" o:connectlocs="80,12;80,0;0,8;8,20;80,12;80,12" o:connectangles="0,0,0,0,0,0"/>
                </v:shape>
                <v:shape id="Freeform 3670" o:spid="_x0000_s2249" style="position:absolute;left:6063;top:4224;width:72;height:20;visibility:visible;mso-wrap-style:square;v-text-anchor:top" coordsize="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B9F8cA&#10;AADdAAAADwAAAGRycy9kb3ducmV2LnhtbESPQWsCMRSE74X+h/AK3mpWK0tdjaKFqthLq4J6e2ye&#10;u0s3L0sSdf33Rij0OMzMN8x42ppaXMj5yrKCXjcBQZxbXXGhYLf9fH0H4QOyxtoyKbiRh+nk+WmM&#10;mbZX/qHLJhQiQthnqKAMocmk9HlJBn3XNsTRO1lnMETpCqkdXiPc1LKfJKk0WHFcKLGhj5Ly383Z&#10;KPhql+f5/HY4uuViMWtOw7Xef6dKdV7a2QhEoDb8h//aK63gLe0P4PEmPg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AfRfHAAAA3QAAAA8AAAAAAAAAAAAAAAAAmAIAAGRy&#10;cy9kb3ducmV2LnhtbFBLBQYAAAAABAAEAPUAAACMAwAAAAA=&#10;" path="m72,12l72,,,8,,20,72,12r,xe" fillcolor="#dc7500" stroked="f">
                  <v:path arrowok="t" o:connecttype="custom" o:connectlocs="72,12;72,0;0,8;0,20;72,12;72,12" o:connectangles="0,0,0,0,0,0"/>
                </v:shape>
                <v:shape id="Freeform 3671" o:spid="_x0000_s2250" style="position:absolute;left:6063;top:4224;width:72;height:20;visibility:visible;mso-wrap-style:square;v-text-anchor:top" coordsize="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iUcgA&#10;AADdAAAADwAAAGRycy9kb3ducmV2LnhtbESPT2vCQBTE74V+h+UVvJS6aYKpRFeRithDL/4B8fbI&#10;PpNo9m3Irhr76V2h4HGYmd8w42lnanGh1lWWFXz2IxDEudUVFwq2m8XHEITzyBpry6TgRg6mk9eX&#10;MWbaXnlFl7UvRICwy1BB6X2TSenykgy6vm2Ig3ewrUEfZFtI3eI1wE0t4yhKpcGKw0KJDX2XlJ/W&#10;Z6NgP1j+HbFOktlp4/fx1/x3937Mleq9dbMRCE+df4b/2z9aQZLGA3i8CU9AT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wOJRyAAAAN0AAAAPAAAAAAAAAAAAAAAAAJgCAABk&#10;cnMvZG93bnJldi54bWxQSwUGAAAAAAQABAD1AAAAjQMAAAAA&#10;" path="m72,12l72,,,8,,20,72,12r,xe" fillcolor="#dd7900" stroked="f">
                  <v:path arrowok="t" o:connecttype="custom" o:connectlocs="72,12;72,0;0,8;0,20;72,12;72,12" o:connectangles="0,0,0,0,0,0"/>
                </v:shape>
                <v:shape id="Freeform 3672" o:spid="_x0000_s2251" style="position:absolute;left:6063;top:4224;width:72;height:20;visibility:visible;mso-wrap-style:square;v-text-anchor:top" coordsize="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nG8UA&#10;AADdAAAADwAAAGRycy9kb3ducmV2LnhtbESPQWvCQBSE7wX/w/IEb3WjlkSiqwRR8NBL04LXR/aZ&#10;BLNvQ3aNib/eLRR6HGbmG2a7H0wjeupcbVnBYh6BIC6srrlU8PN9el+DcB5ZY2OZFIzkYL+bvG0x&#10;1fbBX9TnvhQBwi5FBZX3bSqlKyoy6Oa2JQ7e1XYGfZBdKXWHjwA3jVxGUSwN1hwWKmzpUFFxy+9G&#10;QfvMT1xkh+zy7MvPj2RMxqNNlJpNh2wDwtPg/8N/7bNWsIqXMfy+CU9A7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KcbxQAAAN0AAAAPAAAAAAAAAAAAAAAAAJgCAABkcnMv&#10;ZG93bnJldi54bWxQSwUGAAAAAAQABAD1AAAAigMAAAAA&#10;" path="m72,12l68,,,8,,20,72,12r,xe" fillcolor="#de7d00" stroked="f">
                  <v:path arrowok="t" o:connecttype="custom" o:connectlocs="72,12;68,0;0,8;0,20;72,12;72,12" o:connectangles="0,0,0,0,0,0"/>
                </v:shape>
                <v:shape id="Freeform 3673" o:spid="_x0000_s2252" style="position:absolute;left:6063;top:4224;width:68;height:20;visibility:visible;mso-wrap-style:square;v-text-anchor:top" coordsize="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rt8QA&#10;AADdAAAADwAAAGRycy9kb3ducmV2LnhtbESPQWvCQBSE74L/YXlCb2ZjRFuiq2jB0mPVYq+P3WcS&#10;zL6N2a2J/75bEDwOM/MNs1z3thY3an3lWMEkSUEQa2cqLhR8H3fjNxA+IBusHZOCO3lYr4aDJebG&#10;dbyn2yEUIkLY56igDKHJpfS6JIs+cQ1x9M6utRiibAtpWuwi3NYyS9O5tFhxXCixofeS9OXwaxV0&#10;W2dP+v71M5udumswNvvY6kypl1G/WYAI1Idn+NH+NAqm8+wV/t/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sq7fEAAAA3QAAAA8AAAAAAAAAAAAAAAAAmAIAAGRycy9k&#10;b3ducmV2LnhtbFBLBQYAAAAABAAEAPUAAACJAwAAAAA=&#10;" path="m68,12l68,,,8,,20,68,12r,xe" fillcolor="#df8100" stroked="f">
                  <v:path arrowok="t" o:connecttype="custom" o:connectlocs="68,12;68,0;0,8;0,20;68,12;68,12" o:connectangles="0,0,0,0,0,0"/>
                </v:shape>
                <v:shape id="Freeform 3674" o:spid="_x0000_s2253" style="position:absolute;left:6063;top:4224;width:68;height:20;visibility:visible;mso-wrap-style:square;v-text-anchor:top" coordsize="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jpYsYA&#10;AADdAAAADwAAAGRycy9kb3ducmV2LnhtbERPTWvCQBC9F/wPywhexGzUIpq6ihQEqbWtmrZ4G7Jj&#10;EpqdDdlV03/fPQg9Pt73fNmaSlypcaVlBcMoBkGcWV1yriA9rgdTEM4ja6wsk4JfcrBcdB7mmGh7&#10;4z1dDz4XIYRdggoK7+tESpcVZNBFtiYO3Nk2Bn2ATS51g7cQbio5iuOJNFhyaCiwpueCsp/DxSj4&#10;+p690Xjz/vLY376ePl21m6YfWqlet109gfDU+n/x3b3RCsaTUZgb3o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jpYsYAAADdAAAADwAAAAAAAAAAAAAAAACYAgAAZHJz&#10;L2Rvd25yZXYueG1sUEsFBgAAAAAEAAQA9QAAAIsDAAAAAA==&#10;" path="m68,12l68,,,8,,20,68,12r,xe" fillcolor="#e08500" stroked="f">
                  <v:path arrowok="t" o:connecttype="custom" o:connectlocs="68,12;68,0;0,8;0,20;68,12;68,12" o:connectangles="0,0,0,0,0,0"/>
                </v:shape>
                <v:shape id="Freeform 3675" o:spid="_x0000_s2254" style="position:absolute;left:6063;top:4224;width:68;height:20;visibility:visible;mso-wrap-style:square;v-text-anchor:top" coordsize="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IIMcA&#10;AADdAAAADwAAAGRycy9kb3ducmV2LnhtbESPQWvCQBSE7wX/w/IK3nRTFdum2YgKRUGkVD20t9fs&#10;axLMvg27W43/3hWEHoeZ+YbJZp1pxImcry0reBomIIgLq2suFRz274MXED4ga2wsk4ILeZjlvYcM&#10;U23P/EmnXShFhLBPUUEVQptK6YuKDPqhbYmj92udwRClK6V2eI5w08hRkkylwZrjQoUtLSsqjrs/&#10;o8CGbjv5+kjkUf/gyq2Wz/PvxUap/mM3fwMRqAv/4Xt7rRWMp6NXuL2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RyCDHAAAA3QAAAA8AAAAAAAAAAAAAAAAAmAIAAGRy&#10;cy9kb3ducmV2LnhtbFBLBQYAAAAABAAEAPUAAACMAwAAAAA=&#10;" path="m68,12l68,,,8,,20,68,12r,xe" fillcolor="#e18900" stroked="f">
                  <v:path arrowok="t" o:connecttype="custom" o:connectlocs="68,12;68,0;0,8;0,20;68,12;68,12" o:connectangles="0,0,0,0,0,0"/>
                </v:shape>
                <v:shape id="Freeform 3676" o:spid="_x0000_s2255" style="position:absolute;left:6063;top:4224;width:68;height:20;visibility:visible;mso-wrap-style:square;v-text-anchor:top" coordsize="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qI5cIA&#10;AADdAAAADwAAAGRycy9kb3ducmV2LnhtbERPS2vCQBC+C/0PyxS8iG6sICF1lSIULJ58gNchO03S&#10;ZmbD7hqjv949FHr8+N6rzcCt6smHxomB+SwDRVI620hl4Hz6nOagQkSx2DohA3cKsFm/jFZYWHeT&#10;A/XHWKkUIqFAA3WMXaF1KGtiDDPXkSTu23nGmKCvtPV4S+Hc6rcsW2rGRlJDjR1tayp/j1c28Mgv&#10;4vdt9XXgn37H9+2Eep4YM34dPt5BRRriv/jPvbMGFstF2p/epCe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ojlwgAAAN0AAAAPAAAAAAAAAAAAAAAAAJgCAABkcnMvZG93&#10;bnJldi54bWxQSwUGAAAAAAQABAD1AAAAhwMAAAAA&#10;" path="m68,12l60,,,8,,20,68,12r,xe" fillcolor="#e28d00" stroked="f">
                  <v:path arrowok="t" o:connecttype="custom" o:connectlocs="68,12;60,0;0,8;0,20;68,12;68,12" o:connectangles="0,0,0,0,0,0"/>
                </v:shape>
                <v:shape id="Freeform 3677" o:spid="_x0000_s2256" style="position:absolute;left:6063;top:4224;width:60;height:20;visibility:visible;mso-wrap-style:square;v-text-anchor:top" coordsize="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nHXsQA&#10;AADdAAAADwAAAGRycy9kb3ducmV2LnhtbESP0YrCMBRE3xf2H8IVfFnWtIoi1SiLIAj6YvUDbpu7&#10;bbG5KUm09e+NsLCPw8ycYdbbwbTiQc43lhWkkwQEcWl1w5WC62X/vQThA7LG1jIpeJKH7ebzY42Z&#10;tj2f6ZGHSkQI+wwV1CF0mZS+rMmgn9iOOHq/1hkMUbpKaod9hJtWTpNkIQ02HBdq7GhXU3nL70bB&#10;aW5PTT8t3fErze/Poih2t6RQajwaflYgAg3hP/zXPmgFs8Ushfeb+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Zx17EAAAA3QAAAA8AAAAAAAAAAAAAAAAAmAIAAGRycy9k&#10;b3ducmV2LnhtbFBLBQYAAAAABAAEAPUAAACJAwAAAAA=&#10;" path="m60,12l60,,,8,,20,60,12r,xe" fillcolor="#e39100" stroked="f">
                  <v:path arrowok="t" o:connecttype="custom" o:connectlocs="60,12;60,0;0,8;0,20;60,12;60,12" o:connectangles="0,0,0,0,0,0"/>
                </v:shape>
                <v:shape id="Freeform 3678" o:spid="_x0000_s2257" style="position:absolute;left:6063;top:4224;width:60;height:20;visibility:visible;mso-wrap-style:square;v-text-anchor:top" coordsize="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JLvMcA&#10;AADdAAAADwAAAGRycy9kb3ducmV2LnhtbESPT2sCMRTE7wW/Q3iCF6nZKohsjbIKBQulf9Qeents&#10;npvFzcuSxHX99k1B6HGYmd8wy3VvG9GRD7VjBU+TDARx6XTNlYLj4eVxASJEZI2NY1JwowDr1eBh&#10;ibl2V/6ibh8rkSAcclRgYmxzKUNpyGKYuJY4eSfnLcYkfSW1x2uC20ZOs2wuLdacFgy2tDVUnvcX&#10;q+CjOb69/hR+V3x3Jmw+5fjW4btSo2FfPIOI1Mf/8L290wpm89kU/t6k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iS7zHAAAA3QAAAA8AAAAAAAAAAAAAAAAAmAIAAGRy&#10;cy9kb3ducmV2LnhtbFBLBQYAAAAABAAEAPUAAACMAwAAAAA=&#10;" path="m60,12l60,,,8,,20,60,12r,xe" fillcolor="#e49500" stroked="f">
                  <v:path arrowok="t" o:connecttype="custom" o:connectlocs="60,12;60,0;0,8;0,20;60,12;60,12" o:connectangles="0,0,0,0,0,0"/>
                </v:shape>
                <v:shape id="Freeform 3679" o:spid="_x0000_s2258" style="position:absolute;left:6063;top:4224;width:60;height:20;visibility:visible;mso-wrap-style:square;v-text-anchor:top" coordsize="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Pq8UA&#10;AADdAAAADwAAAGRycy9kb3ducmV2LnhtbESPQWvCQBSE74L/YXkFb7ppA0Giq5SC0h6EGkv1+Mg+&#10;s8Hs25jdavz3XUHwOMzMN8x82dtGXKjztWMFr5MEBHHpdM2Vgp/dajwF4QOyxsYxKbiRh+ViOJhj&#10;rt2Vt3QpQiUihH2OCkwIbS6lLw1Z9BPXEkfv6DqLIcqukrrDa4TbRr4lSSYt1hwXDLb0Yag8FX9W&#10;gT6ck32jd5vv0Be/++zLWrNZKzV66d9nIAL14Rl+tD+1gjRLU7i/i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I+rxQAAAN0AAAAPAAAAAAAAAAAAAAAAAJgCAABkcnMv&#10;ZG93bnJldi54bWxQSwUGAAAAAAQABAD1AAAAigMAAAAA&#10;" path="m60,12l60,,,8,,20,60,12r,xe" fillcolor="#e59800" stroked="f">
                  <v:path arrowok="t" o:connecttype="custom" o:connectlocs="60,12;60,0;0,8;0,20;60,12;60,12" o:connectangles="0,0,0,0,0,0"/>
                </v:shape>
                <v:shape id="Freeform 3680" o:spid="_x0000_s2259" style="position:absolute;left:6075;top:4275;width:99;height:17;visibility:visible;mso-wrap-style:square;v-text-anchor:top" coordsize="9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2MYA&#10;AADdAAAADwAAAGRycy9kb3ducmV2LnhtbESPX4vCMBDE34X7DmEPfNO0KiLVWA4PQU4Q/APi29Ks&#10;TbHZlCZq/faXgwMfh9n5zc4i72wtHtT6yrGCdJiAIC6crrhUcDquBzMQPiBrrB2Tghd5yJcfvQVm&#10;2j15T49DKEWEsM9QgQmhyaT0hSGLfuga4uhdXWsxRNmWUrf4jHBby1GSTKXFimODwYZWhorb4W7j&#10;G7N09xqtfy6787b6PppV0SR3r1T/s/uagwjUhffxf3qjFYyn4wn8rYkI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R2MYAAADdAAAADwAAAAAAAAAAAAAAAACYAgAAZHJz&#10;L2Rvd25yZXYueG1sUEsFBgAAAAAEAAQA9QAAAIsDAAAAAA==&#10;" path="m99,12l99,,,5,,17,99,12r,xe" fillcolor="#cb3300" stroked="f">
                  <v:path arrowok="t" o:connecttype="custom" o:connectlocs="99,12;99,0;0,5;0,17;99,12;99,12" o:connectangles="0,0,0,0,0,0"/>
                </v:shape>
                <v:shape id="Freeform 3681" o:spid="_x0000_s2260" style="position:absolute;left:6075;top:4275;width:92;height:17;visibility:visible;mso-wrap-style:square;v-text-anchor:top" coordsize="9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XTMUA&#10;AADdAAAADwAAAGRycy9kb3ducmV2LnhtbESPQUvDQBSE70L/w/IEL9JuktJQYrelCAVPotXeH9nX&#10;JJp9G3df0/jvXUHwOMzMN8xmN7lejRRi59lAvshAEdfedtwYeH87zNegoiBb7D2TgW+KsNvObjZY&#10;WX/lVxqP0qgE4VihgVZkqLSOdUsO48IPxMk7++BQkgyNtgGvCe56XWRZqR12nBZaHOixpfrzeHEG&#10;ysvp/uO5XHWSj/TVyEtxCHlhzN3ttH8AJTTJf/iv/WQNLMvlCn7fpCe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pdMxQAAAN0AAAAPAAAAAAAAAAAAAAAAAJgCAABkcnMv&#10;ZG93bnJldi54bWxQSwUGAAAAAAQABAD1AAAAigMAAAAA&#10;" path="m92,12l92,,,5,,17,92,12r,xe" fillcolor="#cc3600" stroked="f">
                  <v:path arrowok="t" o:connecttype="custom" o:connectlocs="92,12;92,0;0,5;0,17;92,12;92,12" o:connectangles="0,0,0,0,0,0"/>
                </v:shape>
                <v:shape id="Freeform 3682" o:spid="_x0000_s2261" style="position:absolute;left:6075;top:4275;width:92;height:17;visibility:visible;mso-wrap-style:square;v-text-anchor:top" coordsize="9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jsccA&#10;AADdAAAADwAAAGRycy9kb3ducmV2LnhtbESPQWvCQBSE70L/w/IKvYhuEjHU1FVKqSJiD4kWenxk&#10;X5PQ7NuQ3Wr677uC4HGYmW+Y5XowrThT7xrLCuJpBIK4tLrhSsHpuJk8g3AeWWNrmRT8kYP16mG0&#10;xEzbC+d0LnwlAoRdhgpq77tMSlfWZNBNbUccvG/bG/RB9pXUPV4C3LQyiaJUGmw4LNTY0VtN5U/x&#10;axQ0fpFvP8cfyTx+L7qv3cGk8T5R6ulxeH0B4Wnw9/CtvdMKZuksheub8AT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9Y7HHAAAA3QAAAA8AAAAAAAAAAAAAAAAAmAIAAGRy&#10;cy9kb3ducmV2LnhtbFBLBQYAAAAABAAEAPUAAACMAwAAAAA=&#10;" path="m92,12l92,,,5,,17,92,12r,xe" fillcolor="#cd3a00" stroked="f">
                  <v:path arrowok="t" o:connecttype="custom" o:connectlocs="92,12;92,0;0,5;0,17;92,12;92,12" o:connectangles="0,0,0,0,0,0"/>
                </v:shape>
                <v:shape id="Freeform 3683" o:spid="_x0000_s2262" style="position:absolute;left:6075;top:4275;width:92;height:17;visibility:visible;mso-wrap-style:square;v-text-anchor:top" coordsize="9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lE8cA&#10;AADdAAAADwAAAGRycy9kb3ducmV2LnhtbESPT2vCQBTE74V+h+UJXkrdaEoq0VWqoLS9NXrw+Mg+&#10;k2D2bcxu/vTbdwuFHoeZ+Q2z3o6mFj21rrKsYD6LQBDnVldcKDifDs9LEM4ja6wtk4JvcrDdPD6s&#10;MdV24C/qM1+IAGGXooLS+yaV0uUlGXQz2xAH72pbgz7ItpC6xSHATS0XUZRIgxWHhRIb2peU37LO&#10;KBhN9+noVJ0vx+Sa35+yl91HcVFqOhnfViA8jf4//Nd+1wriJH6F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55RPHAAAA3QAAAA8AAAAAAAAAAAAAAAAAmAIAAGRy&#10;cy9kb3ducmV2LnhtbFBLBQYAAAAABAAEAPUAAACMAwAAAAA=&#10;" path="m92,12l92,,,5,,17,92,12r,xe" fillcolor="#ce3e00" stroked="f">
                  <v:path arrowok="t" o:connecttype="custom" o:connectlocs="92,12;92,0;0,5;0,17;92,12;92,12" o:connectangles="0,0,0,0,0,0"/>
                </v:shape>
                <v:shape id="Freeform 3684" o:spid="_x0000_s2263" style="position:absolute;left:6075;top:4275;width:92;height:17;visibility:visible;mso-wrap-style:square;v-text-anchor:top" coordsize="9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xu8QA&#10;AADdAAAADwAAAGRycy9kb3ducmV2LnhtbERPu2rDMBTdC/0HcQvZatkJdVvXSgiBQLbGaYZ2u1jX&#10;D2pdOZZiO38fDYWOh/PON7PpxEiDay0rSKIYBHFpdcu1gvPX/vkNhPPIGjvLpOBGDjbrx4ccM20n&#10;Lmg8+VqEEHYZKmi87zMpXdmQQRfZnjhwlR0M+gCHWuoBpxBuOrmM41QabDk0NNjTrqHy93Q1Csbp&#10;OPvXM10+dy/fP9siGS/xe6XU4mnefoDwNPt/8Z/7oBWs0lWYG96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rcbvEAAAA3QAAAA8AAAAAAAAAAAAAAAAAmAIAAGRycy9k&#10;b3ducmV2LnhtbFBLBQYAAAAABAAEAPUAAACJAwAAAAA=&#10;" path="m92,12l92,,,5,,17,92,12r,xe" fillcolor="#cf4200" stroked="f">
                  <v:path arrowok="t" o:connecttype="custom" o:connectlocs="92,12;92,0;0,5;0,17;92,12;92,12" o:connectangles="0,0,0,0,0,0"/>
                </v:shape>
                <v:shape id="Freeform 3685" o:spid="_x0000_s2264" style="position:absolute;left:6075;top:4275;width:92;height:17;visibility:visible;mso-wrap-style:square;v-text-anchor:top" coordsize="9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aP8kA&#10;AADdAAAADwAAAGRycy9kb3ducmV2LnhtbESPQWvCQBSE74L/YXmFXkQ3GkhtdBVtETxIoerB3p7Z&#10;1ySafZtmt5r667tCocdhZr5hpvPWVOJCjSstKxgOIhDEmdUl5wr2u1V/DMJ5ZI2VZVLwQw7ms25n&#10;iqm2V36ny9bnIkDYpaig8L5OpXRZQQbdwNbEwfu0jUEfZJNL3eA1wE0lR1GUSIMlh4UCa3opKDtv&#10;v02gxIvkuPm6LQ9vvafX3lmuP+LTQanHh3YxAeGp9f/hv/ZaK4iT+Bnub8IT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NwaP8kAAADdAAAADwAAAAAAAAAAAAAAAACYAgAA&#10;ZHJzL2Rvd25yZXYueG1sUEsFBgAAAAAEAAQA9QAAAI4DAAAAAA==&#10;" path="m92,12l85,,,5,,17,92,12r,xe" fillcolor="#d04600" stroked="f">
                  <v:path arrowok="t" o:connecttype="custom" o:connectlocs="92,12;85,0;0,5;0,17;92,12;92,12" o:connectangles="0,0,0,0,0,0"/>
                </v:shape>
                <v:shape id="Freeform 3686" o:spid="_x0000_s2265" style="position:absolute;left:6075;top:4275;width:85;height:17;visibility:visible;mso-wrap-style:square;v-text-anchor:top" coordsize="8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tXsMA&#10;AADdAAAADwAAAGRycy9kb3ducmV2LnhtbERPz2vCMBS+C/sfwhvspqmblK0zihQGwrysythuj+bZ&#10;FJuXmsTa/ffLQfD48f1erkfbiYF8aB0rmM8yEMS10y03Cg77j+kriBCRNXaOScEfBVivHiZLLLS7&#10;8hcNVWxECuFQoAITY19IGWpDFsPM9cSJOzpvMSboG6k9XlO47eRzluXSYsupwWBPpaH6VF2sguOu&#10;9Jk+m8/v09u8seWvy6vhR6mnx3HzDiLSGO/im3urFbzki7Q/vU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ytXsMAAADdAAAADwAAAAAAAAAAAAAAAACYAgAAZHJzL2Rv&#10;d25yZXYueG1sUEsFBgAAAAAEAAQA9QAAAIgDAAAAAA==&#10;" path="m85,12l85,,,5,,17,85,12r,xe" fillcolor="#d14a00" stroked="f">
                  <v:path arrowok="t" o:connecttype="custom" o:connectlocs="85,12;85,0;0,5;0,17;85,12;85,12" o:connectangles="0,0,0,0,0,0"/>
                </v:shape>
                <v:shape id="Freeform 3687" o:spid="_x0000_s2266" style="position:absolute;left:6075;top:4275;width:85;height:17;visibility:visible;mso-wrap-style:square;v-text-anchor:top" coordsize="8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VSUMcA&#10;AADdAAAADwAAAGRycy9kb3ducmV2LnhtbESPT2vCQBTE7wW/w/IEb3VjbUWiqwTFVmg9+O/+yD6T&#10;YPZturs1sZ++Wyj0OMzMb5j5sjO1uJHzlWUFo2ECgji3uuJCwem4eZyC8AFZY22ZFNzJw3LRe5hj&#10;qm3Le7odQiEihH2KCsoQmlRKn5dk0A9tQxy9i3UGQ5SukNphG+Gmlk9JMpEGK44LJTa0Kim/Hr6M&#10;guyTHZ+n2W79fX0/fry8tqe3rlVq0O+yGYhAXfgP/7W3WsF48jyC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1UlDHAAAA3QAAAA8AAAAAAAAAAAAAAAAAmAIAAGRy&#10;cy9kb3ducmV2LnhtbFBLBQYAAAAABAAEAPUAAACMAwAAAAA=&#10;" path="m85,12l85,,,5,,17,85,12r,xe" fillcolor="#d24e00" stroked="f">
                  <v:path arrowok="t" o:connecttype="custom" o:connectlocs="85,12;85,0;0,5;0,17;85,12;85,12" o:connectangles="0,0,0,0,0,0"/>
                </v:shape>
                <v:shape id="Freeform 3688" o:spid="_x0000_s2267" style="position:absolute;left:6075;top:4275;width:85;height:17;visibility:visible;mso-wrap-style:square;v-text-anchor:top" coordsize="8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w+8IA&#10;AADdAAAADwAAAGRycy9kb3ducmV2LnhtbESP3YrCMBCF7wXfIYzgnab+IN1qFBUEYa9WfYCxmW2K&#10;zaQk0XbffiMs7OXh/Hycza63jXiRD7VjBbNpBoK4dLrmSsHteprkIEJE1tg4JgU/FGC3HQ42WGjX&#10;8Re9LrESaYRDgQpMjG0hZSgNWQxT1xIn79t5izFJX0ntsUvjtpHzLFtJizUngsGWjobKx+VpE7e7&#10;58+F9AdTaX/7ON7dZ/5YKjUe9fs1iEh9/A//tc9awWK1nMP7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AjD7wgAAAN0AAAAPAAAAAAAAAAAAAAAAAJgCAABkcnMvZG93&#10;bnJldi54bWxQSwUGAAAAAAQABAD1AAAAhwMAAAAA&#10;" path="m85,12l85,,,5,,17,85,12r,xe" fillcolor="#d35200" stroked="f">
                  <v:path arrowok="t" o:connecttype="custom" o:connectlocs="85,12;85,0;0,5;0,17;85,12;85,12" o:connectangles="0,0,0,0,0,0"/>
                </v:shape>
                <v:shape id="Freeform 3689" o:spid="_x0000_s2268" style="position:absolute;left:6075;top:4275;width:85;height:17;visibility:visible;mso-wrap-style:square;v-text-anchor:top" coordsize="8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AXsUA&#10;AADdAAAADwAAAGRycy9kb3ducmV2LnhtbESPQWvCQBSE70L/w/IKvelGU0Siq0ip0p7EtIreHtln&#10;Nph9G7Jbjf++Kwgeh5n5hpktOluLC7W+cqxgOEhAEBdOV1wq+P1Z9ScgfEDWWDsmBTfysJi/9GaY&#10;aXflLV3yUIoIYZ+hAhNCk0npC0MW/cA1xNE7udZiiLItpW7xGuG2lqMkGUuLFccFgw19GCrO+Z9V&#10;4Ovbep+ndn3Ew2ZivkerZvi5U+rttVtOQQTqwjP8aH9pBen4PYX7m/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cBexQAAAN0AAAAPAAAAAAAAAAAAAAAAAJgCAABkcnMv&#10;ZG93bnJldi54bWxQSwUGAAAAAAQABAD1AAAAigMAAAAA&#10;" path="m85,12l85,,,5,5,17,85,12r,xe" fillcolor="#d45600" stroked="f">
                  <v:path arrowok="t" o:connecttype="custom" o:connectlocs="85,12;85,0;0,5;5,17;85,12;85,12" o:connectangles="0,0,0,0,0,0"/>
                </v:shape>
                <v:shape id="Freeform 3690" o:spid="_x0000_s2269" style="position:absolute;left:6075;top:4275;width:85;height:17;visibility:visible;mso-wrap-style:square;v-text-anchor:top" coordsize="8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Ke8QA&#10;AADdAAAADwAAAGRycy9kb3ducmV2LnhtbESPzYrCQBCE78K+w9ALe9OOu0E0OsoiBDzsxR/w2mTa&#10;JJjpCZnRxLffEQSPRVV9Ra02g23UnTtfO9EwnSSgWApnaik1nI75eA7KBxJDjRPW8GAPm/XHaEWZ&#10;cb3s+X4IpYoQ8RlpqEJoM0RfVGzJT1zLEr2L6yyFKLsSTUd9hNsGv5NkhpZqiQsVtbytuLgeblZD&#10;WuAj3y1Ot+P5cl74vx7LfItaf30Ov0tQgYfwDr/aO6PhZ5am8HwTnw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2ynvEAAAA3QAAAA8AAAAAAAAAAAAAAAAAmAIAAGRycy9k&#10;b3ducmV2LnhtbFBLBQYAAAAABAAEAPUAAACJAwAAAAA=&#10;" path="m85,12l80,,,5,5,17,85,12r,xe" fillcolor="#d55a00" stroked="f">
                  <v:path arrowok="t" o:connecttype="custom" o:connectlocs="85,12;80,0;0,5;5,17;85,12;85,12" o:connectangles="0,0,0,0,0,0"/>
                </v:shape>
                <v:shape id="Freeform 3691" o:spid="_x0000_s2270" style="position:absolute;left:6075;top:4275;width:80;height:17;visibility:visible;mso-wrap-style:square;v-text-anchor:top" coordsize="8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u2FsUA&#10;AADdAAAADwAAAGRycy9kb3ducmV2LnhtbESPW2sCMRSE3wv+h3AE32q2rhXZGsULpdK3esO+HTan&#10;m8XNyZKkuv33plDo4zAz3zCzRWcbcSUfascKnoYZCOLS6ZorBYf96+MURIjIGhvHpOCHAizmvYcZ&#10;Ftrd+IOuu1iJBOFQoAITY1tIGUpDFsPQtcTJ+3LeYkzSV1J7vCW4beQoyybSYs1pwWBLa0PlZfdt&#10;FazWJud3PC03x09+Y5+PVz47KzXod8sXEJG6+B/+a2+1gnwyfobf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7YWxQAAAN0AAAAPAAAAAAAAAAAAAAAAAJgCAABkcnMv&#10;ZG93bnJldi54bWxQSwUGAAAAAAQABAD1AAAAigMAAAAA&#10;" path="m80,12l80,,,5,5,17,80,12r,xe" fillcolor="#d65e00" stroked="f">
                  <v:path arrowok="t" o:connecttype="custom" o:connectlocs="80,12;80,0;0,5;5,17;80,12;80,12" o:connectangles="0,0,0,0,0,0"/>
                </v:shape>
                <v:shape id="Freeform 3692" o:spid="_x0000_s2271" style="position:absolute;left:6080;top:4275;width:75;height:17;visibility:visible;mso-wrap-style:square;v-text-anchor:top" coordsize="7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Ld9sQA&#10;AADdAAAADwAAAGRycy9kb3ducmV2LnhtbESPzW7CMBCE75V4B2uReisObRUgYFBVtRLHlp/7Ei9x&#10;RLwOtkuSt68rVeI4mplvNKtNbxtxIx9qxwqmkwwEcel0zZWCw/7zaQ4iRGSNjWNSMFCAzXr0sMJC&#10;u46/6baLlUgQDgUqMDG2hZShNGQxTFxLnLyz8xZjkr6S2mOX4LaRz1mWS4s1pwWDLb0bKi+7H6tg&#10;S4fFuZwdu3b4MsOUPvylvp6Uehz3b0sQkfp4D/+3t1rBS/6a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y3fbEAAAA3QAAAA8AAAAAAAAAAAAAAAAAmAIAAGRycy9k&#10;b3ducmV2LnhtbFBLBQYAAAAABAAEAPUAAACJAwAAAAA=&#10;" path="m75,12l75,,,5,,17,75,12r,xe" fillcolor="#d76200" stroked="f">
                  <v:path arrowok="t" o:connecttype="custom" o:connectlocs="75,12;75,0;0,5;0,17;75,12;75,12" o:connectangles="0,0,0,0,0,0"/>
                </v:shape>
                <v:shape id="Freeform 3693" o:spid="_x0000_s2272" style="position:absolute;left:6080;top:4275;width:75;height:17;visibility:visible;mso-wrap-style:square;v-text-anchor:top" coordsize="7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qnpMcA&#10;AADdAAAADwAAAGRycy9kb3ducmV2LnhtbESPQWsCMRSE7wX/Q3iCN01qxZatUVQoiKXQ2j20t8fm&#10;dXfZ5GXZxHX9901B6HGYmW+Y1WZwVvTUhdqzhvuZAkFceFNzqSH/fJk+gQgR2aD1TBquFGCzHt2t&#10;MDP+wh/Un2IpEoRDhhqqGNtMylBU5DDMfEucvB/fOYxJdqU0HV4S3Fk5V2opHdacFipsaV9R0ZzO&#10;TkP7mueNfePv993XobG9UcfiqrSejIftM4hIQ/wP39oHo+FhuXiEvzfp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ap6THAAAA3QAAAA8AAAAAAAAAAAAAAAAAmAIAAGRy&#10;cy9kb3ducmV2LnhtbFBLBQYAAAAABAAEAPUAAACMAwAAAAA=&#10;" path="m75,12l75,,,5,,17,75,12r,xe" fillcolor="#d86500" stroked="f">
                  <v:path arrowok="t" o:connecttype="custom" o:connectlocs="75,12;75,0;0,5;0,17;75,12;75,12" o:connectangles="0,0,0,0,0,0"/>
                </v:shape>
                <v:shape id="Freeform 3694" o:spid="_x0000_s2273" style="position:absolute;left:6080;top:4275;width:75;height:17;visibility:visible;mso-wrap-style:square;v-text-anchor:top" coordsize="7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yfsAA&#10;AADdAAAADwAAAGRycy9kb3ducmV2LnhtbERPzYrCMBC+C75DGMGbTbWL7HaNooLgCh5W+wBDM9uW&#10;bSYlibW+vTkIHj++/9VmMK3oyfnGsoJ5koIgLq1uuFJQXA+zTxA+IGtsLZOCB3nYrMejFeba3vmX&#10;+kuoRAxhn6OCOoQul9KXNRn0ie2II/dnncEQoaukdniP4aaVizRdSoMNx4YaO9rXVP5fbkYB4/WH&#10;+zDcirJbnB/ostPuK1NqOhm23yACDeEtfrmPWkG2/Ihz45v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PyfsAAAADdAAAADwAAAAAAAAAAAAAAAACYAgAAZHJzL2Rvd25y&#10;ZXYueG1sUEsFBgAAAAAEAAQA9QAAAIUDAAAAAA==&#10;" path="m75,12l68,,,5,,17,75,12r,xe" fillcolor="#d96900" stroked="f">
                  <v:path arrowok="t" o:connecttype="custom" o:connectlocs="75,12;68,0;0,5;0,17;75,12;75,12" o:connectangles="0,0,0,0,0,0"/>
                </v:shape>
                <v:shape id="Freeform 3695" o:spid="_x0000_s2274" style="position:absolute;left:6080;top:4275;width:68;height:17;visibility:visible;mso-wrap-style:square;v-text-anchor:top" coordsize="6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vBw8YA&#10;AADdAAAADwAAAGRycy9kb3ducmV2LnhtbESPQWvCQBSE74X+h+UVems2tRpq6irSIhbEg6mp10f2&#10;NQlm34bsatJ/7wqCx2FmvmFmi8E04kydqy0reI1iEMSF1TWXCvY/q5d3EM4ja2wsk4J/crCYPz7M&#10;MNW25x2dM1+KAGGXooLK+zaV0hUVGXSRbYmD92c7gz7IrpS6wz7ATSNHcZxIgzWHhQpb+qyoOGYn&#10;o6DODhvzdch+c01L207W+URuG6Wen4blBwhPg7+Hb+1vreAtGU/h+iY8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vBw8YAAADdAAAADwAAAAAAAAAAAAAAAACYAgAAZHJz&#10;L2Rvd25yZXYueG1sUEsFBgAAAAAEAAQA9QAAAIsDAAAAAA==&#10;" path="m68,12l68,,,5,,17,68,12r,xe" fillcolor="#da6d00" stroked="f">
                  <v:path arrowok="t" o:connecttype="custom" o:connectlocs="68,12;68,0;0,5;0,17;68,12;68,12" o:connectangles="0,0,0,0,0,0"/>
                </v:shape>
                <v:shape id="Freeform 3696" o:spid="_x0000_s2275" style="position:absolute;left:6080;top:4275;width:68;height:17;visibility:visible;mso-wrap-style:square;v-text-anchor:top" coordsize="6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KgsQA&#10;AADdAAAADwAAAGRycy9kb3ducmV2LnhtbERPW2vCMBR+F/Yfwhn4MmbqZUWqaXGCMJgMdPp+2py1&#10;Zc1Jl0Tt/v3yMPDx47uvi8F04krOt5YVTCcJCOLK6pZrBafP3fMShA/IGjvLpOCXPBT5w2iNmbY3&#10;PtD1GGoRQ9hnqKAJoc+k9FVDBv3E9sSR+7LOYIjQ1VI7vMVw08lZkqTSYMuxocGetg1V38eLUfBE&#10;74vprizTcj//2egzv7qP7qDU+HHYrEAEGsJd/O9+0wrm6UvcH9/EJ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rCoLEAAAA3QAAAA8AAAAAAAAAAAAAAAAAmAIAAGRycy9k&#10;b3ducmV2LnhtbFBLBQYAAAAABAAEAPUAAACJAwAAAAA=&#10;" path="m68,12l68,,,5,,17,68,12r,xe" fillcolor="#db7100" stroked="f">
                  <v:path arrowok="t" o:connecttype="custom" o:connectlocs="68,12;68,0;0,5;0,17;68,12;68,12" o:connectangles="0,0,0,0,0,0"/>
                </v:shape>
                <v:shape id="Freeform 3697" o:spid="_x0000_s2276" style="position:absolute;left:6080;top:4275;width:68;height:17;visibility:visible;mso-wrap-style:square;v-text-anchor:top" coordsize="6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KsMQA&#10;AADdAAAADwAAAGRycy9kb3ducmV2LnhtbESPQWvCQBSE74X+h+UVvNVNKkpJXcUWC17VID0+sq/Z&#10;YPZt2N3EtL/eFQSPw8x8wyzXo23FQD40jhXk0wwEceV0w7WC8vj9+g4iRGSNrWNS8EcB1qvnpyUW&#10;2l14T8Mh1iJBOBSowMTYFVKGypDFMHUdcfJ+nbcYk/S11B4vCW5b+ZZlC2mx4bRgsKMvQ9X50FsF&#10;7T/tTnnvadtj2WyHcv/5MxilJi/j5gNEpDE+wvf2TiuYLeY53N6k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lCrDEAAAA3QAAAA8AAAAAAAAAAAAAAAAAmAIAAGRycy9k&#10;b3ducmV2LnhtbFBLBQYAAAAABAAEAPUAAACJAwAAAAA=&#10;" path="m68,12l68,,,5,,17,68,12r,xe" fillcolor="#dc7500" stroked="f">
                  <v:path arrowok="t" o:connecttype="custom" o:connectlocs="68,12;68,0;0,5;0,17;68,12;68,12" o:connectangles="0,0,0,0,0,0"/>
                </v:shape>
                <v:shape id="Freeform 3698" o:spid="_x0000_s2277" style="position:absolute;left:6080;top:4275;width:68;height:17;visibility:visible;mso-wrap-style:square;v-text-anchor:top" coordsize="6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CvcUA&#10;AADdAAAADwAAAGRycy9kb3ducmV2LnhtbESPQUvDQBSE70L/w/IK3uxLKxaJ3ZZQEYQexDbW6yP7&#10;moRm34bdNYn/3hUEj8PMfMNsdpPt1MA+tE40LBcZKJbKmVZqDeXp5e4RVIgkhjonrOGbA+y2s5sN&#10;5caN8s7DMdYqQSTkpKGJsc8RQ9WwpbBwPUvyLs5bikn6Go2nMcFth6ssW6OlVtJCQz3vG66uxy+r&#10;4fxssIx4eBunj8Pw6U8FnstC69v5VDyBijzF//Bf+9VouF8/rOD3TXoCu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QK9xQAAAN0AAAAPAAAAAAAAAAAAAAAAAJgCAABkcnMv&#10;ZG93bnJldi54bWxQSwUGAAAAAAQABAD1AAAAigMAAAAA&#10;" path="m68,12l68,,,5,,17,68,12r,xe" fillcolor="#dd7900" stroked="f">
                  <v:path arrowok="t" o:connecttype="custom" o:connectlocs="68,12;68,0;0,5;0,17;68,12;68,12" o:connectangles="0,0,0,0,0,0"/>
                </v:shape>
                <v:shape id="Freeform 3699" o:spid="_x0000_s2278" style="position:absolute;left:6080;top:4275;width:68;height:17;visibility:visible;mso-wrap-style:square;v-text-anchor:top" coordsize="6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X4MYA&#10;AADdAAAADwAAAGRycy9kb3ducmV2LnhtbESPS4vCQBCE7wv+h6EFL4tOfAWJjiLiwiIs4uPirc20&#10;STDTEzOzmv33zoLgsaiqr6jZojGluFPtCssK+r0IBHFqdcGZguPhqzsB4TyyxtIyKfgjB4t562OG&#10;ibYP3tF97zMRIOwSVJB7XyVSujQng65nK+LgXWxt0AdZZ1LX+AhwU8pBFMXSYMFhIceKVjml1/2v&#10;UTAq5NlO1nH242l70rfP8UbHJ6U67WY5BeGp8e/wq/2tFQzj8RD+34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KX4MYAAADdAAAADwAAAAAAAAAAAAAAAACYAgAAZHJz&#10;L2Rvd25yZXYueG1sUEsFBgAAAAAEAAQA9QAAAIsDAAAAAA==&#10;" path="m68,12l63,,,5,,17,68,12r,xe" fillcolor="#de7d00" stroked="f">
                  <v:path arrowok="t" o:connecttype="custom" o:connectlocs="68,12;63,0;0,5;0,17;68,12;68,12" o:connectangles="0,0,0,0,0,0"/>
                </v:shape>
                <v:shape id="Freeform 3700" o:spid="_x0000_s2279" style="position:absolute;left:6080;top:4275;width:63;height:17;visibility:visible;mso-wrap-style:square;v-text-anchor:top" coordsize="6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5MQA&#10;AADdAAAADwAAAGRycy9kb3ducmV2LnhtbESPS4vCQBCE78L+h6GFvYhOfAWJmYgrLOzVB4i3JtMm&#10;0UxPNjNq/PfOwoLHoqq+otJVZ2pxp9ZVlhWMRxEI4tzqigsFh/33cAHCeWSNtWVS8CQHq+yjl2Ki&#10;7YO3dN/5QgQIuwQVlN43iZQuL8mgG9mGOHhn2xr0QbaF1C0+AtzUchJFsTRYcVgosaFNSfl1dzMK&#10;JFYTOn0db0/zG22awTS/YOeU+ux36yUIT51/h//bP1rBNJ7P4O9NeAIy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BpeTEAAAA3QAAAA8AAAAAAAAAAAAAAAAAmAIAAGRycy9k&#10;b3ducmV2LnhtbFBLBQYAAAAABAAEAPUAAACJAwAAAAA=&#10;" path="m63,12l63,,,5,,17,63,12r,xe" fillcolor="#df8100" stroked="f">
                  <v:path arrowok="t" o:connecttype="custom" o:connectlocs="63,12;63,0;0,5;0,17;63,12;63,12" o:connectangles="0,0,0,0,0,0"/>
                </v:shape>
                <v:shape id="Freeform 3701" o:spid="_x0000_s2280" style="position:absolute;left:6080;top:4275;width:63;height:17;visibility:visible;mso-wrap-style:square;v-text-anchor:top" coordsize="6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ZKcYA&#10;AADdAAAADwAAAGRycy9kb3ducmV2LnhtbESP0WrCQBRE34X+w3ILfZG6qdUgMRuRFsUHEZr2A67Z&#10;2yRt9m7MbmP6964g+DjMzBkmXQ2mET11rras4GUSgSAurK65VPD1uXlegHAeWWNjmRT8k4NV9jBK&#10;MdH2zB/U574UAcIuQQWV920ipSsqMugmtiUO3rftDPogu1LqDs8Bbho5jaJYGqw5LFTY0ltFxW/+&#10;ZxSs7U8T5+9jptOM96fFcXrozVapp8dhvQThafD38K290wpe4/kcrm/CE5D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RZKcYAAADdAAAADwAAAAAAAAAAAAAAAACYAgAAZHJz&#10;L2Rvd25yZXYueG1sUEsFBgAAAAAEAAQA9QAAAIsDAAAAAA==&#10;" path="m63,12l63,,,5,,17,63,12r,xe" fillcolor="#e08500" stroked="f">
                  <v:path arrowok="t" o:connecttype="custom" o:connectlocs="63,12;63,0;0,5;0,17;63,12;63,12" o:connectangles="0,0,0,0,0,0"/>
                </v:shape>
                <v:shape id="Freeform 3702" o:spid="_x0000_s2281" style="position:absolute;left:6080;top:4275;width:63;height:17;visibility:visible;mso-wrap-style:square;v-text-anchor:top" coordsize="6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r0McA&#10;AADdAAAADwAAAGRycy9kb3ducmV2LnhtbESPT2vCQBTE7wW/w/KEXkQ3tjVIdBVpLbSHHvyH10f2&#10;mQ3Jvk2z25h+e1co9DjMzG+Y5bq3teio9aVjBdNJAoI4d7rkQsHx8D6eg/ABWWPtmBT8kof1avCw&#10;xEy7K++o24dCRAj7DBWYEJpMSp8bsugnriGO3sW1FkOUbSF1i9cIt7V8SpJUWiw5Lhhs6NVQXu1/&#10;rIKu2G5ftPyuTs2n+TrvztXbaFQp9TjsNwsQgfrwH/5rf2gFz+kshfub+AT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2K9DHAAAA3QAAAA8AAAAAAAAAAAAAAAAAmAIAAGRy&#10;cy9kb3ducmV2LnhtbFBLBQYAAAAABAAEAPUAAACMAwAAAAA=&#10;" path="m63,12l63,,,5,,17,63,12r,xe" fillcolor="#e18900" stroked="f">
                  <v:path arrowok="t" o:connecttype="custom" o:connectlocs="63,12;63,0;0,5;0,17;63,12;63,12" o:connectangles="0,0,0,0,0,0"/>
                </v:shape>
                <v:shape id="Freeform 3703" o:spid="_x0000_s2282" style="position:absolute;left:6080;top:4275;width:63;height:17;visibility:visible;mso-wrap-style:square;v-text-anchor:top" coordsize="6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btK8cA&#10;AADdAAAADwAAAGRycy9kb3ducmV2LnhtbESPS2vDMBCE74H8B7GB3hK5j7ycKKEtFHJoSmvnkONi&#10;bS231spIauL++yhQ6HGYmW+Y9ba3rTiRD41jBbeTDARx5XTDtYJD+TJegAgRWWPrmBT8UoDtZjhY&#10;Y67dmT/oVMRaJAiHHBWYGLtcylAZshgmriNO3qfzFmOSvpba4znBbSvvsmwmLTacFgx29Gyo+i5+&#10;rIJienx//cKn3VJb6x/MvizprVTqZtQ/rkBE6uN/+K+90wruZ9M5XN+k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W7SvHAAAA3QAAAA8AAAAAAAAAAAAAAAAAmAIAAGRy&#10;cy9kb3ducmV2LnhtbFBLBQYAAAAABAAEAPUAAACMAwAAAAA=&#10;" path="m63,12l55,,,5,,17,63,12r,xe" fillcolor="#e28d00" stroked="f">
                  <v:path arrowok="t" o:connecttype="custom" o:connectlocs="63,12;55,0;0,5;0,17;63,12;63,12" o:connectangles="0,0,0,0,0,0"/>
                </v:shape>
                <v:shape id="Freeform 3704" o:spid="_x0000_s2283" style="position:absolute;left:6080;top:4275;width:55;height:17;visibility:visible;mso-wrap-style:square;v-text-anchor:top" coordsize="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CdcQA&#10;AADdAAAADwAAAGRycy9kb3ducmV2LnhtbERPz2vCMBS+D/wfwhN2GZrqnLjOKCJMBuLBTvT6aN6a&#10;sualJlnt/ntzGOz48f1ernvbiI58qB0rmIwzEMSl0zVXCk6f76MFiBCRNTaOScEvBVivBg9LzLW7&#10;8ZG6IlYihXDIUYGJsc2lDKUhi2HsWuLEfTlvMSboK6k93lK4beQ0y+bSYs2pwWBLW0Pld/FjFVyf&#10;zhvevfruYC67Yi/dLCyOM6Ueh/3mDUSkPv6L/9wfWsHz/CXNTW/SE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XQnXEAAAA3QAAAA8AAAAAAAAAAAAAAAAAmAIAAGRycy9k&#10;b3ducmV2LnhtbFBLBQYAAAAABAAEAPUAAACJAwAAAAA=&#10;" path="m55,12l55,,,5,,17,55,12r,xe" fillcolor="#e39100" stroked="f">
                  <v:path arrowok="t" o:connecttype="custom" o:connectlocs="55,12;55,0;0,5;0,17;55,12;55,12" o:connectangles="0,0,0,0,0,0"/>
                </v:shape>
                <v:shape id="Freeform 3705" o:spid="_x0000_s2284" style="position:absolute;left:6080;top:4275;width:55;height:17;visibility:visible;mso-wrap-style:square;v-text-anchor:top" coordsize="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cmqcUA&#10;AADdAAAADwAAAGRycy9kb3ducmV2LnhtbESPT2sCMRTE7wW/Q3hCbzVrxX+rUaRY6KWHqgt6e2ye&#10;m8XNy5JE3X57Uyh4HGbmN8xy3dlG3MiH2rGC4SADQVw6XXOl4LD/fJuBCBFZY+OYFPxSgPWq97LE&#10;XLs7/9BtFyuRIBxyVGBibHMpQ2nIYhi4ljh5Z+ctxiR9JbXHe4LbRr5n2URarDktGGzpw1B52V2t&#10;gqPZFjQf6nM9kuXhFMgX38VUqdd+t1mAiNTFZ/i//aUVjCbjOfy9S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yapxQAAAN0AAAAPAAAAAAAAAAAAAAAAAJgCAABkcnMv&#10;ZG93bnJldi54bWxQSwUGAAAAAAQABAD1AAAAigMAAAAA&#10;" path="m55,12l55,,,5,,17,55,12r,xe" fillcolor="#e49500" stroked="f">
                  <v:path arrowok="t" o:connecttype="custom" o:connectlocs="55,12;55,0;0,5;0,17;55,12;55,12" o:connectangles="0,0,0,0,0,0"/>
                </v:shape>
                <v:shape id="Freeform 3706" o:spid="_x0000_s2285" style="position:absolute;left:6080;top:4275;width:55;height:17;visibility:visible;mso-wrap-style:square;v-text-anchor:top" coordsize="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ClMIA&#10;AADdAAAADwAAAGRycy9kb3ducmV2LnhtbERPTWsCMRC9F/wPYYTearYWl3ZrFBVaBU+1hV6HzXSz&#10;dTNZkqjZf28OgsfH+54vk+3EmXxoHSt4nhQgiGunW24U/Hx/PL2CCBFZY+eYFAwUYLkYPcyx0u7C&#10;X3Q+xEbkEA4VKjAx9pWUoTZkMUxcT5y5P+ctxgx9I7XHSw63nZwWRSkttpwbDPa0MVQfDyer4PN/&#10;9haGbWo3ze96bxLuj3rwSj2O0+odRKQU7+Kbe6cVvJRl3p/f5Cc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UKUwgAAAN0AAAAPAAAAAAAAAAAAAAAAAJgCAABkcnMvZG93&#10;bnJldi54bWxQSwUGAAAAAAQABAD1AAAAhwMAAAAA&#10;" path="m55,12l55,,,5,,17,55,12r,xe" fillcolor="#ff8c00" stroked="f">
                  <v:path arrowok="t" o:connecttype="custom" o:connectlocs="55,12;55,0;0,5;0,17;55,12;55,12" o:connectangles="0,0,0,0,0,0"/>
                </v:shape>
                <v:shape id="Freeform 3707" o:spid="_x0000_s2286" style="position:absolute;left:5951;top:4064;width:172;height:49;visibility:visible;mso-wrap-style:square;v-text-anchor:top" coordsize="1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escMA&#10;AADdAAAADwAAAGRycy9kb3ducmV2LnhtbESPzWrDMBCE74W+g9hCb42cGkzrRAlpacH0lKYh58Xa&#10;WCbWyljy39tXgUCOw8x8w6y3k23EQJ2vHStYLhIQxKXTNVcKjn/fL28gfEDW2DgmBTN52G4eH9aY&#10;azfyLw2HUIkIYZ+jAhNCm0vpS0MW/cK1xNE7u85iiLKrpO5wjHDbyNckyaTFmuOCwZY+DZWXQ28V&#10;0JdO311hpv3cfwyy+aGTq3ulnp+m3QpEoCncw7d2oRWkWbaE65v4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lescMAAADdAAAADwAAAAAAAAAAAAAAAACYAgAAZHJzL2Rv&#10;d25yZXYueG1sUEsFBgAAAAAEAAQA9QAAAIgDAAAAAA==&#10;" path="m172,37l167,,,12,5,49,172,37r,xe" fillcolor="#cb3300" stroked="f">
                  <v:path arrowok="t" o:connecttype="custom" o:connectlocs="172,37;167,0;0,12;5,49;172,37;172,37" o:connectangles="0,0,0,0,0,0"/>
                </v:shape>
                <v:shape id="Freeform 3708" o:spid="_x0000_s2287" style="position:absolute;left:5951;top:4064;width:167;height:49;visibility:visible;mso-wrap-style:square;v-text-anchor:top" coordsize="1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5SscA&#10;AADdAAAADwAAAGRycy9kb3ducmV2LnhtbESPT2vCQBTE74V+h+UVems2tRIlukpbaKkXwT94fmaf&#10;STD7Nt3dmtRP7wqCx2FmfsNM571pxImcry0reE1SEMSF1TWXCrabr5cxCB+QNTaWScE/eZjPHh+m&#10;mGvb8YpO61CKCGGfo4IqhDaX0hcVGfSJbYmjd7DOYIjSlVI77CLcNHKQppk0WHNcqLClz4qK4/rP&#10;KBhth7Xcde5jWS6Wv/vsrIeL76DU81P/PgERqA/38K39oxW8ZdkArm/iE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BOUrHAAAA3QAAAA8AAAAAAAAAAAAAAAAAmAIAAGRy&#10;cy9kb3ducmV2LnhtbFBLBQYAAAAABAAEAPUAAACMAwAAAAA=&#10;" path="m167,37l167,,,12,5,49,167,37r,xe" fillcolor="#cc3600" stroked="f">
                  <v:path arrowok="t" o:connecttype="custom" o:connectlocs="167,37;167,0;0,12;5,49;167,37;167,37" o:connectangles="0,0,0,0,0,0"/>
                </v:shape>
                <v:shape id="Freeform 3709" o:spid="_x0000_s2288" style="position:absolute;left:5951;top:4064;width:167;height:49;visibility:visible;mso-wrap-style:square;v-text-anchor:top" coordsize="1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MZTccA&#10;AADdAAAADwAAAGRycy9kb3ducmV2LnhtbESPQWvCQBSE74X+h+UVeim6qalBoqtIQWgvBa2I3p7Z&#10;ZzaYfRuyG4399V2h0OMwM98ws0Vva3Gh1leOFbwOExDEhdMVlwq236vBBIQPyBprx6TgRh4W88eH&#10;GebaXXlNl00oRYSwz1GBCaHJpfSFIYt+6Bri6J1cazFE2ZZSt3iNcFvLUZJk0mLFccFgQ++GivOm&#10;swqO2/Guu1Xpl3zpDntDbw3+LD+Ven7ql1MQgfrwH/5rf2gFaZalcH8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TGU3HAAAA3QAAAA8AAAAAAAAAAAAAAAAAmAIAAGRy&#10;cy9kb3ducmV2LnhtbFBLBQYAAAAABAAEAPUAAACMAwAAAAA=&#10;" path="m167,37l167,,,12,5,49,167,37r,xe" fillcolor="#cd3a00" stroked="f">
                  <v:path arrowok="t" o:connecttype="custom" o:connectlocs="167,37;167,0;0,12;5,49;167,37;167,37" o:connectangles="0,0,0,0,0,0"/>
                </v:shape>
                <v:shape id="Freeform 3710" o:spid="_x0000_s2289" style="position:absolute;left:5951;top:4064;width:167;height:49;visibility:visible;mso-wrap-style:square;v-text-anchor:top" coordsize="1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fk8MA&#10;AADdAAAADwAAAGRycy9kb3ducmV2LnhtbESPT4vCMBTE7wt+h/AEb2vqn61SjeIKQndvVaHXR/Ns&#10;i81LabJav71ZEDwOM/MbZr3tTSNu1LnasoLJOAJBXFhdc6ngfDp8LkE4j6yxsUwKHuRguxl8rDHR&#10;9s4Z3Y6+FAHCLkEFlfdtIqUrKjLoxrYlDt7FdgZ9kF0pdYf3ADeNnEZRLA3WHBYqbGlfUXE9/hkF&#10;JX27NMtlnM3Sn3yRI07qr1+lRsN+twLhqffv8KudagWzOJ7D/5vw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fk8MAAADdAAAADwAAAAAAAAAAAAAAAACYAgAAZHJzL2Rv&#10;d25yZXYueG1sUEsFBgAAAAAEAAQA9QAAAIgDAAAAAA==&#10;" path="m167,37l160,,,12,5,49,167,37r,xe" fillcolor="#ce3e00" stroked="f">
                  <v:path arrowok="t" o:connecttype="custom" o:connectlocs="167,37;160,0;0,12;5,49;167,37;167,37" o:connectangles="0,0,0,0,0,0"/>
                </v:shape>
                <v:shape id="Freeform 3711" o:spid="_x0000_s2290" style="position:absolute;left:5951;top:4064;width:160;height:49;visibility:visible;mso-wrap-style:square;v-text-anchor:top" coordsize="16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Fn8YA&#10;AADdAAAADwAAAGRycy9kb3ducmV2LnhtbESPQWvCQBSE74L/YXlCb2bT1saSuooIhR6kaBRMb4/s&#10;axKafRt2txr/fVcoeBxm5htmsRpMJ87kfGtZwWOSgiCurG65VnA8vE9fQfiArLGzTAqu5GG1HI8W&#10;mGt74T2di1CLCGGfo4ImhD6X0lcNGfSJ7Ymj922dwRClq6V2eIlw08mnNM2kwZbjQoM9bRqqfopf&#10;o6Ckr88qu6ZWrnfzYXsqNzjDQqmHybB+AxFoCPfwf/tDK3jOshe4vY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tFn8YAAADdAAAADwAAAAAAAAAAAAAAAACYAgAAZHJz&#10;L2Rvd25yZXYueG1sUEsFBgAAAAAEAAQA9QAAAIsDAAAAAA==&#10;" path="m160,37l160,,,12,5,49,160,37r,xe" fillcolor="#cf4200" stroked="f">
                  <v:path arrowok="t" o:connecttype="custom" o:connectlocs="160,37;160,0;0,12;5,49;160,37;160,37" o:connectangles="0,0,0,0,0,0"/>
                </v:shape>
                <v:shape id="Freeform 3712" o:spid="_x0000_s2291" style="position:absolute;left:5951;top:4064;width:160;height:49;visibility:visible;mso-wrap-style:square;v-text-anchor:top" coordsize="16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hr8YA&#10;AADdAAAADwAAAGRycy9kb3ducmV2LnhtbESPQWvCQBSE74L/YXmF3nRTrVtJXcWWCoJoMbX3R/Y1&#10;CWbfhuxWo7/eFQo9DjPzDTNbdLYWJ2p95VjD0zABQZw7U3Gh4fC1GkxB+IBssHZMGi7kYTHv92aY&#10;GnfmPZ2yUIgIYZ+ihjKEJpXS5yVZ9EPXEEfvx7UWQ5RtIU2L5wi3tRwliZIWK44LJTb0XlJ+zH6t&#10;BvM2+fx+WT1Px5m6Xvabw44+tjutHx+65SuIQF34D/+110bDWCkF9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Mhr8YAAADdAAAADwAAAAAAAAAAAAAAAACYAgAAZHJz&#10;L2Rvd25yZXYueG1sUEsFBgAAAAAEAAQA9QAAAIsDAAAAAA==&#10;" path="m160,37l153,,,12,5,49,160,37r,xe" fillcolor="#d04600" stroked="f">
                  <v:path arrowok="t" o:connecttype="custom" o:connectlocs="160,37;153,0;0,12;5,49;160,37;160,37" o:connectangles="0,0,0,0,0,0"/>
                </v:shape>
                <v:shape id="Freeform 3713" o:spid="_x0000_s2292" style="position:absolute;left:5956;top:4064;width:155;height:49;visibility:visible;mso-wrap-style:square;v-text-anchor:top" coordsize="15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f23MYA&#10;AADdAAAADwAAAGRycy9kb3ducmV2LnhtbESPzWrDMBCE74W8g9hAb40UtzjFjRJCSCE59ND80B4X&#10;a2OLWCtjqbHz9lWhkOMwM98w8+XgGnGlLljPGqYTBYK49MZypeF4eH96BREissHGM2m4UYDlYvQw&#10;x8L4nj/puo+VSBAOBWqoY2wLKUNZk8Mw8S1x8s6+cxiT7CppOuwT3DUyUyqXDi2nhRpbWtdUXvY/&#10;TsOXitn222Jrd5tVOGW9VS8fa60fx8PqDUSkId7D/+2t0fCc5zP4e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f23MYAAADdAAAADwAAAAAAAAAAAAAAAACYAgAAZHJz&#10;L2Rvd25yZXYueG1sUEsFBgAAAAAEAAQA9QAAAIsDAAAAAA==&#10;" path="m155,37l148,,,12,,49,155,37r,xe" fillcolor="#d14a00" stroked="f">
                  <v:path arrowok="t" o:connecttype="custom" o:connectlocs="155,37;148,0;0,12;0,49;155,37;155,37" o:connectangles="0,0,0,0,0,0"/>
                </v:shape>
                <v:shape id="Freeform 3714" o:spid="_x0000_s2293" style="position:absolute;left:5956;top:4064;width:148;height:49;visibility:visible;mso-wrap-style:square;v-text-anchor:top" coordsize="14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0ff8MA&#10;AADdAAAADwAAAGRycy9kb3ducmV2LnhtbERPTU8CMRC9m/gfmjHhJl2VrGShEGOCMSYcQAPXYTvs&#10;rrbTTTvA+u/tgcTjy/ueLwfv1Jli6gIbeBgXoIjrYDtuDHx9ru6noJIgW3SBycAvJVgubm/mWNlw&#10;4Q2dt9KoHMKpQgOtSF9pneqWPKZx6IkzdwzRo2QYG20jXnK4d/qxKErtsePc0GJPry3VP9uTNzDB&#10;VbnRB1nvZP/99uEmcQju2ZjR3fAyAyU0yL/46n63Bp7KMs/Nb/IT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0ff8MAAADdAAAADwAAAAAAAAAAAAAAAACYAgAAZHJzL2Rv&#10;d25yZXYueG1sUEsFBgAAAAAEAAQA9QAAAIgDAAAAAA==&#10;" path="m148,37l148,,,12,,49,148,37r,xe" fillcolor="#d24e00" stroked="f">
                  <v:path arrowok="t" o:connecttype="custom" o:connectlocs="148,37;148,0;0,12;0,49;148,37;148,37" o:connectangles="0,0,0,0,0,0"/>
                </v:shape>
                <v:shape id="Freeform 3715" o:spid="_x0000_s2294" style="position:absolute;left:5956;top:4064;width:148;height:49;visibility:visible;mso-wrap-style:square;v-text-anchor:top" coordsize="14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5OWscA&#10;AADdAAAADwAAAGRycy9kb3ducmV2LnhtbESPT2vCQBTE7wW/w/KEXopu7J9gU1eRtorXRhG8vWZf&#10;k2j2bdjdaPz2bqHQ4zAzv2Fmi9404kzO15YVTMYJCOLC6ppLBbvtajQF4QOyxsYyKbiSh8V8cDfD&#10;TNsLf9E5D6WIEPYZKqhCaDMpfVGRQT+2LXH0fqwzGKJ0pdQOLxFuGvmYJKk0WHNcqLCl94qKU94Z&#10;BfZw/N5OXrriY/d56vaNsw/r/Fmp+2G/fAMRqA//4b/2Rit4StNX+H0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TlrHAAAA3QAAAA8AAAAAAAAAAAAAAAAAmAIAAGRy&#10;cy9kb3ducmV2LnhtbFBLBQYAAAAABAAEAPUAAACMAwAAAAA=&#10;" path="m148,37l143,,,12,,49,148,37r,xe" fillcolor="#d35200" stroked="f">
                  <v:path arrowok="t" o:connecttype="custom" o:connectlocs="148,37;143,0;0,12;0,49;148,37;148,37" o:connectangles="0,0,0,0,0,0"/>
                </v:shape>
                <v:shape id="Freeform 3716" o:spid="_x0000_s2295" style="position:absolute;left:5956;top:4064;width:143;height:49;visibility:visible;mso-wrap-style:square;v-text-anchor:top" coordsize="14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bYMMA&#10;AADdAAAADwAAAGRycy9kb3ducmV2LnhtbERPz2vCMBS+D/wfwhN2m4mOOalG0TFhp4FWRW+P5tkW&#10;m5eSxNr998thsOPH93ux6m0jOvKhdqxhPFIgiAtnai41HPLtywxEiMgGG8ek4YcCrJaDpwVmxj14&#10;R90+liKFcMhQQxVjm0kZiooshpFriRN3dd5iTNCX0nh8pHDbyIlSU2mx5tRQYUsfFRW3/d1qOG/9&#10;aSN3k7djfvlU8juovLsrrZ+H/XoOIlIf/8V/7i+j4XX6nvanN+kJ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rbYMMAAADdAAAADwAAAAAAAAAAAAAAAACYAgAAZHJzL2Rv&#10;d25yZXYueG1sUEsFBgAAAAAEAAQA9QAAAIgDAAAAAA==&#10;" path="m143,37l143,,,12,,49,143,37r,xe" fillcolor="#d45600" stroked="f">
                  <v:path arrowok="t" o:connecttype="custom" o:connectlocs="143,37;143,0;0,12;0,49;143,37;143,37" o:connectangles="0,0,0,0,0,0"/>
                </v:shape>
                <v:shape id="Freeform 3717" o:spid="_x0000_s2296" style="position:absolute;left:5956;top:4064;width:143;height:49;visibility:visible;mso-wrap-style:square;v-text-anchor:top" coordsize="14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508cA&#10;AADdAAAADwAAAGRycy9kb3ducmV2LnhtbESPT2sCMRTE7wW/Q3hCbzVrF1RWo4hSKfQg3Yp4fCRv&#10;/+jmZdlE3fbTN0Khx2FmfsMsVr1txI06XztWMB4lIIi1MzWXCg5fby8zED4gG2wck4Jv8rBaDp4W&#10;mBl350+65aEUEcI+QwVVCG0mpdcVWfQj1xJHr3CdxRBlV0rT4T3CbSNfk2QiLdYcFypsaVORvuRX&#10;q6DYn/vzT6OLNNmm06M+7PKPk1Xqediv5yAC9eE//Nd+NwrSyXQMj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i+dPHAAAA3QAAAA8AAAAAAAAAAAAAAAAAmAIAAGRy&#10;cy9kb3ducmV2LnhtbFBLBQYAAAAABAAEAPUAAACMAwAAAAA=&#10;" path="m143,37l136,,,12,7,49,143,37r,xe" fillcolor="#d55a00" stroked="f">
                  <v:path arrowok="t" o:connecttype="custom" o:connectlocs="143,37;136,0;0,12;7,49;143,37;143,37" o:connectangles="0,0,0,0,0,0"/>
                </v:shape>
                <v:shape id="Freeform 3718" o:spid="_x0000_s2297" style="position:absolute;left:5956;top:4064;width:143;height:49;visibility:visible;mso-wrap-style:square;v-text-anchor:top" coordsize="14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IJsYA&#10;AADdAAAADwAAAGRycy9kb3ducmV2LnhtbESPT2sCMRTE74V+h/AK3mq2CnZdjSJiwUsP/kHw9kie&#10;u0s3L2uS6tZPb4SCx2FmfsNM551txIV8qB0r+OhnIIi1MzWXCva7r/ccRIjIBhvHpOCPAsxnry9T&#10;LIy78oYu21iKBOFQoIIqxraQMuiKLIa+a4mTd3LeYkzSl9J4vCa4beQgy0bSYs1pocKWlhXpn+2v&#10;VXAoV+fdLazHN91+6+PmlPs6y5XqvXWLCYhIXXyG/9tro2A4+hzA4016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UIJsYAAADdAAAADwAAAAAAAAAAAAAAAACYAgAAZHJz&#10;L2Rvd25yZXYueG1sUEsFBgAAAAAEAAQA9QAAAIsDAAAAAA==&#10;" path="m143,37l136,,,12,7,49,143,37r,xe" fillcolor="#d65e00" stroked="f">
                  <v:path arrowok="t" o:connecttype="custom" o:connectlocs="143,37;136,0;0,12;7,49;143,37;143,37" o:connectangles="0,0,0,0,0,0"/>
                </v:shape>
                <v:shape id="Freeform 3719" o:spid="_x0000_s2298" style="position:absolute;left:5956;top:4064;width:136;height:49;visibility:visible;mso-wrap-style:square;v-text-anchor:top" coordsize="13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vlcUA&#10;AADdAAAADwAAAGRycy9kb3ducmV2LnhtbESP0WrCQBRE3wv+w3KFvtWNTVGJriJSaV8Uo37ANXtN&#10;otm7YXer8e+7QqGPw8ycYWaLzjTiRs7XlhUMBwkI4sLqmksFx8P6bQLCB2SNjWVS8CAPi3nvZYaZ&#10;tnfO6bYPpYgQ9hkqqEJoMyl9UZFBP7AtcfTO1hkMUbpSaof3CDeNfE+SkTRYc1yosKVVRcV1/2MU&#10;rPP087H9kLuV2V6Gy6/NyZWtU+q13y2nIAJ14T/81/7WCtLROIXnm/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VxQAAAN0AAAAPAAAAAAAAAAAAAAAAAJgCAABkcnMv&#10;ZG93bnJldi54bWxQSwUGAAAAAAQABAD1AAAAigMAAAAA&#10;" path="m136,37l136,,,12,7,49,136,37r,xe" fillcolor="#d76200" stroked="f">
                  <v:path arrowok="t" o:connecttype="custom" o:connectlocs="136,37;136,0;0,12;7,49;136,37;136,37" o:connectangles="0,0,0,0,0,0"/>
                </v:shape>
                <v:shape id="Freeform 3720" o:spid="_x0000_s2299" style="position:absolute;left:5956;top:4064;width:136;height:49;visibility:visible;mso-wrap-style:square;v-text-anchor:top" coordsize="13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Z+EsUA&#10;AADdAAAADwAAAGRycy9kb3ducmV2LnhtbESPT2sCMRTE7wW/Q3iCl1KzWrGyGkUEpR79A6235+a5&#10;u7p5WZJ03X57IxR6HGbmN8xs0ZpKNOR8aVnBoJ+AIM6sLjlXcDys3yYgfEDWWFkmBb/kYTHvvMww&#10;1fbOO2r2IRcRwj5FBUUIdSqlzwoy6Pu2Jo7exTqDIUqXS+3wHuGmksMkGUuDJceFAmtaFZTd9j9G&#10;wXX3tSkzsx26jW4kn1/x+8SoVK/bLqcgArXhP/zX/tQK3scfI3i+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9n4SxQAAAN0AAAAPAAAAAAAAAAAAAAAAAJgCAABkcnMv&#10;ZG93bnJldi54bWxQSwUGAAAAAAQABAD1AAAAigMAAAAA&#10;" path="m136,37l131,,,12,7,49,136,37r,xe" fillcolor="#d86500" stroked="f">
                  <v:path arrowok="t" o:connecttype="custom" o:connectlocs="136,37;131,0;0,12;7,49;136,37;136,37" o:connectangles="0,0,0,0,0,0"/>
                </v:shape>
                <v:shape id="Freeform 3721" o:spid="_x0000_s2300" style="position:absolute;left:5956;top:4064;width:131;height:49;visibility:visible;mso-wrap-style:square;v-text-anchor:top" coordsize="1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O+ZscA&#10;AADdAAAADwAAAGRycy9kb3ducmV2LnhtbESPwW7CMBBE70j8g7VIvSBwAJWWFIMKCBVuTeDS2yre&#10;xhHxOo1dSP++rlSJ42h23uws152txZVaXzlWMBknIIgLpysuFZxP+9EzCB+QNdaOScEPeViv+r0l&#10;ptrdOKNrHkoRIexTVGBCaFIpfWHIoh+7hjh6n661GKJsS6lbvEW4reU0SebSYsWxwWBDW0PFJf+2&#10;8Y3hx9Ht3ovq/JUt3hazzGybfKPUw6B7fQERqAv34//0QSuYzZ8e4W9NRI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TvmbHAAAA3QAAAA8AAAAAAAAAAAAAAAAAmAIAAGRy&#10;cy9kb3ducmV2LnhtbFBLBQYAAAAABAAEAPUAAACMAwAAAAA=&#10;" path="m131,37l131,,,12,7,49,131,37r,xe" fillcolor="#d96900" stroked="f">
                  <v:path arrowok="t" o:connecttype="custom" o:connectlocs="131,37;131,0;0,12;7,49;131,37;131,37" o:connectangles="0,0,0,0,0,0"/>
                </v:shape>
                <v:shape id="Freeform 3722" o:spid="_x0000_s2301" style="position:absolute;left:5956;top:4069;width:131;height:44;visibility:visible;mso-wrap-style:square;v-text-anchor:top" coordsize="1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2e58YA&#10;AADdAAAADwAAAGRycy9kb3ducmV2LnhtbESPQWsCMRSE74X+h/AK3mq2a1llNYoWlN6WWkG9PTav&#10;m6WblyWJuv77plDocZiZb5jFarCduJIPrWMFL+MMBHHtdMuNgsPn9nkGIkRkjZ1jUnCnAKvl48MC&#10;S+1u/EHXfWxEgnAoUYGJsS+lDLUhi2HseuLkfTlvMSbpG6k93hLcdjLPskJabDktGOzpzVD9vb9Y&#10;BRuzPu8m+aXoN8ecjD+8VlV1Umr0NKznICIN8T/8137XCibFtID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2e58YAAADdAAAADwAAAAAAAAAAAAAAAACYAgAAZHJz&#10;L2Rvd25yZXYueG1sUEsFBgAAAAAEAAQA9QAAAIsDAAAAAA==&#10;" path="m131,32l131,,,7,7,44,131,32r,xe" fillcolor="#da6d00" stroked="f">
                  <v:path arrowok="t" o:connecttype="custom" o:connectlocs="131,32;131,0;0,7;7,44;131,32;131,32" o:connectangles="0,0,0,0,0,0"/>
                </v:shape>
                <v:shape id="Freeform 3723" o:spid="_x0000_s2302" style="position:absolute;left:5963;top:4069;width:124;height:44;visibility:visible;mso-wrap-style:square;v-text-anchor:top" coordsize="1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dFcgA&#10;AADdAAAADwAAAGRycy9kb3ducmV2LnhtbESPW2vCQBSE3wv+h+UIfasbLajErCJCi6Wl4AXUt0P2&#10;5KLZszG7xvTfdwsFH4eZ+YZJFp2pREuNKy0rGA4iEMSp1SXnCva7t5cpCOeRNVaWScEPOVjMe08J&#10;xtreeUPt1uciQNjFqKDwvo6ldGlBBt3A1sTBy2xj0AfZ5FI3eA9wU8lRFI2lwZLDQoE1rQpKL9ub&#10;UZANb8fRt7++H9qv8676PH1E6+tJqed+t5yB8NT5R/i/vdYKXseTCfy9C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j90VyAAAAN0AAAAPAAAAAAAAAAAAAAAAAJgCAABk&#10;cnMvZG93bnJldi54bWxQSwUGAAAAAAQABAD1AAAAjQMAAAAA&#10;" path="m124,32l117,,,7,,44,124,32r,xe" fillcolor="#db7100" stroked="f">
                  <v:path arrowok="t" o:connecttype="custom" o:connectlocs="124,32;117,0;0,7;0,44;124,32;124,32" o:connectangles="0,0,0,0,0,0"/>
                </v:shape>
                <v:shape id="Freeform 3724" o:spid="_x0000_s2303" style="position:absolute;left:5963;top:4069;width:117;height:44;visibility:visible;mso-wrap-style:square;v-text-anchor:top" coordsize="1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Aa8UA&#10;AADdAAAADwAAAGRycy9kb3ducmV2LnhtbERPz2vCMBS+D/wfwhO8jJnOgUpnlDHmmB6Eqrgdn82z&#10;LTYvJcna+t+bw2DHj+/3YtWbWrTkfGVZwfM4AUGcW11xoeB4WD/NQfiArLG2TApu5GG1HDwsMNW2&#10;44zafShEDGGfooIyhCaV0uclGfRj2xBH7mKdwRChK6R22MVwU8tJkkylwYpjQ4kNvZeUX/e/RsG5&#10;22wnzmbH78/Tpf05fTzuZtlOqdGwf3sFEagP/+I/95dW8DKdxbnxTX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8BrxQAAAN0AAAAPAAAAAAAAAAAAAAAAAJgCAABkcnMv&#10;ZG93bnJldi54bWxQSwUGAAAAAAQABAD1AAAAigMAAAAA&#10;" path="m117,39l117,,,7,,44,117,39r,xe" fillcolor="#dc7500" stroked="f">
                  <v:path arrowok="t" o:connecttype="custom" o:connectlocs="117,39;117,0;0,7;0,44;117,39;117,39" o:connectangles="0,0,0,0,0,0"/>
                </v:shape>
                <v:shape id="Freeform 3725" o:spid="_x0000_s2304" style="position:absolute;left:5963;top:4069;width:117;height:44;visibility:visible;mso-wrap-style:square;v-text-anchor:top" coordsize="1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17sUA&#10;AADdAAAADwAAAGRycy9kb3ducmV2LnhtbESP0WrCQBRE3wv+w3IF3+omCkmbugYRCkJpsDYfcMne&#10;JsHs3bC71div7xYKPg4zc4bZlJMZxIWc7y0rSJcJCOLG6p5bBfXn6+MTCB+QNQ6WScGNPJTb2cMG&#10;C22v/EGXU2hFhLAvUEEXwlhI6ZuODPqlHYmj92WdwRCla6V2eI1wM8hVkmTSYM9xocOR9h0159O3&#10;UWDqo8b3ffpTv+WZd01NqworpRbzafcCItAU7uH/9kErWGf5M/y9i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zXuxQAAAN0AAAAPAAAAAAAAAAAAAAAAAJgCAABkcnMv&#10;ZG93bnJldi54bWxQSwUGAAAAAAQABAD1AAAAigMAAAAA&#10;" path="m117,39l112,,,7,,44,117,39r,xe" fillcolor="#dd7900" stroked="f">
                  <v:path arrowok="t" o:connecttype="custom" o:connectlocs="117,39;112,0;0,7;0,44;117,39;117,39" o:connectangles="0,0,0,0,0,0"/>
                </v:shape>
                <v:shape id="Freeform 3726" o:spid="_x0000_s2305" style="position:absolute;left:5963;top:4069;width:117;height:44;visibility:visible;mso-wrap-style:square;v-text-anchor:top" coordsize="1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dII8MA&#10;AADdAAAADwAAAGRycy9kb3ducmV2LnhtbERPz2vCMBS+D/wfwhN2m6lTpFSjiCjIwIPd0OujeTbF&#10;5qVLonb7681hsOPH93ux6m0r7uRD41jBeJSBIK6cbrhW8PW5e8tBhIissXVMCn4owGo5eFlgod2D&#10;j3QvYy1SCIcCFZgYu0LKUBmyGEauI07cxXmLMUFfS+3xkcJtK9+zbCYtNpwaDHa0MVRdy5tVcKio&#10;nGynH+32Uu9N/n06+/z3rNTrsF/PQUTq47/4z73XCiazPO1Pb9IT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dII8MAAADdAAAADwAAAAAAAAAAAAAAAACYAgAAZHJzL2Rv&#10;d25yZXYueG1sUEsFBgAAAAAEAAQA9QAAAIgDAAAAAA==&#10;" path="m117,39l112,,,7,,44,117,39r,xe" fillcolor="#de7d00" stroked="f">
                  <v:path arrowok="t" o:connecttype="custom" o:connectlocs="117,39;112,0;0,7;0,44;117,39;117,39" o:connectangles="0,0,0,0,0,0"/>
                </v:shape>
                <v:shape id="Freeform 3727" o:spid="_x0000_s2306" style="position:absolute;left:5963;top:4069;width:112;height:44;visibility:visible;mso-wrap-style:square;v-text-anchor:top" coordsize="1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C9cUA&#10;AADdAAAADwAAAGRycy9kb3ducmV2LnhtbESPQWsCMRSE7wX/Q3hCL6VmtSCyNYoIQi8iroJ4e908&#10;N0s3L0uS7m7/vSkIHoeZ+YZZrgfbiI58qB0rmE4yEMSl0zVXCs6n3fsCRIjIGhvHpOCPAqxXo5cl&#10;5tr1fKSuiJVIEA45KjAxtrmUoTRkMUxcS5y8m/MWY5K+ktpjn+C2kbMsm0uLNacFgy1tDZU/xa9V&#10;cCicv11PfTVcjvbbvHX93pcbpV7Hw+YTRKQhPsOP9pdW8DFfTOH/TXo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oL1xQAAAN0AAAAPAAAAAAAAAAAAAAAAAJgCAABkcnMv&#10;ZG93bnJldi54bWxQSwUGAAAAAAQABAD1AAAAigMAAAAA&#10;" path="m112,39l112,,,7,,44,112,39r,xe" fillcolor="#df8100" stroked="f">
                  <v:path arrowok="t" o:connecttype="custom" o:connectlocs="112,39;112,0;0,7;0,44;112,39;112,39" o:connectangles="0,0,0,0,0,0"/>
                </v:shape>
                <v:shape id="Freeform 3728" o:spid="_x0000_s2307" style="position:absolute;left:5963;top:4069;width:112;height:44;visibility:visible;mso-wrap-style:square;v-text-anchor:top" coordsize="1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9+cQA&#10;AADdAAAADwAAAGRycy9kb3ducmV2LnhtbESPS4vCQBCE7wv+h6EFb+tEAyIxo4josshefCAem0zn&#10;gZmemBk1/vsdQfBYVNVXVLroTC3u1LrKsoLRMAJBnFldcaHgeNh8T0E4j6yxtkwKnuRgMe99pZho&#10;++Ad3fe+EAHCLkEFpfdNIqXLSjLohrYhDl5uW4M+yLaQusVHgJtajqNoIg1WHBZKbGhVUnbZ34yC&#10;22nt9Dk+brYdFzq+5j/b5d9JqUG/W85AeOr8J/xu/2oF8WQ6hteb8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vvfnEAAAA3QAAAA8AAAAAAAAAAAAAAAAAmAIAAGRycy9k&#10;b3ducmV2LnhtbFBLBQYAAAAABAAEAPUAAACJAwAAAAA=&#10;" path="m112,39l105,,,7,5,44,112,39r,xe" fillcolor="#e08500" stroked="f">
                  <v:path arrowok="t" o:connecttype="custom" o:connectlocs="112,39;105,0;0,7;5,44;112,39;112,39" o:connectangles="0,0,0,0,0,0"/>
                </v:shape>
                <v:shape id="Freeform 3729" o:spid="_x0000_s2308" style="position:absolute;left:5963;top:4069;width:105;height:44;visibility:visible;mso-wrap-style:square;v-text-anchor:top" coordsize="10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yYcQA&#10;AADdAAAADwAAAGRycy9kb3ducmV2LnhtbESP3YrCMBSE7wXfIRxh7zR1CyLVKCIuyCL4+wCH5vRH&#10;m5Nuk6317Y0geDnMzDfMfNmZSrTUuNKygvEoAkGcWl1yruBy/hlOQTiPrLGyTAoe5GC56PfmmGh7&#10;5yO1J5+LAGGXoILC+zqR0qUFGXQjWxMHL7ONQR9kk0vd4D3ATSW/o2giDZYcFgqsaV1Qejv9GwXt&#10;bk/0d9iNfzfZ9pGtr7dDnF2U+hp0qxkIT53/hN/trVYQT6YxvN6EJ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LMmHEAAAA3QAAAA8AAAAAAAAAAAAAAAAAmAIAAGRycy9k&#10;b3ducmV2LnhtbFBLBQYAAAAABAAEAPUAAACJAwAAAAA=&#10;" path="m105,39l105,,,7,5,44,105,39r,xe" fillcolor="#e18900" stroked="f">
                  <v:path arrowok="t" o:connecttype="custom" o:connectlocs="105,39;105,0;0,7;5,44;105,39;105,39" o:connectangles="0,0,0,0,0,0"/>
                </v:shape>
                <v:shape id="Freeform 3730" o:spid="_x0000_s2309" style="position:absolute;left:5963;top:4069;width:105;height:44;visibility:visible;mso-wrap-style:square;v-text-anchor:top" coordsize="10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xK5sUA&#10;AADdAAAADwAAAGRycy9kb3ducmV2LnhtbESPQWvCQBSE74L/YXlCL1I3qWJtdBURBAsiaEvPj+wz&#10;CWbfht3VxH/vFgSPw8x8wyxWnanFjZyvLCtIRwkI4tzqigsFvz/b9xkIH5A11pZJwZ08rJb93gIz&#10;bVs+0u0UChEh7DNUUIbQZFL6vCSDfmQb4uidrTMYonSF1A7bCDe1/EiSqTRYcVwosaFNSfnldDUK&#10;9ufrl9Gfw8P9+Je6Sfud1utLqtTboFvPQQTqwiv8bO+0gvF0NoH/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ErmxQAAAN0AAAAPAAAAAAAAAAAAAAAAAJgCAABkcnMv&#10;ZG93bnJldi54bWxQSwUGAAAAAAQABAD1AAAAigMAAAAA&#10;" path="m105,39l100,,,7,5,44,105,39r,xe" fillcolor="#e28d00" stroked="f">
                  <v:path arrowok="t" o:connecttype="custom" o:connectlocs="105,39;100,0;0,7;5,44;105,39;105,39" o:connectangles="0,0,0,0,0,0"/>
                </v:shape>
                <v:shape id="Freeform 3731" o:spid="_x0000_s2310" style="position:absolute;left:5963;top:4069;width:105;height:44;visibility:visible;mso-wrap-style:square;v-text-anchor:top" coordsize="10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ZQ8QA&#10;AADdAAAADwAAAGRycy9kb3ducmV2LnhtbESPQWsCMRSE74L/ITzBm2ZVVnRrFCkUPAm1peDtsXnd&#10;rCYvyybq6q9vBKHHYWa+YVabzllxpTbUnhVMxhkI4tLrmisF318fowWIEJE1Ws+k4E4BNut+b4WF&#10;9jf+pOshViJBOBSowMTYFFKG0pDDMPYNcfJ+feswJtlWUrd4S3Bn5TTL5tJhzWnBYEPvhsrz4eIU&#10;TE8nZyZ2WT887S/HWOUWf3KlhoNu+wYiUhf/w6/2TiuYzRc5PN+k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hWUPEAAAA3QAAAA8AAAAAAAAAAAAAAAAAmAIAAGRycy9k&#10;b3ducmV2LnhtbFBLBQYAAAAABAAEAPUAAACJAwAAAAA=&#10;" path="m105,39l100,,,7,5,44,105,39r,xe" fillcolor="#e39100" stroked="f">
                  <v:path arrowok="t" o:connecttype="custom" o:connectlocs="105,39;100,0;0,7;5,44;105,39;105,39" o:connectangles="0,0,0,0,0,0"/>
                </v:shape>
                <v:shape id="Freeform 3732" o:spid="_x0000_s2311" style="position:absolute;left:5963;top:4069;width:100;height:44;visibility:visible;mso-wrap-style:square;v-text-anchor:top" coordsize="10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F3sIA&#10;AADdAAAADwAAAGRycy9kb3ducmV2LnhtbESP0YrCMBRE3wX/IVzBN01dobhdo6yygrBPW/2AS3Pb&#10;lG1uShNj/XsjLOzjMDNnmO1+tJ2INPjWsYLVMgNBXDndcqPgejktNiB8QNbYOSYFD/Kw300nWyy0&#10;u/MPxTI0IkHYF6jAhNAXUvrKkEW/dD1x8mo3WAxJDo3UA94T3HbyLctyabHltGCwp6Oh6re8WQWH&#10;Nb6fH6Qjfn2b2sZrrH0ZlZrPxs8PEIHG8B/+a5+1gnW+yeH1Jj0Bu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8XewgAAAN0AAAAPAAAAAAAAAAAAAAAAAJgCAABkcnMvZG93&#10;bnJldi54bWxQSwUGAAAAAAQABAD1AAAAhwMAAAAA&#10;" path="m100,39l100,,,7,5,44r95,-5l100,39xe" fillcolor="#e49500" stroked="f">
                  <v:path arrowok="t" o:connecttype="custom" o:connectlocs="100,39;100,0;0,7;5,44;100,39;100,39" o:connectangles="0,0,0,0,0,0"/>
                </v:shape>
                <v:shape id="Freeform 3733" o:spid="_x0000_s2312" style="position:absolute;left:5968;top:4069;width:95;height:44;visibility:visible;mso-wrap-style:square;v-text-anchor:top" coordsize="9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ljMcA&#10;AADdAAAADwAAAGRycy9kb3ducmV2LnhtbESPQWvCQBSE74X+h+UVvIhuVIgxdZUiCkJPtT3o7Zl9&#10;TVKzb2N2jfHfdwXB4zAz3zDzZWcq0VLjSssKRsMIBHFmdcm5gp/vzSAB4TyyxsoyKbiRg+Xi9WWO&#10;qbZX/qJ253MRIOxSVFB4X6dSuqwgg25oa+Lg/drGoA+yyaVu8BrgppLjKIqlwZLDQoE1rQrKTruL&#10;UTA+HWf9v/VBzm71eRW3/c9sf54q1XvrPt5BeOr8M/xob7WCSZxM4f4mP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cZYzHAAAA3QAAAA8AAAAAAAAAAAAAAAAAmAIAAGRy&#10;cy9kb3ducmV2LnhtbFBLBQYAAAAABAAEAPUAAACMAwAAAAA=&#10;" path="m95,39l87,,,7,,44,95,39r,xe" fillcolor="#e59800" stroked="f">
                  <v:path arrowok="t" o:connecttype="custom" o:connectlocs="95,39;87,0;0,7;0,44;95,39;95,39" o:connectangles="0,0,0,0,0,0"/>
                </v:shape>
                <v:shape id="Freeform 3734" o:spid="_x0000_s2313" style="position:absolute;left:5925;top:4021;width:305;height:31;visibility:visible;mso-wrap-style:square;v-text-anchor:top" coordsize="3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tvsEA&#10;AADdAAAADwAAAGRycy9kb3ducmV2LnhtbERPzYrCMBC+L/gOYQRva6qCW6pRVFDUPajVBxiasS02&#10;k9JErW9vDoLHj+9/Om9NJR7UuNKygkE/AkGcWV1yruByXv/GIJxH1lhZJgUvcjCfdX6mmGj75BM9&#10;Up+LEMIuQQWF93UipcsKMuj6tiYO3NU2Bn2ATS51g88Qbio5jKKxNFhyaCiwplVB2S29GwX/x3S3&#10;rPfHe7x9yfzvcPOLzVkr1eu2iwkIT63/ij/urVYwGsdhbngTn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pLb7BAAAA3QAAAA8AAAAAAAAAAAAAAAAAmAIAAGRycy9kb3du&#10;cmV2LnhtbFBLBQYAAAAABAAEAPUAAACGAwAAAAA=&#10;" path="m126,19l305,,,24r,7l126,19r,xe" fillcolor="#cb3300" stroked="f">
                  <v:path arrowok="t" o:connecttype="custom" o:connectlocs="126,19;305,0;0,24;0,31;126,19;126,19" o:connectangles="0,0,0,0,0,0"/>
                </v:shape>
                <v:shape id="Freeform 3735" o:spid="_x0000_s2314" style="position:absolute;left:5932;top:4113;width:123;height:12;visibility:visible;mso-wrap-style:square;v-text-anchor:top" coordsize="1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saMgA&#10;AADdAAAADwAAAGRycy9kb3ducmV2LnhtbESPQWvCQBSE74X+h+UVeqsbI1pNXaVaCpZe2lVBb4/s&#10;Mwlm34bs1sR/7xYKPQ4z8w0zX/a2FhdqfeVYwXCQgCDOnam4ULDbvj9NQfiAbLB2TAqu5GG5uL+b&#10;Y2Zcx9900aEQEcI+QwVlCE0mpc9LsugHriGO3sm1FkOUbSFNi12E21qmSTKRFiuOCyU2tC4pP+sf&#10;q0Cnq4/jWev1V/o5fj68nfZdE4ZKPT70ry8gAvXhP/zX3hgFo8l0Br9v4hO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kSxoyAAAAN0AAAAPAAAAAAAAAAAAAAAAAJgCAABk&#10;cnMvZG93bnJldi54bWxQSwUGAAAAAAQABAD1AAAAjQMAAAAA&#10;" path="m123,r,l,12r,l123,r,xe" fillcolor="#cb3300" stroked="f">
                  <v:path arrowok="t" o:connecttype="custom" o:connectlocs="123,0;123,0;0,12;0,12;123,0;123,0" o:connectangles="0,0,0,0,0,0"/>
                </v:shape>
                <v:shape id="Freeform 3736" o:spid="_x0000_s2315" style="position:absolute;left:6019;top:4156;width:184;height:37;visibility:visible;mso-wrap-style:square;v-text-anchor:top" coordsize="18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cldMQA&#10;AADdAAAADwAAAGRycy9kb3ducmV2LnhtbERPy04CMRTdm/APzSVxY6ADKMGBQozRKEt5qbub6WU6&#10;ML2dtAXGv6cLE5Yn5z1btLYWZ/Khcqxg0M9AEBdOV1wq2KzfexMQISJrrB2Tgj8KsJh37maYa3fh&#10;LzqvYilSCIccFZgYm1zKUBiyGPquIU7c3nmLMUFfSu3xksJtLYdZNpYWK04NBht6NVQcVyerQLvv&#10;35/twXwsd09NXA792+7x4ajUfbd9mYKI1Mab+N/9qRWMxs9pf3qTno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XJXTEAAAA3QAAAA8AAAAAAAAAAAAAAAAAmAIAAGRycy9k&#10;b3ducmV2LnhtbFBLBQYAAAAABAAEAPUAAACJAwAAAAA=&#10;" path="m,13l184,r,l184,r,l184,r,l184,r,l184,3r-2,l182,3r,l182,5r-3,3l179,8r,2l179,13r-4,2l172,17r-5,3l167,22r-2,3l163,27r-3,l160,30r-2,l158,30r-3,l155,32r,l155,32r,l155,32,36,37r,l34,37r,l32,37,27,34r-3,l22,32r-2,l17,30r-5,l10,27,7,25,5,20,3,17,,15,,13r,xe" fillcolor="#7f2600" stroked="f">
                  <v:path arrowok="t" o:connecttype="custom" o:connectlocs="0,13;184,0;184,0;184,0;184,0;184,0;184,0;184,0;184,0;184,3;182,3;182,3;182,3;182,5;179,8;179,8;179,10;179,13;175,15;172,17;167,20;167,22;165,25;163,27;160,27;160,30;158,30;158,30;155,30;155,32;155,32;155,32;155,32;155,32;36,37;36,37;34,37;34,37;32,37;27,34;24,34;22,32;20,32;17,30;12,30;10,27;7,25;5,20;3,17;0,15;0,13;0,13" o:connectangles="0,0,0,0,0,0,0,0,0,0,0,0,0,0,0,0,0,0,0,0,0,0,0,0,0,0,0,0,0,0,0,0,0,0,0,0,0,0,0,0,0,0,0,0,0,0,0,0,0,0,0,0"/>
                </v:shape>
                <v:shape id="Freeform 3737" o:spid="_x0000_s2316" style="position:absolute;left:6063;top:4304;width:128;height:27;visibility:visible;mso-wrap-style:square;v-text-anchor:top" coordsize="1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eZMYA&#10;AADdAAAADwAAAGRycy9kb3ducmV2LnhtbESPT2vCQBTE7wW/w/KE3upGW/+lriKFQjEnU1G8PbOv&#10;STD7NuxuNf32riD0OMzMb5jFqjONuJDztWUFw0ECgriwuuZSwe7782UGwgdkjY1lUvBHHlbL3tMC&#10;U22vvKVLHkoRIexTVFCF0KZS+qIig35gW+Lo/VhnMETpSqkdXiPcNHKUJBNpsOa4UGFLHxUV5/zX&#10;KDhtsv3xeH7zpmmzw9jl06zbnpR67nfrdxCBuvAffrS/tILXyXwI9zfx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meZMYAAADdAAAADwAAAAAAAAAAAAAAAACYAgAAZHJz&#10;L2Rvd25yZXYueG1sUEsFBgAAAAAEAAQA9QAAAIsDAAAAAA==&#10;" path="m128,12l111,,17,8,,27,128,12r,xe" fillcolor="#cb3300" stroked="f">
                  <v:path arrowok="t" o:connecttype="custom" o:connectlocs="128,12;111,0;17,8;0,27;128,12;128,12" o:connectangles="0,0,0,0,0,0"/>
                </v:shape>
                <v:shape id="Freeform 3738" o:spid="_x0000_s2317" style="position:absolute;left:6051;top:4316;width:164;height:56;visibility:visible;mso-wrap-style:square;v-text-anchor:top" coordsize="16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yBMMQA&#10;AADdAAAADwAAAGRycy9kb3ducmV2LnhtbESPQWvCQBSE7wX/w/KE3uqmaQk2dRUVpCV40dr7a/Y1&#10;Cc2+Ddmnpv/eFQSPw8x8w8wWg2vVifrQeDbwPElAEZfeNlwZOHxtnqaggiBbbD2TgX8KsJiPHmaY&#10;W3/mHZ32UqkI4ZCjgVqky7UOZU0Ow8R3xNH79b1DibKvtO3xHOGu1WmSZNphw3Ghxo7WNZV/+6OL&#10;lOLwWpSSDR/F2snP91bv0pU25nE8LN9BCQ1yD9/an9bAS/aWwvVNfAJ6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gTDEAAAA3QAAAA8AAAAAAAAAAAAAAAAAmAIAAGRycy9k&#10;b3ducmV2LnhtbFBLBQYAAAAABAAEAPUAAACJAwAAAAA=&#10;" path="m12,15r-3,l9,15r,l9,17r-2,l7,20,4,22r,3l2,27r,5l,34r,5l,44r,5l,51r,5l164,39r,-2l164,37r-2,-3l162,34r,-2l160,29r-3,-2l157,25r-2,-5l152,17r,-2l150,12,147,8,145,5,143,3,140,,12,15r,xe" fillcolor="#cb3300" stroked="f">
                  <v:path arrowok="t" o:connecttype="custom" o:connectlocs="12,15;9,15;9,15;9,15;9,17;7,17;7,20;4,22;4,25;2,27;2,32;0,34;0,39;0,44;0,49;0,51;0,56;164,39;164,37;164,37;162,34;162,34;162,32;160,29;157,27;157,25;155,20;152,17;152,15;150,12;147,8;145,5;143,3;140,0;12,15;12,15" o:connectangles="0,0,0,0,0,0,0,0,0,0,0,0,0,0,0,0,0,0,0,0,0,0,0,0,0,0,0,0,0,0,0,0,0,0,0,0"/>
                </v:shape>
                <v:shape id="Freeform 3739" o:spid="_x0000_s2318" style="position:absolute;left:6051;top:4384;width:164;height:56;visibility:visible;mso-wrap-style:square;v-text-anchor:top" coordsize="16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Akq8QA&#10;AADdAAAADwAAAGRycy9kb3ducmV2LnhtbESPQWvCQBSE74L/YXmF3nRTLaFNXUWFYgletPb+mn1N&#10;QrNvQ/ap8d+7guBxmJlvmNmid406URdqzwZexgko4sLbmksDh+/P0RuoIMgWG89k4EIBFvPhYIaZ&#10;9Wfe0WkvpYoQDhkaqETaTOtQVOQwjH1LHL0/3zmUKLtS2w7PEe4aPUmSVDusOS5U2NK6ouJ/f3SR&#10;kh9e80LSfpOvnfz+bPVustLGPD/1yw9QQr08wvf2lzUwTd+ncHsTn4C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AJKvEAAAA3QAAAA8AAAAAAAAAAAAAAAAAmAIAAGRycy9k&#10;b3ducmV2LnhtbFBLBQYAAAAABAAEAPUAAACJAwAAAAA=&#10;" path="m24,56r-3,l21,56,19,54r,l17,51r,-2l14,46r-2,l9,41r,-2l7,34r-3,l2,29r,-5l,22,,20,164,r,l164,3r,2l164,5r-2,2l162,10r,5l162,17r-2,5l160,24r-3,5l157,32r-2,2l155,39r-3,2l152,44,24,56r,xe" fillcolor="#cb3300" stroked="f">
                  <v:path arrowok="t" o:connecttype="custom" o:connectlocs="24,56;21,56;21,56;19,54;19,54;17,51;17,49;14,46;12,46;9,41;9,39;7,34;4,34;2,29;2,24;0,22;0,20;164,0;164,0;164,3;164,5;164,5;162,7;162,10;162,15;162,17;160,22;160,24;157,29;157,32;155,34;155,39;152,41;152,44;24,56;24,56" o:connectangles="0,0,0,0,0,0,0,0,0,0,0,0,0,0,0,0,0,0,0,0,0,0,0,0,0,0,0,0,0,0,0,0,0,0,0,0"/>
                </v:shape>
                <v:shape id="Freeform 3740" o:spid="_x0000_s2319" style="position:absolute;left:6051;top:4367;width:167;height:24;visibility:visible;mso-wrap-style:square;v-text-anchor:top" coordsize="16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EaMcA&#10;AADdAAAADwAAAGRycy9kb3ducmV2LnhtbESPT2sCMRTE7wW/Q3iF3mpWq6KrUaRV6EGx/gOPj83r&#10;7mLyst1E3X77RhB6HGbmN8xk1lgjrlT70rGCTjsBQZw5XXKu4LBfvg5B+ICs0TgmBb/kYTZtPU0w&#10;1e7GW7ruQi4ihH2KCooQqlRKnxVk0bddRRy9b1dbDFHWudQ13iLcGtlNkoG0WHJcKLCi94Ky8+5i&#10;FfQXX+ue2eDH5ec0XHU2p2OeaaPUy3MzH4MI1IT/8KP9qRW8DUY9uL+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GjHAAAA3QAAAA8AAAAAAAAAAAAAAAAAmAIAAGRy&#10;cy9kb3ducmV2LnhtbFBLBQYAAAAABAAEAPUAAACMAwAAAAA=&#10;" path="m,24r,l,24r,l,24,,22r,l,22r,l,22r,l,20r,l,17,,15,,12r,l164,r,l164,r,l164,r,l164,3r,l167,3r-3,l164,5r,l164,8r-2,l162,10r-2,l160,12,,24r,xe" fillcolor="#cb3300" stroked="f">
                  <v:path arrowok="t" o:connecttype="custom" o:connectlocs="0,24;0,24;0,24;0,24;0,24;0,22;0,22;0,22;0,22;0,22;0,22;0,20;0,20;0,17;0,15;0,12;0,12;164,0;164,0;164,0;164,0;164,0;164,0;164,3;164,3;167,3;164,3;164,5;164,5;164,8;162,8;162,10;160,10;160,12;0,24;0,24" o:connectangles="0,0,0,0,0,0,0,0,0,0,0,0,0,0,0,0,0,0,0,0,0,0,0,0,0,0,0,0,0,0,0,0,0,0,0,0"/>
                </v:shape>
                <v:shape id="Freeform 3741" o:spid="_x0000_s2320" style="position:absolute;left:6075;top:4428;width:128;height:94;visibility:visible;mso-wrap-style:square;v-text-anchor:top" coordsize="12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n5bMUA&#10;AADdAAAADwAAAGRycy9kb3ducmV2LnhtbESPwU7DMBBE70j8g7VI3KgDEVUb6lYIUdFLD037AUu8&#10;JCHxOrKXJvw9RqrU42hm3mhWm8n16kwhtp4NPM4yUMSVty3XBk7H7cMCVBRki71nMvBLETbr25sV&#10;FtaPfKBzKbVKEI4FGmhEhkLrWDXkMM78QJy8Lx8cSpKh1jbgmOCu109ZNtcOW04LDQ701lDVlT/O&#10;gHzk4zcd6XO5zdlXErr3/a4z5v5uen0BJTTJNXxp76yBfL58hv836Qn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flsxQAAAN0AAAAPAAAAAAAAAAAAAAAAAJgCAABkcnMv&#10;ZG93bnJldi54bWxQSwUGAAAAAAQABAD1AAAAigMAAAAA&#10;" path="m,12r,l,12r,2l2,14r,3l5,19r2,3l10,24r2,2l14,29r3,2l19,36r3,3l24,43r3,3l29,51r,2l31,58r,2l34,65r,3l34,70r,5l36,80r,l36,85r,2l36,89r,l36,92r,l36,94r68,-7l104,87r,-2l104,85r,-3l102,77r,-2l102,73r,-3l102,65r,-5l102,58r,-5l102,48r,-5l102,41r2,-2l107,34r2,-3l109,31r2,-2l114,24r,l116,22r3,-3l119,14r2,l121,12r2,-2l123,7r3,-2l128,2r,-2l,12r,xe" fillcolor="#cb3300" stroked="f">
                  <v:path arrowok="t" o:connecttype="custom" o:connectlocs="0,12;0,14;2,17;7,22;12,26;17,31;22,39;27,46;29,53;31,60;34,68;34,75;36,80;36,87;36,89;36,92;104,87;104,85;104,82;102,75;102,70;102,60;102,53;102,43;104,39;109,31;111,29;114,24;119,19;121,14;123,10;126,5;128,0;0,12" o:connectangles="0,0,0,0,0,0,0,0,0,0,0,0,0,0,0,0,0,0,0,0,0,0,0,0,0,0,0,0,0,0,0,0,0,0"/>
                </v:shape>
                <v:shape id="Freeform 3742" o:spid="_x0000_s2321" style="position:absolute;left:6131;top:4627;width:48;height:12;visibility:visible;mso-wrap-style:square;v-text-anchor:top" coordsize="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04MMgA&#10;AADdAAAADwAAAGRycy9kb3ducmV2LnhtbESPT0sDMRTE74LfITzBm822yuquTUsRCz3Ygm3F6+vm&#10;7R/dvCxJut1++6YgeBxm5jfMdD6YVvTkfGNZwXiUgCAurG64UrDfLR9eQPiArLG1TArO5GE+u72Z&#10;Yq7tiT+p34ZKRAj7HBXUIXS5lL6oyaAf2Y44eqV1BkOUrpLa4SnCTSsnSZJKgw3HhRo7equp+N0e&#10;jYJDWR2evjP3le0+xpvy53m/XvbvSt3fDYtXEIGG8B/+a6+0gsc0S+H6Jj4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bTgwyAAAAN0AAAAPAAAAAAAAAAAAAAAAAJgCAABk&#10;cnMvZG93bnJldi54bWxQSwUGAAAAAAQABAD1AAAAjQMAAAAA&#10;" path="m,7l48,r,l48,,46,r,l46,r,2l43,2r,2l41,4r-3,l36,4r,3l31,7,29,9r-3,l24,12r-5,l19,12,17,9r-3,l12,9,9,9r,l7,9,4,7,2,7,,7r,l,7r,l,7r,l,7xe" fillcolor="#7f2600" stroked="f">
                  <v:path arrowok="t" o:connecttype="custom" o:connectlocs="0,7;48,0;48,0;48,0;46,0;46,0;46,0;46,2;43,2;43,4;41,4;38,4;36,4;36,7;31,7;29,9;26,9;24,12;19,12;19,12;17,9;14,9;12,9;9,9;9,9;7,9;4,7;2,7;0,7;0,7;0,7;0,7;0,7;0,7;0,7" o:connectangles="0,0,0,0,0,0,0,0,0,0,0,0,0,0,0,0,0,0,0,0,0,0,0,0,0,0,0,0,0,0,0,0,0,0,0"/>
                </v:shape>
                <v:shape id="Freeform 3743" o:spid="_x0000_s2322" style="position:absolute;left:6043;top:4156;width:143;height:37;visibility:visible;mso-wrap-style:square;v-text-anchor:top" coordsize="1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q08QA&#10;AADdAAAADwAAAGRycy9kb3ducmV2LnhtbESPT2sCMRTE7wW/Q3iCt5qoYHU1igpib6X+OXh7bJ67&#10;i5uXZRPd+O2bQqHHYWZ+wyzX0dbiSa2vHGsYDRUI4tyZigsN59P+fQbCB2SDtWPS8CIP61XvbYmZ&#10;cR1/0/MYCpEg7DPUUIbQZFL6vCSLfuga4uTdXGsxJNkW0rTYJbit5VipqbRYcVoosaFdSfn9+LAa&#10;1OQS/TmfkXJfh+i7bbOR5qr1oB83CxCBYvgP/7U/jYbJdP4Bv2/SE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IqtPEAAAA3QAAAA8AAAAAAAAAAAAAAAAAmAIAAGRycy9k&#10;b3ducmV2LnhtbFBLBQYAAAAABAAEAPUAAACJAwAAAAA=&#10;" path="m143,l,13,25,37,131,25,143,r,xe" fillcolor="#7f2600" stroked="f">
                  <v:path arrowok="t" o:connecttype="custom" o:connectlocs="143,0;0,13;25,37;131,25;143,0;143,0" o:connectangles="0,0,0,0,0,0"/>
                </v:shape>
                <v:shape id="Freeform 3744" o:spid="_x0000_s2323" style="position:absolute;left:6043;top:4156;width:143;height:37;visibility:visible;mso-wrap-style:square;v-text-anchor:top" coordsize="1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IXScIA&#10;AADdAAAADwAAAGRycy9kb3ducmV2LnhtbERPz2vCMBS+D/wfwhN2GZo6R9FqFBEFD7usm/dH82xr&#10;m5eSxFr/e3MQdvz4fq+3g2lFT87XlhXMpgkI4sLqmksFf7/HyQKED8gaW8uk4EEetpvR2xozbe/8&#10;Q30eShFD2GeooAqhy6T0RUUG/dR2xJG7WGcwROhKqR3eY7hp5WeSpNJgzbGhwo72FRVNfjMK3Nch&#10;b26P5tBfZ9/Nh9y1aTielXofD7sViEBD+Be/3CetYJ4u49z4Jj4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hdJwgAAAN0AAAAPAAAAAAAAAAAAAAAAAJgCAABkcnMvZG93&#10;bnJldi54bWxQSwUGAAAAAAQABAD1AAAAhwMAAAAA&#10;" path="m143,l,13,25,37,131,32,143,r,xe" fillcolor="#822600" stroked="f">
                  <v:path arrowok="t" o:connecttype="custom" o:connectlocs="143,0;0,13;25,37;131,32;143,0;143,0" o:connectangles="0,0,0,0,0,0"/>
                </v:shape>
                <v:shape id="Freeform 3745" o:spid="_x0000_s2324" style="position:absolute;left:6043;top:4156;width:143;height:37;visibility:visible;mso-wrap-style:square;v-text-anchor:top" coordsize="1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218gA&#10;AADdAAAADwAAAGRycy9kb3ducmV2LnhtbESPT2vCQBTE70K/w/IKvemmtgZNXUUK0lAE8c/B4yP7&#10;TNJm34bdrUn76d2C4HGYmd8w82VvGnEh52vLCp5HCQjiwuqaSwXHw3o4BeEDssbGMin4JQ/LxcNg&#10;jpm2He/osg+liBD2GSqoQmgzKX1RkUE/si1x9M7WGQxRulJqh12Em0aOkySVBmuOCxW29F5R8b3/&#10;MQry8+TrtT99/DXrzm06s/3MN9tUqafHfvUGIlAf7uFbO9cKXtLZDP7fx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nLbXyAAAAN0AAAAPAAAAAAAAAAAAAAAAAJgCAABk&#10;cnMvZG93bnJldi54bWxQSwUGAAAAAAQABAD1AAAAjQMAAAAA&#10;" path="m143,l,13,32,37r99,-5l143,r,xe" fillcolor="#852700" stroked="f">
                  <v:path arrowok="t" o:connecttype="custom" o:connectlocs="143,0;0,13;32,37;131,32;143,0;143,0" o:connectangles="0,0,0,0,0,0"/>
                </v:shape>
                <v:shape id="Freeform 3746" o:spid="_x0000_s2325" style="position:absolute;left:6043;top:4156;width:136;height:37;visibility:visible;mso-wrap-style:square;v-text-anchor:top" coordsize="1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KoMMA&#10;AADdAAAADwAAAGRycy9kb3ducmV2LnhtbERP3WrCMBS+H/gO4Qy8W9POYUdnFJkUdjHc1vkAx+bY&#10;VpuTkkStb79cCLv8+P4Xq9H04kLOd5YVZEkKgri2uuNGwe63fHoF4QOyxt4yKbiRh9Vy8rDAQtsr&#10;/9ClCo2IIewLVNCGMBRS+rolgz6xA3HkDtYZDBG6RmqH1xhuevmcpnNpsOPY0OJA7y3Vp+psFOQ3&#10;c/wqv0/Hg//c5NuXbD+nwSk1fRzXbyACjeFffHd/aAWzPI3745v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cKoMMAAADdAAAADwAAAAAAAAAAAAAAAACYAgAAZHJzL2Rv&#10;d25yZXYueG1sUEsFBgAAAAAEAAQA9QAAAIgDAAAAAA==&#10;" path="m136,l,13,32,37r92,-5l136,r,xe" fillcolor="#882700" stroked="f">
                  <v:path arrowok="t" o:connecttype="custom" o:connectlocs="136,0;0,13;32,37;124,32;136,0;136,0" o:connectangles="0,0,0,0,0,0"/>
                </v:shape>
                <v:shape id="Freeform 3747" o:spid="_x0000_s2326" style="position:absolute;left:6043;top:4156;width:136;height:37;visibility:visible;mso-wrap-style:square;v-text-anchor:top" coordsize="1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fB38UA&#10;AADdAAAADwAAAGRycy9kb3ducmV2LnhtbESPQWvCQBSE74L/YXlCb3UTtY2krqKC4sEWGkU8PrKv&#10;STD7NmS3Gv+9Wyh4HGbmG2a26EwtrtS6yrKCeBiBIM6trrhQcDxsXqcgnEfWWFsmBXdysJj3ezNM&#10;tb3xN10zX4gAYZeigtL7JpXS5SUZdEPbEAfvx7YGfZBtIXWLtwA3tRxF0bs0WHFYKLGhdUn5Jfs1&#10;CuiLs8kZ99VplTQyPn5uurdtrNTLoFt+gPDU+Wf4v73TCsZJFMPf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8HfxQAAAN0AAAAPAAAAAAAAAAAAAAAAAJgCAABkcnMv&#10;ZG93bnJldi54bWxQSwUGAAAAAAQABAD1AAAAigMAAAAA&#10;" path="m136,l,13,32,37r92,-5l136,r,xe" fillcolor="#8b2800" stroked="f">
                  <v:path arrowok="t" o:connecttype="custom" o:connectlocs="136,0;0,13;32,37;124,32;136,0;136,0" o:connectangles="0,0,0,0,0,0"/>
                </v:shape>
                <v:shape id="Freeform 3748" o:spid="_x0000_s2327" style="position:absolute;left:6043;top:4156;width:136;height:37;visibility:visible;mso-wrap-style:square;v-text-anchor:top" coordsize="1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558gA&#10;AADdAAAADwAAAGRycy9kb3ducmV2LnhtbESPW2vCQBSE3wv9D8sp+FY3KtUSXaV4gUBBMb08H7PH&#10;JG32bLq71fjvu4LQx2FmvmFmi8404kTO15YVDPoJCOLC6ppLBe9vm8dnED4ga2wsk4ILeVjM7+9m&#10;mGp75j2d8lCKCGGfooIqhDaV0hcVGfR92xJH72idwRClK6V2eI5w08hhkoylwZrjQoUtLSsqvvNf&#10;oyDfvX5tstHTepmt3OHzZ9LI7epDqd5D9zIFEagL/+FbO9MKRpNkCN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gPnnyAAAAN0AAAAPAAAAAAAAAAAAAAAAAJgCAABk&#10;cnMvZG93bnJldi54bWxQSwUGAAAAAAQABAD1AAAAjQMAAAAA&#10;" path="m136,l,13,32,37r92,-5l136,r,xe" fillcolor="#8e2800" stroked="f">
                  <v:path arrowok="t" o:connecttype="custom" o:connectlocs="136,0;0,13;32,37;124,32;136,0;136,0" o:connectangles="0,0,0,0,0,0"/>
                </v:shape>
                <v:shape id="Freeform 3749" o:spid="_x0000_s2328" style="position:absolute;left:6051;top:4156;width:128;height:37;visibility:visible;mso-wrap-style:square;v-text-anchor:top" coordsize="1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DLrsUA&#10;AADdAAAADwAAAGRycy9kb3ducmV2LnhtbESP3WoCMRSE74W+QzgF7zRbBSurUYpFUFTEv16fbo6b&#10;pZuTZRPX9e2bQsHLYeabYabz1paiodoXjhW89RMQxJnTBecKzqdlbwzCB2SNpWNS8CAP89lLZ4qp&#10;dnc+UHMMuYgl7FNUYEKoUil9Zsii77uKOHpXV1sMUda51DXeY7kt5SBJRtJiwXHBYEULQ9nP8WYV&#10;DPeGts1l/Zltvhdrc/3arU5up1T3tf2YgAjUhmf4n17pyL0nQ/h7E5+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0MuuxQAAAN0AAAAPAAAAAAAAAAAAAAAAAJgCAABkcnMv&#10;ZG93bnJldi54bWxQSwUGAAAAAAQABAD1AAAAigMAAAAA&#10;" path="m128,l,13,24,37r92,-5l128,r,xe" fillcolor="#912900" stroked="f">
                  <v:path arrowok="t" o:connecttype="custom" o:connectlocs="128,0;0,13;24,37;116,32;128,0;128,0" o:connectangles="0,0,0,0,0,0"/>
                </v:shape>
                <v:shape id="Freeform 3750" o:spid="_x0000_s2329" style="position:absolute;left:6051;top:4156;width:123;height:37;visibility:visible;mso-wrap-style:square;v-text-anchor:top" coordsize="12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sQ8QA&#10;AADdAAAADwAAAGRycy9kb3ducmV2LnhtbESPQWsCMRSE7wX/Q3iCt5q4tlVWo4igtJeCVvD62Dx3&#10;l928LEnU9d+bQqHHYWa+YZbr3rbiRj7UjjVMxgoEceFMzaWG08/udQ4iRGSDrWPS8KAA69XgZYm5&#10;cXc+0O0YS5EgHHLUUMXY5VKGoiKLYew64uRdnLcYk/SlNB7vCW5bmSn1IS3WnBYq7GhbUdEcr1bD&#10;V7PNUMVHvcu+Gz5lh71/P1utR8N+swARqY//4b/2p9Ewnak3+H2Tn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QrEPEAAAA3QAAAA8AAAAAAAAAAAAAAAAAmAIAAGRycy9k&#10;b3ducmV2LnhtbFBLBQYAAAAABAAEAPUAAACJAwAAAAA=&#10;" path="m123,l,13,24,37r92,-5l123,r,xe" fillcolor="#942900" stroked="f">
                  <v:path arrowok="t" o:connecttype="custom" o:connectlocs="123,0;0,13;24,37;116,32;123,0;123,0" o:connectangles="0,0,0,0,0,0"/>
                </v:shape>
                <v:shape id="Freeform 3751" o:spid="_x0000_s2330" style="position:absolute;left:6051;top:4156;width:123;height:37;visibility:visible;mso-wrap-style:square;v-text-anchor:top" coordsize="12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QwMUA&#10;AADdAAAADwAAAGRycy9kb3ducmV2LnhtbESP3WoCMRSE7wt9h3CE3hTNqlSX1ShVsfRGxJ8HOCTH&#10;3dXNyZKkun37plDo5TAz3zDzZWcbcScfascKhoMMBLF2puZSwfm07ecgQkQ22DgmBd8UYLl4fppj&#10;YdyDD3Q/xlIkCIcCFVQxtoWUQVdkMQxcS5y8i/MWY5K+lMbjI8FtI0dZNpEWa04LFba0rkjfjl9W&#10;wccu1/Xh9ao5X+3XiLTxk9VGqZde9z4DEamL/+G/9qdRMJ5mb/D7Jj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YdDAxQAAAN0AAAAPAAAAAAAAAAAAAAAAAJgCAABkcnMv&#10;ZG93bnJldi54bWxQSwUGAAAAAAQABAD1AAAAigMAAAAA&#10;" path="m123,l,13,24,37r92,-5l123,r,xe" fillcolor="#972a00" stroked="f">
                  <v:path arrowok="t" o:connecttype="custom" o:connectlocs="123,0;0,13;24,37;116,32;123,0;123,0" o:connectangles="0,0,0,0,0,0"/>
                </v:shape>
                <v:shape id="Freeform 3752" o:spid="_x0000_s2331" style="position:absolute;left:6051;top:4156;width:123;height:37;visibility:visible;mso-wrap-style:square;v-text-anchor:top" coordsize="12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Z0MMA&#10;AADdAAAADwAAAGRycy9kb3ducmV2LnhtbESPQWvCQBSE74X+h+UVequbKiQ2dRURBK9q8PzIPrNp&#10;s2/T3VWTf98VBI/DzHzDLFaD7cSVfGgdK/icZCCIa6dbbhRUx+3HHESIyBo7x6RgpACr5evLAkvt&#10;bryn6yE2IkE4lKjAxNiXUobakMUwcT1x8s7OW4xJ+kZqj7cEt52cZlkuLbacFgz2tDFU/x4uVsHR&#10;/51nJ29+Ct/OTVXk4/BVjUq9vw3rbxCRhvgMP9o7rWBWZDnc36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IZ0MMAAADdAAAADwAAAAAAAAAAAAAAAACYAgAAZHJzL2Rv&#10;d25yZXYueG1sUEsFBgAAAAAEAAQA9QAAAIgDAAAAAA==&#10;" path="m123,l,13,24,37r92,-5l123,r,xe" fillcolor="#992a00" stroked="f">
                  <v:path arrowok="t" o:connecttype="custom" o:connectlocs="123,0;0,13;24,37;116,32;123,0;123,0" o:connectangles="0,0,0,0,0,0"/>
                </v:shape>
                <v:shape id="Freeform 3753" o:spid="_x0000_s2332" style="position:absolute;left:6051;top:4156;width:123;height:37;visibility:visible;mso-wrap-style:square;v-text-anchor:top" coordsize="12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K+HMYA&#10;AADdAAAADwAAAGRycy9kb3ducmV2LnhtbESPQWsCMRSE70L/Q3gFb5ptxSqrUVpFEQShWw96e2xe&#10;d5duXtYk6vrvjVDwOMzMN8x03ppaXMj5yrKCt34Cgji3uuJCwf5n1RuD8AFZY22ZFNzIw3z20pli&#10;qu2Vv+mShUJECPsUFZQhNKmUPi/JoO/bhjh6v9YZDFG6QmqH1wg3tXxPkg9psOK4UGJDi5Lyv+xs&#10;FGwPw9PabYz8yoc7Q8fTcpyFpVLd1/ZzAiJQG57h//ZGKxiMkhE83sQn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K+HMYAAADdAAAADwAAAAAAAAAAAAAAAACYAgAAZHJz&#10;L2Rvd25yZXYueG1sUEsFBgAAAAAEAAQA9QAAAIsDAAAAAA==&#10;" path="m123,l,13,24,37r85,-5l123,r,xe" fillcolor="#9c2b00" stroked="f">
                  <v:path arrowok="t" o:connecttype="custom" o:connectlocs="123,0;0,13;24,37;109,32;123,0;123,0" o:connectangles="0,0,0,0,0,0"/>
                </v:shape>
                <v:shape id="Freeform 3754" o:spid="_x0000_s2333" style="position:absolute;left:6051;top:4156;width:116;height:37;visibility:visible;mso-wrap-style:square;v-text-anchor:top" coordsize="1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QJ8IA&#10;AADdAAAADwAAAGRycy9kb3ducmV2LnhtbERPy4rCMBTdD/gP4QruxtQHo1SjiCgIyjBT3bi7NNe2&#10;2NyUJNb692YxMMvDeS/XnalFS85XlhWMhgkI4tzqigsFl/P+cw7CB2SNtWVS8CIP61XvY4mptk/+&#10;pTYLhYgh7FNUUIbQpFL6vCSDfmgb4sjdrDMYInSF1A6fMdzUcpwkX9JgxbGhxIa2JeX37GEUnJrL&#10;94YOP2537NrXdF9sr9ktU2rQ7zYLEIG68C/+cx+0gsksiXPjm/g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GFAnwgAAAN0AAAAPAAAAAAAAAAAAAAAAAJgCAABkcnMvZG93&#10;bnJldi54bWxQSwUGAAAAAAQABAD1AAAAhwMAAAAA&#10;" path="m116,l,13,24,37r85,-5l116,r,xe" fillcolor="#9f2b00" stroked="f">
                  <v:path arrowok="t" o:connecttype="custom" o:connectlocs="116,0;0,13;24,37;109,32;116,0;116,0" o:connectangles="0,0,0,0,0,0"/>
                </v:shape>
                <v:shape id="Freeform 3755" o:spid="_x0000_s2334" style="position:absolute;left:6051;top:4156;width:116;height:37;visibility:visible;mso-wrap-style:square;v-text-anchor:top" coordsize="1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tXtcYA&#10;AADdAAAADwAAAGRycy9kb3ducmV2LnhtbESPQWvCQBSE7wX/w/IK3upuFbRNXUVFwSAIag89PrKv&#10;STD7NmTXGP31rlDocZiZb5jpvLOVaKnxpWMN7wMFgjhzpuRcw/dp8/YBwgdkg5Vj0nAjD/NZ72WK&#10;iXFXPlB7DLmIEPYJaihCqBMpfVaQRT9wNXH0fl1jMUTZ5NI0eI1wW8mhUmNpseS4UGBNq4Ky8/Fi&#10;NbTpLpss16NT+nMPq8VantP9TWndf+0WXyACdeE//NfeGg2jifqE55v4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tXtcYAAADdAAAADwAAAAAAAAAAAAAAAACYAgAAZHJz&#10;L2Rvd25yZXYueG1sUEsFBgAAAAAEAAQA9QAAAIsDAAAAAA==&#10;" path="m116,l,13,24,37r85,-5l116,r,xe" fillcolor="#a22c00" stroked="f">
                  <v:path arrowok="t" o:connecttype="custom" o:connectlocs="116,0;0,13;24,37;109,32;116,0;116,0" o:connectangles="0,0,0,0,0,0"/>
                </v:shape>
                <v:shape id="Freeform 3756" o:spid="_x0000_s2335" style="position:absolute;left:6051;top:4156;width:116;height:37;visibility:visible;mso-wrap-style:square;v-text-anchor:top" coordsize="1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XOMcAA&#10;AADdAAAADwAAAGRycy9kb3ducmV2LnhtbERPy4rCMBTdC/MP4Q6407QKOlSj+FZwpaMLd5fm2hab&#10;m9JErX9vFoLLw3mPp40pxYNqV1hWEHcjEMSp1QVnCk7/684fCOeRNZaWScGLHEwnP60xJto++UCP&#10;o89ECGGXoILc+yqR0qU5GXRdWxEH7mprgz7AOpO6xmcIN6XsRdFAGiw4NORY0SKn9Ha8GwWu4jLb&#10;XNz8HO9XKRfb1XIenZRq/zazEQhPjf+KP+6dVtAfxmF/eBOegJ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dXOMcAAAADdAAAADwAAAAAAAAAAAAAAAACYAgAAZHJzL2Rvd25y&#10;ZXYueG1sUEsFBgAAAAAEAAQA9QAAAIUDAAAAAA==&#10;" path="m116,l,13,24,37r85,-5l116,r,xe" fillcolor="#a52c00" stroked="f">
                  <v:path arrowok="t" o:connecttype="custom" o:connectlocs="116,0;0,13;24,37;109,32;116,0;116,0" o:connectangles="0,0,0,0,0,0"/>
                </v:shape>
                <v:shape id="Freeform 3757" o:spid="_x0000_s2336" style="position:absolute;left:6051;top:4156;width:116;height:37;visibility:visible;mso-wrap-style:square;v-text-anchor:top" coordsize="1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c8YA&#10;AADdAAAADwAAAGRycy9kb3ducmV2LnhtbESPW4vCMBSE3xf2P4Sz4JumWfFCNcquoLg+CF4QHw/N&#10;sS3bnJQmav33ZkHYx2FmvmGm89ZW4kaNLx1rUL0EBHHmTMm5huNh2R2D8AHZYOWYNDzIw3z2/jbF&#10;1Lg77+i2D7mIEPYpaihCqFMpfVaQRd9zNXH0Lq6xGKJscmkavEe4reRnkgylxZLjQoE1LQrKfvdX&#10;Gyn1avGz3biLOrW7tRucl9/nldK689F+TUAEasN/+NVeGw39kVLw9yY+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L/c8YAAADdAAAADwAAAAAAAAAAAAAAAACYAgAAZHJz&#10;L2Rvd25yZXYueG1sUEsFBgAAAAAEAAQA9QAAAIsDAAAAAA==&#10;" path="m116,l,13,24,37r85,-5l116,r,xe" fillcolor="#a82d00" stroked="f">
                  <v:path arrowok="t" o:connecttype="custom" o:connectlocs="116,0;0,13;24,37;109,32;116,0;116,0" o:connectangles="0,0,0,0,0,0"/>
                </v:shape>
                <v:shape id="Freeform 3758" o:spid="_x0000_s2337" style="position:absolute;left:6051;top:4156;width:109;height:37;visibility:visible;mso-wrap-style:square;v-text-anchor:top" coordsize="10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s45MQA&#10;AADdAAAADwAAAGRycy9kb3ducmV2LnhtbESPQWsCMRSE74X+h/AKvYhm3WqVrVFEKPUmrvX+2Dx3&#10;lyYva5Ku23/fFIQeh5n5hlltBmtETz60jhVMJxkI4srplmsFn6f38RJEiMgajWNS8EMBNuvHhxUW&#10;2t34SH0Za5EgHApU0MTYFVKGqiGLYeI64uRdnLcYk/S11B5vCW6NzLPsVVpsOS002NGuoeqr/LYK&#10;SvOR4+5wvcz1qD97NzN7Oxilnp+G7RuISEP8D9/be63gZTHN4e9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LOOTEAAAA3QAAAA8AAAAAAAAAAAAAAAAAmAIAAGRycy9k&#10;b3ducmV2LnhtbFBLBQYAAAAABAAEAPUAAACJAwAAAAA=&#10;" path="m109,l,13,24,37r85,-5l109,r,xe" fillcolor="#ab2d00" stroked="f">
                  <v:path arrowok="t" o:connecttype="custom" o:connectlocs="109,0;0,13;24,37;109,32;109,0;109,0" o:connectangles="0,0,0,0,0,0"/>
                </v:shape>
                <v:shape id="Freeform 3759" o:spid="_x0000_s2338" style="position:absolute;left:6051;top:4156;width:109;height:37;visibility:visible;mso-wrap-style:square;v-text-anchor:top" coordsize="10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mssQA&#10;AADdAAAADwAAAGRycy9kb3ducmV2LnhtbESPQWsCMRSE7wX/Q3hCbzVrBZWtUWShUHooVNv76+a5&#10;Wdy8bJOnbv99Iwgeh5n5hlltBt+pM8XUBjYwnRSgiOtgW24MfO1fn5agkiBb7AKTgT9KsFmPHlZY&#10;2nDhTzrvpFEZwqlEA06kL7VOtSOPaRJ64uwdQvQoWcZG24iXDPedfi6KufbYcl5w2FPlqD7uTt6A&#10;nNwvNxX+6O93WRbzj8WxGqIxj+Nh+wJKaJB7+NZ+swZmi+kMrm/yE9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hprLEAAAA3QAAAA8AAAAAAAAAAAAAAAAAmAIAAGRycy9k&#10;b3ducmV2LnhtbFBLBQYAAAAABAAEAPUAAACJAwAAAAA=&#10;" path="m109,l,13,24,37r80,-5l109,r,xe" fillcolor="#ae2e00" stroked="f">
                  <v:path arrowok="t" o:connecttype="custom" o:connectlocs="109,0;0,13;24,37;104,32;109,0;109,0" o:connectangles="0,0,0,0,0,0"/>
                </v:shape>
                <v:shape id="Freeform 3760" o:spid="_x0000_s2339" style="position:absolute;left:6055;top:4156;width:105;height:37;visibility:visible;mso-wrap-style:square;v-text-anchor:top" coordsize="10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KyMgA&#10;AADdAAAADwAAAGRycy9kb3ducmV2LnhtbESPQWsCMRSE7wX/Q3iCt5pV26qrUUQsrJYeqhZ6fGye&#10;u9tuXpYk6tpf3xQKPQ4z8w0zX7amFhdyvrKsYNBPQBDnVldcKDgenu8nIHxA1lhbJgU38rBcdO7m&#10;mGp75Te67EMhIoR9igrKEJpUSp+XZND3bUMcvZN1BkOUrpDa4TXCTS2HSfIkDVYcF0psaF1S/rU/&#10;GwXm/WWzmxxep/p7+uG8+9xm2fpRqV63Xc1ABGrDf/ivnWkFo/HgAX7fxCc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u4rIyAAAAN0AAAAPAAAAAAAAAAAAAAAAAJgCAABk&#10;cnMvZG93bnJldi54bWxQSwUGAAAAAAQABAD1AAAAjQMAAAAA&#10;" path="m105,l,13,25,37r75,-5l105,r,xe" fillcolor="#b12e00" stroked="f">
                  <v:path arrowok="t" o:connecttype="custom" o:connectlocs="105,0;0,13;25,37;100,32;105,0;105,0" o:connectangles="0,0,0,0,0,0"/>
                </v:shape>
                <v:shape id="Freeform 3761" o:spid="_x0000_s2340" style="position:absolute;left:6055;top:4156;width:105;height:37;visibility:visible;mso-wrap-style:square;v-text-anchor:top" coordsize="10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1TXMcA&#10;AADdAAAADwAAAGRycy9kb3ducmV2LnhtbESPW4vCMBSE3xf8D+EI+7amKl6oRtktKIug4gXx8dAc&#10;22JzUpqsdv+9EQQfh5n5hpnOG1OKG9WusKyg24lAEKdWF5wpOB4WX2MQziNrLC2Tgn9yMJ+1PqYY&#10;a3vnHd32PhMBwi5GBbn3VSylS3My6Dq2Ig7exdYGfZB1JnWN9wA3pexF0VAaLDgs5FhRklN63f8Z&#10;BXq8LDen5lxsk8VqsEuW6831Z63UZ7v5noDw1Ph3+NX+1Qr6o+4Anm/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dU1zHAAAA3QAAAA8AAAAAAAAAAAAAAAAAmAIAAGRy&#10;cy9kb3ducmV2LnhtbFBLBQYAAAAABAAEAPUAAACMAwAAAAA=&#10;" path="m105,l,13,25,37r75,-5l105,r,xe" fillcolor="#b42f00" stroked="f">
                  <v:path arrowok="t" o:connecttype="custom" o:connectlocs="105,0;0,13;25,37;100,32;105,0;105,0" o:connectangles="0,0,0,0,0,0"/>
                </v:shape>
                <v:shape id="Freeform 3762" o:spid="_x0000_s2341" style="position:absolute;left:6055;top:4164;width:100;height:29;visibility:visible;mso-wrap-style:square;v-text-anchor:top" coordsize="10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0VsAA&#10;AADdAAAADwAAAGRycy9kb3ducmV2LnhtbESPzQrCMBCE74LvEFbwpqk/qFSjiCDozb8HWJu1LTab&#10;0kTbvr0RBI/DzHzDrDaNKcSbKpdbVjAaRiCIE6tzThXcrvvBAoTzyBoLy6SgJQebdbezwljbms/0&#10;vvhUBAi7GBVk3pexlC7JyKAb2pI4eA9bGfRBVqnUFdYBbgo5jqKZNJhzWMiwpF1GyfPyMgpstL2f&#10;3KOtUz2dtP44XpyLY6JUv9dslyA8Nf4f/rUPWsFkPprB9014An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G0VsAAAADdAAAADwAAAAAAAAAAAAAAAACYAgAAZHJzL2Rvd25y&#10;ZXYueG1sUEsFBgAAAAAEAAQA9QAAAIUDAAAAAA==&#10;" path="m100,l,5,25,29r75,-5l100,r,xe" fillcolor="#b72f00" stroked="f">
                  <v:path arrowok="t" o:connecttype="custom" o:connectlocs="100,0;0,5;25,29;100,24;100,0;100,0" o:connectangles="0,0,0,0,0,0"/>
                </v:shape>
                <v:shape id="Freeform 3763" o:spid="_x0000_s2342" style="position:absolute;left:6055;top:4164;width:100;height:29;visibility:visible;mso-wrap-style:square;v-text-anchor:top" coordsize="10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zs8UA&#10;AADdAAAADwAAAGRycy9kb3ducmV2LnhtbESPQWvCQBSE7wX/w/IK3uomVZI2dSNSKvZYY8HrI/ua&#10;Dcm+Ddmtxn/vCoUeh5n5hllvJtuLM42+dawgXSQgiGunW24UfB93Ty8gfEDW2DsmBVfysClnD2ss&#10;tLvwgc5VaESEsC9QgQlhKKT0tSGLfuEG4uj9uNFiiHJspB7xEuG2l89JkkmLLccFgwO9G6q76tcq&#10;ONSvK9dkp73N9rnZnaru48t1Ss0fp+0biEBT+A//tT+1gmWe5nB/E5+AL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8HOzxQAAAN0AAAAPAAAAAAAAAAAAAAAAAJgCAABkcnMv&#10;ZG93bnJldi54bWxQSwUGAAAAAAQABAD1AAAAigMAAAAA&#10;" path="m100,l,5,25,29r75,-5l100,r,xe" fillcolor="#ba3000" stroked="f">
                  <v:path arrowok="t" o:connecttype="custom" o:connectlocs="100,0;0,5;25,29;100,24;100,0;100,0" o:connectangles="0,0,0,0,0,0"/>
                </v:shape>
                <v:shape id="Freeform 3764" o:spid="_x0000_s2343" style="position:absolute;left:6055;top:4164;width:100;height:29;visibility:visible;mso-wrap-style:square;v-text-anchor:top" coordsize="10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vtsAA&#10;AADdAAAADwAAAGRycy9kb3ducmV2LnhtbERPy4rCMBTdD/gP4QruxrQKVatRiiAIwoCPD7g017ba&#10;3NQkaufvJ4sBl4fzXm1604oXOd9YVpCOExDEpdUNVwou5933HIQPyBpby6Tglzxs1oOvFebavvlI&#10;r1OoRAxhn6OCOoQul9KXNRn0Y9sRR+5qncEQoaukdviO4aaVkyTJpMGGY0ONHW1rKu+np1FwQP4p&#10;9gvnOLtNH0WTXmeHTCo1GvbFEkSgPnzE/+69VjCdpXFufBOf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fvtsAAAADdAAAADwAAAAAAAAAAAAAAAACYAgAAZHJzL2Rvd25y&#10;ZXYueG1sUEsFBgAAAAAEAAQA9QAAAIUDAAAAAA==&#10;" path="m100,l,5,25,29r75,-5l100,r,xe" fillcolor="#bd3000" stroked="f">
                  <v:path arrowok="t" o:connecttype="custom" o:connectlocs="100,0;0,5;25,29;100,24;100,0;100,0" o:connectangles="0,0,0,0,0,0"/>
                </v:shape>
                <v:shape id="Freeform 3765" o:spid="_x0000_s2344" style="position:absolute;left:6055;top:4164;width:93;height:29;visibility:visible;mso-wrap-style:square;v-text-anchor:top" coordsize="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QfMgA&#10;AADdAAAADwAAAGRycy9kb3ducmV2LnhtbESPQWvCQBSE74L/YXlCL0U31lZrdJVSsCj1YG3R6yP7&#10;TKLZtyG7Ncm/dwsFj8PMfMPMl40pxJUql1tWMBxEIIgTq3NOFfx8r/qvIJxH1lhYJgUtOVguup05&#10;xtrW/EXXvU9FgLCLUUHmfRlL6ZKMDLqBLYmDd7KVQR9klUpdYR3gppBPUTSWBnMOCxmW9J5Rctn/&#10;GgXrdnTYvUzOn/K4bc/T+rm8PH5slHroNW8zEJ4afw//t9dawWgynMLfm/AE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dpB8yAAAAN0AAAAPAAAAAAAAAAAAAAAAAJgCAABk&#10;cnMvZG93bnJldi54bWxQSwUGAAAAAAQABAD1AAAAjQMAAAAA&#10;" path="m93,l,5,25,29,93,24,93,r,xe" fillcolor="#c03100" stroked="f">
                  <v:path arrowok="t" o:connecttype="custom" o:connectlocs="93,0;0,5;25,29;93,24;93,0;93,0" o:connectangles="0,0,0,0,0,0"/>
                </v:shape>
                <v:shape id="Freeform 3766" o:spid="_x0000_s2345" style="position:absolute;left:6055;top:4164;width:93;height:29;visibility:visible;mso-wrap-style:square;v-text-anchor:top" coordsize="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AE8YA&#10;AADdAAAADwAAAGRycy9kb3ducmV2LnhtbESPwWrCQBCG70LfYZlCb7rRQpXUVUpASOmh1Ii9Dtkx&#10;iWZn0+xq0rfvHAoeh3/+b+Zbb0fXqhv1ofFsYD5LQBGX3jZcGTgUu+kKVIjIFlvPZOCXAmw3D5M1&#10;ptYP/EW3fayUQDikaKCOsUu1DmVNDsPMd8SSnXzvMMrYV9r2OAjctXqRJC/aYcNyocaOsprKy/7q&#10;hHL8OPx8DvPd+XLNi/AeM/udZ8Y8PY5vr6AijfG+/N/OrYHn5UL+FxsxAb3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AE8YAAADdAAAADwAAAAAAAAAAAAAAAACYAgAAZHJz&#10;L2Rvd25yZXYueG1sUEsFBgAAAAAEAAQA9QAAAIsDAAAAAA==&#10;" path="m93,l,5,25,29,93,24,93,r,xe" fillcolor="#c33100" stroked="f">
                  <v:path arrowok="t" o:connecttype="custom" o:connectlocs="93,0;0,5;25,29;93,24;93,0;93,0" o:connectangles="0,0,0,0,0,0"/>
                </v:shape>
                <v:shape id="Freeform 3767" o:spid="_x0000_s2346" style="position:absolute;left:6055;top:4164;width:93;height:29;visibility:visible;mso-wrap-style:square;v-text-anchor:top" coordsize="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lN8UA&#10;AADdAAAADwAAAGRycy9kb3ducmV2LnhtbESPQWvCQBSE74L/YXmFXqRutKASXUUEsbQiVgWvj+xr&#10;Esy+Ddmtm/z7bkHwOMzMN8xi1ZpK3KlxpWUFo2ECgjizuuRcweW8fZuBcB5ZY2WZFHTkYLXs9xaY&#10;ahv4m+4nn4sIYZeigsL7OpXSZQUZdENbE0fvxzYGfZRNLnWDIcJNJcdJMpEGS44LBda0KSi7nX6N&#10;gnW4Truv7tMeb7tDGJjgzIz2Sr2+tOs5CE+tf4Yf7Q+t4H06HsH/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6U3xQAAAN0AAAAPAAAAAAAAAAAAAAAAAJgCAABkcnMv&#10;ZG93bnJldi54bWxQSwUGAAAAAAQABAD1AAAAigMAAAAA&#10;" path="m93,l,5,25,29,93,24,93,r,xe" fillcolor="#c63200" stroked="f">
                  <v:path arrowok="t" o:connecttype="custom" o:connectlocs="93,0;0,5;25,29;93,24;93,0;93,0" o:connectangles="0,0,0,0,0,0"/>
                </v:shape>
                <v:shape id="Freeform 3768" o:spid="_x0000_s2347" style="position:absolute;left:6055;top:4164;width:93;height:29;visibility:visible;mso-wrap-style:square;v-text-anchor:top" coordsize="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EsMQA&#10;AADdAAAADwAAAGRycy9kb3ducmV2LnhtbESPQYvCMBSE74L/ITxhb5rahbVbjaILolejl709mmdb&#10;bF5Kk9XqrzcLgsdhZr5hFqveNuJKna8dK5hOEhDEhTM1lwpOx+04A+EDssHGMSm4k4fVcjhYYG7c&#10;jQ901aEUEcI+RwVVCG0upS8qsugnriWO3tl1FkOUXSlNh7cIt41Mk+RLWqw5LlTY0k9FxUX/WQV7&#10;v32UhX7o6W+7W/eZ3nzfzxulPkb9eg4iUB/e4Vd7bxR8ztIU/t/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TxLDEAAAA3QAAAA8AAAAAAAAAAAAAAAAAmAIAAGRycy9k&#10;b3ducmV2LnhtbFBLBQYAAAAABAAEAPUAAACJAwAAAAA=&#10;" path="m93,l,5,25,29,93,24,93,r,xe" fillcolor="#c93200" stroked="f">
                  <v:path arrowok="t" o:connecttype="custom" o:connectlocs="93,0;0,5;25,29;93,24;93,0;93,0" o:connectangles="0,0,0,0,0,0"/>
                </v:shape>
                <v:shape id="Freeform 3769" o:spid="_x0000_s2348" style="position:absolute;left:6055;top:4164;width:93;height:29;visibility:visible;mso-wrap-style:square;v-text-anchor:top" coordsize="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p8OscA&#10;AADdAAAADwAAAGRycy9kb3ducmV2LnhtbESPQUvDQBSE70L/w/IEb3ZjCyqxm1AqpWKR0rgHvT2y&#10;zyQ0+zburk38964geBxm5htmVU62F2fyoXOs4GaegSCunem4UaBft9f3IEJENtg7JgXfFKAsZhcr&#10;zI0b+UjnKjYiQTjkqKCNccilDHVLFsPcDcTJ+3DeYkzSN9J4HBPc9nKRZbfSYsdpocWBNi3Vp+rL&#10;Khi13+nP8PZyiPvH/fuatTs9a6WuLqf1A4hIU/wP/7WfjILl3WIJv2/SE5D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6fDrHAAAA3QAAAA8AAAAAAAAAAAAAAAAAmAIAAGRy&#10;cy9kb3ducmV2LnhtbFBLBQYAAAAABAAEAPUAAACMAwAAAAA=&#10;" path="m88,l,5,25,29,93,24,88,r,xe" fillcolor="#cb3300" stroked="f">
                  <v:path arrowok="t" o:connecttype="custom" o:connectlocs="88,0;0,5;25,29;93,24;88,0;88,0" o:connectangles="0,0,0,0,0,0"/>
                </v:shape>
                <v:shape id="Freeform 3770" o:spid="_x0000_s2349" style="position:absolute;left:6063;top:4304;width:111;height:68;visibility:visible;mso-wrap-style:square;v-text-anchor:top" coordsize="1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4o28YA&#10;AADdAAAADwAAAGRycy9kb3ducmV2LnhtbESPQWvCQBSE70L/w/IKvemmttiSuooUCqWejEI9PrLP&#10;JJh9G7Ova+qv7wpCj8PMfMPMl4NrVaQ+NJ4NPE4yUMSltw1XBnbbj/ErqCDIFlvPZOCXAiwXd6M5&#10;5tafeUOxkEolCIccDdQiXa51KGtyGCa+I07ewfcOJcm+0rbHc4K7Vk+zbKYdNpwWauzovabyWPw4&#10;A/E7dqfdPkq7OslXsT5c9vq4Nebhfli9gRIa5D98a39aA08v02e4vklP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4o28YAAADdAAAADwAAAAAAAAAAAAAAAACYAgAAZHJz&#10;L2Rvd25yZXYueG1sUEsFBgAAAAAEAAQA9QAAAIsDAAAAAA==&#10;" path="m24,8r-2,l22,8r-3,l19,10r-2,2l14,15r-2,2l12,22,7,24r,5l5,34,2,41,,46r,8l,61r,7l111,56r-2,l109,54r,-3l109,49r-3,-5l106,41r,-4l106,34r-2,-7l102,22,99,17r,-2l97,10,94,8r,-5l92,,24,8r,xe" fillcolor="#cb3300" stroked="f">
                  <v:path arrowok="t" o:connecttype="custom" o:connectlocs="24,8;22,8;22,8;19,8;19,10;17,12;14,15;12,17;12,22;7,24;7,29;5,34;2,41;0,46;0,54;0,61;0,68;111,56;109,56;109,54;109,51;109,49;106,44;106,41;106,37;106,34;104,27;102,22;99,17;99,15;97,10;94,8;94,3;92,0;24,8;24,8" o:connectangles="0,0,0,0,0,0,0,0,0,0,0,0,0,0,0,0,0,0,0,0,0,0,0,0,0,0,0,0,0,0,0,0,0,0,0,0"/>
                </v:shape>
                <v:shape id="Freeform 3771" o:spid="_x0000_s2350" style="position:absolute;left:6063;top:4304;width:111;height:68;visibility:visible;mso-wrap-style:square;v-text-anchor:top" coordsize="1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ZLMgA&#10;AADdAAAADwAAAGRycy9kb3ducmV2LnhtbESP3WrCQBSE7wt9h+UUvKsbbY2SuooIij8FiZb29pA9&#10;TUKzZ9PsGuPbuwWhl8PMfMNM552pREuNKy0rGPQjEMSZ1SXnCj5Oq+cJCOeRNVaWScGVHMxnjw9T&#10;TLS9cErt0eciQNglqKDwvk6kdFlBBl3f1sTB+7aNQR9kk0vd4CXATSWHURRLgyWHhQJrWhaU/RzP&#10;RkF9yPejdvu+7tLXzWoXD+Kv3eevUr2nbvEGwlPn/8P39kYreBkPR/D3Jj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pdksyAAAAN0AAAAPAAAAAAAAAAAAAAAAAJgCAABk&#10;cnMvZG93bnJldi54bWxQSwUGAAAAAAQABAD1AAAAjQMAAAAA&#10;" path="m24,8r-2,l22,8r-3,l19,10r-2,2l14,15r-2,2l12,22,7,24r,5l5,34,2,41,,46r,8l,61r,7l111,56r-2,l109,54r,-3l109,49r-3,-5l106,41r,-4l106,34r-2,-7l102,22,99,17r,-2l97,10,94,8r,-5l92,,24,8r,xe" fillcolor="#cd3600" stroked="f">
                  <v:path arrowok="t" o:connecttype="custom" o:connectlocs="24,8;22,8;22,8;19,8;19,10;17,12;14,15;12,17;12,22;7,24;7,29;5,34;2,41;0,46;0,54;0,61;0,68;111,56;109,56;109,54;109,51;109,49;106,44;106,41;106,37;106,34;104,27;102,22;99,17;99,15;97,10;94,8;94,3;92,0;24,8;24,8" o:connectangles="0,0,0,0,0,0,0,0,0,0,0,0,0,0,0,0,0,0,0,0,0,0,0,0,0,0,0,0,0,0,0,0,0,0,0,0"/>
                </v:shape>
                <v:shape id="Freeform 3772" o:spid="_x0000_s2351" style="position:absolute;left:6063;top:4304;width:104;height:68;visibility:visible;mso-wrap-style:square;v-text-anchor:top" coordsize="10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st8YA&#10;AADdAAAADwAAAGRycy9kb3ducmV2LnhtbESP3WrCQBSE7wt9h+UIvdONClqimyClfxIQqoK3h+wx&#10;CWbPxuzWxD69Kwi9HGbmG2aZ9qYWF2pdZVnBeBSBIM6trrhQsN99DF9BOI+ssbZMCq7kIE2en5YY&#10;a9vxD122vhABwi5GBaX3TSyly0sy6Ea2IQ7e0bYGfZBtIXWLXYCbWk6iaCYNVhwWSmzoraT8tP01&#10;Ckyevc830013zvhv/YnZYXU9fyn1MuhXCxCeev8ffrS/tYLpfDKD+5vwBGR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sst8YAAADdAAAADwAAAAAAAAAAAAAAAACYAgAAZHJz&#10;L2Rvd25yZXYueG1sUEsFBgAAAAAEAAQA9QAAAIsDAAAAAA==&#10;" path="m24,8r-2,l22,8r-3,l19,10r-2,2l14,15r-2,2l12,22,7,24r,5l5,34,2,41,,46r,8l,61r,7l104,56r,l104,54r-2,-3l102,49,99,44r,-3l99,37r,-3l97,27r,-5l94,17r,-2l94,10r,-2l92,3,92,,24,8r,xe" fillcolor="#cf3900" stroked="f">
                  <v:path arrowok="t" o:connecttype="custom" o:connectlocs="24,8;22,8;22,8;19,8;19,10;17,12;14,15;12,17;12,22;7,24;7,29;5,34;2,41;0,46;0,54;0,61;0,68;104,56;104,56;104,54;102,51;102,49;99,44;99,41;99,37;99,34;97,27;97,22;94,17;94,15;94,10;94,8;92,3;92,0;24,8;24,8" o:connectangles="0,0,0,0,0,0,0,0,0,0,0,0,0,0,0,0,0,0,0,0,0,0,0,0,0,0,0,0,0,0,0,0,0,0,0,0"/>
                </v:shape>
                <v:shape id="Freeform 3773" o:spid="_x0000_s2352" style="position:absolute;left:6063;top:4304;width:104;height:68;visibility:visible;mso-wrap-style:square;v-text-anchor:top" coordsize="10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5FTMcA&#10;AADdAAAADwAAAGRycy9kb3ducmV2LnhtbESPQWvCQBSE70L/w/IKvemmEWqJrqKCUgqtrVXPz+wz&#10;Sc2+jdnVpP/eLQgeh5n5hhlNWlOKC9WusKzguReBIE6tLjhTsPlZdF9BOI+ssbRMCv7IwWT80Blh&#10;om3D33RZ+0wECLsEFeTeV4mULs3JoOvZijh4B1sb9EHWmdQ1NgFuShlH0Ys0WHBYyLGieU7pcX02&#10;CraxOS+a1e7IX7+fH/vTcraT761ST4/tdAjCU+vv4Vv7TSvoD+IB/L8JT0C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eRUzHAAAA3QAAAA8AAAAAAAAAAAAAAAAAmAIAAGRy&#10;cy9kb3ducmV2LnhtbFBLBQYAAAAABAAEAPUAAACMAwAAAAA=&#10;" path="m24,8r-2,l22,8r-3,l19,10r-2,2l14,15r-2,2l12,22,7,24r,5l5,34,2,41,,46r,8l,61r,7l104,56r,l104,54r-2,-3l102,49,99,44r,-3l99,37r,-3l97,27,94,22r,-5l92,15r,-5l89,8,87,3,85,,24,8r,xe" fillcolor="#d13d00" stroked="f">
                  <v:path arrowok="t" o:connecttype="custom" o:connectlocs="24,8;22,8;22,8;19,8;19,10;17,12;14,15;12,17;12,22;7,24;7,29;5,34;2,41;0,46;0,54;0,61;0,68;104,56;104,56;104,54;102,51;102,49;99,44;99,41;99,37;99,34;97,27;94,22;94,17;92,15;92,10;89,8;87,3;85,0;24,8;24,8" o:connectangles="0,0,0,0,0,0,0,0,0,0,0,0,0,0,0,0,0,0,0,0,0,0,0,0,0,0,0,0,0,0,0,0,0,0,0,0"/>
                </v:shape>
                <v:shape id="Freeform 3774" o:spid="_x0000_s2353" style="position:absolute;left:6065;top:4304;width:102;height:68;visibility:visible;mso-wrap-style:square;v-text-anchor:top" coordsize="10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X1xcQA&#10;AADdAAAADwAAAGRycy9kb3ducmV2LnhtbERPTWvCQBC9C/6HZQRvujFCldRVRBSlUGljwR6H7Jik&#10;ZmdjdmvSf989CB4f73ux6kwl7tS40rKCyTgCQZxZXXKu4Ou0G81BOI+ssbJMCv7IwWrZ7y0w0bbl&#10;T7qnPhchhF2CCgrv60RKlxVk0I1tTRy4i20M+gCbXOoG2xBuKhlH0Ys0WHJoKLCmTUHZNf01Ctzt&#10;RtH39mdyfovj7ny9tPv344dSw0G3fgXhqfNP8cN90AqmszjMDW/C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19cXEAAAA3QAAAA8AAAAAAAAAAAAAAAAAmAIAAGRycy9k&#10;b3ducmV2LnhtbFBLBQYAAAAABAAEAPUAAACJAwAAAAA=&#10;" path="m22,8r-2,l20,8r-3,l17,10r-2,2l15,15r-3,2l10,22,7,24,5,29,3,34r,7l,46r,8l,61r3,7l102,56r,l102,54r-2,-3l100,49,97,44r,-3l97,37r,-3l95,27,92,22r,-5l90,15r,-5l87,8,85,3,83,,22,8r,xe" fillcolor="#d34000" stroked="f">
                  <v:path arrowok="t" o:connecttype="custom" o:connectlocs="22,8;20,8;20,8;17,8;17,10;15,12;15,15;12,17;10,22;7,24;5,29;3,34;3,41;0,46;0,54;0,61;3,68;102,56;102,56;102,54;100,51;100,49;97,44;97,41;97,37;97,34;95,27;92,22;92,17;90,15;90,10;87,8;85,3;83,0;22,8;22,8" o:connectangles="0,0,0,0,0,0,0,0,0,0,0,0,0,0,0,0,0,0,0,0,0,0,0,0,0,0,0,0,0,0,0,0,0,0,0,0"/>
                </v:shape>
                <v:shape id="Freeform 3775" o:spid="_x0000_s2354" style="position:absolute;left:6068;top:4304;width:99;height:68;visibility:visible;mso-wrap-style:square;v-text-anchor:top" coordsize="9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pLgcYA&#10;AADdAAAADwAAAGRycy9kb3ducmV2LnhtbESPT2vCQBTE74V+h+UVvNXdKlSNbkJbKgTpxT8Hj8/s&#10;Mwlm34bs1sRv3xUKHoeZ+Q2zygbbiCt1vnas4W2sQBAXztRcajjs169zED4gG2wck4YbecjS56cV&#10;Jsb1vKXrLpQiQtgnqKEKoU2k9EVFFv3YtcTRO7vOYoiyK6XpsI9w28iJUu/SYs1xocKWvioqLrtf&#10;q+Fbutmm/5QLlR/tcFLHn9zPC61HL8PHEkSgITzC/+3caJjOJgu4v4lP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pLgcYAAADdAAAADwAAAAAAAAAAAAAAAACYAgAAZHJz&#10;L2Rvd25yZXYueG1sUEsFBgAAAAAEAAQA9QAAAIsDAAAAAA==&#10;" path="m19,8r-2,l17,8r,l17,10r-3,2l12,15,9,17r,5l7,24,4,29,2,34r,7l,46r,8l,61r,7l99,56r,l99,54,97,51r,-2l94,44r,-3l94,37r,-3l92,27,89,22r,-5l87,15r,-5l84,8,82,3,80,,19,8r,xe" fillcolor="#d54400" stroked="f">
                  <v:path arrowok="t" o:connecttype="custom" o:connectlocs="19,8;17,8;17,8;17,8;17,10;14,12;12,15;9,17;9,22;7,24;4,29;2,34;2,41;0,46;0,54;0,61;0,68;99,56;99,56;99,54;97,51;97,49;94,44;94,41;94,37;94,34;92,27;89,22;89,17;87,15;87,10;84,8;82,3;80,0;19,8;19,8" o:connectangles="0,0,0,0,0,0,0,0,0,0,0,0,0,0,0,0,0,0,0,0,0,0,0,0,0,0,0,0,0,0,0,0,0,0,0,0"/>
                </v:shape>
                <v:shape id="Freeform 3776" o:spid="_x0000_s2355" style="position:absolute;left:6068;top:4304;width:99;height:68;visibility:visible;mso-wrap-style:square;v-text-anchor:top" coordsize="9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O/zcIA&#10;AADdAAAADwAAAGRycy9kb3ducmV2LnhtbERPTWvCQBC9F/oflin0UurGClWiqwQhECg9NOp9yE6T&#10;YHYm7q6a/vvuodDj431vdpMb1I186IUNzGcZKOJGbM+tgeOhfF2BChHZ4iBMBn4owG77+LDB3Mqd&#10;v+hWx1alEA45GuhiHHOtQ9ORwzCTkThx3+IdxgR9q63Hewp3g37LsnftsOfU0OFI+46ac311BrCq&#10;5OPlVH/WpRzmxbUo5eJPxjw/TcUaVKQp/ov/3JU1sFgu0v70Jj0B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47/NwgAAAN0AAAAPAAAAAAAAAAAAAAAAAJgCAABkcnMvZG93&#10;bnJldi54bWxQSwUGAAAAAAQABAD1AAAAhwMAAAAA&#10;" path="m24,8r,l24,8r-3,l21,10r-2,2l17,15r-3,2l12,22,9,24,7,29,4,34r,7l2,46,,54r,7l,68,99,56r,l99,54,97,51r,-2l94,44r,-3l94,37r,-3l92,27,89,22r,-5l87,15r,-5l84,8,82,3,80,,24,8r,xe" fillcolor="#d74700" stroked="f">
                  <v:path arrowok="t" o:connecttype="custom" o:connectlocs="24,8;24,8;24,8;21,8;21,10;19,12;17,15;14,17;12,22;9,24;7,29;4,34;4,41;2,46;0,54;0,61;0,68;99,56;99,56;99,54;97,51;97,49;94,44;94,41;94,37;94,34;92,27;89,22;89,17;87,15;87,10;84,8;82,3;80,0;24,8;24,8" o:connectangles="0,0,0,0,0,0,0,0,0,0,0,0,0,0,0,0,0,0,0,0,0,0,0,0,0,0,0,0,0,0,0,0,0,0,0,0"/>
                </v:shape>
                <v:shape id="Freeform 3777" o:spid="_x0000_s2356" style="position:absolute;left:6068;top:4304;width:92;height:68;visibility:visible;mso-wrap-style:square;v-text-anchor:top" coordsize="9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YyisUA&#10;AADdAAAADwAAAGRycy9kb3ducmV2LnhtbESP0WoCMRRE34X+Q7iFvrnZ1Wp1a5RSEYpQqNYPuGyu&#10;m6WbmzVJdfv3jSD4OMzMGWax6m0rzuRD41hBkeUgiCunG64VHL43wxmIEJE1to5JwR8FWC0fBgss&#10;tbvwjs77WIsE4VCiAhNjV0oZKkMWQ+Y64uQdnbcYk/S11B4vCW5bOcrzqbTYcFow2NG7oepn/2sV&#10;bI+nr898bWbsTzSfPLeToh91Sj099m+vICL18R6+tT+0gvHLuIDrm/Q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jKKxQAAAN0AAAAPAAAAAAAAAAAAAAAAAJgCAABkcnMv&#10;ZG93bnJldi54bWxQSwUGAAAAAAQABAD1AAAAigMAAAAA&#10;" path="m24,8r,l24,8r-3,l21,10r-2,2l17,15r-3,2l12,22,9,24,7,29,4,34r,7l2,46,,54r,7l,68,92,56r,l92,54r,-3l92,49r,-5l92,41r,-4l92,34,89,27r,-5l87,17r,-2l84,10r,-2l82,3,80,,24,8r,xe" fillcolor="#d94b00" stroked="f">
                  <v:path arrowok="t" o:connecttype="custom" o:connectlocs="24,8;24,8;24,8;21,8;21,10;19,12;17,15;14,17;12,22;9,24;7,29;4,34;4,41;2,46;0,54;0,61;0,68;92,56;92,56;92,54;92,51;92,49;92,44;92,41;92,37;92,34;89,27;89,22;87,17;87,15;84,10;84,8;82,3;80,0;24,8;24,8" o:connectangles="0,0,0,0,0,0,0,0,0,0,0,0,0,0,0,0,0,0,0,0,0,0,0,0,0,0,0,0,0,0,0,0,0,0,0,0"/>
                </v:shape>
                <v:shape id="Freeform 3778" o:spid="_x0000_s2357" style="position:absolute;left:6068;top:4304;width:92;height:63;visibility:visible;mso-wrap-style:square;v-text-anchor:top" coordsize="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sb8cA&#10;AADdAAAADwAAAGRycy9kb3ducmV2LnhtbESPQUvDQBSE7wX/w/IEL8G+tIW2xG6LFJRiQUj14PGR&#10;fSbB7NuYXZPUX98VCh6HmfmG2exG26ieO1870TCbpqBYCmdqKTW8vz3dr0H5QGKoccIazuxht72Z&#10;bCgzbpCc+1MoVYSIz0hDFUKbIfqiYkt+6lqW6H26zlKIsivRdDREuG1wnqZLtFRLXKio5X3Fxdfp&#10;x2rA1W/f5C/PiEluPpL2OxnWx1et727HxwdQgcfwH762D0bDYrWYw9+b+ARw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6LG/HAAAA3QAAAA8AAAAAAAAAAAAAAAAAmAIAAGRy&#10;cy9kb3ducmV2LnhtbFBLBQYAAAAABAAEAPUAAACMAwAAAAA=&#10;" path="m24,8r,l24,8r-3,l21,10r-2,2l17,15r-3,2l12,20,9,24,7,27,4,32r,5l2,44,,49r,7l,63,92,56r,l92,56r,-5l92,49,89,46r,-2l89,39r,-2l87,29r,-2l84,20r,-3l82,12r,-4l80,5,80,,24,8r,xe" fillcolor="#db4e00" stroked="f">
                  <v:path arrowok="t" o:connecttype="custom" o:connectlocs="24,8;24,8;24,8;21,8;21,10;19,12;17,15;14,17;12,20;9,24;7,27;4,32;4,37;2,44;0,49;0,56;0,63;92,56;92,56;92,56;92,51;92,49;89,46;89,44;89,39;89,37;87,29;87,27;84,20;84,17;82,12;82,8;80,5;80,0;24,8;24,8" o:connectangles="0,0,0,0,0,0,0,0,0,0,0,0,0,0,0,0,0,0,0,0,0,0,0,0,0,0,0,0,0,0,0,0,0,0,0,0"/>
                </v:shape>
                <v:shape id="Freeform 3779" o:spid="_x0000_s2358" style="position:absolute;left:6068;top:4304;width:92;height:63;visibility:visible;mso-wrap-style:square;v-text-anchor:top" coordsize="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YO78UA&#10;AADdAAAADwAAAGRycy9kb3ducmV2LnhtbESPT4vCMBTE74LfITzBm6ZrYVe6RlFB3Mse/ANen82z&#10;LW1eShK1/fYbQdjjMDO/YRarzjTiQc5XlhV8TBMQxLnVFRcKzqfdZA7CB2SNjWVS0JOH1XI4WGCm&#10;7ZMP9DiGQkQI+wwVlCG0mZQ+L8mgn9qWOHo36wyGKF0htcNnhJtGzpLkUxqsOC6U2NK2pLw+3o2C&#10;S2ib267f9Ov976U+5/VVXw9OqfGoW3+DCNSF//C7/aMVpF9pCq838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pg7vxQAAAN0AAAAPAAAAAAAAAAAAAAAAAJgCAABkcnMv&#10;ZG93bnJldi54bWxQSwUGAAAAAAQABAD1AAAAigMAAAAA&#10;" path="m24,8r,l24,8r-3,l21,10r-2,2l17,15r-3,2l12,20,9,24,7,27,4,32r,5l2,44,,49r,7l,63,92,56r,l92,56r,-5l92,49,89,46r,-2l89,39r,-2l87,29r,-2l84,20r,-3l82,12r,-4l80,5,80,,24,8r,xe" fillcolor="#dd5100" stroked="f">
                  <v:path arrowok="t" o:connecttype="custom" o:connectlocs="24,8;24,8;24,8;21,8;21,10;19,12;17,15;14,17;12,20;9,24;7,27;4,32;4,37;2,44;0,49;0,56;0,63;92,56;92,56;92,56;92,51;92,49;89,46;89,44;89,39;89,37;87,29;87,27;84,20;84,17;82,12;82,8;80,5;80,0;24,8;24,8" o:connectangles="0,0,0,0,0,0,0,0,0,0,0,0,0,0,0,0,0,0,0,0,0,0,0,0,0,0,0,0,0,0,0,0,0,0,0,0"/>
                </v:shape>
                <v:shape id="Freeform 3780" o:spid="_x0000_s2359" style="position:absolute;left:6072;top:4304;width:88;height:63;visibility:visible;mso-wrap-style:square;v-text-anchor:top" coordsize="8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lzsYA&#10;AADdAAAADwAAAGRycy9kb3ducmV2LnhtbESPQWvCQBSE70L/w/IKvUjdpNoq0VVUSBFz0gpeH9ln&#10;Esy+DdlV47/vCoLHYWa+YWaLztTiSq2rLCuIBxEI4tzqigsFh7/0cwLCeWSNtWVScCcHi/lbb4aJ&#10;tjfe0XXvCxEg7BJUUHrfJFK6vCSDbmAb4uCdbGvQB9kWUrd4C3BTy68o+pEGKw4LJTa0Lik/7y9G&#10;Qdr/PmyzbdadjlrustVveonPsVIf791yCsJT51/hZ3ujFQzHwxE83o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RlzsYAAADdAAAADwAAAAAAAAAAAAAAAACYAgAAZHJz&#10;L2Rvd25yZXYueG1sUEsFBgAAAAAEAAQA9QAAAIsDAAAAAA==&#10;" path="m20,8r,l20,8r-3,l17,10r-2,2l13,15r-3,2l10,20,8,24,5,27,3,32,,37r,7l,49r,7l3,63,88,56r,l88,56r,-5l88,49,85,46r,-2l83,39r,-2l83,29,80,27,78,20r,-3l76,12,73,8r,-3l71,,20,8r,xe" fillcolor="#df5500" stroked="f">
                  <v:path arrowok="t" o:connecttype="custom" o:connectlocs="20,8;20,8;20,8;17,8;17,10;15,12;13,15;10,17;10,20;8,24;5,27;3,32;0,37;0,44;0,49;0,56;3,63;88,56;88,56;88,56;88,51;88,49;85,46;85,44;83,39;83,37;83,29;80,27;78,20;78,17;76,12;73,8;73,5;71,0;20,8;20,8" o:connectangles="0,0,0,0,0,0,0,0,0,0,0,0,0,0,0,0,0,0,0,0,0,0,0,0,0,0,0,0,0,0,0,0,0,0,0,0"/>
                </v:shape>
                <v:shape id="Freeform 3781" o:spid="_x0000_s2360" style="position:absolute;left:6075;top:4304;width:85;height:63;visibility:visible;mso-wrap-style:square;v-text-anchor:top" coordsize="8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Z+sQA&#10;AADdAAAADwAAAGRycy9kb3ducmV2LnhtbESPS4sCMRCE7wv+h9AL3taMig9mjSLCLnoRfFz21kza&#10;SdhJZ5hEZ/z3RhA8FlX1FbVYda4SN2qC9axgOMhAEBdeWy4VnE8/X3MQISJrrDyTgjsFWC17HwvM&#10;tW/5QLdjLEWCcMhRgYmxzqUMhSGHYeBr4uRdfOMwJtmUUjfYJrir5CjLptKh5bRgsKaNoeL/eHUK&#10;dmtb2/YvXqgaurnZH/zvbrpVqv/Zrb9BROriO/xqb7WC8Ww8geeb9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qWfrEAAAA3QAAAA8AAAAAAAAAAAAAAAAAmAIAAGRycy9k&#10;b3ducmV2LnhtbFBLBQYAAAAABAAEAPUAAACJAwAAAAA=&#10;" path="m17,8r,l17,8r-3,l14,10r-2,2l12,15r-2,2l7,20r,4l5,27,2,32,,37r,7l,49r,7l,63,85,56r,l85,56r,-5l85,49,82,46r,-2l80,39r,-2l80,29,77,27,75,20r,-3l73,12,70,8r,-3l68,,17,8r,xe" fillcolor="#e15800" stroked="f">
                  <v:path arrowok="t" o:connecttype="custom" o:connectlocs="17,8;17,8;17,8;14,8;14,10;12,12;12,15;10,17;7,20;7,24;5,27;2,32;0,37;0,44;0,49;0,56;0,63;85,56;85,56;85,56;85,51;85,49;82,46;82,44;80,39;80,37;80,29;77,27;75,20;75,17;73,12;70,8;70,5;68,0;17,8;17,8" o:connectangles="0,0,0,0,0,0,0,0,0,0,0,0,0,0,0,0,0,0,0,0,0,0,0,0,0,0,0,0,0,0,0,0,0,0,0,0"/>
                </v:shape>
                <v:shape id="Freeform 3782" o:spid="_x0000_s2361" style="position:absolute;left:6075;top:4304;width:85;height:63;visibility:visible;mso-wrap-style:square;v-text-anchor:top" coordsize="8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2JF8YA&#10;AADdAAAADwAAAGRycy9kb3ducmV2LnhtbESPT4vCMBTE78J+h/AWvGmyW1HpGkUWBJc9+efg8dE8&#10;22LzUpu0dv30G0HwOMzMb5jFqreV6KjxpWMNH2MFgjhzpuRcw/GwGc1B+IBssHJMGv7Iw2r5Nlhg&#10;atyNd9TtQy4ihH2KGooQ6lRKnxVk0Y9dTRy9s2sshiibXJoGbxFuK/mp1FRaLDkuFFjTd0HZZd9a&#10;DT/d2ZwS06nJ9bi7q/b33l42B62H7/36C0SgPrzCz/bWaEhmyRQeb+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2JF8YAAADdAAAADwAAAAAAAAAAAAAAAACYAgAAZHJz&#10;L2Rvd25yZXYueG1sUEsFBgAAAAAEAAQA9QAAAIsDAAAAAA==&#10;" path="m17,8r,l17,8r-3,l14,10r-2,2l12,15r-2,2l7,20r,4l5,27,2,32,,37r,7l,49r,7l,63,85,56r,l85,56r,-5l85,49,82,46r,-2l80,39r,-2l80,29,77,27,75,20r,-3l73,12,70,8r,-3l68,,17,8r,xe" fillcolor="#e35c00" stroked="f">
                  <v:path arrowok="t" o:connecttype="custom" o:connectlocs="17,8;17,8;17,8;14,8;14,10;12,12;12,15;10,17;7,20;7,24;5,27;2,32;0,37;0,44;0,49;0,56;0,63;85,56;85,56;85,56;85,51;85,49;82,46;82,44;80,39;80,37;80,29;77,27;75,20;75,17;73,12;70,8;70,5;68,0;17,8;17,8" o:connectangles="0,0,0,0,0,0,0,0,0,0,0,0,0,0,0,0,0,0,0,0,0,0,0,0,0,0,0,0,0,0,0,0,0,0,0,0"/>
                </v:shape>
                <v:shape id="Freeform 3783" o:spid="_x0000_s2362" style="position:absolute;left:6075;top:4304;width:80;height:63;visibility:visible;mso-wrap-style:square;v-text-anchor:top" coordsize="8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sOcMA&#10;AADdAAAADwAAAGRycy9kb3ducmV2LnhtbERPTWsCMRC9F/wPYYReimaroLIaRRShp5baHjwOm9kP&#10;3EyWzTS7/fdNodDT4/G+eLvD6FoVqQ+NZwPP8wwUceFtw5WBz4/LbAMqCLLF1jMZ+KYAh/3kYYe5&#10;9QO/U7xKpVIJhxwN1CJdrnUoanIY5r4jTlrpe4eSaF9p2+OQyl2rF1m20g4bTgs1dnSqqbhfv5yB&#10;tyGhXLp40xLjKz6Vq/OxNOZxOh63oIRG+Tf/pV+sgeV6uYbfN+kJ6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bsOcMAAADdAAAADwAAAAAAAAAAAAAAAACYAgAAZHJzL2Rv&#10;d25yZXYueG1sUEsFBgAAAAAEAAQA9QAAAIgDAAAAAA==&#10;" path="m17,8r,l17,8r-3,l14,10r-2,2l12,15r-2,2l7,20r,4l5,27,2,32,,37r,7l,49r,7l,63,80,56r-3,l77,56r,-5l77,49,75,46r,-2l75,39r,-2l73,29r,-2l70,20r,-3l70,12r,-4l68,5,68,,17,8r,xe" fillcolor="#e55f00" stroked="f">
                  <v:path arrowok="t" o:connecttype="custom" o:connectlocs="17,8;17,8;17,8;14,8;14,10;12,12;12,15;10,17;7,20;7,24;5,27;2,32;0,37;0,44;0,49;0,56;0,63;80,56;77,56;77,56;77,51;77,49;75,46;75,44;75,39;75,37;73,29;73,27;70,20;70,17;70,12;70,8;68,5;68,0;17,8;17,8" o:connectangles="0,0,0,0,0,0,0,0,0,0,0,0,0,0,0,0,0,0,0,0,0,0,0,0,0,0,0,0,0,0,0,0,0,0,0,0"/>
                </v:shape>
                <v:shape id="Freeform 3784" o:spid="_x0000_s2363" style="position:absolute;left:6075;top:4304;width:80;height:63;visibility:visible;mso-wrap-style:square;v-text-anchor:top" coordsize="8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wHx8IA&#10;AADdAAAADwAAAGRycy9kb3ducmV2LnhtbERP3WrCMBS+H/gO4QjezdTJplSjiG6guyjz5wEOzbGt&#10;NiclibW+vbkQdvnx/c+XnalFS85XlhWMhgkI4tzqigsFp+PP+xSED8gaa8uk4EEelove2xxTbe+8&#10;p/YQChFD2KeooAyhSaX0eUkG/dA2xJE7W2cwROgKqR3eY7ip5UeSfEmDFceGEhtal5RfDzejAK+7&#10;P0rOn9vssvnOHWbtb7aRSg363WoGIlAX/sUv91YrGE/GcW58E5+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AfHwgAAAN0AAAAPAAAAAAAAAAAAAAAAAJgCAABkcnMvZG93&#10;bnJldi54bWxQSwUGAAAAAAQABAD1AAAAhwMAAAAA&#10;" path="m17,8r,l17,8r-3,l14,10r-2,2l12,15r-2,2l7,20r,4l5,27,2,32,,37r,7l,49r,7l,63,80,56r-3,l77,56r,-5l77,49,75,46r,-2l75,39r,-2l73,29r,-2l70,20r,-3l70,12r,-4l68,5,68,,17,8r,xe" fillcolor="#e76300" stroked="f">
                  <v:path arrowok="t" o:connecttype="custom" o:connectlocs="17,8;17,8;17,8;14,8;14,10;12,12;12,15;10,17;7,20;7,24;5,27;2,32;0,37;0,44;0,49;0,56;0,63;80,56;77,56;77,56;77,51;77,49;75,46;75,44;75,39;75,37;73,29;73,27;70,20;70,17;70,12;70,8;68,5;68,0;17,8;17,8" o:connectangles="0,0,0,0,0,0,0,0,0,0,0,0,0,0,0,0,0,0,0,0,0,0,0,0,0,0,0,0,0,0,0,0,0,0,0,0"/>
                </v:shape>
                <v:shape id="Freeform 3785" o:spid="_x0000_s2364" style="position:absolute;left:6080;top:4304;width:75;height:63;visibility:visible;mso-wrap-style:square;v-text-anchor:top" coordsize="7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MZMYA&#10;AADdAAAADwAAAGRycy9kb3ducmV2LnhtbESPS2vDMBCE74H8B7GF3hK5Dk0TJ4opgT4OveRxyHGx&#10;NpaJtXIs1Y9/XxUKPQ4z8w2zzQdbi45aXzlW8DRPQBAXTldcKjif3mYrED4ga6wdk4KRPOS76WSL&#10;mXY9H6g7hlJECPsMFZgQmkxKXxiy6OeuIY7e1bUWQ5RtKXWLfYTbWqZJspQWK44LBhvaGypux2+r&#10;4JDuv5aB6dl/vJ9KU9/Ge3EZlXp8GF43IAIN4T/81/7UChYvizX8vo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WMZMYAAADdAAAADwAAAAAAAAAAAAAAAACYAgAAZHJz&#10;L2Rvd25yZXYueG1sUEsFBgAAAAAEAAQA9QAAAIsDAAAAAA==&#10;" path="m12,8r,l12,8,9,8r,2l7,12r,3l5,17r,3l2,24r,3l,32r,5l,44r,5l,56r,7l75,56r-3,l72,56r,-5l72,49,70,46r,-2l70,39r,-2l68,29r,-2l65,20r,-3l65,12r,-4l63,5,63,,12,8r,xe" fillcolor="#e96600" stroked="f">
                  <v:path arrowok="t" o:connecttype="custom" o:connectlocs="12,8;12,8;12,8;9,8;9,10;7,12;7,15;5,17;5,20;2,24;2,27;0,32;0,37;0,44;0,49;0,56;0,63;75,56;72,56;72,56;72,51;72,49;70,46;70,44;70,39;70,37;68,29;68,27;65,20;65,17;65,12;65,8;63,5;63,0;12,8;12,8" o:connectangles="0,0,0,0,0,0,0,0,0,0,0,0,0,0,0,0,0,0,0,0,0,0,0,0,0,0,0,0,0,0,0,0,0,0,0,0"/>
                </v:shape>
                <v:shape id="Freeform 3786" o:spid="_x0000_s2365" style="position:absolute;left:6080;top:4304;width:75;height:63;visibility:visible;mso-wrap-style:square;v-text-anchor:top" coordsize="7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aOPsUA&#10;AADdAAAADwAAAGRycy9kb3ducmV2LnhtbERPTWvCQBC9F/wPywi9hLppLFqjq4RCSws9RFv0OmbH&#10;JJidDdnVxH/vHgo9Pt73ajOYRlypc7VlBc+TGARxYXXNpYLfn/enVxDOI2tsLJOCGznYrEcPK0y1&#10;7XlL150vRQhhl6KCyvs2ldIVFRl0E9sSB+5kO4M+wK6UusM+hJtGJnE8kwZrDg0VtvRWUXHeXYyC&#10;YpEfcPbdfJyOydd0H+VRHGUXpR7HQ7YE4Wnw/+I/96dWMJ2/hP3hTX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o4+xQAAAN0AAAAPAAAAAAAAAAAAAAAAAJgCAABkcnMv&#10;ZG93bnJldi54bWxQSwUGAAAAAAQABAD1AAAAigMAAAAA&#10;" path="m12,8r,l12,8,9,8r,2l7,12r,3l5,17r,3l2,24r,3l,32r,5l,44r,5l,56r,7l75,56r-3,l72,56r,-5l72,49,70,46r,-2l70,39r,-2l68,29r,-2l65,20r,-3l65,12r,-4l63,5,63,,12,8r,xe" fillcolor="#eb6900" stroked="f">
                  <v:path arrowok="t" o:connecttype="custom" o:connectlocs="12,8;12,8;12,8;9,8;9,10;7,12;7,15;5,17;5,20;2,24;2,27;0,32;0,37;0,44;0,49;0,56;0,63;75,56;72,56;72,56;72,51;72,49;70,46;70,44;70,39;70,37;68,29;68,27;65,20;65,17;65,12;65,8;63,5;63,0;12,8;12,8" o:connectangles="0,0,0,0,0,0,0,0,0,0,0,0,0,0,0,0,0,0,0,0,0,0,0,0,0,0,0,0,0,0,0,0,0,0,0,0"/>
                </v:shape>
                <v:shape id="Freeform 3787" o:spid="_x0000_s2366" style="position:absolute;left:6080;top:4304;width:75;height:63;visibility:visible;mso-wrap-style:square;v-text-anchor:top" coordsize="7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LTMYA&#10;AADdAAAADwAAAGRycy9kb3ducmV2LnhtbESP3WrCQBSE7wt9h+UUvKsbU9tqdBUrCCKUUqv3x+zJ&#10;D2bPJtnVxLd3C4VeDjPzDTNf9qYSV2pdaVnBaBiBIE6tLjlXcPjZPE9AOI+ssbJMCm7kYLl4fJhj&#10;om3H33Td+1wECLsEFRTe14mULi3IoBvamjh4mW0N+iDbXOoWuwA3lYyj6E0aLDksFFjTuqD0vL8Y&#10;BSeafr022SSLd3Y97ZoP3xzjT6UGT/1qBsJT7//Df+2tVvDyPh7B7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JLTMYAAADdAAAADwAAAAAAAAAAAAAAAACYAgAAZHJz&#10;L2Rvd25yZXYueG1sUEsFBgAAAAAEAAQA9QAAAIsDAAAAAA==&#10;" path="m12,8r,l12,8,9,8r,2l9,12r,3l7,17r,3l5,24r,3l2,32r,5l,44r,5l,56r,7l75,56r-3,l72,56r,-5l72,49,70,46r,-2l70,39r,-2l68,29,65,27r,-7l63,17r,-5l60,8,58,5,55,,12,8r,xe" fillcolor="#ed6d00" stroked="f">
                  <v:path arrowok="t" o:connecttype="custom" o:connectlocs="12,8;12,8;12,8;9,8;9,10;9,12;9,15;7,17;7,20;5,24;5,27;2,32;2,37;0,44;0,49;0,56;0,63;75,56;72,56;72,56;72,51;72,49;70,46;70,44;70,39;70,37;68,29;65,27;65,20;63,17;63,12;60,8;58,5;55,0;12,8;12,8" o:connectangles="0,0,0,0,0,0,0,0,0,0,0,0,0,0,0,0,0,0,0,0,0,0,0,0,0,0,0,0,0,0,0,0,0,0,0,0"/>
                </v:shape>
                <v:shape id="Freeform 3788" o:spid="_x0000_s2367" style="position:absolute;left:6080;top:4304;width:68;height:63;visibility:visible;mso-wrap-style:square;v-text-anchor:top" coordsize="6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4TJsYA&#10;AADdAAAADwAAAGRycy9kb3ducmV2LnhtbESPQWvCQBSE74X+h+UJvZRmoxWVmI20pUGvxoLXR/aZ&#10;hGTfhuzWpP76rlDocZiZb5h0N5lOXGlwjWUF8ygGQVxa3XCl4OuUv2xAOI+ssbNMCn7IwS57fEgx&#10;0XbkI10LX4kAYZeggtr7PpHSlTUZdJHtiYN3sYNBH+RQST3gGOCmk4s4XkmDDYeFGnv6qKlsi2+j&#10;YNl9nsuDLmT7vN7n53d9mxf+ptTTbHrbgvA0+f/wX/ugFbyulwu4vwlP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4TJsYAAADdAAAADwAAAAAAAAAAAAAAAACYAgAAZHJz&#10;L2Rvd25yZXYueG1sUEsFBgAAAAAEAAQA9QAAAIsDAAAAAA==&#10;" path="m12,8r,l12,8,9,8r,2l9,12r,3l7,17r,3l5,24r,3l2,32r,5l,44r,5l,56r,7l68,56r,l68,56r,-5l68,49r,-3l68,44r,-5l68,37,65,29r,-2l63,20r,-3l60,12r,-4l58,5,55,,12,8r,xe" fillcolor="#ef7000" stroked="f">
                  <v:path arrowok="t" o:connecttype="custom" o:connectlocs="12,8;12,8;12,8;9,8;9,10;9,12;9,15;7,17;7,20;5,24;5,27;2,32;2,37;0,44;0,49;0,56;0,63;68,56;68,56;68,56;68,51;68,49;68,46;68,44;68,39;68,37;65,29;65,27;63,20;63,17;60,12;60,8;58,5;55,0;12,8;12,8" o:connectangles="0,0,0,0,0,0,0,0,0,0,0,0,0,0,0,0,0,0,0,0,0,0,0,0,0,0,0,0,0,0,0,0,0,0,0,0"/>
                </v:shape>
                <v:shape id="Freeform 3789" o:spid="_x0000_s2368" style="position:absolute;left:6080;top:4304;width:68;height:63;visibility:visible;mso-wrap-style:square;v-text-anchor:top" coordsize="6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v/sUA&#10;AADdAAAADwAAAGRycy9kb3ducmV2LnhtbESPQWvCQBSE7wX/w/KE3upGIyrRVUQoLdJDqqLXR/aZ&#10;BLNvw+7WpP313YLQ4zAz3zCrTW8acSfna8sKxqMEBHFhdc2lgtPx9WUBwgdkjY1lUvBNHjbrwdMK&#10;M207/qT7IZQiQthnqKAKoc2k9EVFBv3ItsTRu1pnMETpSqkddhFuGjlJkpk0WHNcqLClXUXF7fBl&#10;FOzcOQ1vnZf5x22f/9Aln+u+VOp52G+XIAL14T/8aL9rBel8msL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u/+xQAAAN0AAAAPAAAAAAAAAAAAAAAAAJgCAABkcnMv&#10;ZG93bnJldi54bWxQSwUGAAAAAAQABAD1AAAAigMAAAAA&#10;" path="m19,8r-2,l17,8r,l17,10r-3,2l12,15,9,17r,3l7,24,5,27r,5l2,37,,44r,5l,56r,7l68,56r,l68,56r,-5l68,49,65,46r,-2l65,39r,-2l63,29r,-2l60,20r,-3l58,12r,-4l55,5,55,,19,8r,xe" fillcolor="#f17400" stroked="f">
                  <v:path arrowok="t" o:connecttype="custom" o:connectlocs="19,8;17,8;17,8;17,8;17,10;14,12;12,15;9,17;9,20;7,24;5,27;5,32;2,37;0,44;0,49;0,56;0,63;68,56;68,56;68,56;68,51;68,49;65,46;65,44;65,39;65,37;63,29;63,27;60,20;60,17;58,12;58,8;55,5;55,0;19,8;19,8" o:connectangles="0,0,0,0,0,0,0,0,0,0,0,0,0,0,0,0,0,0,0,0,0,0,0,0,0,0,0,0,0,0,0,0,0,0,0,0"/>
                </v:shape>
                <v:shape id="Freeform 3790" o:spid="_x0000_s2369" style="position:absolute;left:6080;top:4304;width:68;height:63;visibility:visible;mso-wrap-style:square;v-text-anchor:top" coordsize="6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z6MgA&#10;AADdAAAADwAAAGRycy9kb3ducmV2LnhtbESPQUvDQBSE7wX/w/IEb+3GWrSm2RQVhSIUTGvb6yP7&#10;mkSzb+Puto3+ercgeBxm5hsmm/emFUdyvrGs4HqUgCAurW64UvC+fhlOQfiArLG1TAq+ycM8vxhk&#10;mGp74oKOq1CJCGGfooI6hC6V0pc1GfQj2xFHb2+dwRClq6R2eIpw08pxktxKgw3HhRo7eqqp/Fwd&#10;jALPr49FwOelWxTb8W6z/bl/+/pQ6uqyf5iBCNSH//Bfe6EV3NxNJnB+E5+Az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8zPoyAAAAN0AAAAPAAAAAAAAAAAAAAAAAJgCAABk&#10;cnMvZG93bnJldi54bWxQSwUGAAAAAAQABAD1AAAAjQMAAAAA&#10;" path="m19,8r-2,l17,8r,l17,10r-3,2l12,15,9,17r,3l7,24,5,27r,5l2,37,,44r,5l,56r,7l68,56r,l68,56r,-5l68,49,65,46r,-2l65,39r,-2l63,29r,-2l60,20r,-3l58,12r,-4l55,5,55,,19,8r,xe" fillcolor="#f37700" stroked="f">
                  <v:path arrowok="t" o:connecttype="custom" o:connectlocs="19,8;17,8;17,8;17,8;17,10;14,12;12,15;9,17;9,20;7,24;5,27;5,32;2,37;0,44;0,49;0,56;0,63;68,56;68,56;68,56;68,51;68,49;65,46;65,44;65,39;65,37;63,29;63,27;60,20;60,17;58,12;58,8;55,5;55,0;19,8;19,8" o:connectangles="0,0,0,0,0,0,0,0,0,0,0,0,0,0,0,0,0,0,0,0,0,0,0,0,0,0,0,0,0,0,0,0,0,0,0,0"/>
                </v:shape>
                <v:shape id="Freeform 3791" o:spid="_x0000_s2370" style="position:absolute;left:6085;top:4304;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dFR8MA&#10;AADdAAAADwAAAGRycy9kb3ducmV2LnhtbESPQWsCMRSE7wX/Q3hCbzVru2vLahQrFHrV2tLjY/NM&#10;FjcvSxJ1++8bQfA4zHwzzGI1uE6cKcTWs4LppABB3HjdslGw//p4egMRE7LGzjMp+KMIq+XoYYG1&#10;9hfe0nmXjMglHGtUYFPqayljY8lhnPieOHsHHxymLIOROuAll7tOPhfFTDpsOS9Y7GljqTnuTk7B&#10;C+8rY8LhvbLtjIZCl98/v6VSj+NhPQeRaEj38I3+1Jl7LSu4vs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dFR8MAAADdAAAADwAAAAAAAAAAAAAAAACYAgAAZHJzL2Rv&#10;d25yZXYueG1sUEsFBgAAAAAEAAQA9QAAAIgDAAAAAA==&#10;" path="m14,8r-2,l12,8r,l12,10,9,12,7,15,4,17r,3l4,24,2,27,,32r,5l,44r,5l,56r2,7l63,56r,l63,56r,-5l63,49,60,46r,-2l60,39r,-2l58,29r,-2l55,20r,-3l53,12r,-4l50,5,50,,14,8r,xe" fillcolor="#f57b00" stroked="f">
                  <v:path arrowok="t" o:connecttype="custom" o:connectlocs="14,8;12,8;12,8;12,8;12,10;9,12;7,15;4,17;4,20;4,24;2,27;0,32;0,37;0,44;0,49;0,56;2,63;63,56;63,56;63,56;63,51;63,49;60,46;60,44;60,39;60,37;58,29;58,27;55,20;55,17;53,12;53,8;50,5;50,0;14,8;14,8" o:connectangles="0,0,0,0,0,0,0,0,0,0,0,0,0,0,0,0,0,0,0,0,0,0,0,0,0,0,0,0,0,0,0,0,0,0,0,0"/>
                </v:shape>
                <v:shape id="Freeform 3792" o:spid="_x0000_s2371" style="position:absolute;left:6085;top:4304;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VR8ccA&#10;AADdAAAADwAAAGRycy9kb3ducmV2LnhtbESPQWsCMRSE7wX/Q3iCt5pVW61bo0hB2kuV2kLt7bF5&#10;bhY3L+kmrtt/3xSEHoeZ+YZZrDpbi5aaUDlWMBpmIIgLpysuFXy8b24fQISIrLF2TAp+KMBq2btZ&#10;YK7dhd+o3cdSJAiHHBWYGH0uZSgMWQxD54mTd3SNxZhkU0rd4CXBbS3HWTaVFitOCwY9PRkqTvuz&#10;VTDbcn3C9rN4nn/v1mbsv+4Pr16pQb9bP4KI1MX/8LX9ohVMZndT+Hu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VUfHHAAAA3QAAAA8AAAAAAAAAAAAAAAAAmAIAAGRy&#10;cy9kb3ducmV2LnhtbFBLBQYAAAAABAAEAPUAAACMAwAAAAA=&#10;" path="m14,8r-2,l12,8r,l12,10,9,12,7,15,4,17r,3l4,24,2,27,,32r,5l,44r,5l,56r2,7l63,56r,l63,56r,-5l63,49,60,46r,-2l60,39r,-2l58,29r,-2l55,20r,-3l53,12r,-4l50,5,50,,14,8r,xe" fillcolor="#f77e00" stroked="f">
                  <v:path arrowok="t" o:connecttype="custom" o:connectlocs="14,8;12,8;12,8;12,8;12,10;9,12;7,15;4,17;4,20;4,24;2,27;0,32;0,37;0,44;0,49;0,56;2,63;63,56;63,56;63,56;63,51;63,49;60,46;60,44;60,39;60,37;58,29;58,27;55,20;55,17;53,12;53,8;50,5;50,0;14,8;14,8" o:connectangles="0,0,0,0,0,0,0,0,0,0,0,0,0,0,0,0,0,0,0,0,0,0,0,0,0,0,0,0,0,0,0,0,0,0,0,0"/>
                </v:shape>
                <v:shape id="Freeform 3793" o:spid="_x0000_s2372" style="position:absolute;left:6087;top:4304;width:56;height:63;visibility:visible;mso-wrap-style:square;v-text-anchor:top" coordsize="5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LTsIA&#10;AADdAAAADwAAAGRycy9kb3ducmV2LnhtbESPQWsCMRSE74X+h/AK3mpWK2q3RpGC4FFX8fzYPDeL&#10;m5e4iev6702h4HGY+WaYxaq3jeioDbVjBaNhBoK4dLrmSsHxsPmcgwgRWWPjmBQ8KMBq+f62wFy7&#10;O++pK2IlUgmHHBWYGH0uZSgNWQxD54mTd3atxZhkW0nd4j2V20aOs2wqLdacFgx6+jVUXoqbVfDV&#10;+c32McfT9Xsvz7KovdlFr9Tgo1//gIjUx1f4n97qxM0mM/h7k5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qctOwgAAAN0AAAAPAAAAAAAAAAAAAAAAAJgCAABkcnMvZG93&#10;bnJldi54bWxQSwUGAAAAAAQABAD1AAAAhwMAAAAA&#10;" path="m12,8r-2,l10,8r,l10,10,7,12r,3l5,17r,3l5,24,2,27,,32r,5l,44r,5l,56r,7l56,56r,l56,56r,-5l56,49,53,46r,-2l53,39r,-2l53,29r,-2l53,20r,-3l51,12r,-4l48,5,48,,12,8r,xe" fillcolor="#f98100" stroked="f">
                  <v:path arrowok="t" o:connecttype="custom" o:connectlocs="12,8;10,8;10,8;10,8;10,10;7,12;7,15;5,17;5,20;5,24;2,27;0,32;0,37;0,44;0,49;0,56;0,63;56,56;56,56;56,56;56,51;56,49;53,46;53,44;53,39;53,37;53,29;53,27;53,20;53,17;51,12;51,8;48,5;48,0;12,8;12,8" o:connectangles="0,0,0,0,0,0,0,0,0,0,0,0,0,0,0,0,0,0,0,0,0,0,0,0,0,0,0,0,0,0,0,0,0,0,0,0"/>
                </v:shape>
                <v:shape id="Freeform 3794" o:spid="_x0000_s2373" style="position:absolute;left:6087;top:4304;width:56;height:63;visibility:visible;mso-wrap-style:square;v-text-anchor:top" coordsize="5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UZMQA&#10;AADdAAAADwAAAGRycy9kb3ducmV2LnhtbERPy2rCQBTdF/oPwy10I3VSLT7STESEQhdS0EjX18xt&#10;JjRzJ2ammvj1zkLo8nDe2aq3jThT52vHCl7HCQji0umaKwWH4uNlAcIHZI2NY1IwkIdV/viQYard&#10;hXd03odKxBD2KSowIbSplL40ZNGPXUscuR/XWQwRdpXUHV5iuG3kJElm0mLNscFgSxtD5e/+zyqg&#10;+bFo6Gsx2jpzPS2LYfjuk0Gp56d+/Q4iUB/+xXf3p1Ywnb/FufFNfAI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FFGTEAAAA3QAAAA8AAAAAAAAAAAAAAAAAmAIAAGRycy9k&#10;b3ducmV2LnhtbFBLBQYAAAAABAAEAPUAAACJAwAAAAA=&#10;" path="m12,8r-2,l10,8r,l10,10,7,12r,3l5,17r,3l5,24,2,27,,32r,5l,44r,5l,56r,7l56,56r-3,l53,56r,-5l53,49,51,46r,-2l51,39r,-2l48,29r,-2l46,20r,-3l44,12r,-4l44,5,44,,12,8r,xe" fillcolor="#fb8500" stroked="f">
                  <v:path arrowok="t" o:connecttype="custom" o:connectlocs="12,8;10,8;10,8;10,8;10,10;7,12;7,15;5,17;5,20;5,24;2,27;0,32;0,37;0,44;0,49;0,56;0,63;56,56;53,56;53,56;53,51;53,49;51,46;51,44;51,39;51,37;48,29;48,27;46,20;46,17;44,12;44,8;44,5;44,0;12,8;12,8" o:connectangles="0,0,0,0,0,0,0,0,0,0,0,0,0,0,0,0,0,0,0,0,0,0,0,0,0,0,0,0,0,0,0,0,0,0,0,0"/>
                </v:shape>
                <v:shape id="Freeform 3795" o:spid="_x0000_s2374" style="position:absolute;left:6087;top:4304;width:56;height:63;visibility:visible;mso-wrap-style:square;v-text-anchor:top" coordsize="5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0hKMYA&#10;AADdAAAADwAAAGRycy9kb3ducmV2LnhtbESPS0vEQBCE74L/YWjBm9vR9bHGnV0WURERcaMXb02m&#10;82AzPTHTZuO/dwTBY1FVX1HL9eQ7M/IQ2yAWTmcZGJYyuFZqC+9v9ycLMFFJHHVB2MI3R1ivDg+W&#10;lLuwly2PhdYmQSTmZKFR7XPEWDbsKc5Cz5K8KgyeNMmhRjfQPsF9h2dZdomeWkkLDfV823C5K768&#10;hdfPsepQH/RpXm3w7nl38YLFh7XHR9PmBozypP/hv/ajszC/Or+G3zfpCeD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0hKMYAAADdAAAADwAAAAAAAAAAAAAAAACYAgAAZHJz&#10;L2Rvd25yZXYueG1sUEsFBgAAAAAEAAQA9QAAAIsDAAAAAA==&#10;" path="m12,8r-2,l10,8r,l10,10,7,12r,3l5,17r,3l5,24,2,27,,32r,5l,44r,5l,56r,7l56,56r-3,l53,56r,-5l53,49,51,46r,-2l51,39r,-2l48,29r,-2l46,20r,-3l44,12r,-4l44,5,44,,12,8r,xe" fillcolor="#fd8800" stroked="f">
                  <v:path arrowok="t" o:connecttype="custom" o:connectlocs="12,8;10,8;10,8;10,8;10,10;7,12;7,15;5,17;5,20;5,24;2,27;0,32;0,37;0,44;0,49;0,56;0,63;56,56;53,56;53,56;53,51;53,49;51,46;51,44;51,39;51,37;48,29;48,27;46,20;46,17;44,12;44,8;44,5;44,0;12,8;12,8" o:connectangles="0,0,0,0,0,0,0,0,0,0,0,0,0,0,0,0,0,0,0,0,0,0,0,0,0,0,0,0,0,0,0,0,0,0,0,0"/>
                </v:shape>
                <v:shape id="Freeform 3796" o:spid="_x0000_s2375" style="position:absolute;left:6087;top:4304;width:56;height:63;visibility:visible;mso-wrap-style:square;v-text-anchor:top" coordsize="5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D76cMA&#10;AADdAAAADwAAAGRycy9kb3ducmV2LnhtbERPz2vCMBS+D/Y/hCd4m4nTbVKNosJgDjys0/ujebbV&#10;5iU0sdb/3hwGO358vxer3jaiozbUjjWMRwoEceFMzaWGw+/nywxEiMgGG8ek4U4BVsvnpwVmxt34&#10;h7o8liKFcMhQQxWjz6QMRUUWw8h54sSdXGsxJtiW0rR4S+G2ka9KvUuLNaeGCj1tKyou+dVqUP5y&#10;/Z76fLyebbb78+7Yq7rbaD0c9Os5iEh9/Bf/ub+MhsnHW9qf3q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D76cMAAADdAAAADwAAAAAAAAAAAAAAAACYAgAAZHJzL2Rv&#10;d25yZXYueG1sUEsFBgAAAAAEAAQA9QAAAIgDAAAAAA==&#10;" path="m12,8r-2,l10,8r,l10,10,7,12r,3l5,17r,3l5,24,2,27,,32r,5l,44r,5l,56r,7l56,56r-3,l53,56r,-5l53,49,51,46r,-2l51,39r,-2l48,29r,-2l46,20r,-3l44,12r,-4l44,5,44,,12,8r,xe" fillcolor="#ff8c00" stroked="f">
                  <v:path arrowok="t" o:connecttype="custom" o:connectlocs="12,8;10,8;10,8;10,8;10,10;7,12;7,15;5,17;5,20;5,24;2,27;0,32;0,37;0,44;0,49;0,56;0,63;56,56;53,56;53,56;53,51;53,49;51,46;51,44;51,39;51,37;48,29;48,27;46,20;46,17;44,12;44,8;44,5;44,0;12,8;12,8" o:connectangles="0,0,0,0,0,0,0,0,0,0,0,0,0,0,0,0,0,0,0,0,0,0,0,0,0,0,0,0,0,0,0,0,0,0,0,0"/>
                </v:shape>
                <v:shape id="Freeform 3797" o:spid="_x0000_s2376" style="position:absolute;left:6075;top:4367;width:99;height:24;visibility:visible;mso-wrap-style:square;v-text-anchor:top" coordsize="9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wosUA&#10;AADdAAAADwAAAGRycy9kb3ducmV2LnhtbESP0WrCQBRE3wv+w3KFvulG21qJriKCoFYfavsBl+w1&#10;CWbvht01Sf16VxD6OMzMGWa+7EwlGnK+tKxgNExAEGdWl5wr+P3ZDKYgfEDWWFkmBX/kYbnovcwx&#10;1bblb2pOIRcRwj5FBUUIdSqlzwoy6Ie2Jo7e2TqDIUqXS+2wjXBTyXGSTKTBkuNCgTWtC8oup6tR&#10;sB8ft43c7bi9vR++dMW5w/VKqdd+t5qBCNSF//CzvdUK3j4/RvB4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InCixQAAAN0AAAAPAAAAAAAAAAAAAAAAAJgCAABkcnMv&#10;ZG93bnJldi54bWxQSwUGAAAAAAQABAD1AAAAigMAAAAA&#10;" path="m99,17l99,,,12,,24,99,17r,xe" fillcolor="#cb3300" stroked="f">
                  <v:path arrowok="t" o:connecttype="custom" o:connectlocs="99,17;99,0;0,12;0,24;99,17;99,17" o:connectangles="0,0,0,0,0,0"/>
                </v:shape>
                <v:shape id="Freeform 3798" o:spid="_x0000_s2377" style="position:absolute;left:6075;top:4367;width:99;height:24;visibility:visible;mso-wrap-style:square;v-text-anchor:top" coordsize="9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TlvsEA&#10;AADdAAAADwAAAGRycy9kb3ducmV2LnhtbESPwYrCQBBE74L/MLTgTTu6rEp0lKAE9rrqBzSZNglm&#10;ekJmovHvd4QFj0VVvaJ2h8E26sGdr51oWMwTUCyFM7WUGq6XfLYB5QOJocYJa3ixh8N+PNpRatxT&#10;fvlxDqWKEPEpaahCaFNEX1Rsyc9dyxK9m+sshSi7Ek1Hzwi3DS6TZIWWaokLFbV8rLi4n3urIZMj&#10;DgE393ydYF9f7SnL+4vW08mQbUEFHsIn/N/+MRq+1t9LeL+JTw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E5b7BAAAA3QAAAA8AAAAAAAAAAAAAAAAAmAIAAGRycy9kb3du&#10;cmV2LnhtbFBLBQYAAAAABAAEAPUAAACGAwAAAAA=&#10;" path="m99,17l99,,,12,5,24,99,17r,xe" fillcolor="#cd3600" stroked="f">
                  <v:path arrowok="t" o:connecttype="custom" o:connectlocs="99,17;99,0;0,12;5,24;99,17;99,17" o:connectangles="0,0,0,0,0,0"/>
                </v:shape>
                <v:shape id="Freeform 3799" o:spid="_x0000_s2378" style="position:absolute;left:6080;top:4367;width:94;height:24;visibility:visible;mso-wrap-style:square;v-text-anchor:top" coordsize="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D1sUA&#10;AADdAAAADwAAAGRycy9kb3ducmV2LnhtbESPQWvCQBSE7wX/w/KE3nRjpK1EVxGt0PZUY/D8yD6T&#10;6O7bkF01/ffdgtDjMDPfMItVb424Uecbxwom4wQEcel0w5WC4rAbzUD4gKzROCYFP+RhtRw8LTDT&#10;7s57uuWhEhHCPkMFdQhtJqUva7Lox64ljt7JdRZDlF0ldYf3CLdGpknyKi02HBdqbGlTU3nJr1aB&#10;ec81bs/fRbpff35NuEgPiTkq9Tzs13MQgfrwH360P7SC6dvLFP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IPWxQAAAN0AAAAPAAAAAAAAAAAAAAAAAJgCAABkcnMv&#10;ZG93bnJldi54bWxQSwUGAAAAAAQABAD1AAAAigMAAAAA&#10;" path="m94,17l94,,,12,,24,94,17r,xe" fillcolor="#cf3900" stroked="f">
                  <v:path arrowok="t" o:connecttype="custom" o:connectlocs="94,17;94,0;0,12;0,24;94,17;94,17" o:connectangles="0,0,0,0,0,0"/>
                </v:shape>
                <v:shape id="Freeform 3800" o:spid="_x0000_s2379" style="position:absolute;left:6080;top:4372;width:94;height:19;visibility:visible;mso-wrap-style:square;v-text-anchor:top" coordsize="9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phusMA&#10;AADdAAAADwAAAGRycy9kb3ducmV2LnhtbESPS2vCQBSF9wX/w3AFN6VOTKuV1FFEEOqyUfeXzDUJ&#10;zdwJ8zDx33cKhS4P5/FxNrvRdOJOzreWFSzmGQjiyuqWawWX8/FlDcIHZI2dZVLwIA+77eRpg4W2&#10;A3/RvQy1SCPsC1TQhNAXUvqqIYN+bnvi5N2sMxiSdLXUDoc0bjqZZ9lKGmw5ERrs6dBQ9V1Gk7jX&#10;y+JannJXxnP+fIr7OJCMSs2m4/4DRKAx/If/2p9awev78g1+36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phusMAAADdAAAADwAAAAAAAAAAAAAAAACYAgAAZHJzL2Rv&#10;d25yZXYueG1sUEsFBgAAAAAEAAQA9QAAAIgDAAAAAA==&#10;" path="m94,12l94,,,7,,19,94,12r,xe" fillcolor="#d13d00" stroked="f">
                  <v:path arrowok="t" o:connecttype="custom" o:connectlocs="94,12;94,0;0,7;0,19;94,12;94,12" o:connectangles="0,0,0,0,0,0"/>
                </v:shape>
                <v:shape id="Freeform 3801" o:spid="_x0000_s2380" style="position:absolute;left:6080;top:4372;width:94;height:19;visibility:visible;mso-wrap-style:square;v-text-anchor:top" coordsize="9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TP8UA&#10;AADdAAAADwAAAGRycy9kb3ducmV2LnhtbESPQWsCMRSE70L/Q3iF3jSpZbVsjSKCUgoeVgu9vibP&#10;3cXNy7qJuv57Uyh4HGbmG2a26F0jLtSF2rOG15ECQWy8rbnU8L1fD99BhIhssfFMGm4UYDF/Gsww&#10;t/7KBV12sRQJwiFHDVWMbS5lMBU5DCPfEifv4DuHMcmulLbDa4K7Ro6VmkiHNaeFCltaVWSOu7PT&#10;YMwkUz/F6XYottPf44ZVu/pSWr8898sPEJH6+Aj/tz+thrdplsHfm/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ZM/xQAAAN0AAAAPAAAAAAAAAAAAAAAAAJgCAABkcnMv&#10;ZG93bnJldi54bWxQSwUGAAAAAAQABAD1AAAAigMAAAAA&#10;" path="m94,12l87,,,7,,19,94,12r,xe" fillcolor="#d34000" stroked="f">
                  <v:path arrowok="t" o:connecttype="custom" o:connectlocs="94,12;87,0;0,7;0,19;94,12;94,12" o:connectangles="0,0,0,0,0,0"/>
                </v:shape>
                <v:shape id="Freeform 3802" o:spid="_x0000_s2381" style="position:absolute;left:6080;top:4372;width:87;height:19;visibility:visible;mso-wrap-style:square;v-text-anchor:top" coordsize="8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DkbMIA&#10;AADdAAAADwAAAGRycy9kb3ducmV2LnhtbESPUWsCMRCE3wv+h7CCbzWnttpejaKFgn2s9gcsl+3l&#10;9LI5klWv/74pCD4OM/MNs1z3vlUXiqkJbGAyLkARV8E2XBv4Pnw8voBKgmyxDUwGfinBejV4WGJp&#10;w5W/6LKXWmUIpxINOJGu1DpVjjymceiIs/cTokfJMtbaRrxmuG/1tCjm2mPDecFhR++OqtP+7A34&#10;Y+F3n4eI4raLEKR7nT1VYsxo2G/eQAn1cg/f2jtrYLZ4nsP/m/wE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ORswgAAAN0AAAAPAAAAAAAAAAAAAAAAAJgCAABkcnMvZG93&#10;bnJldi54bWxQSwUGAAAAAAQABAD1AAAAhwMAAAAA&#10;" path="m87,12l87,,,7,,19,87,12r,xe" fillcolor="#d54400" stroked="f">
                  <v:path arrowok="t" o:connecttype="custom" o:connectlocs="87,12;87,0;0,7;0,19;87,12;87,12" o:connectangles="0,0,0,0,0,0"/>
                </v:shape>
                <v:shape id="Freeform 3803" o:spid="_x0000_s2382" style="position:absolute;left:6080;top:4372;width:87;height:19;visibility:visible;mso-wrap-style:square;v-text-anchor:top" coordsize="8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gqrcQA&#10;AADdAAAADwAAAGRycy9kb3ducmV2LnhtbESPQUvDQBSE70L/w/IK3uzGWhuJ3ZZSFXp1K+jxkX1N&#10;QrJvQ/a1if/eFQSPw8x8w2x2k+/UlYbYBDZwv8hAEZfBNVwZ+Di93T2BioLssAtMBr4pwm47u9lg&#10;4cLI73S1UqkE4ViggVqkL7SOZU0e4yL0xMk7h8GjJDlU2g04Jrjv9DLL1tpjw2mhxp4ONZWtvXgD&#10;X3v7elzZc/sZWze+2LWs8oMYczuf9s+ghCb5D/+1j87AQ/6Yw++b9AT0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YKq3EAAAA3QAAAA8AAAAAAAAAAAAAAAAAmAIAAGRycy9k&#10;b3ducmV2LnhtbFBLBQYAAAAABAAEAPUAAACJAwAAAAA=&#10;" path="m87,12l87,,,7,,19,87,12r,xe" fillcolor="#d74700" stroked="f">
                  <v:path arrowok="t" o:connecttype="custom" o:connectlocs="87,12;87,0;0,7;0,19;87,12;87,12" o:connectangles="0,0,0,0,0,0"/>
                </v:shape>
                <v:shape id="Freeform 3804" o:spid="_x0000_s2383" style="position:absolute;left:6080;top:4372;width:87;height:19;visibility:visible;mso-wrap-style:square;v-text-anchor:top" coordsize="8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2Mr8A&#10;AADdAAAADwAAAGRycy9kb3ducmV2LnhtbERPzYrCMBC+C75DGMHbmqi4am0qIgjrZWGrDzA0Y1ts&#10;JqWJtb795iB4/Pj+0/1gG9FT52vHGuYzBYK4cKbmUsP1cvragPAB2WDjmDS8yMM+G49STIx78h/1&#10;eShFDGGfoIYqhDaR0hcVWfQz1xJH7uY6iyHCrpSmw2cMt41cKPUtLdYcGyps6VhRcc8fVsPquD0d&#10;Huc5oRnaXvFvbtS21no6GQ47EIGG8BG/3T9Gw3K9inPjm/gEZ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ZnYyvwAAAN0AAAAPAAAAAAAAAAAAAAAAAJgCAABkcnMvZG93bnJl&#10;di54bWxQSwUGAAAAAAQABAD1AAAAhAMAAAAA&#10;" path="m87,12l87,,,7,,19,87,12r,xe" fillcolor="#d94b00" stroked="f">
                  <v:path arrowok="t" o:connecttype="custom" o:connectlocs="87,12;87,0;0,7;0,19;87,12;87,12" o:connectangles="0,0,0,0,0,0"/>
                </v:shape>
                <v:shape id="Freeform 3805" o:spid="_x0000_s2384" style="position:absolute;left:6080;top:4372;width:87;height:19;visibility:visible;mso-wrap-style:square;v-text-anchor:top" coordsize="8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dzC8gA&#10;AADdAAAADwAAAGRycy9kb3ducmV2LnhtbESPQWvCQBSE74X+h+UVvBTd1GKr0VXEYulBhBgRj8/s&#10;axLMvg3ZjUn/fVco9DjMzDfMYtWbStyocaVlBS+jCARxZnXJuYJjuh1OQTiPrLGyTAp+yMFq+fiw&#10;wFjbjhO6HXwuAoRdjAoK7+tYSpcVZNCNbE0cvG/bGPRBNrnUDXYBbio5jqI3abDksFBgTZuCsuuh&#10;NQp2dnPaPif7ddpdzee5bdPuUn0oNXjq13MQnnr/H/5rf2kFr++TGdzfhCc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d3MLyAAAAN0AAAAPAAAAAAAAAAAAAAAAAJgCAABk&#10;cnMvZG93bnJldi54bWxQSwUGAAAAAAQABAD1AAAAjQMAAAAA&#10;" path="m87,12l87,,,7,,19,87,12r,xe" fillcolor="#db4e00" stroked="f">
                  <v:path arrowok="t" o:connecttype="custom" o:connectlocs="87,12;87,0;0,7;0,19;87,12;87,12" o:connectangles="0,0,0,0,0,0"/>
                </v:shape>
                <v:shape id="Freeform 3806" o:spid="_x0000_s2385" style="position:absolute;left:6080;top:4372;width:87;height:19;visibility:visible;mso-wrap-style:square;v-text-anchor:top" coordsize="8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K0cMA&#10;AADdAAAADwAAAGRycy9kb3ducmV2LnhtbERPyWrDMBC9B/IPYgK9JXJasuBGCSZQMPQUZym9DdbU&#10;dmuNjKV6+fvoEMjx8fbdYTC16Kh1lWUFy0UEgji3uuJCweX8Md+CcB5ZY22ZFIzk4LCfTnYYa9vz&#10;ibrMFyKEsItRQel9E0vp8pIMuoVtiAP3Y1uDPsC2kLrFPoSbWr5G0VoarDg0lNjQsaT8L/s3ClK5&#10;6uy3/arM6La331t2/dwkV6VeZkPyDsLT4J/ihzvVCt4267A/vAlPQO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eK0cMAAADdAAAADwAAAAAAAAAAAAAAAACYAgAAZHJzL2Rv&#10;d25yZXYueG1sUEsFBgAAAAAEAAQA9QAAAIgDAAAAAA==&#10;" path="m87,12l80,,,7,7,19,87,12r,xe" fillcolor="#dd5100" stroked="f">
                  <v:path arrowok="t" o:connecttype="custom" o:connectlocs="87,12;80,0;0,7;7,19;87,12;87,12" o:connectangles="0,0,0,0,0,0"/>
                </v:shape>
                <v:shape id="Freeform 3807" o:spid="_x0000_s2386" style="position:absolute;left:6080;top:4372;width:80;height:19;visibility:visible;mso-wrap-style:square;v-text-anchor:top" coordsize="8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1WcsIA&#10;AADdAAAADwAAAGRycy9kb3ducmV2LnhtbESPQYvCMBSE7wv+h/AEb2uqgi7VKCIIely1rMdH89oU&#10;m5fSRFv/vVkQPA4z8w2z2vS2Fg9qfeVYwWScgCDOna64VHA5779/QPiArLF2TAqe5GGzHnytMNWu&#10;4196nEIpIoR9igpMCE0qpc8NWfRj1xBHr3CtxRBlW0rdYhfhtpbTJJlLixXHBYMN7Qzlt9PdKsjd&#10;QWcYuqRo/oq9uU6z8/2YKTUa9tsliEB9+ITf7YNWMFvMJ/D/Jj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VZywgAAAN0AAAAPAAAAAAAAAAAAAAAAAJgCAABkcnMvZG93&#10;bnJldi54bWxQSwUGAAAAAAQABAD1AAAAhwMAAAAA&#10;" path="m80,12l80,,,7,7,19,80,12r,xe" fillcolor="#df5500" stroked="f">
                  <v:path arrowok="t" o:connecttype="custom" o:connectlocs="80,12;80,0;0,7;7,19;80,12;80,12" o:connectangles="0,0,0,0,0,0"/>
                </v:shape>
                <v:shape id="Freeform 3808" o:spid="_x0000_s2387" style="position:absolute;left:6087;top:4372;width:73;height:19;visibility:visible;mso-wrap-style:square;v-text-anchor:top" coordsize="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cisYA&#10;AADdAAAADwAAAGRycy9kb3ducmV2LnhtbESPQWvCQBSE74L/YXlCb7pphNSmriJBMb1Va+n1NftM&#10;QrNvY3Y16b/vFgoeh5n5hlmuB9OIG3WutqzgcRaBIC6srrlUcHrfTRcgnEfW2FgmBT/kYL0aj5aY&#10;atvzgW5HX4oAYZeigsr7NpXSFRUZdDPbEgfvbDuDPsiulLrDPsBNI+MoSqTBmsNChS1lFRXfx6tR&#10;0HzS9vr2sTu7S5J/PZ82+232ulfqYTJsXkB4Gvw9/N/OtYL5UxLD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ecisYAAADdAAAADwAAAAAAAAAAAAAAAACYAgAAZHJz&#10;L2Rvd25yZXYueG1sUEsFBgAAAAAEAAQA9QAAAIsDAAAAAA==&#10;" path="m73,12l73,,,7,,19,73,12r,xe" fillcolor="#e15800" stroked="f">
                  <v:path arrowok="t" o:connecttype="custom" o:connectlocs="73,12;73,0;0,7;0,19;73,12;73,12" o:connectangles="0,0,0,0,0,0"/>
                </v:shape>
                <v:shape id="Freeform 3809" o:spid="_x0000_s2388" style="position:absolute;left:6087;top:4372;width:73;height:19;visibility:visible;mso-wrap-style:square;v-text-anchor:top" coordsize="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V+Z8MA&#10;AADdAAAADwAAAGRycy9kb3ducmV2LnhtbESPT4vCMBTE7wt+h/AEb2uqgqvVKCKI0pt/Dh4fzbMp&#10;Ni+liVr76TcLwh6HmfkNs1y3thJPanzpWMFomIAgzp0uuVBwOe++ZyB8QNZYOSYFb/KwXvW+lphq&#10;9+IjPU+hEBHCPkUFJoQ6ldLnhiz6oauJo3dzjcUQZVNI3eArwm0lx0kylRZLjgsGa9oayu+nh1Xg&#10;/fyazZyhsRyFfdldsu7RZUoN+u1mASJQG/7Dn/ZBK5j8TCfw9yY+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V+Z8MAAADdAAAADwAAAAAAAAAAAAAAAACYAgAAZHJzL2Rv&#10;d25yZXYueG1sUEsFBgAAAAAEAAQA9QAAAIgDAAAAAA==&#10;" path="m73,12l73,,,7,,19,73,12r,xe" fillcolor="#e35c00" stroked="f">
                  <v:path arrowok="t" o:connecttype="custom" o:connectlocs="73,12;73,0;0,7;0,19;73,12;73,12" o:connectangles="0,0,0,0,0,0"/>
                </v:shape>
                <v:shape id="Freeform 3810" o:spid="_x0000_s2389" style="position:absolute;left:6087;top:4372;width:73;height:19;visibility:visible;mso-wrap-style:square;v-text-anchor:top" coordsize="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Fq8YA&#10;AADdAAAADwAAAGRycy9kb3ducmV2LnhtbESPzWrDMBCE74W+g9hCLyWR+0McnCghpA2U5mQnD7BY&#10;G8tEWjmW6rhvXxUKOQ4z8w2zXI/OioH60HpW8DzNQBDXXrfcKDgedpM5iBCRNVrPpOCHAqxX93dL&#10;LLS/cklDFRuRIBwKVGBi7AopQ23IYZj6jjh5J987jEn2jdQ9XhPcWfmSZTPpsOW0YLCjraH6XH07&#10;BV+27Oywzz/K/On9squ3lTNUKfX4MG4WICKN8Rb+b39qBa/57A3+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dFq8YAAADdAAAADwAAAAAAAAAAAAAAAACYAgAAZHJz&#10;L2Rvd25yZXYueG1sUEsFBgAAAAAEAAQA9QAAAIsDAAAAAA==&#10;" path="m73,12l73,,,7,,19,73,12r,xe" fillcolor="#e55f00" stroked="f">
                  <v:path arrowok="t" o:connecttype="custom" o:connectlocs="73,12;73,0;0,7;0,19;73,12;73,12" o:connectangles="0,0,0,0,0,0"/>
                </v:shape>
                <v:shape id="Freeform 3811" o:spid="_x0000_s2390" style="position:absolute;left:6087;top:4372;width:73;height:19;visibility:visible;mso-wrap-style:square;v-text-anchor:top" coordsize="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p1sYA&#10;AADdAAAADwAAAGRycy9kb3ducmV2LnhtbESPT2vCQBTE74V+h+UVvIjZtNI0pK5SCgVPghoL3h7Z&#10;lz80+zbubjV+e7dQ8DjM/GaYxWo0vTiT851lBc9JCoK4srrjRkG5/5rlIHxA1thbJgVX8rBaPj4s&#10;sND2wls670IjYgn7AhW0IQyFlL5qyaBP7EAcvdo6gyFK10jt8BLLTS9f0jSTBjuOCy0O9NlS9bP7&#10;NQq2WVWfTmWED2GaHvX3hvJsqtTkafx4BxFoDPfwP73WCuZv2Sv8vY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Fp1sYAAADdAAAADwAAAAAAAAAAAAAAAACYAgAAZHJz&#10;L2Rvd25yZXYueG1sUEsFBgAAAAAEAAQA9QAAAIsDAAAAAA==&#10;" path="m73,12l68,,,7,,19,73,12r,xe" fillcolor="#e76300" stroked="f">
                  <v:path arrowok="t" o:connecttype="custom" o:connectlocs="73,12;68,0;0,7;0,19;73,12;73,12" o:connectangles="0,0,0,0,0,0"/>
                </v:shape>
                <v:shape id="Freeform 3812" o:spid="_x0000_s2391" style="position:absolute;left:6087;top:4372;width:68;height:19;visibility:visible;mso-wrap-style:square;v-text-anchor:top" coordsize="6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S+sMA&#10;AADdAAAADwAAAGRycy9kb3ducmV2LnhtbESPQWvCQBSE7wX/w/KE3upGW6JEVxFFKJQeGgWvj+wz&#10;CWbfhuwzSf99t1DocZiZb5jNbnSN6qkLtWcD81kCirjwtubSwOV8elmBCoJssfFMBr4pwG47edpg&#10;Zv3AX9TnUqoI4ZChgUqkzbQORUUOw8y3xNG7+c6hRNmV2nY4RLhr9CJJUu2w5rhQYUuHiop7/nAG&#10;Wk7exmN/lUWa74ccP+RTRIx5no77NSihUf7Df+13a+B1mabw+yY+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S+sMAAADdAAAADwAAAAAAAAAAAAAAAACYAgAAZHJzL2Rv&#10;d25yZXYueG1sUEsFBgAAAAAEAAQA9QAAAIgDAAAAAA==&#10;" path="m68,12l68,,,7,,19,68,12r,xe" fillcolor="#e96600" stroked="f">
                  <v:path arrowok="t" o:connecttype="custom" o:connectlocs="68,12;68,0;0,7;0,19;68,12;68,12" o:connectangles="0,0,0,0,0,0"/>
                </v:shape>
                <v:shape id="Freeform 3813" o:spid="_x0000_s2392" style="position:absolute;left:6087;top:4372;width:68;height:19;visibility:visible;mso-wrap-style:square;v-text-anchor:top" coordsize="6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fQMYA&#10;AADdAAAADwAAAGRycy9kb3ducmV2LnhtbESPW2vCQBSE3wv9D8sp+FY3rXghuooUvIAvakV9PGSP&#10;STB7Ns2uSfz3riD0cZiZb5jJrDWFqKlyuWUFX90IBHFidc6pgsPv4nMEwnlkjYVlUnAnB7Pp+9sE&#10;Y20b3lG996kIEHYxKsi8L2MpXZKRQde1JXHwLrYy6IOsUqkrbALcFPI7igbSYM5hIcOSfjJKrvub&#10;UaDledGPmvx43dV/lJ62q+VmflKq89HOxyA8tf4//GqvtYLecDCE55v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ofQMYAAADdAAAADwAAAAAAAAAAAAAAAACYAgAAZHJz&#10;L2Rvd25yZXYueG1sUEsFBgAAAAAEAAQA9QAAAIsDAAAAAA==&#10;" path="m68,12l68,,,7,,19,68,12r,xe" fillcolor="#eb6900" stroked="f">
                  <v:path arrowok="t" o:connecttype="custom" o:connectlocs="68,12;68,0;0,7;0,19;68,12;68,12" o:connectangles="0,0,0,0,0,0"/>
                </v:shape>
                <v:shape id="Freeform 3814" o:spid="_x0000_s2393" style="position:absolute;left:6087;top:4372;width:68;height:19;visibility:visible;mso-wrap-style:square;v-text-anchor:top" coordsize="6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9s5sUA&#10;AADdAAAADwAAAGRycy9kb3ducmV2LnhtbERPTWvCQBC9C/0PyxR6kWZThbSmWaUIFQseNBbE25Cd&#10;JqHZ2ZDdxqS/3j0IHh/vO1sNphE9da62rOAlikEQF1bXXCr4Pn4+v4FwHlljY5kUjORgtXyYZJhq&#10;e+ED9bkvRQhhl6KCyvs2ldIVFRl0kW2JA/djO4M+wK6UusNLCDeNnMVxIg3WHBoqbGldUfGb/xkF&#10;X//TfuTTTu7Hfp6cT0ezWM82Sj09Dh/vIDwN/i6+ubdawfw1CXPDm/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2zmxQAAAN0AAAAPAAAAAAAAAAAAAAAAAJgCAABkcnMv&#10;ZG93bnJldi54bWxQSwUGAAAAAAQABAD1AAAAigMAAAAA&#10;" path="m68,12l68,,,7,,19,68,12r,xe" fillcolor="#ed6d00" stroked="f">
                  <v:path arrowok="t" o:connecttype="custom" o:connectlocs="68,12;68,0;0,7;0,19;68,12;68,12" o:connectangles="0,0,0,0,0,0"/>
                </v:shape>
                <v:shape id="Freeform 3815" o:spid="_x0000_s2394" style="position:absolute;left:6087;top:4372;width:68;height:19;visibility:visible;mso-wrap-style:square;v-text-anchor:top" coordsize="6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k+qMQA&#10;AADdAAAADwAAAGRycy9kb3ducmV2LnhtbESPwWrDMBBE74X+g9hCbo2cFJzWiRIaQ0PpLXF7X6yN&#10;ZWqtjKTYzt9HhUKOw8ybYTa7yXZiIB9axwoW8wwEce10y42C7+rj+RVEiMgaO8ek4EoBdtvHhw0W&#10;2o18pOEUG5FKOBSowMTYF1KG2pDFMHc9cfLOzluMSfpGao9jKredXGZZLi22nBYM9lQaqn9PF6vg&#10;xYxtte8bXy6++FBW+XH4WU5KzZ6m9zWISFO8h//pT524Vf4Gf2/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pPqjEAAAA3QAAAA8AAAAAAAAAAAAAAAAAmAIAAGRycy9k&#10;b3ducmV2LnhtbFBLBQYAAAAABAAEAPUAAACJAwAAAAA=&#10;" path="m68,12l68,,,7,5,19,68,12r,xe" fillcolor="#ef7000" stroked="f">
                  <v:path arrowok="t" o:connecttype="custom" o:connectlocs="68,12;68,0;0,7;5,19;68,12;68,12" o:connectangles="0,0,0,0,0,0"/>
                </v:shape>
                <v:shape id="Freeform 3816" o:spid="_x0000_s2395" style="position:absolute;left:6087;top:4372;width:68;height:19;visibility:visible;mso-wrap-style:square;v-text-anchor:top" coordsize="6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BcUA&#10;AADdAAAADwAAAGRycy9kb3ducmV2LnhtbERPy2rCQBTdF/yH4RbcFJ1UqcboKCJISxcNPsj6mrlN&#10;YjN3QmaapH/fWRS6PJz3ZjeYWnTUusqygudpBII4t7riQsH1cpzEIJxH1lhbJgU/5GC3HT1sMNG2&#10;5xN1Z1+IEMIuQQWl900ipctLMuimtiEO3KdtDfoA20LqFvsQbmo5i6KFNFhxaCixoUNJ+df52yhI&#10;b+95ZF+KWayz+0p/PM2ztH9Vavw47NcgPA3+X/znftMK5stl2B/eh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O8FxQAAAN0AAAAPAAAAAAAAAAAAAAAAAJgCAABkcnMv&#10;ZG93bnJldi54bWxQSwUGAAAAAAQABAD1AAAAigMAAAAA&#10;" path="m68,12l68,,,7,5,19,68,12r,xe" fillcolor="#f17400" stroked="f">
                  <v:path arrowok="t" o:connecttype="custom" o:connectlocs="68,12;68,0;0,7;5,19;68,12;68,12" o:connectangles="0,0,0,0,0,0"/>
                </v:shape>
                <v:shape id="Freeform 3817" o:spid="_x0000_s2396" style="position:absolute;left:6092;top:4372;width:63;height:19;visibility:visible;mso-wrap-style:square;v-text-anchor:top" coordsize="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cdFscA&#10;AADdAAAADwAAAGRycy9kb3ducmV2LnhtbESPQWsCMRSE74X+h/AKvdWsCl1ZjVIEaYv2UBW0t+fm&#10;dbN087Ikqbv+eyMUehxm5htmtuhtI87kQ+1YwXCQgSAuna65UrDfrZ4mIEJE1tg4JgUXCrCY39/N&#10;sNCu4086b2MlEoRDgQpMjG0hZSgNWQwD1xIn79t5izFJX0ntsUtw28hRlj1LizWnBYMtLQ2VP9tf&#10;q2DjT190Our88Pq+XjXthxl3616px4f+ZQoiUh//w3/tN61gnOdDuL1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3HRbHAAAA3QAAAA8AAAAAAAAAAAAAAAAAmAIAAGRy&#10;cy9kb3ducmV2LnhtbFBLBQYAAAAABAAEAPUAAACMAwAAAAA=&#10;" path="m63,12l56,,,7,,19,63,12r,xe" fillcolor="#f37700" stroked="f">
                  <v:path arrowok="t" o:connecttype="custom" o:connectlocs="63,12;56,0;0,7;0,19;63,12;63,12" o:connectangles="0,0,0,0,0,0"/>
                </v:shape>
                <v:shape id="Freeform 3818" o:spid="_x0000_s2397" style="position:absolute;left:6092;top:4372;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ZyMMA&#10;AADdAAAADwAAAGRycy9kb3ducmV2LnhtbESPQYvCMBSE78L+h/AWvGm6Crp0jSKC4GlRK3h9NK9N&#10;2eSlNlmt/94IgsdhZr5hFqveWXGlLjSeFXyNMxDEpdcN1wpOxXb0DSJEZI3WMym4U4DV8mOwwFz7&#10;Gx/oeoy1SBAOOSowMba5lKE05DCMfUucvMp3DmOSXS11h7cEd1ZOsmwmHTacFgy2tDFU/h3/nYLM&#10;WlOd3b3YXYrqUu3X8XePWqnhZ7/+ARGpj+/wq73TCqbz+QSeb9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RZyMMAAADdAAAADwAAAAAAAAAAAAAAAACYAgAAZHJzL2Rv&#10;d25yZXYueG1sUEsFBgAAAAAEAAQA9QAAAIgDAAAAAA==&#10;" path="m56,12l56,,,7,,19,56,12r,xe" fillcolor="#f57b00" stroked="f">
                  <v:path arrowok="t" o:connecttype="custom" o:connectlocs="56,12;56,0;0,7;0,19;56,12;56,12" o:connectangles="0,0,0,0,0,0"/>
                </v:shape>
                <v:shape id="Freeform 3819" o:spid="_x0000_s2398" style="position:absolute;left:6092;top:4372;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dfMQA&#10;AADdAAAADwAAAGRycy9kb3ducmV2LnhtbESPQYvCMBSE78L+h/AW9qapirpU06ILwoInrQje3jbP&#10;tti8lCbW7r83guBxmJlvmFXam1p01LrKsoLxKAJBnFtdcaHgmG2H3yCcR9ZYWyYF/+QgTT4GK4y1&#10;vfOeuoMvRICwi1FB6X0TS+nykgy6kW2Ig3exrUEfZFtI3eI9wE0tJ1E0lwYrDgslNvRTUn493IwC&#10;Xbh8c/W7v9M4u23PEy1nbDqlvj779RKEp96/w6/2r1YwXSym8HwTnoB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VnXzEAAAA3QAAAA8AAAAAAAAAAAAAAAAAmAIAAGRycy9k&#10;b3ducmV2LnhtbFBLBQYAAAAABAAEAPUAAACJAwAAAAA=&#10;" path="m56,12l56,,,7,,19,56,12r,xe" fillcolor="#f77e00" stroked="f">
                  <v:path arrowok="t" o:connecttype="custom" o:connectlocs="56,12;56,0;0,7;0,19;56,12;56,12" o:connectangles="0,0,0,0,0,0"/>
                </v:shape>
                <v:shape id="Freeform 3820" o:spid="_x0000_s2399" style="position:absolute;left:6092;top:4372;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1sgA&#10;AADdAAAADwAAAGRycy9kb3ducmV2LnhtbESPS2vDMBCE74X8B7GBXkoip2nzcCKbUCgUesoLclys&#10;jeXEWjmWmjj99VWh0OMwM98wy7yztbhS6yvHCkbDBARx4XTFpYLd9n0wA+EDssbaMSm4k4c86z0s&#10;MdXuxmu6bkIpIoR9igpMCE0qpS8MWfRD1xBH7+haiyHKtpS6xVuE21o+J8lEWqw4Lhhs6M1Qcd58&#10;WQVPzdZ8Hs5zXR9Xl+/96258pxMr9djvVgsQgbrwH/5rf2gF4+n0BX7fxCcg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6i/WyAAAAN0AAAAPAAAAAAAAAAAAAAAAAJgCAABk&#10;cnMvZG93bnJldi54bWxQSwUGAAAAAAQABAD1AAAAjQMAAAAA&#10;" path="m56,12l56,,,7,,19,56,12r,xe" fillcolor="#f98100" stroked="f">
                  <v:path arrowok="t" o:connecttype="custom" o:connectlocs="56,12;56,0;0,7;0,19;56,12;56,12" o:connectangles="0,0,0,0,0,0"/>
                </v:shape>
                <v:shape id="Freeform 3821" o:spid="_x0000_s2400" style="position:absolute;left:6092;top:4372;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zk8IA&#10;AADdAAAADwAAAGRycy9kb3ducmV2LnhtbESP3YrCMBSE7xd8h3AE79ZUF3+oRhFlQbyr+gCH5tjW&#10;NielibX69EYQvBxm5htmue5MJVpqXGFZwWgYgSBOrS44U3A+/f/OQTiPrLGyTAoe5GC96v0sMdb2&#10;zgm1R5+JAGEXo4Lc+zqW0qU5GXRDWxMH72Ibgz7IJpO6wXuAm0qOo2gqDRYcFnKsaZtTWh5vRsGm&#10;LpMdnybPFg+75FrejJ/TWKlBv9ssQHjq/Df8ae+1gr/ZbALvN+E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LOTwgAAAN0AAAAPAAAAAAAAAAAAAAAAAJgCAABkcnMvZG93&#10;bnJldi54bWxQSwUGAAAAAAQABAD1AAAAhwMAAAAA&#10;" path="m56,12l56,,,7,,19,56,12r,xe" fillcolor="#fb8500" stroked="f">
                  <v:path arrowok="t" o:connecttype="custom" o:connectlocs="56,12;56,0;0,7;0,19;56,12;56,12" o:connectangles="0,0,0,0,0,0"/>
                </v:shape>
                <v:shape id="Freeform 3822" o:spid="_x0000_s2401" style="position:absolute;left:6092;top:4372;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4tMUA&#10;AADdAAAADwAAAGRycy9kb3ducmV2LnhtbESPT4vCMBTE7wt+h/AEb2uqi1aqUXRB8LaufxBvz+bZ&#10;FpuX0sRav/1GWPA4zMxvmNmiNaVoqHaFZQWDfgSCOLW64EzBYb/+nIBwHlljaZkUPMnBYt75mGGi&#10;7YN/qdn5TAQIuwQV5N5XiZQuzcmg69uKOHhXWxv0QdaZ1DU+AtyUchhFY2mw4LCQY0XfOaW33d0o&#10;+NlszaU5rmJ/bdbZ6bkcnVszUqrXbZdTEJ5a/w7/tzdawVccj+H1Jjw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Pi0xQAAAN0AAAAPAAAAAAAAAAAAAAAAAJgCAABkcnMv&#10;ZG93bnJldi54bWxQSwUGAAAAAAQABAD1AAAAigMAAAAA&#10;" path="m56,12l51,,,7,,19,56,12r,xe" fillcolor="#fd8800" stroked="f">
                  <v:path arrowok="t" o:connecttype="custom" o:connectlocs="56,12;51,0;0,7;0,19;56,12;56,12" o:connectangles="0,0,0,0,0,0"/>
                </v:shape>
                <v:shape id="Freeform 3823" o:spid="_x0000_s2402" style="position:absolute;left:6092;top:4372;width:51;height:19;visibility:visible;mso-wrap-style:square;v-text-anchor:top" coordsize="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Gw8QA&#10;AADdAAAADwAAAGRycy9kb3ducmV2LnhtbESPUWvCMBSF3wf+h3CFvc3UCeuopkVkwpC9TPcDLs21&#10;qTY3Jclq5683grDHwznnO5xVNdpODORD61jBfJaBIK6dbrlR8HPYvryDCBFZY+eYFPxRgKqcPK2w&#10;0O7C3zTsYyMShEOBCkyMfSFlqA1ZDDPXEyfv6LzFmKRvpPZ4SXDbydcse5MWW04LBnvaGKrP+1+r&#10;AH3Y1ddrvjjRuP4y2274OBip1PN0XC9BRBrjf/jR/tQKFnmew/1NegK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iRsPEAAAA3QAAAA8AAAAAAAAAAAAAAAAAmAIAAGRycy9k&#10;b3ducmV2LnhtbFBLBQYAAAAABAAEAPUAAACJAwAAAAA=&#10;" path="m51,12l51,,,7,7,19,51,12r,xe" fillcolor="#ff8c00" stroked="f">
                  <v:path arrowok="t" o:connecttype="custom" o:connectlocs="51,12;51,0;0,7;7,19;51,12;51,12" o:connectangles="0,0,0,0,0,0"/>
                </v:shape>
                <v:shape id="Freeform 3824" o:spid="_x0000_s2403" style="position:absolute;left:6051;top:4367;width:164;height:17;visibility:visible;mso-wrap-style:square;v-text-anchor:top" coordsize="16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3DZr8A&#10;AADdAAAADwAAAGRycy9kb3ducmV2LnhtbERPTYvCMBC9L/gfwgje1lSFKtUoIhQ9qlvwOjRjW20m&#10;oYla/705CHt8vO/VpjeteFLnG8sKJuMEBHFpdcOVguIv/12A8AFZY2uZFLzJw2Y9+Flhpu2LT/Q8&#10;h0rEEPYZKqhDcJmUvqzJoB9bRxy5q+0Mhgi7SuoOXzHctHKaJKk02HBsqNHRrqbyfn4YBaf8SBdZ&#10;2L1L0vujd+lN5pebUqNhv12CCNSHf/HXfdAKZvN5nBvfxCc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LcNmvwAAAN0AAAAPAAAAAAAAAAAAAAAAAJgCAABkcnMvZG93bnJl&#10;di54bWxQSwUGAAAAAAQABAD1AAAAhAMAAAAA&#10;" path="m116,5l164,,,12r,5l116,5r,xe" fillcolor="#ffe57f" stroked="f">
                  <v:path arrowok="t" o:connecttype="custom" o:connectlocs="116,5;164,0;0,12;0,17;116,5;116,5" o:connectangles="0,0,0,0,0,0"/>
                </v:shape>
                <v:shape id="Freeform 3825" o:spid="_x0000_s2404" style="position:absolute;left:6063;top:4275;width:72;height:12;visibility:visible;mso-wrap-style:square;v-text-anchor:top" coordsize="7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HzcAA&#10;AADdAAAADwAAAGRycy9kb3ducmV2LnhtbESP3arCMBCE7wXfIazgnaYewZ9qFBFEb/15gLVZ02qz&#10;KU2OVp/eCIKXw8x8w8yXjS3FnWpfOFYw6CcgiDOnCzYKTsdNbwLCB2SNpWNS8CQPy0W7NcdUuwfv&#10;6X4IRkQI+xQV5CFUqZQ+y8mi77uKOHoXV1sMUdZG6hofEW5L+ZckI2mx4LiQY0XrnLLb4d8qMKsR&#10;hWxbDCspb3g2/rXl41WpbqdZzUAEasIv/G3vtILheDyFz5v4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kHzcAAAADdAAAADwAAAAAAAAAAAAAAAACYAgAAZHJzL2Rvd25y&#10;ZXYueG1sUEsFBgAAAAAEAAQA9QAAAIUDAAAAAA==&#10;" path="m55,5l72,,,5r,7l55,5r,xe" fillcolor="#ffe57f" stroked="f">
                  <v:path arrowok="t" o:connecttype="custom" o:connectlocs="55,5;72,0;0,5;0,12;55,5;55,5" o:connectangles="0,0,0,0,0,0"/>
                </v:shape>
                <v:shape id="Freeform 3826" o:spid="_x0000_s2405" style="position:absolute;left:6043;top:4219;width:148;height:13;visibility:visible;mso-wrap-style:square;v-text-anchor:top" coordsize="14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YzX8QA&#10;AADdAAAADwAAAGRycy9kb3ducmV2LnhtbERPz2vCMBS+C/sfwht4EZvawVaqUWQw2Wkw6/T6aN7a&#10;zualJGmt//1yGOz48f3e7CbTiZGcby0rWCUpCOLK6pZrBafybZmD8AFZY2eZFNzJw277MNtgoe2N&#10;P2k8hlrEEPYFKmhC6AspfdWQQZ/Ynjhy39YZDBG6WmqHtxhuOpml6bM02HJsaLCn14aq63EwCoba&#10;mX1+TrPFx89Br+7l13W4dErNH6f9GkSgKfyL/9zvWsHTSx73xzfx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M1/EAAAA3QAAAA8AAAAAAAAAAAAAAAAAmAIAAGRycy9k&#10;b3ducmV2LnhtbFBLBQYAAAAABAAEAPUAAACJAwAAAAA=&#10;" path="m112,5l148,,,13r20,l112,5r,xe" fillcolor="#ffe57f" stroked="f">
                  <v:path arrowok="t" o:connecttype="custom" o:connectlocs="112,5;148,0;0,13;20,13;112,5;112,5" o:connectangles="0,0,0,0,0,0"/>
                </v:shape>
                <v:shape id="Freeform 3827" o:spid="_x0000_s2406" style="position:absolute;left:6063;top:4399;width:72;height:123;visibility:visible;mso-wrap-style:square;v-text-anchor:top" coordsize="7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OoccA&#10;AADdAAAADwAAAGRycy9kb3ducmV2LnhtbESPQWsCMRSE74X+h/AKvdXstmJ1NUopLQrSQ62gx8fm&#10;uVncvCxJquv+eiMUehxm5htmtuhsI07kQ+1YQT7IQBCXTtdcKdj+fD6NQYSIrLFxTAouFGAxv7+b&#10;YaHdmb/ptImVSBAOBSowMbaFlKE0ZDEMXEucvIPzFmOSvpLa4znBbSOfs2wkLdacFgy29G6oPG5+&#10;rYKduZhyOFp5+zXcrz/6Xb+c5L1Sjw/d2xREpC7+h//aK63g5XWcw+1Neg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TDqHHAAAA3QAAAA8AAAAAAAAAAAAAAAAAmAIAAGRy&#10;cy9kb3ducmV2LnhtbFBLBQYAAAAABAAEAPUAAACMAwAAAAA=&#10;" path="m60,l,,,,,,,,,,,2,,5r,l,7,,9r2,3l5,14r2,5l7,24r2,2l14,31r3,5l19,39r5,2l24,43r5,5l31,51r3,2l34,55r2,3l36,58r3,2l39,63r2,l41,63r,2l41,65r,3l43,70r3,5l48,80r,5l48,89r3,5l51,97r2,7l53,106r,5l53,114r,2l53,118r,3l53,121r2,2l72,116,60,r,xe" fillcolor="#cb3300" stroked="f">
                  <v:path arrowok="t" o:connecttype="custom" o:connectlocs="60,0;0,0;0,0;0,0;0,0;0,0;0,2;0,5;0,5;0,7;0,9;2,12;5,14;7,19;7,24;9,26;14,31;17,36;19,39;24,41;24,43;29,48;31,51;34,53;34,55;36,58;36,58;39,60;39,63;41,63;41,63;41,65;41,65;41,68;43,70;46,75;48,80;48,85;48,89;51,94;51,97;53,104;53,106;53,111;53,114;53,116;53,118;53,121;53,121;55,123;72,116;60,0;60,0" o:connectangles="0,0,0,0,0,0,0,0,0,0,0,0,0,0,0,0,0,0,0,0,0,0,0,0,0,0,0,0,0,0,0,0,0,0,0,0,0,0,0,0,0,0,0,0,0,0,0,0,0,0,0,0,0"/>
                </v:shape>
                <v:shape id="Freeform 3828" o:spid="_x0000_s2407" style="position:absolute;left:6063;top:4399;width:72;height:123;visibility:visible;mso-wrap-style:square;v-text-anchor:top" coordsize="7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38cYA&#10;AADdAAAADwAAAGRycy9kb3ducmV2LnhtbESPQWvCQBSE7wX/w/KE3pqNBmyauopKC/ZUkhbB2yP7&#10;mgSzb0N2TdJ/3xWEHoeZ+YZZbyfTioF611hWsIhiEMSl1Q1XCr6/3p9SEM4ja2wtk4JfcrDdzB7W&#10;mGk7ck5D4SsRIOwyVFB732VSurImgy6yHXHwfmxv0AfZV1L3OAa4aeUyjlfSYMNhocaODjWVl+Jq&#10;FOiP/fVz9XI67vXZ8FtepG2SOKUe59PuFYSnyf+H7+2jVpA8p0u4vQ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T38cYAAADdAAAADwAAAAAAAAAAAAAAAACYAgAAZHJz&#10;L2Rvd25yZXYueG1sUEsFBgAAAAAEAAQA9QAAAIsDAAAAAA==&#10;" path="m60,l,,,,,,,,,,,2r,l2,5r,2l2,9r3,l7,12r2,5l9,19r3,3l14,26r3,3l19,34r5,5l24,41r5,5l31,48r3,3l34,53r2,5l36,58r3,2l39,63r2,l41,63r,2l41,65r,3l43,70r3,5l48,80r,5l48,89r3,5l51,97r2,7l53,106r,5l53,114r,2l53,118r,3l53,121r2,2l72,116,60,r,xe" fillcolor="#cd3600" stroked="f">
                  <v:path arrowok="t" o:connecttype="custom" o:connectlocs="60,0;0,0;0,0;0,0;0,0;0,0;0,2;0,2;2,5;2,7;2,9;5,9;7,12;9,17;9,19;12,22;14,26;17,29;19,34;24,39;24,41;29,46;31,48;34,51;34,53;36,58;36,58;39,60;39,63;41,63;41,63;41,65;41,65;41,68;43,70;46,75;48,80;48,85;48,89;51,94;51,97;53,104;53,106;53,111;53,114;53,116;53,118;53,121;53,121;55,123;72,116;60,0;60,0" o:connectangles="0,0,0,0,0,0,0,0,0,0,0,0,0,0,0,0,0,0,0,0,0,0,0,0,0,0,0,0,0,0,0,0,0,0,0,0,0,0,0,0,0,0,0,0,0,0,0,0,0,0,0,0,0"/>
                </v:shape>
                <v:shape id="Freeform 3829" o:spid="_x0000_s2408" style="position:absolute;left:6068;top:4399;width:67;height:123;visibility:visible;mso-wrap-style:square;v-text-anchor:top" coordsize="6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2/GscA&#10;AADdAAAADwAAAGRycy9kb3ducmV2LnhtbESPQWvCQBSE74X+h+UJvdWNBkxIXaUI0qIgVQttb4/s&#10;azZt9m3IbmP8965Q8DjMzDfMfDnYRvTU+dqxgsk4AUFcOl1zpeD9uH7MQfiArLFxTArO5GG5uL+b&#10;Y6HdiffUH0IlIoR9gQpMCG0hpS8NWfRj1xJH79t1FkOUXSV1h6cIt42cJslMWqw5LhhsaWWo/D38&#10;WQX9m26+yvMmrXYfn9u1ybP25yVT6mE0PD+BCDSEW/i//aoVpFmewvVNf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NvxrHAAAA3QAAAA8AAAAAAAAAAAAAAAAAmAIAAGRy&#10;cy9kb3ducmV2LnhtbFBLBQYAAAAABAAEAPUAAACMAwAAAAA=&#10;" path="m55,l,,,,,,,,,,,2r,l,5,2,7r,2l2,9r,3l4,17r3,2l7,22r2,4l12,29r2,5l19,39r,2l24,46r2,2l29,51r,2l31,58r,l34,60r,3l36,63r,l36,65r,l36,68r2,2l41,75r2,5l43,85r,4l46,94r,3l48,104r,2l48,111r,3l48,116r,2l48,121r,l50,123r17,-7l55,r,xe" fillcolor="#cf3900" stroked="f">
                  <v:path arrowok="t" o:connecttype="custom" o:connectlocs="55,0;0,0;0,0;0,0;0,0;0,0;0,2;0,2;0,5;2,7;2,9;2,9;2,12;4,17;7,19;7,22;9,26;12,29;14,34;19,39;19,41;24,46;26,48;29,51;29,53;31,58;31,58;34,60;34,63;36,63;36,63;36,65;36,65;36,68;38,70;41,75;43,80;43,85;43,89;46,94;46,97;48,104;48,106;48,111;48,114;48,116;48,118;48,121;48,121;50,123;67,116;55,0;55,0" o:connectangles="0,0,0,0,0,0,0,0,0,0,0,0,0,0,0,0,0,0,0,0,0,0,0,0,0,0,0,0,0,0,0,0,0,0,0,0,0,0,0,0,0,0,0,0,0,0,0,0,0,0,0,0,0"/>
                </v:shape>
                <v:shape id="Freeform 3830" o:spid="_x0000_s2409" style="position:absolute;left:6068;top:4399;width:67;height:123;visibility:visible;mso-wrap-style:square;v-text-anchor:top" coordsize="6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9Z8McA&#10;AADdAAAADwAAAGRycy9kb3ducmV2LnhtbESPQUvDQBSE74L/YXmCN7upFi1pNqUURL3VmB56e2Rf&#10;k7TZt3F3TaK/3hUKHoeZ+YbJ1pPpxEDOt5YVzGcJCOLK6pZrBeXH890ShA/IGjvLpOCbPKzz66sM&#10;U21HfqehCLWIEPYpKmhC6FMpfdWQQT+zPXH0jtYZDFG6WmqHY4SbTt4nyaM02HJcaLCnbUPVufgy&#10;Cqbi5+UwfvLeDG+HRe9Ou7Ysd0rd3kybFYhAU/gPX9qvWsHD03IBf2/i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WfDHAAAA3QAAAA8AAAAAAAAAAAAAAAAAmAIAAGRy&#10;cy9kb3ducmV2LnhtbFBLBQYAAAAABAAEAPUAAACMAwAAAAA=&#10;" path="m55,l,,,,,,,,,,,2r,l,5,2,7r,2l4,9r,3l7,17r2,2l12,22r2,4l19,29r2,5l21,39r3,2l26,46r,2l29,51r2,2l31,58r,l34,60r,3l36,63r,l36,65r,l36,68r2,2l41,75r2,5l46,85r,4l48,94r,3l50,104r,2l53,111r,3l53,116r,2l55,121r,l55,123r12,-7l55,r,xe" fillcolor="#d13d00" stroked="f">
                  <v:path arrowok="t" o:connecttype="custom" o:connectlocs="55,0;0,0;0,0;0,0;0,0;0,0;0,2;0,2;0,5;2,7;2,9;4,9;4,12;7,17;9,19;12,22;14,26;19,29;21,34;21,39;24,41;26,46;26,48;29,51;31,53;31,58;31,58;34,60;34,63;36,63;36,63;36,65;36,65;36,68;38,70;41,75;43,80;46,85;46,89;48,94;48,97;50,104;50,106;53,111;53,114;53,116;53,118;55,121;55,121;55,123;67,116;55,0;55,0" o:connectangles="0,0,0,0,0,0,0,0,0,0,0,0,0,0,0,0,0,0,0,0,0,0,0,0,0,0,0,0,0,0,0,0,0,0,0,0,0,0,0,0,0,0,0,0,0,0,0,0,0,0,0,0,0"/>
                </v:shape>
                <v:shape id="Freeform 3831" o:spid="_x0000_s2410" style="position:absolute;left:6068;top:4399;width:67;height:123;visibility:visible;mso-wrap-style:square;v-text-anchor:top" coordsize="6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he8YA&#10;AADdAAAADwAAAGRycy9kb3ducmV2LnhtbESPW2sCMRSE3wv+h3AE32pWxXZdjSItii8teAHx7bA5&#10;e8HNyZJEXf99Uyj0cZiZb5jFqjONuJPztWUFo2ECgji3uuZSwem4eU1B+ICssbFMCp7kYbXsvSww&#10;0/bBe7ofQikihH2GCqoQ2kxKn1dk0A9tSxy9wjqDIUpXSu3wEeGmkeMkeZMGa44LFbb0UVF+PdyM&#10;gjDan1O5dZ9f35Od38ywuExnhVKDfreegwjUhf/wX3unFUze0yn8vo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ghe8YAAADdAAAADwAAAAAAAAAAAAAAAACYAgAAZHJz&#10;L2Rvd25yZXYueG1sUEsFBgAAAAAEAAQA9QAAAIsDAAAAAA==&#10;" path="m55,l,,,,,,,,,,,2r,l,5,2,7r,2l4,9r,3l7,17r2,2l12,22r2,4l19,29r2,5l21,39r3,2l26,46r,2l29,51r2,2l31,58r,l34,60r,3l36,63r,l36,65r,l36,68r2,2l41,75r2,5l46,85r,4l48,94r,3l50,104r,2l53,111r,3l53,116r,2l55,121r,l55,123r12,-7l55,r,xe" fillcolor="#d34000" stroked="f">
                  <v:path arrowok="t" o:connecttype="custom" o:connectlocs="55,0;0,0;0,0;0,0;0,0;0,0;0,2;0,2;0,5;2,7;2,9;4,9;4,12;7,17;9,19;12,22;14,26;19,29;21,34;21,39;24,41;26,46;26,48;29,51;31,53;31,58;31,58;34,60;34,63;36,63;36,63;36,65;36,65;36,68;38,70;41,75;43,80;46,85;46,89;48,94;48,97;50,104;50,106;53,111;53,114;53,116;53,118;55,121;55,121;55,123;67,116;55,0;55,0" o:connectangles="0,0,0,0,0,0,0,0,0,0,0,0,0,0,0,0,0,0,0,0,0,0,0,0,0,0,0,0,0,0,0,0,0,0,0,0,0,0,0,0,0,0,0,0,0,0,0,0,0,0,0,0,0"/>
                </v:shape>
                <v:shape id="Freeform 3832" o:spid="_x0000_s2411" style="position:absolute;left:6068;top:4399;width:67;height:123;visibility:visible;mso-wrap-style:square;v-text-anchor:top" coordsize="6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dEMUA&#10;AADdAAAADwAAAGRycy9kb3ducmV2LnhtbESPzW7CMBCE75V4B2uReisORUpRwCCoROFGy995iZck&#10;EK9DbEJ4+7pSJY6jmflGM562phQN1a6wrKDfi0AQp1YXnCnYbRdvQxDOI2ssLZOCBzmYTjovY0y0&#10;vfMPNRufiQBhl6CC3PsqkdKlORl0PVsRB+9ka4M+yDqTusZ7gJtSvkdRLA0WHBZyrOgzp/SyuRkF&#10;1/k6xtkxW5qvePD9aLw87M+NUq/ddjYC4an1z/B/e6UVDD6GMfy9CU9AT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h0QxQAAAN0AAAAPAAAAAAAAAAAAAAAAAJgCAABkcnMv&#10;ZG93bnJldi54bWxQSwUGAAAAAAQABAD1AAAAigMAAAAA&#10;" path="m55,l,,,,,,,,,,,2r2,l2,5,4,7r,2l7,9r,3l9,17r3,2l14,22r3,4l19,29r2,5l21,39r3,2l26,46r3,2l31,51r3,2l36,58r,l38,60r,3l41,63r,l43,65r,l43,68r3,2l46,75r2,5l50,85r,4l53,94r,3l53,104r,2l53,111r,3l55,116r,2l55,121r,l55,123r12,-7l55,r,xe" fillcolor="#d54400" stroked="f">
                  <v:path arrowok="t" o:connecttype="custom" o:connectlocs="55,0;0,0;0,0;0,0;0,0;0,0;0,2;2,2;2,5;4,7;4,9;7,9;7,12;9,17;12,19;14,22;17,26;19,29;21,34;21,39;24,41;26,46;29,48;31,51;34,53;36,58;36,58;38,60;38,63;41,63;41,63;43,65;43,65;43,68;46,70;46,75;48,80;50,85;50,89;53,94;53,97;53,104;53,106;53,111;53,114;55,116;55,118;55,121;55,121;55,123;67,116;55,0;55,0" o:connectangles="0,0,0,0,0,0,0,0,0,0,0,0,0,0,0,0,0,0,0,0,0,0,0,0,0,0,0,0,0,0,0,0,0,0,0,0,0,0,0,0,0,0,0,0,0,0,0,0,0,0,0,0,0"/>
                </v:shape>
                <v:shape id="Freeform 3833" o:spid="_x0000_s2412" style="position:absolute;left:6075;top:4399;width:60;height:123;visibility:visible;mso-wrap-style:square;v-text-anchor:top" coordsize="6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1t7cUA&#10;AADdAAAADwAAAGRycy9kb3ducmV2LnhtbESPW4vCMBSE34X9D+Es+KapiheqURYvIPikLouPh+Zs&#10;293mpDQx1n9vBMHHYWa+YRar1lQiUONKywoG/QQEcWZ1ybmC7/OuNwPhPLLGyjIpuJOD1fKjs8BU&#10;2xsfKZx8LiKEXYoKCu/rVEqXFWTQ9W1NHL1f2xj0UTa51A3eItxUcpgkE2mw5LhQYE3rgrL/09Uo&#10;2JnBOoTD+BLGlZfZZP+XbH82SnU/2685CE+tf4df7b1WMJrOpvB8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W3txQAAAN0AAAAPAAAAAAAAAAAAAAAAAJgCAABkcnMv&#10;ZG93bnJldi54bWxQSwUGAAAAAAQABAD1AAAAigMAAAAA&#10;" path="m48,l,,,,,,,,,,,2r,l,5,,7,,9r2,l2,12r3,5l5,19r2,3l10,26r2,3l14,34r,5l17,41r2,5l22,48r2,3l27,53r2,5l29,58r2,2l31,63r3,l34,63r2,2l36,65r,3l39,70r,5l41,80r2,5l43,89r3,5l46,97r,7l46,106r,5l46,114r2,2l48,118r,3l48,121r,2l60,116,48,r,xe" fillcolor="#d74700" stroked="f">
                  <v:path arrowok="t" o:connecttype="custom" o:connectlocs="48,0;0,0;0,0;0,0;0,0;0,0;0,2;0,2;0,5;0,7;0,9;2,9;2,12;5,17;5,19;7,22;10,26;12,29;14,34;14,39;17,41;19,46;22,48;24,51;27,53;29,58;29,58;31,60;31,63;34,63;34,63;36,65;36,65;36,68;39,70;39,75;41,80;43,85;43,89;46,94;46,97;46,104;46,106;46,111;46,114;48,116;48,118;48,121;48,121;48,123;60,116;48,0;48,0" o:connectangles="0,0,0,0,0,0,0,0,0,0,0,0,0,0,0,0,0,0,0,0,0,0,0,0,0,0,0,0,0,0,0,0,0,0,0,0,0,0,0,0,0,0,0,0,0,0,0,0,0,0,0,0,0"/>
                </v:shape>
                <v:shape id="Freeform 3834" o:spid="_x0000_s2413" style="position:absolute;left:6075;top:4399;width:60;height:123;visibility:visible;mso-wrap-style:square;v-text-anchor:top" coordsize="6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mMS8IA&#10;AADdAAAADwAAAGRycy9kb3ducmV2LnhtbERPz0/CMBS+k/A/NI/EG3SgYh0UQtAlxptDOb+sj22w&#10;vi5rZfO/twcSjl++3+vtYBtxpc7XjjXMZwkI4sKZmksN34dsqkD4gGywcUwa/sjDdjMerTE1rucv&#10;uuahFDGEfYoaqhDaVEpfVGTRz1xLHLmT6yyGCLtSmg77GG4buUiSpbRYc2yosKV9RcUl/7Ua3tun&#10;7Mfizj5/9kqd1dv89XjMtH6YDLsViEBDuItv7g+j4fFFxbnxTXw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YxLwgAAAN0AAAAPAAAAAAAAAAAAAAAAAJgCAABkcnMvZG93&#10;bnJldi54bWxQSwUGAAAAAAQABAD1AAAAhwMAAAAA&#10;" path="m48,l,,,,,,,,,,,2r,l,5,,7,,9r2,l2,12r3,5l5,19r2,3l10,26r2,3l14,34r3,5l19,41r3,5l24,48r3,3l29,53r2,5l31,58r3,2l34,63r,l34,63r2,2l36,65r,3l39,70r,5l41,80r2,5l43,89r3,5l46,97r,7l46,106r,5l46,114r2,2l48,118r,3l48,121r,2l60,116,48,r,xe" fillcolor="#d94b00" stroked="f">
                  <v:path arrowok="t" o:connecttype="custom" o:connectlocs="48,0;0,0;0,0;0,0;0,0;0,0;0,2;0,2;0,5;0,7;0,9;2,9;2,12;5,17;5,19;7,22;10,26;12,29;14,34;17,39;19,41;22,46;24,48;27,51;29,53;31,58;31,58;34,60;34,63;34,63;34,63;36,65;36,65;36,68;39,70;39,75;41,80;43,85;43,89;46,94;46,97;46,104;46,106;46,111;46,114;48,116;48,118;48,121;48,121;48,123;60,116;48,0;48,0" o:connectangles="0,0,0,0,0,0,0,0,0,0,0,0,0,0,0,0,0,0,0,0,0,0,0,0,0,0,0,0,0,0,0,0,0,0,0,0,0,0,0,0,0,0,0,0,0,0,0,0,0,0,0,0,0"/>
                </v:shape>
                <v:shape id="Freeform 3835" o:spid="_x0000_s2414" style="position:absolute;left:6075;top:4399;width:60;height:123;visibility:visible;mso-wrap-style:square;v-text-anchor:top" coordsize="6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EZMYA&#10;AADdAAAADwAAAGRycy9kb3ducmV2LnhtbESPT2sCMRTE74LfIbyCF9Gslep2a5QiKPYi+AfPz81z&#10;s3TzsmyibvvpjVDocZiZ3zCzRWsrcaPGl44VjIYJCOLc6ZILBcfDapCC8AFZY+WYFPyQh8W825lh&#10;pt2dd3Tbh0JECPsMFZgQ6kxKnxuy6IeuJo7exTUWQ5RNIXWD9wi3lXxNkom0WHJcMFjT0lD+vb9a&#10;Bb/r6W7Zp428nNx1i2dTp1/bN6V6L+3nB4hAbfgP/7U3WsF4mr7D801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EEZMYAAADdAAAADwAAAAAAAAAAAAAAAACYAgAAZHJz&#10;L2Rvd25yZXYueG1sUEsFBgAAAAAEAAQA9QAAAIsDAAAAAA==&#10;" path="m48,l,,,,,,,,,,,2r,l,5,,7,,9r2,l2,12r3,5l5,19r2,3l10,26r2,3l14,31r3,5l19,39r3,4l24,43r3,5l29,51r2,4l31,58r3,l34,60r,3l34,63r2,2l36,65r,3l39,70r,5l41,80r2,5l43,89r3,5l46,97r,7l46,106r,5l46,114r2,2l48,118r,3l48,121r,2l60,116,48,r,xe" fillcolor="#db4e00" stroked="f">
                  <v:path arrowok="t" o:connecttype="custom" o:connectlocs="48,0;0,0;0,0;0,0;0,0;0,0;0,2;0,2;0,5;0,7;0,9;2,9;2,12;5,17;5,19;7,22;10,26;12,29;14,31;17,36;19,39;22,43;24,43;27,48;29,51;31,55;31,58;34,58;34,60;34,63;34,63;36,65;36,65;36,68;39,70;39,75;41,80;43,85;43,89;46,94;46,97;46,104;46,106;46,111;46,114;48,116;48,118;48,121;48,121;48,123;60,116;48,0;48,0" o:connectangles="0,0,0,0,0,0,0,0,0,0,0,0,0,0,0,0,0,0,0,0,0,0,0,0,0,0,0,0,0,0,0,0,0,0,0,0,0,0,0,0,0,0,0,0,0,0,0,0,0,0,0,0,0"/>
                </v:shape>
                <v:shape id="Freeform 3836" o:spid="_x0000_s2415" style="position:absolute;left:6075;top:4399;width:60;height:123;visibility:visible;mso-wrap-style:square;v-text-anchor:top" coordsize="6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djcIA&#10;AADdAAAADwAAAGRycy9kb3ducmV2LnhtbERPPW/CMBDdK/EfrEPqVhxaFUiIQagSUocuTbuwHfGR&#10;RInPIXYT8+/xUInx6X3n+2A6MdLgGssKlosEBHFpdcOVgt+f48sGhPPIGjvLpOBGDva72VOOmbYT&#10;f9NY+ErEEHYZKqi97zMpXVmTQbewPXHkLnYw6CMcKqkHnGK46eRrkqykwYZjQ409fdRUtsWfUVCk&#10;p/Zreb5q6fx7YvAYUlcGpZ7n4bAF4Sn4h/jf/akVvK3TuD++iU9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hx2NwgAAAN0AAAAPAAAAAAAAAAAAAAAAAJgCAABkcnMvZG93&#10;bnJldi54bWxQSwUGAAAAAAQABAD1AAAAhwMAAAAA&#10;" path="m48,l,,,,,,,,,,,2r,l,5,,7,,9r2,l5,12r2,5l10,19r2,3l14,26r3,3l19,31r3,5l24,39r,4l27,43r,5l29,51r2,4l31,58r3,l34,60r,3l34,63r2,2l36,65r,3l39,70r,5l41,80r2,5l43,89r3,5l46,97r,7l46,106r,5l46,114r2,2l48,118r,3l48,121r,2l60,116,48,r,xe" fillcolor="#dd5100" stroked="f">
                  <v:path arrowok="t" o:connecttype="custom" o:connectlocs="48,0;0,0;0,0;0,0;0,0;0,0;0,2;0,2;0,5;0,7;0,9;2,9;5,12;7,17;10,19;12,22;14,26;17,29;19,31;22,36;24,39;24,43;27,43;27,48;29,51;31,55;31,58;34,58;34,60;34,63;34,63;36,65;36,65;36,68;39,70;39,75;41,80;43,85;43,89;46,94;46,97;46,104;46,106;46,111;46,114;48,116;48,118;48,121;48,121;48,123;60,116;48,0;48,0" o:connectangles="0,0,0,0,0,0,0,0,0,0,0,0,0,0,0,0,0,0,0,0,0,0,0,0,0,0,0,0,0,0,0,0,0,0,0,0,0,0,0,0,0,0,0,0,0,0,0,0,0,0,0,0,0"/>
                </v:shape>
                <v:shape id="Freeform 3837" o:spid="_x0000_s2416" style="position:absolute;left:6080;top:4399;width:55;height:123;visibility:visible;mso-wrap-style:square;v-text-anchor:top" coordsize="5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huMYA&#10;AADdAAAADwAAAGRycy9kb3ducmV2LnhtbESPUWvCQBCE3wv+h2MLfWsutqA29RQJCNJCwNhCHze5&#10;bS40txdyp6b/3hMEH4fZ+WZnuR5tJ040+NaxgmmSgiCunW65UfB12D4vQPiArLFzTAr+ycN6NXlY&#10;Yqbdmfd0KkMjIoR9hgpMCH0mpa8NWfSJ64mj9+sGiyHKoZF6wHOE206+pOlMWmw5NhjsKTdU/5VH&#10;G99odtvq+1MXVXX0Hz+FyakscqWeHsfNO4hAY7gf39I7reB1/jaF65qIAL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UhuMYAAADdAAAADwAAAAAAAAAAAAAAAACYAgAAZHJz&#10;L2Rvd25yZXYueG1sUEsFBgAAAAAEAAQA9QAAAIsDAAAAAA==&#10;" path="m43,l,,,,,,,,,,,2r,l,5,2,7r,2l2,9r3,3l5,17r2,2l9,22r,4l12,29r2,2l17,36r2,3l19,43r3,l22,48r2,3l26,55r,3l29,58r,2l29,63r,l31,65r,l31,68r3,2l34,75r2,5l38,85r,4l41,94r,3l41,104r,2l41,111r,3l43,116r,2l43,121r,l43,123r12,-7l43,r,xe" fillcolor="#df5500" stroked="f">
                  <v:path arrowok="t" o:connecttype="custom" o:connectlocs="43,0;0,0;0,0;0,0;0,0;0,0;0,2;0,2;0,5;2,7;2,9;2,9;5,12;5,17;7,19;9,22;9,26;12,29;14,31;17,36;19,39;19,43;22,43;22,48;24,51;26,55;26,58;29,58;29,60;29,63;29,63;31,65;31,65;31,68;34,70;34,75;36,80;38,85;38,89;41,94;41,97;41,104;41,106;41,111;41,114;43,116;43,118;43,121;43,121;43,123;55,116;43,0;43,0" o:connectangles="0,0,0,0,0,0,0,0,0,0,0,0,0,0,0,0,0,0,0,0,0,0,0,0,0,0,0,0,0,0,0,0,0,0,0,0,0,0,0,0,0,0,0,0,0,0,0,0,0,0,0,0,0"/>
                </v:shape>
                <v:shape id="Freeform 3838" o:spid="_x0000_s2417" style="position:absolute;left:6080;top:4399;width:55;height:123;visibility:visible;mso-wrap-style:square;v-text-anchor:top" coordsize="5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qBccA&#10;AADdAAAADwAAAGRycy9kb3ducmV2LnhtbESPQWvCQBSE7wX/w/KE3upGpdVGV1GhtJcejKHQ22v2&#10;mQSzb2N2NbG/3hUEj8PMfMPMl52pxJkaV1pWMBxEIIgzq0vOFaS7j5cpCOeRNVaWScGFHCwXvac5&#10;xtq2vKVz4nMRIOxiVFB4X8dSuqwgg25ga+Lg7W1j0AfZ5FI32Aa4qeQoit6kwZLDQoE1bQrKDsnJ&#10;KPhevabd6dMm/+nat+Zncvk9/iVKPfe71QyEp84/wvf2l1YwnryP4PYmPA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EqgXHAAAA3QAAAA8AAAAAAAAAAAAAAAAAmAIAAGRy&#10;cy9kb3ducmV2LnhtbFBLBQYAAAAABAAEAPUAAACMAwAAAAA=&#10;" path="m43,l,,,,,,,,,,,2r,l,5,2,7r,2l2,9r3,3l5,17r2,2l9,22r,4l12,29r2,2l17,36r2,3l19,43r3,l22,48r2,3l26,55r,3l29,58r,2l29,63r,l31,65r,l31,68r3,2l34,75r2,5l38,85r,4l41,94r,3l41,104r,2l41,111r,3l43,116r,2l43,121r,l43,123r12,-7l43,r,xe" fillcolor="#e15800" stroked="f">
                  <v:path arrowok="t" o:connecttype="custom" o:connectlocs="43,0;0,0;0,0;0,0;0,0;0,0;0,2;0,2;0,5;2,7;2,9;2,9;5,12;5,17;7,19;9,22;9,26;12,29;14,31;17,36;19,39;19,43;22,43;22,48;24,51;26,55;26,58;29,58;29,60;29,63;29,63;31,65;31,65;31,68;34,70;34,75;36,80;38,85;38,89;41,94;41,97;41,104;41,106;41,111;41,114;43,116;43,118;43,121;43,121;43,123;55,116;43,0;43,0" o:connectangles="0,0,0,0,0,0,0,0,0,0,0,0,0,0,0,0,0,0,0,0,0,0,0,0,0,0,0,0,0,0,0,0,0,0,0,0,0,0,0,0,0,0,0,0,0,0,0,0,0,0,0,0,0"/>
                </v:shape>
                <v:shape id="Freeform 3839" o:spid="_x0000_s2418" style="position:absolute;left:6080;top:4399;width:55;height:123;visibility:visible;mso-wrap-style:square;v-text-anchor:top" coordsize="5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pgMQA&#10;AADdAAAADwAAAGRycy9kb3ducmV2LnhtbESP3WoCMRSE7wXfIZxC7zTbCnW7GkWE/lxUwbUPcNgc&#10;N+tuTpYk1e3bNwXBy2FmvmGW68F24kI+NI4VPE0zEMSV0w3XCr6Pb5McRIjIGjvHpOCXAqxX49ES&#10;C+2ufKBLGWuRIBwKVGBi7AspQ2XIYpi6njh5J+ctxiR9LbXHa4LbTj5n2Yu02HBaMNjT1lDVlj9W&#10;gWwNnvX7Fv2ecec/Tnlbyi+lHh+GzQJEpCHew7f2p1Ywm7/O4P9Ne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q6YDEAAAA3QAAAA8AAAAAAAAAAAAAAAAAmAIAAGRycy9k&#10;b3ducmV2LnhtbFBLBQYAAAAABAAEAPUAAACJAwAAAAA=&#10;" path="m43,l,,,,,,,,,,,2r,l,5,2,7r,2l2,9r3,3l5,17r2,2l9,22r,4l12,29r2,2l17,36r2,3l19,43r3,l22,48r2,3l26,55r,3l29,58r,2l29,63r,l31,65r,l31,68r3,2l34,75r2,5l38,85r,4l41,94r,3l41,104r,2l41,111r,3l43,116r,2l43,121r,l43,123r12,-7l43,r,xe" fillcolor="#e35c00" stroked="f">
                  <v:path arrowok="t" o:connecttype="custom" o:connectlocs="43,0;0,0;0,0;0,0;0,0;0,0;0,2;0,2;0,5;2,7;2,9;2,9;5,12;5,17;7,19;9,22;9,26;12,29;14,31;17,36;19,39;19,43;22,43;22,48;24,51;26,55;26,58;29,58;29,60;29,63;29,63;31,65;31,65;31,68;34,70;34,75;36,80;38,85;38,89;41,94;41,97;41,104;41,106;41,111;41,114;43,116;43,118;43,121;43,121;43,123;55,116;43,0;43,0" o:connectangles="0,0,0,0,0,0,0,0,0,0,0,0,0,0,0,0,0,0,0,0,0,0,0,0,0,0,0,0,0,0,0,0,0,0,0,0,0,0,0,0,0,0,0,0,0,0,0,0,0,0,0,0,0"/>
                </v:shape>
                <v:shape id="Freeform 3840" o:spid="_x0000_s2419" style="position:absolute;left:6080;top:4399;width:55;height:123;visibility:visible;mso-wrap-style:square;v-text-anchor:top" coordsize="5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G4cYA&#10;AADdAAAADwAAAGRycy9kb3ducmV2LnhtbESPQWvCQBSE74X+h+UVvDWbWqltdJVYFEQ9aOqlt0f2&#10;mQ3Nvg3ZVeO/7xYKHoeZ+YaZznvbiAt1vnas4CVJQRCXTtdcKTh+rZ7fQfiArLFxTApu5GE+e3yY&#10;YqbdlQ90KUIlIoR9hgpMCG0mpS8NWfSJa4mjd3KdxRBlV0nd4TXCbSOHafomLdYcFwy29Gmo/CnO&#10;VsH2O98sNlxWZ7PLi91yL3t3lEoNnvp8AiJQH+7h//ZaK3gdf4zg701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G4cYAAADdAAAADwAAAAAAAAAAAAAAAACYAgAAZHJz&#10;L2Rvd25yZXYueG1sUEsFBgAAAAAEAAQA9QAAAIsDAAAAAA==&#10;" path="m43,l,,,,,,,,,,,2r,l,5,2,7r,2l2,9r3,3l5,17r2,2l9,22r,4l12,29r2,2l17,36r2,3l19,43r3,l22,48r2,3l26,55r,3l29,58r,2l29,63r,l31,65r,l31,68r3,2l34,75r2,5l38,85r,4l41,94r,3l41,104r,2l41,111r,3l43,116r,2l43,121r,l43,123r12,-7l43,r,xe" fillcolor="#e55f00" stroked="f">
                  <v:path arrowok="t" o:connecttype="custom" o:connectlocs="43,0;0,0;0,0;0,0;0,0;0,0;0,2;0,2;0,5;2,7;2,9;2,9;5,12;5,17;7,19;9,22;9,26;12,29;14,31;17,36;19,39;19,43;22,43;22,48;24,51;26,55;26,58;29,58;29,60;29,63;29,63;31,65;31,65;31,68;34,70;34,75;36,80;38,85;38,89;41,94;41,97;41,104;41,106;41,111;41,114;43,116;43,118;43,121;43,121;43,123;55,116;43,0;43,0" o:connectangles="0,0,0,0,0,0,0,0,0,0,0,0,0,0,0,0,0,0,0,0,0,0,0,0,0,0,0,0,0,0,0,0,0,0,0,0,0,0,0,0,0,0,0,0,0,0,0,0,0,0,0,0,0"/>
                </v:shape>
                <v:shape id="Freeform 3841" o:spid="_x0000_s2420" style="position:absolute;left:6080;top:4399;width:55;height:123;visibility:visible;mso-wrap-style:square;v-text-anchor:top" coordsize="5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ZcQA&#10;AADdAAAADwAAAGRycy9kb3ducmV2LnhtbESPW4vCMBSE3xf8D+Es+LamKl62axQRBB+9ofh2aI5t&#10;2eakJLGt/94sLPg4zMw3zGLVmUo05HxpWcFwkIAgzqwuOVdwPm2/5iB8QNZYWSYFT/KwWvY+Fphq&#10;2/KBmmPIRYSwT1FBEUKdSumzggz6ga2Jo3e3zmCI0uVSO2wj3FRylCRTabDkuFBgTZuCst/jwyho&#10;buY8DFd9X58uBz+rLq27+r1S/c9u/QMiUBfe4f/2TisYz74n8Pc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J/mXEAAAA3QAAAA8AAAAAAAAAAAAAAAAAmAIAAGRycy9k&#10;b3ducmV2LnhtbFBLBQYAAAAABAAEAPUAAACJAwAAAAA=&#10;" path="m43,l,,,,,,,,2,r,2l2,2r,3l5,7r,2l7,9r2,3l9,17r3,2l14,22r3,4l19,29r,2l22,36r,3l22,43r,l24,48r,3l26,55r,3l29,58r,2l29,63r,l31,65r,l31,68r3,2l34,75r2,5l38,85r,4l41,94r,3l41,104r,2l41,111r,3l43,116r,2l43,121r,l43,123r12,-7l43,r,xe" fillcolor="#e76300" stroked="f">
                  <v:path arrowok="t" o:connecttype="custom" o:connectlocs="43,0;0,0;0,0;0,0;0,0;2,0;2,2;2,2;2,5;5,7;5,9;7,9;9,12;9,17;12,19;14,22;17,26;19,29;19,31;22,36;22,39;22,43;22,43;24,48;24,51;26,55;26,58;29,58;29,60;29,63;29,63;31,65;31,65;31,68;34,70;34,75;36,80;38,85;38,89;41,94;41,97;41,104;41,106;41,111;41,114;43,116;43,118;43,121;43,121;43,123;55,116;43,0;43,0" o:connectangles="0,0,0,0,0,0,0,0,0,0,0,0,0,0,0,0,0,0,0,0,0,0,0,0,0,0,0,0,0,0,0,0,0,0,0,0,0,0,0,0,0,0,0,0,0,0,0,0,0,0,0,0,0"/>
                </v:shape>
                <v:shape id="Freeform 3842" o:spid="_x0000_s2421" style="position:absolute;left:6087;top:4399;width:48;height:123;visibility:visible;mso-wrap-style:square;v-text-anchor:top" coordsize="4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ocYA&#10;AADdAAAADwAAAGRycy9kb3ducmV2LnhtbESPQUvDQBSE74X+h+UVvLUbFbY2ZlOKKIonjVp6fGaf&#10;m9Ds25hd2/Tfu0LB4zAz3zDFenSdONAQWs8aLhcZCOLam5athve3h/kNiBCRDXaeScOJAqzL6aTA&#10;3Pgjv9KhilYkCIccNTQx9rmUoW7IYVj4njh5X35wGJMcrDQDHhPcdfIqy5R02HJaaLCnu4bqffXj&#10;NHzcj3a1U88vJ7KP3581o9pWSuuL2bi5BRFpjP/hc/vJaLherhT8vUlPQJ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nocYAAADdAAAADwAAAAAAAAAAAAAAAACYAgAAZHJz&#10;L2Rvd25yZXYueG1sUEsFBgAAAAAEAAQA9QAAAIsDAAAAAA==&#10;" path="m36,l,,,,,,,,,,,2r,l,5,,7,,9r2,l2,12r3,5l5,19r2,3l10,26r2,3l12,31r3,5l15,39r,4l15,43r2,5l17,51r2,4l19,58r3,l22,60r,3l22,63r2,2l24,65r,3l27,70r,5l29,80r2,5l31,89r3,5l34,97r,7l34,106r,5l34,114r2,2l36,118r,3l36,121r,2l48,116,36,r,xe" fillcolor="#e96600" stroked="f">
                  <v:path arrowok="t" o:connecttype="custom" o:connectlocs="36,0;0,0;0,0;0,0;0,0;0,0;0,2;0,2;0,5;0,7;0,9;2,9;2,12;5,17;5,19;7,22;10,26;12,29;12,31;15,36;15,39;15,43;15,43;17,48;17,51;19,55;19,58;22,58;22,60;22,63;22,63;24,65;24,65;24,68;27,70;27,75;29,80;31,85;31,89;34,94;34,97;34,104;34,106;34,111;34,114;36,116;36,118;36,121;36,121;36,123;48,116;36,0;36,0" o:connectangles="0,0,0,0,0,0,0,0,0,0,0,0,0,0,0,0,0,0,0,0,0,0,0,0,0,0,0,0,0,0,0,0,0,0,0,0,0,0,0,0,0,0,0,0,0,0,0,0,0,0,0,0,0"/>
                </v:shape>
                <v:shape id="Freeform 3843" o:spid="_x0000_s2422" style="position:absolute;left:6087;top:4399;width:48;height:123;visibility:visible;mso-wrap-style:square;v-text-anchor:top" coordsize="4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1sYA&#10;AADdAAAADwAAAGRycy9kb3ducmV2LnhtbESPW2vCQBSE34X+h+UUfBHdtIKX6CpFGgj1ydv7MXty&#10;abNnQ3Y16b/vFgQfh5n5hllve1OLO7WusqzgbRKBIM6srrhQcD4l4wUI55E11pZJwS852G5eBmuM&#10;te34QPejL0SAsItRQel9E0vpspIMuoltiIOX29agD7ItpG6xC3BTy/comkmDFYeFEhvalZT9HG9G&#10;wfV6ST6/qm6UfO8pTXe3fL/scqWGr/3HCoSn3j/Dj3aqFUznyzn8vw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71sYAAADdAAAADwAAAAAAAAAAAAAAAACYAgAAZHJz&#10;L2Rvd25yZXYueG1sUEsFBgAAAAAEAAQA9QAAAIsDAAAAAA==&#10;" path="m36,l,,,,,,,,,,,2r,l,5,,7,,9r2,l2,12r3,5l5,19r2,3l10,26r2,3l12,31r3,5l17,39r2,4l19,43r3,5l22,51r,4l22,58r,l22,60r2,3l24,63r,2l24,65r,3l27,70r,5l29,80r2,5l31,89r3,5l34,97r,7l34,106r,5l34,114r2,2l36,118r,3l36,121r,2l48,116,36,r,xe" fillcolor="#eb6900" stroked="f">
                  <v:path arrowok="t" o:connecttype="custom" o:connectlocs="36,0;0,0;0,0;0,0;0,0;0,0;0,2;0,2;0,5;0,7;0,9;2,9;2,12;5,17;5,19;7,22;10,26;12,29;12,31;15,36;17,39;19,43;19,43;22,48;22,51;22,55;22,58;22,58;22,60;24,63;24,63;24,65;24,65;24,68;27,70;27,75;29,80;31,85;31,89;34,94;34,97;34,104;34,106;34,111;34,114;36,116;36,118;36,121;36,121;36,123;48,116;36,0;36,0" o:connectangles="0,0,0,0,0,0,0,0,0,0,0,0,0,0,0,0,0,0,0,0,0,0,0,0,0,0,0,0,0,0,0,0,0,0,0,0,0,0,0,0,0,0,0,0,0,0,0,0,0,0,0,0,0"/>
                </v:shape>
                <v:shape id="Freeform 3844" o:spid="_x0000_s2423" style="position:absolute;left:6087;top:4399;width:48;height:123;visibility:visible;mso-wrap-style:square;v-text-anchor:top" coordsize="4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hUcQA&#10;AADdAAAADwAAAGRycy9kb3ducmV2LnhtbERPTWvCQBC9F/wPywheSt2oGGt0lSCIBQvFNJfehuyY&#10;RLOzIbtq+u/dQ6HHx/teb3vTiDt1rrasYDKOQBAXVtdcKsi/92/vIJxH1thYJgW/5GC7GbysMdH2&#10;wSe6Z74UIYRdggoq79tESldUZNCNbUscuLPtDPoAu1LqDh8h3DRyGkWxNFhzaKiwpV1FxTW7GQU/&#10;lxTzr/3RvKZNfPjMs3lEeq7UaNinKxCeev8v/nN/aAWzxTLMDW/CE5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qYVHEAAAA3QAAAA8AAAAAAAAAAAAAAAAAmAIAAGRycy9k&#10;b3ducmV2LnhtbFBLBQYAAAAABAAEAPUAAACJAwAAAAA=&#10;" path="m36,l,,,,,,,,,,,2r,l,5,,7,,9r2,l2,12r3,5l5,19r2,3l10,26r2,3l15,31r,5l17,39r2,4l19,43r3,5l24,51r3,4l27,58r,l27,60r2,3l29,63r,2l29,65r2,3l31,70r,5l31,80r3,5l34,89r,5l34,97r2,7l36,106r,5l36,114r,2l36,118r,3l36,121r,2l48,116,36,r,xe" fillcolor="#ed6d00" stroked="f">
                  <v:path arrowok="t" o:connecttype="custom" o:connectlocs="36,0;0,0;0,0;0,0;0,0;0,0;0,2;0,2;0,5;0,7;0,9;2,9;2,12;5,17;5,19;7,22;10,26;12,29;15,31;15,36;17,39;19,43;19,43;22,48;24,51;27,55;27,58;27,58;27,60;29,63;29,63;29,65;29,65;31,68;31,70;31,75;31,80;34,85;34,89;34,94;34,97;36,104;36,106;36,111;36,114;36,116;36,118;36,121;36,121;36,123;48,116;36,0;36,0" o:connectangles="0,0,0,0,0,0,0,0,0,0,0,0,0,0,0,0,0,0,0,0,0,0,0,0,0,0,0,0,0,0,0,0,0,0,0,0,0,0,0,0,0,0,0,0,0,0,0,0,0,0,0,0,0"/>
                </v:shape>
                <v:shape id="Freeform 3845" o:spid="_x0000_s2424" style="position:absolute;left:6087;top:4399;width:48;height:123;visibility:visible;mso-wrap-style:square;v-text-anchor:top" coordsize="4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zBRsYA&#10;AADdAAAADwAAAGRycy9kb3ducmV2LnhtbESPT2sCMRTE7wW/Q3hCbzWrFaurUdpCoZce/IPo7bF5&#10;bpbdvKxJquu3bwShx2FmfsMsVp1txIV8qBwrGA4yEMSF0xWXCnbbr5cpiBCRNTaOScGNAqyWvacF&#10;5tpdeU2XTSxFgnDIUYGJsc2lDIUhi2HgWuLknZy3GJP0pdQerwluGznKsom0WHFaMNjSp6Gi3vxa&#10;BWezbg/hWHb1z2jsz7T/2NYTo9Rzv3ufg4jUxf/wo/2tFby+zWZwf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zBRsYAAADdAAAADwAAAAAAAAAAAAAAAACYAgAAZHJz&#10;L2Rvd25yZXYueG1sUEsFBgAAAAAEAAQA9QAAAIsDAAAAAA==&#10;" path="m36,l,,,,,,,,,,,2r2,l2,5r,2l2,9r3,l5,12r2,5l7,19r3,3l10,26r2,3l15,31r,5l17,39r2,4l19,43r3,5l24,51r3,4l27,58r,l27,60r2,3l29,63r,2l29,65r2,3l31,70r,5l31,80r3,5l34,89r,5l34,97r2,7l36,106r,5l36,114r,2l36,118r,3l36,121r,2l48,116,36,r,xe" fillcolor="#ef7000" stroked="f">
                  <v:path arrowok="t" o:connecttype="custom" o:connectlocs="36,0;0,0;0,0;0,0;0,0;0,0;0,2;2,2;2,5;2,7;2,9;5,9;5,12;7,17;7,19;10,22;10,26;12,29;15,31;15,36;17,39;19,43;19,43;22,48;24,51;27,55;27,58;27,58;27,60;29,63;29,63;29,65;29,65;31,68;31,70;31,75;31,80;34,85;34,89;34,94;34,97;36,104;36,106;36,111;36,114;36,116;36,118;36,121;36,121;36,123;48,116;36,0;36,0" o:connectangles="0,0,0,0,0,0,0,0,0,0,0,0,0,0,0,0,0,0,0,0,0,0,0,0,0,0,0,0,0,0,0,0,0,0,0,0,0,0,0,0,0,0,0,0,0,0,0,0,0,0,0,0,0"/>
                </v:shape>
                <v:shape id="Freeform 3846" o:spid="_x0000_s2425" style="position:absolute;left:6092;top:4399;width:43;height:123;visibility:visible;mso-wrap-style:square;v-text-anchor:top" coordsize="4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fmNMIA&#10;AADdAAAADwAAAGRycy9kb3ducmV2LnhtbERPy2oCMRTdF/yHcAV3NaNCkalRRHyU7qqVbm8nt5Op&#10;k5shiZPp3zeLQpeH815tBtuKnnxoHCuYTQsQxJXTDdcK3i+HxyWIEJE1to5JwQ8F2KxHDysstUv8&#10;Rv051iKHcChRgYmxK6UMlSGLYeo64sx9OW8xZuhrqT2mHG5bOS+KJ2mx4dxgsKOdoep2vlsFaeHt&#10;8Tu9fn6Y07VPe1MdL9eg1GQ8bJ9BRBriv/jP/aIVLJZF3p/f5Cc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Y0wgAAAN0AAAAPAAAAAAAAAAAAAAAAAJgCAABkcnMvZG93&#10;bnJldi54bWxQSwUGAAAAAAQABAD1AAAAhwMAAAAA&#10;" path="m31,l,,,,,,,,,,,2r,l,5,2,7r,2l2,9r,3l2,17r,2l5,22r,4l7,29r3,2l10,36r2,3l14,43r,l17,48r2,3l22,55r,3l22,58r,2l24,63r,l24,65r,l26,68r,2l26,75r,5l29,85r,4l29,94r,3l31,104r,2l31,111r,3l31,116r,2l31,121r,l31,123r12,-7l31,r,xe" fillcolor="#f17400" stroked="f">
                  <v:path arrowok="t" o:connecttype="custom" o:connectlocs="31,0;0,0;0,0;0,0;0,0;0,0;0,2;0,2;0,5;2,7;2,9;2,9;2,12;2,17;2,19;5,22;5,26;7,29;10,31;10,36;12,39;14,43;14,43;17,48;19,51;22,55;22,58;22,58;22,60;24,63;24,63;24,65;24,65;26,68;26,70;26,75;26,80;29,85;29,89;29,94;29,97;31,104;31,106;31,111;31,114;31,116;31,118;31,121;31,121;31,123;43,116;31,0;31,0" o:connectangles="0,0,0,0,0,0,0,0,0,0,0,0,0,0,0,0,0,0,0,0,0,0,0,0,0,0,0,0,0,0,0,0,0,0,0,0,0,0,0,0,0,0,0,0,0,0,0,0,0,0,0,0,0"/>
                </v:shape>
                <v:shape id="Freeform 3847" o:spid="_x0000_s2426" style="position:absolute;left:6092;top:4399;width:43;height:123;visibility:visible;mso-wrap-style:square;v-text-anchor:top" coordsize="4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VsIA&#10;AADdAAAADwAAAGRycy9kb3ducmV2LnhtbESPwWrDMBBE74X+g9hCbs0qNRTjRAkhUOpr3F5621gb&#10;y8RauZaauH9fFQo9DjPzhtnsZj+oK0+xD2JgtdSgWNpge+kMvL+9PJagYiKxNARhA98cYbe9v9tQ&#10;ZcNNjnxtUqcyRGJFBlxKY4UYW8ee4jKMLNk7h8lTynLq0E50y3A/4JPWz+ipl7zgaOSD4/bSfHkD&#10;ODiLTVGXAT/056Eu8PUU0ZjFw7xfg0o8p//wX7u2BopSr+D3TX4Cu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NWwgAAAN0AAAAPAAAAAAAAAAAAAAAAAJgCAABkcnMvZG93&#10;bnJldi54bWxQSwUGAAAAAAQABAD1AAAAhwMAAAAA&#10;" path="m31,l,,,,,,,,,,,2r,l,5,2,7r,2l2,9r3,3l5,17r2,2l10,22r,4l12,29r,2l14,36r,3l17,43r,l19,48r,3l22,55r,3l22,58r,2l24,63r,l24,65r,l26,68r,2l26,75r,5l29,85r,4l29,94r,3l31,104r,2l31,111r,3l31,116r,2l31,121r,l31,123r12,-7l31,r,xe" fillcolor="#f37700" stroked="f">
                  <v:path arrowok="t" o:connecttype="custom" o:connectlocs="31,0;0,0;0,0;0,0;0,0;0,0;0,2;0,2;0,5;2,7;2,9;2,9;5,12;5,17;7,19;10,22;10,26;12,29;12,31;14,36;14,39;17,43;17,43;19,48;19,51;22,55;22,58;22,58;22,60;24,63;24,63;24,65;24,65;26,68;26,70;26,75;26,80;29,85;29,89;29,94;29,97;31,104;31,106;31,111;31,114;31,116;31,118;31,121;31,121;31,123;43,116;31,0;31,0" o:connectangles="0,0,0,0,0,0,0,0,0,0,0,0,0,0,0,0,0,0,0,0,0,0,0,0,0,0,0,0,0,0,0,0,0,0,0,0,0,0,0,0,0,0,0,0,0,0,0,0,0,0,0,0,0"/>
                </v:shape>
                <v:shape id="Freeform 3848" o:spid="_x0000_s2427" style="position:absolute;left:6092;top:4399;width:39;height:123;visibility:visible;mso-wrap-style:square;v-text-anchor:top" coordsize="39,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JocUA&#10;AADdAAAADwAAAGRycy9kb3ducmV2LnhtbESP0WrCQBRE34X+w3ILvulGC5KkriJKoQ8VMe0HXLLX&#10;bDB7N81uTezXu4Lg4zAzZ5jlerCNuFDna8cKZtMEBHHpdM2Vgp/vj0kKwgdkjY1jUnAlD+vVy2iJ&#10;uXY9H+lShEpECPscFZgQ2lxKXxqy6KeuJY7eyXUWQ5RdJXWHfYTbRs6TZCEt1hwXDLa0NVSeiz+r&#10;YDhsUv/b77Pz7t/Yfvals+yUKTV+HTbvIAIN4Rl+tD+1grc0mcP9TX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omhxQAAAN0AAAAPAAAAAAAAAAAAAAAAAJgCAABkcnMv&#10;ZG93bnJldi54bWxQSwUGAAAAAAQABAD1AAAAigMAAAAA&#10;" path="m31,l,,,,,,,,,,,2r,l,5,2,7r,2l2,9r3,3l5,17r2,2l10,22r,4l12,29r,2l14,36r,3l17,43r,l19,48r,3l22,55r,3l22,58r,2l24,63r,l24,65r,l26,68r,2l26,75r,5l29,85r,4l29,94r,3l31,104r,2l31,111r,3l31,116r,2l31,121r,l31,123r8,-7l31,r,xe" fillcolor="#f57b00" stroked="f">
                  <v:path arrowok="t" o:connecttype="custom" o:connectlocs="31,0;0,0;0,0;0,0;0,0;0,0;0,2;0,2;0,5;2,7;2,9;2,9;5,12;5,17;7,19;10,22;10,26;12,29;12,31;14,36;14,39;17,43;17,43;19,48;19,51;22,55;22,58;22,58;22,60;24,63;24,63;24,65;24,65;26,68;26,70;26,75;26,80;29,85;29,89;29,94;29,97;31,104;31,106;31,111;31,114;31,116;31,118;31,121;31,121;31,123;39,116;31,0;31,0" o:connectangles="0,0,0,0,0,0,0,0,0,0,0,0,0,0,0,0,0,0,0,0,0,0,0,0,0,0,0,0,0,0,0,0,0,0,0,0,0,0,0,0,0,0,0,0,0,0,0,0,0,0,0,0,0"/>
                </v:shape>
                <v:shape id="Freeform 3849" o:spid="_x0000_s2428" style="position:absolute;left:6092;top:4399;width:39;height:123;visibility:visible;mso-wrap-style:square;v-text-anchor:top" coordsize="39,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IsUA&#10;AADdAAAADwAAAGRycy9kb3ducmV2LnhtbESP0WrCQBRE3wv+w3IF3+pGhRBSVxFREaHQRD/gkr3N&#10;ps3eDdlVo1/fLRT6OMzMGWa5HmwrbtT7xrGC2TQBQVw53XCt4HLev2YgfEDW2DomBQ/ysF6NXpaY&#10;a3fngm5lqEWEsM9RgQmhy6X0lSGLfuo64uh9ut5iiLKvpe7xHuG2lfMkSaXFhuOCwY62hqrv8moV&#10;PLOBn1+H0+56tkVh0vIjfTcbpSbjYfMGItAQ/sN/7aNWsMiSBfy+i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L4ixQAAAN0AAAAPAAAAAAAAAAAAAAAAAJgCAABkcnMv&#10;ZG93bnJldi54bWxQSwUGAAAAAAQABAD1AAAAigMAAAAA&#10;" path="m31,l,,,,,,,,,,,2r,l,5,2,7r,2l2,9r3,3l5,17r2,2l10,22r,4l12,29r,2l14,36r,3l17,43r,l19,48r,3l22,55r,3l22,58r,2l24,63r,l24,65r,l26,68r,2l26,75r,5l29,85r,4l29,94r,3l31,104r,2l31,111r,3l31,116r,2l31,121r,l31,123r8,-7l31,r,xe" fillcolor="#f77e00" stroked="f">
                  <v:path arrowok="t" o:connecttype="custom" o:connectlocs="31,0;0,0;0,0;0,0;0,0;0,0;0,2;0,2;0,5;2,7;2,9;2,9;5,12;5,17;7,19;10,22;10,26;12,29;12,31;14,36;14,39;17,43;17,43;19,48;19,51;22,55;22,58;22,58;22,60;24,63;24,63;24,65;24,65;26,68;26,70;26,75;26,80;29,85;29,89;29,94;29,97;31,104;31,106;31,111;31,114;31,116;31,118;31,121;31,121;31,123;39,116;31,0;31,0" o:connectangles="0,0,0,0,0,0,0,0,0,0,0,0,0,0,0,0,0,0,0,0,0,0,0,0,0,0,0,0,0,0,0,0,0,0,0,0,0,0,0,0,0,0,0,0,0,0,0,0,0,0,0,0,0"/>
                </v:shape>
                <v:shape id="Freeform 3850" o:spid="_x0000_s2429" style="position:absolute;left:6092;top:4399;width:39;height:123;visibility:visible;mso-wrap-style:square;v-text-anchor:top" coordsize="39,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hscUA&#10;AADdAAAADwAAAGRycy9kb3ducmV2LnhtbESP3YrCMBSE7wXfIRzBG9F0dVekGmUVhQVlwR+8PjTH&#10;ttic1CZq16c3C4KXw8x8w0xmtSnEjSqXW1bw0YtAECdW55wqOOxX3REI55E1FpZJwR85mE2bjQnG&#10;2t55S7edT0WAsItRQeZ9GUvpkowMup4tiYN3spVBH2SVSl3hPcBNIftRNJQGcw4LGZa0yCg5765G&#10;wQPXXh/nqXscT4fLfLPsfEn6Vardqr/HIDzV/h1+tX+0gsEo+oT/N+EJ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aGxxQAAAN0AAAAPAAAAAAAAAAAAAAAAAJgCAABkcnMv&#10;ZG93bnJldi54bWxQSwUGAAAAAAQABAD1AAAAigMAAAAA&#10;" path="m31,l,,,,,,,,2,r,2l2,2r,3l5,7r,2l7,9r,3l7,17r,2l10,22r2,4l12,29r,2l14,36r,3l17,43r,l19,48r,3l22,55r,3l22,58r,2l24,63r,l24,65r,l26,68r,2l26,75r,5l29,85r,4l29,94r,3l31,104r,2l31,111r,3l31,116r,2l31,121r,l31,123r8,-7l31,r,xe" fillcolor="#f98100" stroked="f">
                  <v:path arrowok="t" o:connecttype="custom" o:connectlocs="31,0;0,0;0,0;0,0;0,0;2,0;2,2;2,2;2,5;5,7;5,9;7,9;7,12;7,17;7,19;10,22;12,26;12,29;12,31;14,36;14,39;17,43;17,43;19,48;19,51;22,55;22,58;22,58;22,60;24,63;24,63;24,65;24,65;26,68;26,70;26,75;26,80;29,85;29,89;29,94;29,97;31,104;31,106;31,111;31,114;31,116;31,118;31,121;31,121;31,123;39,116;31,0;31,0" o:connectangles="0,0,0,0,0,0,0,0,0,0,0,0,0,0,0,0,0,0,0,0,0,0,0,0,0,0,0,0,0,0,0,0,0,0,0,0,0,0,0,0,0,0,0,0,0,0,0,0,0,0,0,0,0"/>
                </v:shape>
                <v:shape id="Freeform 3851" o:spid="_x0000_s2430" style="position:absolute;left:6099;top:4399;width:32;height:123;visibility:visible;mso-wrap-style:square;v-text-anchor:top" coordsize="3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9fcUA&#10;AADdAAAADwAAAGRycy9kb3ducmV2LnhtbESPQWsCMRSE74X+h/AEbzVRqch2s2IrghcP2lLw9tg8&#10;N6ubl+0m6vrvG6HQ4zAz3zD5oneNuFIXas8axiMFgrj0puZKw9fn+mUOIkRkg41n0nCnAIvi+SnH&#10;zPgb7+i6j5VIEA4ZarAxtpmUobTkMIx8S5y8o+8cxiS7SpoObwnuGjlRaiYd1pwWLLb0Yak87y8u&#10;UYw60Ml+T2bupzr0zZ23q/ep1sNBv3wDEamP/+G/9sZomM7VKzzepCc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X19xQAAAN0AAAAPAAAAAAAAAAAAAAAAAJgCAABkcnMv&#10;ZG93bnJldi54bWxQSwUGAAAAAAQABAD1AAAAigMAAAAA&#10;" path="m24,l,,,,,,,,,,,2r,l,5,,7,,9r,l,12r3,5l3,19r,3l5,26r,3l5,31r2,5l7,39r3,4l10,43r2,5l12,51r3,4l15,58r,l15,60r2,3l17,63r,2l17,65r2,3l19,70r,5l19,80r3,5l22,89r2,5l24,97r3,7l27,106r,5l27,114r2,2l29,118r,3l29,121r3,2l32,116,24,r,xe" fillcolor="#fb8500" stroked="f">
                  <v:path arrowok="t" o:connecttype="custom" o:connectlocs="24,0;0,0;0,0;0,0;0,0;0,0;0,2;0,2;0,5;0,7;0,9;0,9;0,12;3,17;3,19;3,22;5,26;5,29;5,31;7,36;7,39;10,43;10,43;12,48;12,51;15,55;15,58;15,58;15,60;17,63;17,63;17,65;17,65;19,68;19,70;19,75;19,80;22,85;22,89;24,94;24,97;27,104;27,106;27,111;27,114;29,116;29,118;29,121;29,121;32,123;32,116;24,0;24,0" o:connectangles="0,0,0,0,0,0,0,0,0,0,0,0,0,0,0,0,0,0,0,0,0,0,0,0,0,0,0,0,0,0,0,0,0,0,0,0,0,0,0,0,0,0,0,0,0,0,0,0,0,0,0,0,0"/>
                </v:shape>
                <v:shape id="Freeform 3852" o:spid="_x0000_s2431" style="position:absolute;left:6099;top:4399;width:32;height:123;visibility:visible;mso-wrap-style:square;v-text-anchor:top" coordsize="3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RFsQA&#10;AADdAAAADwAAAGRycy9kb3ducmV2LnhtbESPQWsCMRSE7wX/Q3hCbzWxgiyrUUSwVPSytnp+bJ67&#10;i5uXJUl1+++NIHgcZuYbZr7sbSuu5EPjWMN4pEAQl840XGn4/dl8ZCBCRDbYOiYN/xRguRi8zTE3&#10;7sYFXQ+xEgnCIUcNdYxdLmUoa7IYRq4jTt7ZeYsxSV9J4/GW4LaVn0pNpcWG00KNHa1rKi+HP6th&#10;ff4qjtvM74qsk6fGrko12e61fh/2qxmISH18hZ/tb6NhkqkpPN6k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g0RbEAAAA3QAAAA8AAAAAAAAAAAAAAAAAmAIAAGRycy9k&#10;b3ducmV2LnhtbFBLBQYAAAAABAAEAPUAAACJAwAAAAA=&#10;" path="m24,l,,,,,,,,,,,2r,l,5,,7,,9r,l,12r3,5l3,19r,3l5,26r,3l7,31r3,5l12,39r,4l12,43r3,5l15,51r2,4l17,58r,l17,60r,3l17,63r,2l17,65r2,3l19,70r,5l19,80r3,5l22,89r2,5l24,97r3,7l27,106r,5l27,114r2,2l29,118r,3l29,121r3,2l32,116,24,r,xe" fillcolor="#fd8800" stroked="f">
                  <v:path arrowok="t" o:connecttype="custom" o:connectlocs="24,0;0,0;0,0;0,0;0,0;0,0;0,2;0,2;0,5;0,7;0,9;0,9;0,12;3,17;3,19;3,22;5,26;5,29;7,31;10,36;12,39;12,43;12,43;15,48;15,51;17,55;17,58;17,58;17,60;17,63;17,63;17,65;17,65;19,68;19,70;19,75;19,80;22,85;22,89;24,94;24,97;27,104;27,106;27,111;27,114;29,116;29,118;29,121;29,121;32,123;32,116;24,0;24,0" o:connectangles="0,0,0,0,0,0,0,0,0,0,0,0,0,0,0,0,0,0,0,0,0,0,0,0,0,0,0,0,0,0,0,0,0,0,0,0,0,0,0,0,0,0,0,0,0,0,0,0,0,0,0,0,0"/>
                </v:shape>
                <v:shape id="Freeform 3853" o:spid="_x0000_s2432" style="position:absolute;left:6099;top:4399;width:32;height:123;visibility:visible;mso-wrap-style:square;v-text-anchor:top" coordsize="3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MscMA&#10;AADdAAAADwAAAGRycy9kb3ducmV2LnhtbESPT2sCMRTE7wW/Q3gFbzXbClW2ZhctCF79Q3t9bp6b&#10;1M3Lsokav31TKHgcZuY3zKJOrhNXGoL1rOB1UoAgbry23Co47NcvcxAhImvsPJOCOwWoq9HTAkvt&#10;b7yl6y62IkM4lKjAxNiXUobGkMMw8T1x9k5+cBizHFqpB7xluOvkW1G8S4eW84LBnj4NNefdxSk4&#10;9eZuj0f/ZfGwttNVTN8/s6TU+DktP0BESvER/m9vtILpvJjB35v8BGT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XMscMAAADdAAAADwAAAAAAAAAAAAAAAACYAgAAZHJzL2Rv&#10;d25yZXYueG1sUEsFBgAAAAAEAAQA9QAAAIgDAAAAAA==&#10;" path="m24,l,,,,,,,,,,,2r,l,5,,7,,9r3,l3,12r2,5l5,19r2,3l10,26r2,3l12,31r3,5l15,39r,4l15,43r,5l15,51r2,4l17,58r,l17,60r,3l17,63r,2l17,65r2,3l19,70r,5l19,80r3,5l22,89r2,5l24,97r3,7l27,106r,5l27,114r2,2l29,118r,3l29,121r3,2l32,116,24,r,xe" fillcolor="#ff8c00" stroked="f">
                  <v:path arrowok="t" o:connecttype="custom" o:connectlocs="24,0;0,0;0,0;0,0;0,0;0,0;0,2;0,2;0,5;0,7;0,9;3,9;3,12;5,17;5,19;7,22;10,26;12,29;12,31;15,36;15,39;15,43;15,43;15,48;15,51;17,55;17,58;17,58;17,60;17,63;17,63;17,65;17,65;19,68;19,70;19,75;19,80;22,85;22,89;24,94;24,97;27,104;27,106;27,111;27,114;29,116;29,118;29,121;29,121;32,123;32,116;24,0;24,0" o:connectangles="0,0,0,0,0,0,0,0,0,0,0,0,0,0,0,0,0,0,0,0,0,0,0,0,0,0,0,0,0,0,0,0,0,0,0,0,0,0,0,0,0,0,0,0,0,0,0,0,0,0,0,0,0"/>
                </v:shape>
                <v:shape id="Freeform 3854" o:spid="_x0000_s2433" style="position:absolute;left:6123;top:4391;width:25;height:131;visibility:visible;mso-wrap-style:square;v-text-anchor:top" coordsize="2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LesIA&#10;AADdAAAADwAAAGRycy9kb3ducmV2LnhtbERPzWrCQBC+F3yHZYTe6kaFoKmriKAUbAuxfYBpdpqk&#10;7s6G7Krx7TuHQo8f3/9qM3inrtTHNrCB6SQDRVwF23Jt4PNj/7QAFROyRReYDNwpwmY9elhhYcON&#10;S7qeUq0khGOBBpqUukLrWDXkMU5CRyzcd+g9JoF9rW2PNwn3Ts+yLNceW5aGBjvaNVSdTxcvJbPl&#10;7uunfDvm7vL+enA5l3ieG/M4HrbPoBIN6V/8536xBuaLTObKG3kC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Mt6wgAAAN0AAAAPAAAAAAAAAAAAAAAAAJgCAABkcnMvZG93&#10;bnJldi54bWxQSwUGAAAAAAQABAD1AAAAhwMAAAAA&#10;" path="m,8l25,r,l25,r,l25,3r,l25,5r,3l25,10r-3,3l22,15r,2l22,20r-2,5l20,30r,2l20,37r-3,2l17,44r,3l17,51r-2,l15,56r,3l15,63r,3l15,66r,2l15,71r-3,l12,73r,l12,76r,2l12,83r,5l12,93r,4l12,100r,5l12,110r,l12,114r,3l12,119r,3l12,122r,2l12,124r-4,7l,8r,xe" fillcolor="#cb3300" stroked="f">
                  <v:path arrowok="t" o:connecttype="custom" o:connectlocs="0,8;25,0;25,0;25,0;25,0;25,3;25,3;25,5;25,8;25,10;22,13;22,15;22,17;22,20;20,25;20,30;20,32;20,37;17,39;17,44;17,47;17,51;15,51;15,56;15,59;15,63;15,66;15,66;15,68;15,71;12,71;12,73;12,73;12,76;12,78;12,83;12,88;12,93;12,97;12,100;12,105;12,110;12,110;12,114;12,117;12,119;12,122;12,122;12,124;12,124;8,131;0,8;0,8" o:connectangles="0,0,0,0,0,0,0,0,0,0,0,0,0,0,0,0,0,0,0,0,0,0,0,0,0,0,0,0,0,0,0,0,0,0,0,0,0,0,0,0,0,0,0,0,0,0,0,0,0,0,0,0,0"/>
                </v:shape>
                <v:shape id="Freeform 3855" o:spid="_x0000_s2434" style="position:absolute;left:6123;top:4391;width:25;height:131;visibility:visible;mso-wrap-style:square;v-text-anchor:top" coordsize="2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SQvMQA&#10;AADdAAAADwAAAGRycy9kb3ducmV2LnhtbESP0WoCMRRE34X+Q7hC3zSrheJujSKKUiiUqv2Ay+a6&#10;WUxu0k1ct3/fFAp9HGbmDLNcD86KnrrYelYwmxYgiGuvW24UfJ73kwWImJA1Ws+k4JsirFcPoyVW&#10;2t/5SP0pNSJDOFaowKQUKiljbchhnPpAnL2L7xymLLtG6g7vGe6snBfFs3TYcl4wGGhrqL6ebk7B&#10;tdyF2Fub3ppQb91weDdfHzelHsfD5gVEoiH9h//ar1rB06Io4fdNf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EkLzEAAAA3QAAAA8AAAAAAAAAAAAAAAAAmAIAAGRycy9k&#10;b3ducmV2LnhtbFBLBQYAAAAABAAEAPUAAACJAwAAAAA=&#10;" path="m,8l25,r,l25,r,l25,3r,l25,5r,3l25,10r-3,3l22,15r,2l22,20r-2,5l20,30r,2l20,37r-3,2l17,44r,3l17,51r-2,l15,56r,3l15,63r,3l15,66r,2l15,71r-3,l12,73r,l12,76r,2l12,83r,5l12,93r,4l12,100r,5l12,110r,l12,114r,3l12,119r,3l12,122r,2l12,124r-4,7l,8r,xe" fillcolor="#cd3600" stroked="f">
                  <v:path arrowok="t" o:connecttype="custom" o:connectlocs="0,8;25,0;25,0;25,0;25,0;25,3;25,3;25,5;25,8;25,10;22,13;22,15;22,17;22,20;20,25;20,30;20,32;20,37;17,39;17,44;17,47;17,51;15,51;15,56;15,59;15,63;15,66;15,66;15,68;15,71;12,71;12,73;12,73;12,76;12,78;12,83;12,88;12,93;12,97;12,100;12,105;12,110;12,110;12,114;12,117;12,119;12,122;12,122;12,124;12,124;8,131;0,8;0,8" o:connectangles="0,0,0,0,0,0,0,0,0,0,0,0,0,0,0,0,0,0,0,0,0,0,0,0,0,0,0,0,0,0,0,0,0,0,0,0,0,0,0,0,0,0,0,0,0,0,0,0,0,0,0,0,0"/>
                </v:shape>
                <v:shape id="Freeform 3856" o:spid="_x0000_s2435" style="position:absolute;left:6123;top:4391;width:25;height:131;visibility:visible;mso-wrap-style:square;v-text-anchor:top" coordsize="2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1ZKsMA&#10;AADdAAAADwAAAGRycy9kb3ducmV2LnhtbERPXWvCMBR9F/YfwhX2pqkOXKlGEZ0wUNl06vOlubZl&#10;zU1ooq3/3jwM9ng437NFZ2pxp8ZXlhWMhgkI4tzqigsFp5/NIAXhA7LG2jIpeJCHxfylN8NM25YP&#10;dD+GQsQQ9hkqKENwmZQ+L8mgH1pHHLmrbQyGCJtC6gbbGG5qOU6SiTRYcWwo0dGqpPz3eDMKNreD&#10;PK8/zt/FZbX/2tbv3rl2p9Rrv1tOQQTqwr/4z/2pFbylo7g/vo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1ZKsMAAADdAAAADwAAAAAAAAAAAAAAAACYAgAAZHJzL2Rv&#10;d25yZXYueG1sUEsFBgAAAAAEAAQA9QAAAIgDAAAAAA==&#10;" path="m,8l25,r,l25,r,l25,3r,l25,5r,3l25,10r-3,3l22,15r,2l22,20r-2,5l20,30r,2l20,37r-3,2l17,44r,3l17,51r-2,l15,56r,3l15,63r,3l15,66r,2l15,71r-3,l12,73r,l12,76r,2l12,83r,5l12,93r,4l12,100r,5l12,110r,l12,114r,3l12,119r,3l12,122r,2l12,124r-4,7l,8r,xe" fillcolor="#cf3900" stroked="f">
                  <v:path arrowok="t" o:connecttype="custom" o:connectlocs="0,8;25,0;25,0;25,0;25,0;25,3;25,3;25,5;25,8;25,10;22,13;22,15;22,17;22,20;20,25;20,30;20,32;20,37;17,39;17,44;17,47;17,51;15,51;15,56;15,59;15,63;15,66;15,66;15,68;15,71;12,71;12,73;12,73;12,76;12,78;12,83;12,88;12,93;12,97;12,100;12,105;12,110;12,110;12,114;12,117;12,119;12,122;12,122;12,124;12,124;8,131;0,8;0,8" o:connectangles="0,0,0,0,0,0,0,0,0,0,0,0,0,0,0,0,0,0,0,0,0,0,0,0,0,0,0,0,0,0,0,0,0,0,0,0,0,0,0,0,0,0,0,0,0,0,0,0,0,0,0,0,0"/>
                </v:shape>
                <v:shape id="Freeform 3857" o:spid="_x0000_s2436" style="position:absolute;left:6123;top:4391;width:25;height:131;visibility:visible;mso-wrap-style:square;v-text-anchor:top" coordsize="2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NL7sYA&#10;AADdAAAADwAAAGRycy9kb3ducmV2LnhtbESPT4vCMBTE74LfITxhb5pWRaRrlEUQZQ+Cf1jY29vm&#10;bVvavJQm2vbbG0HwOMzMb5jVpjOVuFPjCssK4kkEgji1uuBMwfWyGy9BOI+ssbJMCnpysFkPBytM&#10;tG35RPezz0SAsEtQQe59nUjp0pwMuomtiYP3bxuDPsgmk7rBNsBNJadRtJAGCw4LOda0zSktzzej&#10;YFf3bbkoZ9P57/fPsbC3/vi33yr1Meq+PkF46vw7/GoftILZMo7h+SY8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NL7sYAAADdAAAADwAAAAAAAAAAAAAAAACYAgAAZHJz&#10;L2Rvd25yZXYueG1sUEsFBgAAAAAEAAQA9QAAAIsDAAAAAA==&#10;" path="m,8l25,r,l25,r,l25,3r,l25,5r,3l25,10r-3,3l22,15r,2l22,20r-2,5l20,30r,2l20,37r-3,2l17,44r-2,3l15,51r,l15,56r,3l15,63r-3,3l12,66r,2l12,71r,l12,73r,l12,76r,2l12,83r,5l12,93r,4l12,100r,5l12,110r,l12,114r,3l12,119r,3l12,122r,2l12,124r-4,7l,8r,xe" fillcolor="#d13d00" stroked="f">
                  <v:path arrowok="t" o:connecttype="custom" o:connectlocs="0,8;25,0;25,0;25,0;25,0;25,3;25,3;25,5;25,8;25,10;22,13;22,15;22,17;22,20;20,25;20,30;20,32;20,37;17,39;17,44;15,47;15,51;15,51;15,56;15,59;15,63;12,66;12,66;12,68;12,71;12,71;12,73;12,73;12,76;12,78;12,83;12,88;12,93;12,97;12,100;12,105;12,110;12,110;12,114;12,117;12,119;12,122;12,122;12,124;12,124;8,131;0,8;0,8" o:connectangles="0,0,0,0,0,0,0,0,0,0,0,0,0,0,0,0,0,0,0,0,0,0,0,0,0,0,0,0,0,0,0,0,0,0,0,0,0,0,0,0,0,0,0,0,0,0,0,0,0,0,0,0,0"/>
                </v:shape>
                <v:shape id="Freeform 3858" o:spid="_x0000_s2437" style="position:absolute;left:6123;top:4391;width:25;height:131;visibility:visible;mso-wrap-style:square;v-text-anchor:top" coordsize="2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KCMQA&#10;AADdAAAADwAAAGRycy9kb3ducmV2LnhtbESPQWvCQBSE70L/w/IK3nSTSK2kboJUxB6rlZ4f2Wc2&#10;mH0bstsY/fVuodDjMDPfMOtytK0YqPeNYwXpPAFBXDndcK3g9LWbrUD4gKyxdUwKbuShLJ4ma8y1&#10;u/KBhmOoRYSwz1GBCaHLpfSVIYt+7jri6J1dbzFE2ddS93iNcNvKLEmW0mLDccFgR++GqsvxxyrY&#10;hFGeXmq/fc32w/77ZlJ3/0yVmj6PmzcQgcbwH/5rf2gFi1Wawe+b+ARk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aSgjEAAAA3QAAAA8AAAAAAAAAAAAAAAAAmAIAAGRycy9k&#10;b3ducmV2LnhtbFBLBQYAAAAABAAEAPUAAACJAwAAAAA=&#10;" path="m,8l25,r,l25,r,l25,3r,l25,5r,3l25,10r-3,3l22,15r,2l22,20r-2,5l20,30r,2l20,37r-3,2l17,44r-2,3l15,51r,l15,56r,3l15,63r-3,3l12,66r,2l12,71r,l12,73r,l12,76r,2l12,83r,5l12,93r,4l12,100r,5l12,110r,l12,114r,3l12,119r,3l12,122r,2l12,124r-4,7l,8r,xe" fillcolor="#d34000" stroked="f">
                  <v:path arrowok="t" o:connecttype="custom" o:connectlocs="0,8;25,0;25,0;25,0;25,0;25,3;25,3;25,5;25,8;25,10;22,13;22,15;22,17;22,20;20,25;20,30;20,32;20,37;17,39;17,44;15,47;15,51;15,51;15,56;15,59;15,63;12,66;12,66;12,68;12,71;12,71;12,73;12,73;12,76;12,78;12,83;12,88;12,93;12,97;12,100;12,105;12,110;12,110;12,114;12,117;12,119;12,122;12,122;12,124;12,124;8,131;0,8;0,8" o:connectangles="0,0,0,0,0,0,0,0,0,0,0,0,0,0,0,0,0,0,0,0,0,0,0,0,0,0,0,0,0,0,0,0,0,0,0,0,0,0,0,0,0,0,0,0,0,0,0,0,0,0,0,0,0"/>
                </v:shape>
              </v:group>
              <v:group id="Group 3859" o:spid="_x0000_s2438" style="position:absolute;left:5973;top:1733;width:434;height:3126" coordorigin="5733,1493" coordsize="434,3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6+UsUAAADdAAAADwAAAGRycy9kb3ducmV2LnhtbESPQYvCMBSE7wv+h/AE&#10;b2vaLS5SjSLiigcRVgXx9miebbF5KU1s6783wsIeh5n5hpkve1OJlhpXWlYQjyMQxJnVJecKzqef&#10;zykI55E1VpZJwZMcLBeDjzmm2nb8S+3R5yJA2KWooPC+TqV0WUEG3djWxMG72cagD7LJpW6wC3BT&#10;ya8o+pYGSw4LBda0Lii7Hx9GwbbDbpXEm3Z/v62f19PkcNnHpNRo2K9mIDz1/j/8195pBck0TuD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vlLFAAAA3QAA&#10;AA8AAAAAAAAAAAAAAAAAqgIAAGRycy9kb3ducmV2LnhtbFBLBQYAAAAABAAEAPoAAACcAwAAAAA=&#10;">
                <v:shape id="Freeform 3860" o:spid="_x0000_s2439" style="position:absolute;left:6123;top:4391;width:25;height:131;visibility:visible;mso-wrap-style:square;v-text-anchor:top" coordsize="2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J3TscA&#10;AADdAAAADwAAAGRycy9kb3ducmV2LnhtbESPUUvDQBCE34X+h2MFX8ReqiJt7LU0QrH2RWz7A5bc&#10;mkvN7cXc2sT+ek8QfBxm5htmvhx8o07UxTqwgck4A0VcBltzZeCwX99MQUVBttgEJgPfFGG5GF3M&#10;Mbeh5zc67aRSCcIxRwNOpM21jqUjj3EcWuLkvYfOoyTZVdp22Ce4b/Rtlj1ojzWnBYctPTkqP3Zf&#10;PlGcez5+lvuX16K4nhXHs/TbtRhzdTmsHkEJDfIf/mtvrIG76eQeft+kJ6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Sd07HAAAA3QAAAA8AAAAAAAAAAAAAAAAAmAIAAGRy&#10;cy9kb3ducmV2LnhtbFBLBQYAAAAABAAEAPUAAACMAwAAAAA=&#10;" path="m,8l25,r,l25,r,l25,3r,l25,5r,3l25,10r-3,3l22,15r,2l22,20r-2,5l20,30r,2l20,37r-3,2l17,44r-2,3l15,51r,l15,56r,3l15,63r-3,3l12,66r,2l12,71r,l12,73r,l12,76r,2l12,83r,5l12,93r,4l12,100r,5l12,110r,l12,114r,3l12,119r,3l12,122r,2l12,124r-4,7l,8r,xe" fillcolor="#d54400" stroked="f">
                  <v:path arrowok="t" o:connecttype="custom" o:connectlocs="0,8;25,0;25,0;25,0;25,0;25,3;25,3;25,5;25,8;25,10;22,13;22,15;22,17;22,20;20,25;20,30;20,32;20,37;17,39;17,44;15,47;15,51;15,51;15,56;15,59;15,63;12,66;12,66;12,68;12,71;12,71;12,73;12,73;12,76;12,78;12,83;12,88;12,93;12,97;12,100;12,105;12,110;12,110;12,114;12,117;12,119;12,122;12,122;12,124;12,124;8,131;0,8;0,8" o:connectangles="0,0,0,0,0,0,0,0,0,0,0,0,0,0,0,0,0,0,0,0,0,0,0,0,0,0,0,0,0,0,0,0,0,0,0,0,0,0,0,0,0,0,0,0,0,0,0,0,0,0,0,0,0"/>
                </v:shape>
                <v:shape id="Freeform 3861" o:spid="_x0000_s2440" style="position:absolute;left:6123;top:4391;width:25;height:131;visibility:visible;mso-wrap-style:square;v-text-anchor:top" coordsize="2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1ScQA&#10;AADdAAAADwAAAGRycy9kb3ducmV2LnhtbESPQWvCQBSE74X+h+UVepG6UdsiqatEQZqr2t4f2dds&#10;aPZtzNtq/PddQfA4zMw3zGI1+FadqJcmsIHJOANFXAXbcG3g67B9mYOSiGyxDUwGLiSwWj4+LDC3&#10;4cw7Ou1jrRKEJUcDLsYu11oqRx5lHDri5P2E3mNMsq+17fGc4L7V0yx71x4bTgsOO9o4qn73f95A&#10;thY36orP6ferO5ajsmhEdhtjnp+G4gNUpCHew7d2aQ3M5pM3uL5JT0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3dUnEAAAA3QAAAA8AAAAAAAAAAAAAAAAAmAIAAGRycy9k&#10;b3ducmV2LnhtbFBLBQYAAAAABAAEAPUAAACJAwAAAAA=&#10;" path="m,8l25,r,l25,r,l25,3r,l25,5r,3l25,10r-3,3l22,15r,2l22,20r-2,5l20,30r,2l20,37r-3,2l17,44r-2,3l15,51r,l15,56r,3l15,63r-3,3l12,66r,2l12,71r,l12,73r,l12,76r,2l12,83r,5l12,93r,4l12,100r,5l12,110r,l12,114r,3l12,119r,3l12,122r,2l12,124r-4,7l,8r,xe" fillcolor="#d74700" stroked="f">
                  <v:path arrowok="t" o:connecttype="custom" o:connectlocs="0,8;25,0;25,0;25,0;25,0;25,3;25,3;25,5;25,8;25,10;22,13;22,15;22,17;22,20;20,25;20,30;20,32;20,37;17,39;17,44;15,47;15,51;15,51;15,56;15,59;15,63;12,66;12,66;12,68;12,71;12,71;12,73;12,73;12,76;12,78;12,83;12,88;12,93;12,97;12,100;12,105;12,110;12,110;12,114;12,117;12,119;12,122;12,122;12,124;12,124;8,131;0,8;0,8" o:connectangles="0,0,0,0,0,0,0,0,0,0,0,0,0,0,0,0,0,0,0,0,0,0,0,0,0,0,0,0,0,0,0,0,0,0,0,0,0,0,0,0,0,0,0,0,0,0,0,0,0,0,0,0,0"/>
                </v:shape>
                <v:shape id="Freeform 3862" o:spid="_x0000_s2441" style="position:absolute;left:6123;top:4391;width:22;height:131;visibility:visible;mso-wrap-style:square;v-text-anchor:top" coordsize="2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J28gA&#10;AADdAAAADwAAAGRycy9kb3ducmV2LnhtbESPQWvCQBSE74L/YXlCL1I3GhSJ2Ugq2BZ7KLU99PjM&#10;PpPQ7NuQ3Wj677uC0OMwM98w6XYwjbhQ52rLCuazCARxYXXNpYKvz/3jGoTzyBoby6Tglxxss/Eo&#10;xUTbK3/Q5ehLESDsElRQed8mUrqiIoNuZlvi4J1tZ9AH2ZVSd3gNcNPIRRStpMGaw0KFLe0qKn6O&#10;vVFweuvl4Tsun/N8enrqlwsZDy/vSj1MhnwDwtPg/8P39qtWEK/nK7i9CU9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gYnbyAAAAN0AAAAPAAAAAAAAAAAAAAAAAJgCAABk&#10;cnMvZG93bnJldi54bWxQSwUGAAAAAAQABAD1AAAAjQMAAAAA&#10;" path="m,8l20,r,l20,r,l20,3r,l20,5r,3l22,10r,3l22,15r,2l22,20r-2,5l20,30r,2l20,37r-3,2l17,44r-2,3l15,51r,l15,56r,3l15,63r-3,3l12,66r,2l12,71r,l12,73r,l12,76r,2l12,83r,5l12,93r,4l12,100r,5l12,110r,l12,114r,3l12,119r,3l12,122r,2l12,124r-4,7l,8r,xe" fillcolor="#d94b00" stroked="f">
                  <v:path arrowok="t" o:connecttype="custom" o:connectlocs="0,8;20,0;20,0;20,0;20,0;20,3;20,3;20,5;20,8;22,10;22,13;22,15;22,17;22,20;20,25;20,30;20,32;20,37;17,39;17,44;15,47;15,51;15,51;15,56;15,59;15,63;12,66;12,66;12,68;12,71;12,71;12,73;12,73;12,76;12,78;12,83;12,88;12,93;12,97;12,100;12,105;12,110;12,110;12,114;12,117;12,119;12,122;12,122;12,124;12,124;8,131;0,8;0,8" o:connectangles="0,0,0,0,0,0,0,0,0,0,0,0,0,0,0,0,0,0,0,0,0,0,0,0,0,0,0,0,0,0,0,0,0,0,0,0,0,0,0,0,0,0,0,0,0,0,0,0,0,0,0,0,0"/>
                </v:shape>
                <v:shape id="Freeform 3863" o:spid="_x0000_s2442" style="position:absolute;left:6123;top:4391;width:20;height:131;visibility:visible;mso-wrap-style:square;v-text-anchor:top" coordsize="2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BYsYA&#10;AADdAAAADwAAAGRycy9kb3ducmV2LnhtbESPT2vCQBTE7wW/w/KE3upGCxqim2CFQqG91BTx+Nh9&#10;+YPZt2l2q7Gf3i0IPQ4z8xtmU4y2E2cafOtYwXyWgCDWzrRcK/gqX59SED4gG+wck4IreSjyycMG&#10;M+Mu/EnnfahFhLDPUEETQp9J6XVDFv3M9cTRq9xgMUQ51NIMeIlw28lFkiylxZbjQoM97RrSp/2P&#10;VaB/vys8bq8veqzcIfmwZVe+l0o9TsftGkSgMfyH7+03o+A5na/g701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ZBYsYAAADdAAAADwAAAAAAAAAAAAAAAACYAgAAZHJz&#10;L2Rvd25yZXYueG1sUEsFBgAAAAAEAAQA9QAAAIsDAAAAAA==&#10;" path="m,8l20,r,l20,r,l20,3r,l20,5r,3l20,10r,3l20,15r,2l20,20r,5l20,30r,2l20,37r-3,2l17,44r-2,3l15,51r,l15,56r,3l15,63r-3,3l12,66r,2l12,71r,l12,73r,l12,76r,2l12,83r,5l12,93r,4l12,100r,5l12,110r,l12,114r,3l12,119r,3l12,122r,2l12,124r-4,7l,8r,xe" fillcolor="#db4e00" stroked="f">
                  <v:path arrowok="t" o:connecttype="custom" o:connectlocs="0,8;20,0;20,0;20,0;20,0;20,3;20,3;20,5;20,8;20,10;20,13;20,15;20,17;20,20;20,25;20,30;20,32;20,37;17,39;17,44;15,47;15,51;15,51;15,56;15,59;15,63;12,66;12,66;12,68;12,71;12,71;12,73;12,73;12,76;12,78;12,83;12,88;12,93;12,97;12,100;12,105;12,110;12,110;12,114;12,117;12,119;12,122;12,122;12,124;12,124;8,131;0,8;0,8" o:connectangles="0,0,0,0,0,0,0,0,0,0,0,0,0,0,0,0,0,0,0,0,0,0,0,0,0,0,0,0,0,0,0,0,0,0,0,0,0,0,0,0,0,0,0,0,0,0,0,0,0,0,0,0,0"/>
                </v:shape>
                <v:shape id="Freeform 3864" o:spid="_x0000_s2443" style="position:absolute;left:6123;top:4391;width:20;height:131;visibility:visible;mso-wrap-style:square;v-text-anchor:top" coordsize="2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84YcQA&#10;AADdAAAADwAAAGRycy9kb3ducmV2LnhtbERPW2vCMBR+F/YfwhH2NlMniKtGkYFOGA7nFd8OzbEp&#10;a05Kk7X13y8PAx8/vvts0dlSNFT7wrGC4SABQZw5XXCu4HhYvUxA+ICssXRMCu7kYTF/6s0w1a7l&#10;b2r2IRcxhH2KCkwIVSqlzwxZ9ANXEUfu5mqLIcI6l7rGNobbUr4myVhaLDg2GKzo3VD2s/+1Cs4m&#10;JN1u/fmxGd3f2uu6OV2+tiulnvvdcgoiUBce4n/3RisYTYZxbnwTn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POGHEAAAA3QAAAA8AAAAAAAAAAAAAAAAAmAIAAGRycy9k&#10;b3ducmV2LnhtbFBLBQYAAAAABAAEAPUAAACJAwAAAAA=&#10;" path="m,8l20,r,l20,r,l20,3r,l20,5r,3l20,10r,3l20,15r,2l20,20r,5l20,30r,2l20,37r-3,2l17,44r-2,3l15,51r,l15,56r,3l15,63r-3,3l12,66r,2l12,71r,l12,73r,l12,76r,2l12,83r,5l12,93r,4l12,100r,5l12,110r,l12,114r,3l12,119r,3l12,122r,2l12,124r-4,7l,8r,xe" fillcolor="#dd5100" stroked="f">
                  <v:path arrowok="t" o:connecttype="custom" o:connectlocs="0,8;20,0;20,0;20,0;20,0;20,3;20,3;20,5;20,8;20,10;20,13;20,15;20,17;20,20;20,25;20,30;20,32;20,37;17,39;17,44;15,47;15,51;15,51;15,56;15,59;15,63;12,66;12,66;12,68;12,71;12,71;12,73;12,73;12,76;12,78;12,83;12,88;12,93;12,97;12,100;12,105;12,110;12,110;12,114;12,117;12,119;12,122;12,122;12,124;12,124;8,131;0,8;0,8" o:connectangles="0,0,0,0,0,0,0,0,0,0,0,0,0,0,0,0,0,0,0,0,0,0,0,0,0,0,0,0,0,0,0,0,0,0,0,0,0,0,0,0,0,0,0,0,0,0,0,0,0,0,0,0,0"/>
                </v:shape>
                <v:shape id="Freeform 3865" o:spid="_x0000_s2444" style="position:absolute;left:6123;top:4391;width:20;height:131;visibility:visible;mso-wrap-style:square;v-text-anchor:top" coordsize="2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038QA&#10;AADdAAAADwAAAGRycy9kb3ducmV2LnhtbESPQWvCQBSE7wX/w/KE3urGWkSjq4hQaY9GEY/P7DOJ&#10;Zt+G3TXGf98tCB6HmfmGmS87U4uWnK8sKxgOEhDEudUVFwr2u++PCQgfkDXWlknBgzwsF723Oaba&#10;3nlLbRYKESHsU1RQhtCkUvq8JIN+YBvi6J2tMxiidIXUDu8Rbmr5mSRjabDiuFBiQ+uS8mt2MwpO&#10;q8fXZrP1l4yO3aF21X7X/l6Veu93qxmIQF14hZ/tH61gNBlO4f9Nf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8NN/EAAAA3QAAAA8AAAAAAAAAAAAAAAAAmAIAAGRycy9k&#10;b3ducmV2LnhtbFBLBQYAAAAABAAEAPUAAACJAwAAAAA=&#10;" path="m,8l20,r,l20,r,l20,3r,l20,5r,3l20,10r,3l20,15r,2l20,20r,5l20,30r,2l20,37r-3,2l17,44r-2,3l15,51r,l15,56r,3l15,63r-3,3l12,66r,2l12,71r,l12,73r,l12,76r,2l12,83r,5l12,93r,4l12,100r,5l12,110r,l12,114r,3l12,119r,3l12,122r,2l12,124r-4,7l,8r,xe" fillcolor="#df5500" stroked="f">
                  <v:path arrowok="t" o:connecttype="custom" o:connectlocs="0,8;20,0;20,0;20,0;20,0;20,3;20,3;20,5;20,8;20,10;20,13;20,15;20,17;20,20;20,25;20,30;20,32;20,37;17,39;17,44;15,47;15,51;15,51;15,56;15,59;15,63;12,66;12,66;12,68;12,71;12,71;12,73;12,73;12,76;12,78;12,83;12,88;12,93;12,97;12,100;12,105;12,110;12,110;12,114;12,117;12,119;12,122;12,122;12,124;12,124;8,131;0,8;0,8" o:connectangles="0,0,0,0,0,0,0,0,0,0,0,0,0,0,0,0,0,0,0,0,0,0,0,0,0,0,0,0,0,0,0,0,0,0,0,0,0,0,0,0,0,0,0,0,0,0,0,0,0,0,0,0,0"/>
                </v:shape>
                <v:shape id="Freeform 3866" o:spid="_x0000_s2445" style="position:absolute;left:6123;top:4391;width:20;height:131;visibility:visible;mso-wrap-style:square;v-text-anchor:top" coordsize="2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vKMEA&#10;AADdAAAADwAAAGRycy9kb3ducmV2LnhtbERPTYvCMBC9C/sfwgh7s6kuaKlGkdUF9+DBqtDj0Ixt&#10;sZmUJtruv98cBI+P973aDKYRT+pcbVnBNIpBEBdW11wquJx/JgkI55E1NpZJwR852Kw/RitMte35&#10;RM/MlyKEsEtRQeV9m0rpiooMusi2xIG72c6gD7Arpe6wD+GmkbM4nkuDNYeGClv6rqi4Zw+jINtx&#10;vXC5PNCxSfJHTv3vdV8q9TketksQngb/Fr/cB63gK5mF/eFNe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DLyjBAAAA3QAAAA8AAAAAAAAAAAAAAAAAmAIAAGRycy9kb3du&#10;cmV2LnhtbFBLBQYAAAAABAAEAPUAAACGAwAAAAA=&#10;" path="m,8l20,r,l20,r,l20,3r,l20,5r,3l20,10r,3l20,15r,2l20,20r,5l20,30r,2l20,37r-3,2l17,44r-2,3l15,51r,l15,56r,3l15,63r-3,3l12,66r,2l12,71r,l12,73r,l12,76r-2,2l10,83r,5l10,93r,4l10,100r,5l10,110r,l10,114r,3l12,119r,3l12,122r,2l12,124r-4,7l,8r,xe" fillcolor="#e15800" stroked="f">
                  <v:path arrowok="t" o:connecttype="custom" o:connectlocs="0,8;20,0;20,0;20,0;20,0;20,3;20,3;20,5;20,8;20,10;20,13;20,15;20,17;20,20;20,25;20,30;20,32;20,37;17,39;17,44;15,47;15,51;15,51;15,56;15,59;15,63;12,66;12,66;12,68;12,71;12,71;12,73;12,73;12,76;10,78;10,83;10,88;10,93;10,97;10,100;10,105;10,110;10,110;10,114;10,117;12,119;12,122;12,122;12,124;12,124;8,131;0,8;0,8" o:connectangles="0,0,0,0,0,0,0,0,0,0,0,0,0,0,0,0,0,0,0,0,0,0,0,0,0,0,0,0,0,0,0,0,0,0,0,0,0,0,0,0,0,0,0,0,0,0,0,0,0,0,0,0,0"/>
                </v:shape>
                <v:shape id="Freeform 3867" o:spid="_x0000_s2446" style="position:absolute;left:6123;top:4391;width:20;height:131;visibility:visible;mso-wrap-style:square;v-text-anchor:top" coordsize="2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ie/MYA&#10;AADdAAAADwAAAGRycy9kb3ducmV2LnhtbESPQWvCQBSE74L/YXlCb7pRQWx0FRFKK/agaQ/19sg+&#10;s8Hs25BdTfz3bkHwOMzMN8xy3dlK3KjxpWMF41ECgjh3uuRCwe/Px3AOwgdkjZVjUnAnD+tVv7fE&#10;VLuWj3TLQiEihH2KCkwIdSqlzw1Z9CNXE0fv7BqLIcqmkLrBNsJtJSdJMpMWS44LBmvaGsov2dUq&#10;yA7t++f0yPs/c9p/7y5ZUV+rjVJvg26zABGoC6/ws/2lFUznkzH8v4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ie/MYAAADdAAAADwAAAAAAAAAAAAAAAACYAgAAZHJz&#10;L2Rvd25yZXYueG1sUEsFBgAAAAAEAAQA9QAAAIsDAAAAAA==&#10;" path="m,8l20,r,l20,r,l20,3r-3,l17,5r,3l17,10r,3l17,15r,2l17,20r-2,5l15,30r-3,2l12,37r,2l12,44r,3l12,51r,l12,56r,3l12,63r,3l12,66r,2l12,71r,l12,73r,l12,76r-2,2l10,83r,5l10,93r,4l10,100r,5l10,110r,l10,114r,3l12,119r,3l12,122r,2l12,124r-4,7l,8r,xe" fillcolor="#e35c00" stroked="f">
                  <v:path arrowok="t" o:connecttype="custom" o:connectlocs="0,8;20,0;20,0;20,0;20,0;20,3;17,3;17,5;17,8;17,10;17,13;17,15;17,17;17,20;15,25;15,30;12,32;12,37;12,39;12,44;12,47;12,51;12,51;12,56;12,59;12,63;12,66;12,66;12,68;12,71;12,71;12,73;12,73;12,76;10,78;10,83;10,88;10,93;10,97;10,100;10,105;10,110;10,110;10,114;10,117;12,119;12,122;12,122;12,124;12,124;8,131;0,8;0,8" o:connectangles="0,0,0,0,0,0,0,0,0,0,0,0,0,0,0,0,0,0,0,0,0,0,0,0,0,0,0,0,0,0,0,0,0,0,0,0,0,0,0,0,0,0,0,0,0,0,0,0,0,0,0,0,0"/>
                </v:shape>
                <v:shape id="Freeform 3868" o:spid="_x0000_s2447" style="position:absolute;left:6123;top:4391;width:20;height:131;visibility:visible;mso-wrap-style:square;v-text-anchor:top" coordsize="2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8s3scA&#10;AADdAAAADwAAAGRycy9kb3ducmV2LnhtbESPQWvCQBSE74X+h+UJvZRm0whFY1aRQrEiBU2K50f2&#10;mQSzb0N2jbG/visUehxm5hsmW42mFQP1rrGs4DWKQRCXVjdcKfguPl5mIJxH1thaJgU3crBaPj5k&#10;mGp75QMNua9EgLBLUUHtfZdK6cqaDLrIdsTBO9neoA+yr6Tu8RrgppVJHL9Jgw2HhRo7eq+pPOcX&#10;o+C0fz4O2+3uK9/8nOPCrc38WCRKPU3G9QKEp9H/h//an1rBdJYkcH8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LN7HAAAA3QAAAA8AAAAAAAAAAAAAAAAAmAIAAGRy&#10;cy9kb3ducmV2LnhtbFBLBQYAAAAABAAEAPUAAACMAwAAAAA=&#10;" path="m,8l20,r,l20,r,l20,3r-3,l17,5r,3l17,10r,3l17,15r,2l17,20r-2,5l15,30r-3,2l12,37r,2l12,44r,3l12,51r,l12,56r,3l12,63r,3l12,66r,2l12,71r,l12,73r,l12,76r-2,2l10,83r,5l10,93r,4l10,100r,5l10,110r,l10,114r,3l12,119r,3l12,122r,2l12,124r-4,7l,8r,xe" fillcolor="#e55f00" stroked="f">
                  <v:path arrowok="t" o:connecttype="custom" o:connectlocs="0,8;20,0;20,0;20,0;20,0;20,3;17,3;17,5;17,8;17,10;17,13;17,15;17,17;17,20;15,25;15,30;12,32;12,37;12,39;12,44;12,47;12,51;12,51;12,56;12,59;12,63;12,66;12,66;12,68;12,71;12,71;12,73;12,73;12,76;10,78;10,83;10,88;10,93;10,97;10,100;10,105;10,110;10,110;10,114;10,117;12,119;12,122;12,122;12,124;12,124;8,131;0,8;0,8" o:connectangles="0,0,0,0,0,0,0,0,0,0,0,0,0,0,0,0,0,0,0,0,0,0,0,0,0,0,0,0,0,0,0,0,0,0,0,0,0,0,0,0,0,0,0,0,0,0,0,0,0,0,0,0,0"/>
                </v:shape>
                <v:shape id="Freeform 3869" o:spid="_x0000_s2448" style="position:absolute;left:6123;top:4391;width:20;height:131;visibility:visible;mso-wrap-style:square;v-text-anchor:top" coordsize="2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2TcMQA&#10;AADdAAAADwAAAGRycy9kb3ducmV2LnhtbESPX2vCMBTF3wd+h3AF32aqHUOqUYZjTNiDzonP1+ba&#10;lDU3Jcna7tsvwsDHw/nz46w2g21ERz7UjhXMphkI4tLpmisFp6+3xwWIEJE1No5JwS8F2KxHDyss&#10;tOv5k7pjrEQa4VCgAhNjW0gZSkMWw9S1xMm7Om8xJukrqT32adw2cp5lz9JizYlgsKWtofL7+GMT&#10;t/OXvOzz67s1+HF+qg+v++yg1GQ8vCxBRBriPfzf3mkF+WKew+1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9k3DEAAAA3QAAAA8AAAAAAAAAAAAAAAAAmAIAAGRycy9k&#10;b3ducmV2LnhtbFBLBQYAAAAABAAEAPUAAACJAwAAAAA=&#10;" path="m,8l20,r,l20,r,l20,3r-3,l17,5r,3l17,10r,3l17,15r,2l17,20r-2,5l15,30r-3,2l12,37r,2l12,44r,3l12,51r,l12,56r,3l12,63r,3l12,66r,2l12,71r,l12,73r,l12,76r-2,2l10,83r,5l10,93r,4l10,100r,5l10,110r,l10,114r,3l12,119r,3l12,122r,2l12,124r-4,7l,8r,xe" fillcolor="#e76300" stroked="f">
                  <v:path arrowok="t" o:connecttype="custom" o:connectlocs="0,8;20,0;20,0;20,0;20,0;20,3;17,3;17,5;17,8;17,10;17,13;17,15;17,17;17,20;15,25;15,30;12,32;12,37;12,39;12,44;12,47;12,51;12,51;12,56;12,59;12,63;12,66;12,66;12,68;12,71;12,71;12,73;12,73;12,76;10,78;10,83;10,88;10,93;10,97;10,100;10,105;10,110;10,110;10,114;10,117;12,119;12,122;12,122;12,124;12,124;8,131;0,8;0,8" o:connectangles="0,0,0,0,0,0,0,0,0,0,0,0,0,0,0,0,0,0,0,0,0,0,0,0,0,0,0,0,0,0,0,0,0,0,0,0,0,0,0,0,0,0,0,0,0,0,0,0,0,0,0,0,0"/>
                </v:shape>
                <v:shape id="Freeform 3870" o:spid="_x0000_s2449" style="position:absolute;left:6123;top:4391;width:20;height:131;visibility:visible;mso-wrap-style:square;v-text-anchor:top" coordsize="2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bwaMUA&#10;AADdAAAADwAAAGRycy9kb3ducmV2LnhtbESP3WrCQBSE7wu+w3KE3tWNP1SJrqIBQYTSGn2AY/aY&#10;BLNnw+5q0rfvFgq9HGbmG2a16U0jnuR8bVnBeJSAIC6srrlUcDnv3xYgfEDW2FgmBd/kYbMevKww&#10;1bbjEz3zUIoIYZ+igiqENpXSFxUZ9CPbEkfvZp3BEKUrpXbYRbhp5CRJ3qXBmuNChS1lFRX3/GEU&#10;nD7NPHd2brbHXRf4/pEdvq6ZUq/DfrsEEagP/+G/9kErmC4mM/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vBoxQAAAN0AAAAPAAAAAAAAAAAAAAAAAJgCAABkcnMv&#10;ZG93bnJldi54bWxQSwUGAAAAAAQABAD1AAAAigMAAAAA&#10;" path="m,8l20,r,l20,r,l20,3r-3,l17,5r,3l17,10r,3l17,15r,2l17,20r-2,5l15,30r-3,2l12,37r,2l12,44r,3l12,51r,l12,56r,3l12,63r,3l12,66r,2l12,71r,l12,73r,l12,76r-2,2l10,83r,5l10,93r,4l10,100r,5l10,110r,l10,114r,3l12,119r,3l12,122r,2l12,124r-4,7l,8r,xe" fillcolor="#e96600" stroked="f">
                  <v:path arrowok="t" o:connecttype="custom" o:connectlocs="0,8;20,0;20,0;20,0;20,0;20,3;17,3;17,5;17,8;17,10;17,13;17,15;17,17;17,20;15,25;15,30;12,32;12,37;12,39;12,44;12,47;12,51;12,51;12,56;12,59;12,63;12,66;12,66;12,68;12,71;12,71;12,73;12,73;12,76;10,78;10,83;10,88;10,93;10,97;10,100;10,105;10,110;10,110;10,114;10,117;12,119;12,122;12,122;12,124;12,124;8,131;0,8;0,8" o:connectangles="0,0,0,0,0,0,0,0,0,0,0,0,0,0,0,0,0,0,0,0,0,0,0,0,0,0,0,0,0,0,0,0,0,0,0,0,0,0,0,0,0,0,0,0,0,0,0,0,0,0,0,0,0"/>
                </v:shape>
                <v:shape id="Freeform 3871" o:spid="_x0000_s2450" style="position:absolute;left:6123;top:4391;width:15;height:131;visibility:visible;mso-wrap-style:square;v-text-anchor:top" coordsize="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SpQ8QA&#10;AADdAAAADwAAAGRycy9kb3ducmV2LnhtbESPQWvCQBSE70L/w/IKvUjdNKKE6CqhpdSrifT8yD6T&#10;aPZtml1j+u9dQfA4zMw3zHo7mlYM1LvGsoKPWQSCuLS64UrBofh+T0A4j6yxtUwK/snBdvMyWWOq&#10;7ZX3NOS+EgHCLkUFtfddKqUrazLoZrYjDt7R9gZ9kH0ldY/XADetjKNoKQ02HBZq7OizpvKcX4wC&#10;mZ+SrBh0/vN3iWMyX9Xyd5op9fY6ZisQnkb/DD/aO61gnsQLuL8JT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EqUPEAAAA3QAAAA8AAAAAAAAAAAAAAAAAmAIAAGRycy9k&#10;b3ducmV2LnhtbFBLBQYAAAAABAAEAPUAAACJAwAAAAA=&#10;" path="m,8l12,r,l12,r,l12,3r,l12,5r,3l15,10r,3l15,15r,2l15,20r,5l15,30r-3,2l12,37r,2l12,44r,3l12,51r,l12,56r,3l12,63r,3l12,66r,2l12,71r,l12,73r,l12,76r-2,2l10,83r,5l10,93r,4l10,100r,5l10,110r,l10,114r,3l12,119r,3l12,122r,2l12,124r-4,7l,8r,xe" fillcolor="#eb6900" stroked="f">
                  <v:path arrowok="t" o:connecttype="custom" o:connectlocs="0,8;12,0;12,0;12,0;12,0;12,3;12,3;12,5;12,8;15,10;15,13;15,15;15,17;15,20;15,25;15,30;12,32;12,37;12,39;12,44;12,47;12,51;12,51;12,56;12,59;12,63;12,66;12,66;12,68;12,71;12,71;12,73;12,73;12,76;10,78;10,83;10,88;10,93;10,97;10,100;10,105;10,110;10,110;10,114;10,117;12,119;12,122;12,122;12,124;12,124;8,131;0,8;0,8" o:connectangles="0,0,0,0,0,0,0,0,0,0,0,0,0,0,0,0,0,0,0,0,0,0,0,0,0,0,0,0,0,0,0,0,0,0,0,0,0,0,0,0,0,0,0,0,0,0,0,0,0,0,0,0,0"/>
                </v:shape>
                <v:shape id="Freeform 3872" o:spid="_x0000_s2451" style="position:absolute;left:6123;top:4391;width:12;height:131;visibility:visible;mso-wrap-style:square;v-text-anchor:top" coordsize="1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urIMYA&#10;AADdAAAADwAAAGRycy9kb3ducmV2LnhtbESPT2vCQBTE74LfYXkFL6KbxiIhdRWxFbyJf/D8zD6T&#10;tNm3YXer0U/vFgo9DjPzG2a26EwjruR8bVnB6zgBQVxYXXOp4HhYjzIQPiBrbCyTgjt5WMz7vRnm&#10;2t54R9d9KEWEsM9RQRVCm0vpi4oM+rFtiaN3sc5giNKVUju8RbhpZJokU2mw5rhQYUuriorv/Y9R&#10;8PbxeKzc5tJ97r62p8wfhjY9k1KDl275DiJQF/7Df+2NVjDJ0in8vo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urIMYAAADdAAAADwAAAAAAAAAAAAAAAACYAgAAZHJz&#10;L2Rvd25yZXYueG1sUEsFBgAAAAAEAAQA9QAAAIsDAAAAAA==&#10;" path="m,8l12,r,l12,r,l12,3r,l12,5r,3l12,10r,3l12,15r,2l12,20r,5l12,30r,2l12,37r,2l12,44r,3l12,51r,l12,56r,3l12,63r,3l12,66r,2l12,71r,l12,73r,l12,76r-2,2l10,83r,5l10,93r,4l10,100r,5l10,110r,l10,114r,3l12,119r,3l12,122r,2l12,124r-4,7l,8r,xe" fillcolor="#ed6d00" stroked="f">
                  <v:path arrowok="t" o:connecttype="custom" o:connectlocs="0,8;12,0;12,0;12,0;12,0;12,3;12,3;12,5;12,8;12,10;12,13;12,15;12,17;12,20;12,25;12,30;12,32;12,37;12,39;12,44;12,47;12,51;12,51;12,56;12,59;12,63;12,66;12,66;12,68;12,71;12,71;12,73;12,73;12,76;10,78;10,83;10,88;10,93;10,97;10,100;10,105;10,110;10,110;10,114;10,117;12,119;12,122;12,122;12,124;12,124;8,131;0,8;0,8" o:connectangles="0,0,0,0,0,0,0,0,0,0,0,0,0,0,0,0,0,0,0,0,0,0,0,0,0,0,0,0,0,0,0,0,0,0,0,0,0,0,0,0,0,0,0,0,0,0,0,0,0,0,0,0,0"/>
                </v:shape>
                <v:shape id="Freeform 3873" o:spid="_x0000_s2452" style="position:absolute;left:6123;top:4391;width:12;height:131;visibility:visible;mso-wrap-style:square;v-text-anchor:top" coordsize="1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C8hMcA&#10;AADdAAAADwAAAGRycy9kb3ducmV2LnhtbESPQWvCQBSE7wX/w/KE3upGC22IbkJrKPRi0SiCt0f2&#10;mcRm34bsNqb/visUPA4z8w2zykbTioF611hWMJ9FIIhLqxuuFBz2H08xCOeRNbaWScEvOcjSycMK&#10;E22vvKOh8JUIEHYJKqi97xIpXVmTQTezHXHwzrY36IPsK6l7vAa4aeUiil6kwYbDQo0drWsqv4sf&#10;oyAeKrfZ5O26mW/HPD4dc/P1flHqcTq+LUF4Gv09/N/+1Aqe48Ur3N6EJ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vITHAAAA3QAAAA8AAAAAAAAAAAAAAAAAmAIAAGRy&#10;cy9kb3ducmV2LnhtbFBLBQYAAAAABAAEAPUAAACMAwAAAAA=&#10;" path="m,8l12,r,l12,r,l12,3r,l12,5r,3l12,10r,3l12,15r,2l12,20r,5l12,30r,2l12,37r,2l12,44r,3l12,51r,l12,56r,3l12,63r,3l12,66r,2l12,71r,l12,73r,l12,76r-2,2l10,83r,5l10,93r,4l10,100r,5l10,110r,l10,114r,3l12,119r,3l12,122r,2l12,124r-4,7l,8r,xe" fillcolor="#ef7000" stroked="f">
                  <v:path arrowok="t" o:connecttype="custom" o:connectlocs="0,8;12,0;12,0;12,0;12,0;12,3;12,3;12,5;12,8;12,10;12,13;12,15;12,17;12,20;12,25;12,30;12,32;12,37;12,39;12,44;12,47;12,51;12,51;12,56;12,59;12,63;12,66;12,66;12,68;12,71;12,71;12,73;12,73;12,76;10,78;10,83;10,88;10,93;10,97;10,100;10,105;10,110;10,110;10,114;10,117;12,119;12,122;12,122;12,124;12,124;8,131;0,8;0,8" o:connectangles="0,0,0,0,0,0,0,0,0,0,0,0,0,0,0,0,0,0,0,0,0,0,0,0,0,0,0,0,0,0,0,0,0,0,0,0,0,0,0,0,0,0,0,0,0,0,0,0,0,0,0,0,0"/>
                </v:shape>
                <v:shape id="Freeform 3874" o:spid="_x0000_s2453" style="position:absolute;left:6123;top:4391;width:12;height:131;visibility:visible;mso-wrap-style:square;v-text-anchor:top" coordsize="1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2i0MQA&#10;AADdAAAADwAAAGRycy9kb3ducmV2LnhtbERPy04CMRTdk/gPzTVhBx1AgQwUYkw0ujCGR1jfTC/T&#10;gent2NaZka+3CxOXJ+e93va2Fi35UDlWMBlnIIgLpysuFRwPL6MliBCRNdaOScEPBdhu7gZrzLXr&#10;eEftPpYihXDIUYGJscmlDIUhi2HsGuLEnZ23GBP0pdQeuxRuaznNsrm0WHFqMNjQs6Hiuv+2Cm56&#10;93C62MXXo29v3ccn9q/v3ig1vO+fViAi9fFf/Od+0wpmy2mam96k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NotDEAAAA3QAAAA8AAAAAAAAAAAAAAAAAmAIAAGRycy9k&#10;b3ducmV2LnhtbFBLBQYAAAAABAAEAPUAAACJAwAAAAA=&#10;" path="m,8l12,r,l12,r,l12,3r,l12,5r,3l12,10r,3l12,15r,2l12,20r,5l12,30r,2l12,37r,2l12,44r,3l12,51r,l12,56r,3l12,63r,3l12,66r,2l12,71r,l12,73r,l12,76r-2,2l10,83r,5l10,93r,4l10,100r,5l10,110r,l10,114r,3l12,119r,3l12,122r,2l12,124r-4,7l,8r,xe" fillcolor="#f17400" stroked="f">
                  <v:path arrowok="t" o:connecttype="custom" o:connectlocs="0,8;12,0;12,0;12,0;12,0;12,3;12,3;12,5;12,8;12,10;12,13;12,15;12,17;12,20;12,25;12,30;12,32;12,37;12,39;12,44;12,47;12,51;12,51;12,56;12,59;12,63;12,66;12,66;12,68;12,71;12,71;12,73;12,73;12,76;10,78;10,83;10,88;10,93;10,97;10,100;10,105;10,110;10,110;10,114;10,117;12,119;12,122;12,122;12,124;12,124;8,131;0,8;0,8" o:connectangles="0,0,0,0,0,0,0,0,0,0,0,0,0,0,0,0,0,0,0,0,0,0,0,0,0,0,0,0,0,0,0,0,0,0,0,0,0,0,0,0,0,0,0,0,0,0,0,0,0,0,0,0,0"/>
                </v:shape>
                <v:shape id="Freeform 3875" o:spid="_x0000_s2454" style="position:absolute;left:6123;top:4391;width:12;height:131;visibility:visible;mso-wrap-style:square;v-text-anchor:top" coordsize="1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X4sYA&#10;AADdAAAADwAAAGRycy9kb3ducmV2LnhtbESP0WqDQBRE3wv9h+UW+lKaNQZCal1FCoHSQoImH3Bx&#10;b1Xq3hV3E02/vhsI5HGYmTNMms+mF2caXWdZwXIRgSCure64UXA8bF83IJxH1thbJgUXcpBnjw8p&#10;JtpOXNK58o0IEHYJKmi9HxIpXd2SQbewA3Hwfuxo0Ac5NlKPOAW46WUcRWtpsOOw0OJAHy3Vv9XJ&#10;KNjJS/HytdvP347/KNqashm6Uqnnp7l4B+Fp9vfwrf2pFaw28Rtc34Qn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cX4sYAAADdAAAADwAAAAAAAAAAAAAAAACYAgAAZHJz&#10;L2Rvd25yZXYueG1sUEsFBgAAAAAEAAQA9QAAAIsDAAAAAA==&#10;" path="m,8l12,r,l12,r,l12,3r,l12,5r,3l12,10r,3l12,15r,2l12,20r,5l12,30r,2l12,37r,2l12,44r-2,3l10,51r,l10,56r,3l10,63,8,66r,l8,68r,3l8,71r,2l8,73r,3l8,78r,5l8,88r,5l8,97r,3l8,105r2,5l10,110r,4l10,117r,2l10,122r2,l12,124r,l8,131,,8r,xe" fillcolor="#f37700" stroked="f">
                  <v:path arrowok="t" o:connecttype="custom" o:connectlocs="0,8;12,0;12,0;12,0;12,0;12,3;12,3;12,5;12,8;12,10;12,13;12,15;12,17;12,20;12,25;12,30;12,32;12,37;12,39;12,44;10,47;10,51;10,51;10,56;10,59;10,63;8,66;8,66;8,68;8,71;8,71;8,73;8,73;8,76;8,78;8,83;8,88;8,93;8,97;8,100;8,105;10,110;10,110;10,114;10,117;10,119;10,122;12,122;12,124;12,124;8,131;0,8;0,8" o:connectangles="0,0,0,0,0,0,0,0,0,0,0,0,0,0,0,0,0,0,0,0,0,0,0,0,0,0,0,0,0,0,0,0,0,0,0,0,0,0,0,0,0,0,0,0,0,0,0,0,0,0,0,0,0"/>
                </v:shape>
                <v:shape id="Freeform 3876" o:spid="_x0000_s2455" style="position:absolute;left:6123;top:4391;width:12;height:131;visibility:visible;mso-wrap-style:square;v-text-anchor:top" coordsize="1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e5GsAA&#10;AADdAAAADwAAAGRycy9kb3ducmV2LnhtbERPzWrCQBC+F/oOyxS81U0N1hBdpRSUngoaH2DIjkls&#10;djbsjia+ffdQ6PHj+9/sJterO4XYeTbwNs9AEdfedtwYOFf71wJUFGSLvWcy8KAIu+3z0wZL60c+&#10;0v0kjUohHEs00IoMpdaxbslhnPuBOHEXHxxKgqHRNuCYwl2vF1n2rh12nBpaHOizpfrndHMGDvFI&#10;tpLrcsy/B6kCx9VSCmNmL9PHGpTQJP/iP/eXNZAXedqf3qQno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me5GsAAAADdAAAADwAAAAAAAAAAAAAAAACYAgAAZHJzL2Rvd25y&#10;ZXYueG1sUEsFBgAAAAAEAAQA9QAAAIUDAAAAAA==&#10;" path="m,8l12,r,l12,r,l12,3r,l12,5r,3l12,10r,3l12,15r,2l12,20r,5l12,30r,2l12,37r-2,2l10,44,8,47r,4l8,51r,5l8,59r,4l8,66r,l8,68r,3l8,71r,2l8,73r,3l8,78r,5l8,88r,5l8,97r,3l8,105r2,5l10,110r,4l10,117r,2l10,122r2,l12,124r,l8,131,,8r,xe" fillcolor="#f57b00" stroked="f">
                  <v:path arrowok="t" o:connecttype="custom" o:connectlocs="0,8;12,0;12,0;12,0;12,0;12,3;12,3;12,5;12,8;12,10;12,13;12,15;12,17;12,20;12,25;12,30;12,32;12,37;10,39;10,44;8,47;8,51;8,51;8,56;8,59;8,63;8,66;8,66;8,68;8,71;8,71;8,73;8,73;8,76;8,78;8,83;8,88;8,93;8,97;8,100;8,105;10,110;10,110;10,114;10,117;10,119;10,122;12,122;12,124;12,124;8,131;0,8;0,8" o:connectangles="0,0,0,0,0,0,0,0,0,0,0,0,0,0,0,0,0,0,0,0,0,0,0,0,0,0,0,0,0,0,0,0,0,0,0,0,0,0,0,0,0,0,0,0,0,0,0,0,0,0,0,0,0"/>
                </v:shape>
                <v:shape id="Freeform 3877" o:spid="_x0000_s2456" style="position:absolute;left:6123;top:4391;width:12;height:131;visibility:visible;mso-wrap-style:square;v-text-anchor:top" coordsize="1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9eAsYA&#10;AADdAAAADwAAAGRycy9kb3ducmV2LnhtbESPQWvCQBSE74X+h+UVvJS6iYLa6CpFKHq00bbX1+wz&#10;CWbfht01Rn99tyD0OMzMN8xi1ZtGdOR8bVlBOkxAEBdW11wqOOzfX2YgfEDW2FgmBVfysFo+Piww&#10;0/bCH9TloRQRwj5DBVUIbSalLyoy6Ie2JY7e0TqDIUpXSu3wEuGmkaMkmUiDNceFCltaV1Sc8rNR&#10;8Pm8Pa5f05/Jl765DvPdZroz30oNnvq3OYhAffgP39tbrWA8G6f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9eAsYAAADdAAAADwAAAAAAAAAAAAAAAACYAgAAZHJz&#10;L2Rvd25yZXYueG1sUEsFBgAAAAAEAAQA9QAAAIsDAAAAAA==&#10;" path="m,8l12,r,l12,r,l12,3r,l12,5r,3l12,10r,3l12,15r,2l12,20r,5l12,30r,2l12,37r-2,2l10,44,8,47r,4l8,51r,5l8,59r,4l8,66r,l8,68r,3l8,71r,2l8,73r,3l8,78r,5l8,88r,5l8,97r,3l8,105r2,5l10,110r,4l10,117r,2l10,122r2,l12,124r,l8,131,,8r,xe" fillcolor="#f77e00" stroked="f">
                  <v:path arrowok="t" o:connecttype="custom" o:connectlocs="0,8;12,0;12,0;12,0;12,0;12,3;12,3;12,5;12,8;12,10;12,13;12,15;12,17;12,20;12,25;12,30;12,32;12,37;10,39;10,44;8,47;8,51;8,51;8,56;8,59;8,63;8,66;8,66;8,68;8,71;8,71;8,73;8,73;8,76;8,78;8,83;8,88;8,93;8,97;8,100;8,105;10,110;10,110;10,114;10,117;10,119;10,122;12,122;12,124;12,124;8,131;0,8;0,8" o:connectangles="0,0,0,0,0,0,0,0,0,0,0,0,0,0,0,0,0,0,0,0,0,0,0,0,0,0,0,0,0,0,0,0,0,0,0,0,0,0,0,0,0,0,0,0,0,0,0,0,0,0,0,0,0"/>
                </v:shape>
                <v:shape id="Freeform 3878" o:spid="_x0000_s2457" style="position:absolute;left:6123;top:4391;width:12;height:131;visibility:visible;mso-wrap-style:square;v-text-anchor:top" coordsize="1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NRMcA&#10;AADdAAAADwAAAGRycy9kb3ducmV2LnhtbESPzWoCQRCE74G8w9CBXILORiHR1VGCMZB4EPx5gGam&#10;3V3d6Vl3Wt28fSYQyLGoqq+o6bzztbpSG6vABp77GShiG1zFhYH97qM3AhUF2WEdmAx8U4T57P5u&#10;irkLN97QdSuFShCOORooRZpc62hL8hj7oSFO3iG0HiXJttCuxVuC+1oPsuxFe6w4LZTY0KIke9pe&#10;vIHV4khrK9nrl5Xxef3e7c/109KYx4fubQJKqJP/8F/70xkYjoYD+H2TnoC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pjUTHAAAA3QAAAA8AAAAAAAAAAAAAAAAAmAIAAGRy&#10;cy9kb3ducmV2LnhtbFBLBQYAAAAABAAEAPUAAACMAwAAAAA=&#10;" path="m,8l12,r,l12,r,l12,3r,l12,5r,3l12,10r,3l12,15r,2l12,20r,5l12,30r,2l12,37r-2,2l10,44,8,47r,4l8,51r,5l8,59r,4l8,66r,l8,68r,3l8,71r,2l8,73r,3l8,78r,5l8,88r,5l8,97r,3l8,105r2,5l10,110r,4l10,117r,2l10,122r2,l12,124r,l8,131,,8r,xe" fillcolor="#f98100" stroked="f">
                  <v:path arrowok="t" o:connecttype="custom" o:connectlocs="0,8;12,0;12,0;12,0;12,0;12,3;12,3;12,5;12,8;12,10;12,13;12,15;12,17;12,20;12,25;12,30;12,32;12,37;10,39;10,44;8,47;8,51;8,51;8,56;8,59;8,63;8,66;8,66;8,68;8,71;8,71;8,73;8,73;8,76;8,78;8,83;8,88;8,93;8,97;8,100;8,105;10,110;10,110;10,114;10,117;10,119;10,122;12,122;12,124;12,124;8,131;0,8;0,8" o:connectangles="0,0,0,0,0,0,0,0,0,0,0,0,0,0,0,0,0,0,0,0,0,0,0,0,0,0,0,0,0,0,0,0,0,0,0,0,0,0,0,0,0,0,0,0,0,0,0,0,0,0,0,0,0"/>
                </v:shape>
                <v:shape id="Freeform 3879" o:spid="_x0000_s2458" style="position:absolute;left:6123;top:4391;width:12;height:131;visibility:visible;mso-wrap-style:square;v-text-anchor:top" coordsize="1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eRXsUA&#10;AADdAAAADwAAAGRycy9kb3ducmV2LnhtbESP3WrCQBSE7wu+w3KE3tWNDVSNriJCS7FQ8O/+kD0m&#10;0ezZuLtN0rfvFgQvh5n5hlmselOLlpyvLCsYjxIQxLnVFRcKjof3lykIH5A11pZJwS95WC0HTwvM&#10;tO14R+0+FCJC2GeooAyhyaT0eUkG/cg2xNE7W2cwROkKqR12EW5q+Zokb9JgxXGhxIY2JeXX/Y9R&#10;sO2+bttJ+3FJrrPx98l7d6u1U+p52K/nIAL14RG+tz+1gnSapvD/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5FexQAAAN0AAAAPAAAAAAAAAAAAAAAAAJgCAABkcnMv&#10;ZG93bnJldi54bWxQSwUGAAAAAAQABAD1AAAAigMAAAAA&#10;" path="m,8l12,r,l12,r,l12,3r,l12,5r,3l12,10r-2,3l10,15r,2l10,20,8,25r,5l8,32r,5l8,39r,5l8,47r,4l8,51r,5l8,59r,4l8,66r,l8,68r,3l8,71r,2l8,73r,3l8,78r,5l8,88r,5l8,97r,3l8,105r2,5l10,110r,4l10,117r,2l10,122r2,l12,124r,l8,131,,8r,xe" fillcolor="#fb8500" stroked="f">
                  <v:path arrowok="t" o:connecttype="custom" o:connectlocs="0,8;12,0;12,0;12,0;12,0;12,3;12,3;12,5;12,8;12,10;10,13;10,15;10,17;10,20;8,25;8,30;8,32;8,37;8,39;8,44;8,47;8,51;8,51;8,56;8,59;8,63;8,66;8,66;8,68;8,71;8,71;8,73;8,73;8,76;8,78;8,83;8,88;8,93;8,97;8,100;8,105;10,110;10,110;10,114;10,117;10,119;10,122;12,122;12,124;12,124;8,131;0,8;0,8" o:connectangles="0,0,0,0,0,0,0,0,0,0,0,0,0,0,0,0,0,0,0,0,0,0,0,0,0,0,0,0,0,0,0,0,0,0,0,0,0,0,0,0,0,0,0,0,0,0,0,0,0,0,0,0,0"/>
                </v:shape>
                <v:shape id="Freeform 3880" o:spid="_x0000_s2459" style="position:absolute;left:6123;top:4391;width:12;height:131;visibility:visible;mso-wrap-style:square;v-text-anchor:top" coordsize="1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OpsgA&#10;AADdAAAADwAAAGRycy9kb3ducmV2LnhtbESPzWvCQBTE7wX/h+UVepG6sX5go6uItCB48aOHHh/Z&#10;Z5Im+zZm1xj9611B6HGYmd8ws0VrStFQ7XLLCvq9CARxYnXOqYKfw/f7BITzyBpLy6TgSg4W887L&#10;DGNtL7yjZu9TESDsYlSQeV/FUrokI4OuZyvi4B1tbdAHWadS13gJcFPKjygaS4M5h4UMK1pllBT7&#10;s1Gw7Z7bz82oGf4Vp5v5+l3eqm5xUOrttV1OQXhq/X/42V5rBYPJYAiPN+EJ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Mk6myAAAAN0AAAAPAAAAAAAAAAAAAAAAAJgCAABk&#10;cnMvZG93bnJldi54bWxQSwUGAAAAAAQABAD1AAAAjQMAAAAA&#10;" path="m,8l8,r,l8,r,l8,3r,l8,5r,3l8,10r,3l8,15r,2l8,20r,5l8,30r,2l8,37r,2l8,44r,3l8,51r,l8,56r,3l8,63r,3l8,66r,2l8,71r,l8,73r,l8,76r,2l8,83r,5l8,93r,4l8,100r,5l10,110r,l10,114r,3l10,119r,3l12,122r,2l12,124r-4,7l,8r,xe" fillcolor="#fd8800" stroked="f">
                  <v:path arrowok="t" o:connecttype="custom" o:connectlocs="0,8;8,0;8,0;8,0;8,0;8,3;8,3;8,5;8,8;8,10;8,13;8,15;8,17;8,20;8,25;8,30;8,32;8,37;8,39;8,44;8,47;8,51;8,51;8,56;8,59;8,63;8,66;8,66;8,68;8,71;8,71;8,73;8,73;8,76;8,78;8,83;8,88;8,93;8,97;8,100;8,105;10,110;10,110;10,114;10,117;10,119;10,122;12,122;12,124;12,124;8,131;0,8;0,8" o:connectangles="0,0,0,0,0,0,0,0,0,0,0,0,0,0,0,0,0,0,0,0,0,0,0,0,0,0,0,0,0,0,0,0,0,0,0,0,0,0,0,0,0,0,0,0,0,0,0,0,0,0,0,0,0"/>
                </v:shape>
                <v:shape id="Freeform 3881" o:spid="_x0000_s2460" style="position:absolute;left:6123;top:4391;width:12;height:131;visibility:visible;mso-wrap-style:square;v-text-anchor:top" coordsize="1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2QsYA&#10;AADdAAAADwAAAGRycy9kb3ducmV2LnhtbESPQWvCQBSE74L/YXkFb7ppg0Wjq4hQKoiHqKDHR/Y1&#10;Cc2+DdltEv31rlDwOMzMN8xy3ZtKtNS40rKC90kEgjizuuRcwfn0NZ6BcB5ZY2WZFNzIwXo1HCwx&#10;0bbjlNqjz0WAsEtQQeF9nUjpsoIMuomtiYP3YxuDPsgml7rBLsBNJT+i6FMaLDksFFjTtqDs9/hn&#10;FMyv+03M6fep7+7ysru3h/R80EqN3vrNAoSn3r/C/+2dVhDP4ik834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K2QsYAAADdAAAADwAAAAAAAAAAAAAAAACYAgAAZHJz&#10;L2Rvd25yZXYueG1sUEsFBgAAAAAEAAQA9QAAAIsDAAAAAA==&#10;" path="m,8l8,r,l8,r,l8,3r,l8,5r,3l8,10r,3l8,15r,2l8,20r,5l8,30r,2l8,37r,2l8,44r,3l8,51r,l8,56r,3l8,63r,3l8,66r,2l8,71r,l8,73r,l8,76r,2l8,83r,5l8,93r,4l8,100r,5l10,110r,l10,114r,3l10,119r,3l12,122r,2l12,124r-4,7l,8r,xe" fillcolor="#ff8c00" stroked="f">
                  <v:path arrowok="t" o:connecttype="custom" o:connectlocs="0,8;8,0;8,0;8,0;8,0;8,3;8,3;8,5;8,8;8,10;8,13;8,15;8,17;8,20;8,25;8,30;8,32;8,37;8,39;8,44;8,47;8,51;8,51;8,56;8,59;8,63;8,66;8,66;8,68;8,71;8,71;8,73;8,73;8,76;8,78;8,83;8,88;8,93;8,97;8,100;8,105;10,110;10,110;10,114;10,117;10,119;10,122;12,122;12,124;12,124;8,131;0,8;0,8" o:connectangles="0,0,0,0,0,0,0,0,0,0,0,0,0,0,0,0,0,0,0,0,0,0,0,0,0,0,0,0,0,0,0,0,0,0,0,0,0,0,0,0,0,0,0,0,0,0,0,0,0,0,0,0,0"/>
                </v:shape>
                <v:shape id="Freeform 3882" o:spid="_x0000_s2461" style="position:absolute;left:6111;top:4571;width:56;height:24;visibility:visible;mso-wrap-style:square;v-text-anchor:top" coordsize="5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jRcQA&#10;AADdAAAADwAAAGRycy9kb3ducmV2LnhtbESPQWvCQBSE74L/YXlCb7qxQpDUVYog9eChic39kX0m&#10;odm3YXcTo7++Wyj0OMzMN8zuMJlOjOR8a1nBepWAIK6sbrlW8HU9LbcgfEDW2FkmBQ/ycNjPZzvM&#10;tL1zTmMRahEh7DNU0ITQZ1L6qiGDfmV74ujdrDMYonS11A7vEW46+ZokqTTYclxosKdjQ9V3MRgF&#10;A5YlfRp5m/KnW18e5bX4CE+lXhbT+xuIQFP4D/+1z1rBZrtJ4fdNf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040XEAAAA3QAAAA8AAAAAAAAAAAAAAAAAmAIAAGRycy9k&#10;b3ducmV2LnhtbFBLBQYAAAAABAAEAPUAAACJAwAAAAA=&#10;" path="m7,l,24,56,19,49,,7,r,xe" fillcolor="#cb3300" stroked="f">
                  <v:path arrowok="t" o:connecttype="custom" o:connectlocs="7,0;0,24;56,19;49,0;7,0;7,0" o:connectangles="0,0,0,0,0,0"/>
                </v:shape>
                <v:shape id="Freeform 3883" o:spid="_x0000_s2462" style="position:absolute;left:6111;top:4571;width:56;height:24;visibility:visible;mso-wrap-style:square;v-text-anchor:top" coordsize="5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WqKcQA&#10;AADdAAAADwAAAGRycy9kb3ducmV2LnhtbESPQYvCMBSE78L+h/AWvGmqgpauUUQQ9tCD2v0Bb5O3&#10;bbF5qU3W1n9vBMHjMDPfMOvtYBtxo87XjhXMpgkIYu1MzaWCn+IwSUH4gGywcUwK7uRhu/kYrTEz&#10;rucT3c6hFBHCPkMFVQhtJqXXFVn0U9cSR+/PdRZDlF0pTYd9hNtGzpNkKS3WHBcqbGlfkb6c/62C&#10;X5Mf9rrQxT0/5b2fpdfjkZdKjT+H3ReIQEN4h1/tb6NgkS5W8HwTn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1qinEAAAA3QAAAA8AAAAAAAAAAAAAAAAAmAIAAGRycy9k&#10;b3ducmV2LnhtbFBLBQYAAAAABAAEAPUAAACJAwAAAAA=&#10;" path="m7,l,24,56,19,49,,7,r,xe" fillcolor="#cd3600" stroked="f">
                  <v:path arrowok="t" o:connecttype="custom" o:connectlocs="7,0;0,24;56,19;49,0;7,0;7,0" o:connectangles="0,0,0,0,0,0"/>
                </v:shape>
                <v:shape id="Freeform 3884" o:spid="_x0000_s2463" style="position:absolute;left:6111;top:4571;width:49;height:24;visibility:visible;mso-wrap-style:square;v-text-anchor:top" coordsize="4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jBMAA&#10;AADdAAAADwAAAGRycy9kb3ducmV2LnhtbERPy6rCMBDdC/5DGMGNaKrlilSj+EDQu7O6cDk0Y1ts&#10;JqWJWv/eLASXh/NerFpTiSc1rrSsYDyKQBBnVpecK7ic98MZCOeRNVaWScGbHKyW3c4CE21ffKJn&#10;6nMRQtglqKDwvk6kdFlBBt3I1sSBu9nGoA+wyaVu8BXCTSUnUTSVBksODQXWtC0ou6cPo+A2yP/P&#10;/q/d7Oqj5DI+XiecHpTq99r1HISn1v/EX/dBK4hncZgb3oQn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sjBMAAAADdAAAADwAAAAAAAAAAAAAAAACYAgAAZHJzL2Rvd25y&#10;ZXYueG1sUEsFBgAAAAAEAAQA9QAAAIUDAAAAAA==&#10;" path="m7,l,24,49,19,49,,7,r,xe" fillcolor="#cf3900" stroked="f">
                  <v:path arrowok="t" o:connecttype="custom" o:connectlocs="7,0;0,24;49,19;49,0;7,0;7,0" o:connectangles="0,0,0,0,0,0"/>
                </v:shape>
                <v:shape id="Freeform 3885" o:spid="_x0000_s2464" style="position:absolute;left:6111;top:4571;width:49;height:24;visibility:visible;mso-wrap-style:square;v-text-anchor:top" coordsize="4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NzMAA&#10;AADdAAAADwAAAGRycy9kb3ducmV2LnhtbESPzQrCMBCE74LvEFbwpqkK/lSjiCB4VKuel2Zti82m&#10;NNHWtzeC4HGYmW+Y1aY1pXhR7QrLCkbDCARxanXBmYJLsh/MQTiPrLG0TAre5GCz7nZWGGvb8Ile&#10;Z5+JAGEXo4Lc+yqW0qU5GXRDWxEH725rgz7IOpO6xibATSnHUTSVBgsOCzlWtMspfZyfRsFdXw/P&#10;dHeqmuj2nlGSjM3leFOq32u3SxCeWv8P/9oHrWAynyzg+yY8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ONzMAAAADdAAAADwAAAAAAAAAAAAAAAACYAgAAZHJzL2Rvd25y&#10;ZXYueG1sUEsFBgAAAAAEAAQA9QAAAIUDAAAAAA==&#10;" path="m7,l,24,49,19,49,,7,r,xe" fillcolor="#d13d00" stroked="f">
                  <v:path arrowok="t" o:connecttype="custom" o:connectlocs="7,0;0,24;49,19;49,0;7,0;7,0" o:connectangles="0,0,0,0,0,0"/>
                </v:shape>
                <v:shape id="Freeform 3886" o:spid="_x0000_s2465" style="position:absolute;left:6111;top:4571;width:49;height:24;visibility:visible;mso-wrap-style:square;v-text-anchor:top" coordsize="4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6yoMAA&#10;AADdAAAADwAAAGRycy9kb3ducmV2LnhtbERPTYvCMBC9C/6HMMLeNNW1tVSjyILg1a4Xb0MzttVm&#10;UprY1n+/OQh7fLzv3WE0jeipc7VlBctFBIK4sLrmUsH19zRPQTiPrLGxTAre5OCwn052mGk78IX6&#10;3JcihLDLUEHlfZtJ6YqKDLqFbYkDd7edQR9gV0rd4RDCTSNXUZRIgzWHhgpb+qmoeOYvo6DYjLcV&#10;x2lcPoa4P73Pye2SJ0p9zcbjFoSn0f+LP+6zVvCdrsP+8CY8Ab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6yoMAAAADdAAAADwAAAAAAAAAAAAAAAACYAgAAZHJzL2Rvd25y&#10;ZXYueG1sUEsFBgAAAAAEAAQA9QAAAIUDAAAAAA==&#10;" path="m12,l,24,49,19,49,,12,r,xe" fillcolor="#d34000" stroked="f">
                  <v:path arrowok="t" o:connecttype="custom" o:connectlocs="12,0;0,24;49,19;49,0;12,0;12,0" o:connectangles="0,0,0,0,0,0"/>
                </v:shape>
                <v:shape id="Freeform 3887" o:spid="_x0000_s2466" style="position:absolute;left:6111;top:4571;width:49;height:24;visibility:visible;mso-wrap-style:square;v-text-anchor:top" coordsize="4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fBxMUA&#10;AADdAAAADwAAAGRycy9kb3ducmV2LnhtbESPT2vCQBTE74V+h+UVvDUbTf9IdJUiBHI1tYfentln&#10;kjb7Ns2uSfz2XUHwOMzMb5j1djKtGKh3jWUF8ygGQVxa3XCl4PCZPS9BOI+ssbVMCi7kYLt5fFhj&#10;qu3IexoKX4kAYZeigtr7LpXSlTUZdJHtiIN3sr1BH2RfSd3jGOCmlYs4fpMGGw4LNXa0q6n8Lc5G&#10;AXff7/Zw3OWnv9eB5CJLvtxPotTsafpYgfA0+Xv41s61gmT5Mofrm/A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8HExQAAAN0AAAAPAAAAAAAAAAAAAAAAAJgCAABkcnMv&#10;ZG93bnJldi54bWxQSwUGAAAAAAQABAD1AAAAigMAAAAA&#10;" path="m12,l,24,49,19,44,,12,r,xe" fillcolor="#d54400" stroked="f">
                  <v:path arrowok="t" o:connecttype="custom" o:connectlocs="12,0;0,24;49,19;44,0;12,0;12,0" o:connectangles="0,0,0,0,0,0"/>
                </v:shape>
                <v:shape id="Freeform 3888" o:spid="_x0000_s2467" style="position:absolute;left:6111;top:4571;width:49;height:24;visibility:visible;mso-wrap-style:square;v-text-anchor:top" coordsize="4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CMUA&#10;AADdAAAADwAAAGRycy9kb3ducmV2LnhtbESPzW7CMBCE75V4B2uRuBUHqBoIGIRaKvUAB/7uS7zE&#10;EfE6xAbSt68rVeI4mplvNLNFaytxp8aXjhUM+gkI4tzpkgsFh/3X6xiED8gaK8ek4Ic8LOadlxlm&#10;2j14S/ddKESEsM9QgQmhzqT0uSGLvu9q4uidXWMxRNkUUjf4iHBbyWGSvEuLJccFgzV9GMovu5tV&#10;cHVmVZwm8rpO22O5cZ/pMV2flOp12+UURKA2PMP/7W+tYDR+G8Lfm/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66oIxQAAAN0AAAAPAAAAAAAAAAAAAAAAAJgCAABkcnMv&#10;ZG93bnJldi54bWxQSwUGAAAAAAQABAD1AAAAigMAAAAA&#10;" path="m12,l,24,49,19,44,,12,r,xe" fillcolor="#d74700" stroked="f">
                  <v:path arrowok="t" o:connecttype="custom" o:connectlocs="12,0;0,24;49,19;44,0;12,0;12,0" o:connectangles="0,0,0,0,0,0"/>
                </v:shape>
                <v:shape id="Freeform 3889" o:spid="_x0000_s2468" style="position:absolute;left:6111;top:4571;width:49;height:24;visibility:visible;mso-wrap-style:square;v-text-anchor:top" coordsize="4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SMsYA&#10;AADdAAAADwAAAGRycy9kb3ducmV2LnhtbESPQWvCQBSE70L/w/IK3nTTRkRSV7FSxYsFoxR6e2Rf&#10;s8Hs25BdY/z3rlDwOMzMN8x82dtadNT6yrGCt3ECgrhwuuJSwem4Gc1A+ICssXZMCm7kYbl4Gcwx&#10;0+7KB+ryUIoIYZ+hAhNCk0npC0MW/dg1xNH7c63FEGVbSt3iNcJtLd+TZCotVhwXDDa0NlSc84tV&#10;0CWH3/RcmvXnKt/Q13b6/VPvL0oNX/vVB4hAfXiG/9s7rSCdTVJ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VSMsYAAADdAAAADwAAAAAAAAAAAAAAAACYAgAAZHJz&#10;L2Rvd25yZXYueG1sUEsFBgAAAAAEAAQA9QAAAIsDAAAAAA==&#10;" path="m12,l,24,49,19,44,,12,r,xe" fillcolor="#d94b00" stroked="f">
                  <v:path arrowok="t" o:connecttype="custom" o:connectlocs="12,0;0,24;49,19;44,0;12,0;12,0" o:connectangles="0,0,0,0,0,0"/>
                </v:shape>
                <v:shape id="Freeform 3890" o:spid="_x0000_s2469" style="position:absolute;left:6111;top:4571;width:44;height:24;visibility:visible;mso-wrap-style:square;v-text-anchor:top" coordsize="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wzTcUA&#10;AADdAAAADwAAAGRycy9kb3ducmV2LnhtbESPQYvCMBSE78L+h/AWvGlaFZGuUZYFZREPWqWwt0fz&#10;bIvNS22yWv+9EQSPw8x8w8yXnanFlVpXWVYQDyMQxLnVFRcKjofVYAbCeWSNtWVScCcHy8VHb46J&#10;tjfe0zX1hQgQdgkqKL1vEildXpJBN7QNcfBOtjXog2wLqVu8Bbip5SiKptJgxWGhxIZ+SsrP6b9R&#10;kO13aVyN453JivXhsvkz21RnSvU/u+8vEJ46/w6/2r9awXg2mcD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DNNxQAAAN0AAAAPAAAAAAAAAAAAAAAAAJgCAABkcnMv&#10;ZG93bnJldi54bWxQSwUGAAAAAAQABAD1AAAAigMAAAAA&#10;" path="m12,l,24,44,19,44,,12,r,xe" fillcolor="#db4e00" stroked="f">
                  <v:path arrowok="t" o:connecttype="custom" o:connectlocs="12,0;0,24;44,19;44,0;12,0;12,0" o:connectangles="0,0,0,0,0,0"/>
                </v:shape>
                <v:shape id="Freeform 3891" o:spid="_x0000_s2470" style="position:absolute;left:6111;top:4571;width:44;height:24;visibility:visible;mso-wrap-style:square;v-text-anchor:top" coordsize="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vMgA&#10;AADdAAAADwAAAGRycy9kb3ducmV2LnhtbESPQWsCMRSE74X+h/AKvZSata3tshpFK0p78KAV0dtj&#10;89wsbl6WJNXtvzeFQo/DzHzDjCadbcSZfKgdK+j3MhDEpdM1Vwq2X4vHHESIyBobx6TghwJMxrc3&#10;Iyy0u/CazptYiQThUKACE2NbSBlKQxZDz7XEyTs6bzEm6SupPV4S3DbyKctepcWa04LBlt4NlafN&#10;t1Uw859md+hru9qv84d2tlia+dtSqfu7bjoEEamL/+G/9odW8Jy/DOD3TXoCcn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Xu8yAAAAN0AAAAPAAAAAAAAAAAAAAAAAJgCAABk&#10;cnMvZG93bnJldi54bWxQSwUGAAAAAAQABAD1AAAAjQMAAAAA&#10;" path="m12,l,24,44,19,44,,12,r,xe" fillcolor="#dd5100" stroked="f">
                  <v:path arrowok="t" o:connecttype="custom" o:connectlocs="12,0;0,24;44,19;44,0;12,0;12,0" o:connectangles="0,0,0,0,0,0"/>
                </v:shape>
                <v:shape id="Freeform 3892" o:spid="_x0000_s2471" style="position:absolute;left:6111;top:4571;width:44;height:24;visibility:visible;mso-wrap-style:square;v-text-anchor:top" coordsize="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Yz8UA&#10;AADdAAAADwAAAGRycy9kb3ducmV2LnhtbESPQWvCQBSE7wX/w/KE3uqmKiLRVdqCEFEPRgWPj+wz&#10;CWbfxuw2xn/vCoUeh5n5hpkvO1OJlhpXWlbwOYhAEGdWl5wrOB5WH1MQziNrrCyTggc5WC56b3OM&#10;tb3zntrU5yJA2MWooPC+jqV0WUEG3cDWxMG72MagD7LJpW7wHuCmksMomkiDJYeFAmv6KSi7pr9G&#10;wffpLCtK9Ha9SbLb7rAq2+ExVeq9333NQHjq/H/4r51oBaPpeAKv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JjPxQAAAN0AAAAPAAAAAAAAAAAAAAAAAJgCAABkcnMv&#10;ZG93bnJldi54bWxQSwUGAAAAAAQABAD1AAAAigMAAAAA&#10;" path="m12,l,24,44,19,44,,12,r,xe" fillcolor="#df5500" stroked="f">
                  <v:path arrowok="t" o:connecttype="custom" o:connectlocs="12,0;0,24;44,19;44,0;12,0;12,0" o:connectangles="0,0,0,0,0,0"/>
                </v:shape>
                <v:shape id="Freeform 3893" o:spid="_x0000_s2472" style="position:absolute;left:6118;top:4571;width:37;height:24;visibility:visible;mso-wrap-style:square;v-text-anchor:top" coordsize="3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kpsUA&#10;AADdAAAADwAAAGRycy9kb3ducmV2LnhtbESPT2vCQBTE74LfYXlCb3WjFRujq4hQUHqx8c/5mX1m&#10;g9m3IbvV9Nt3CwWPw8z8hlmsOluLO7W+cqxgNExAEBdOV1wqOB4+XlMQPiBrrB2Tgh/ysFr2ewvM&#10;tHvwF93zUIoIYZ+hAhNCk0npC0MW/dA1xNG7utZiiLItpW7xEeG2luMkmUqLFccFgw1tDBW3/Nsq&#10;2H3e9uNZjrvkcJ4Spl15OZm9Ui+Dbj0HEagLz/B/e6sVvKWTd/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qSmxQAAAN0AAAAPAAAAAAAAAAAAAAAAAJgCAABkcnMv&#10;ZG93bnJldi54bWxQSwUGAAAAAAQABAD1AAAAigMAAAAA&#10;" path="m5,l,24,37,19,37,,5,r,xe" fillcolor="#e15800" stroked="f">
                  <v:path arrowok="t" o:connecttype="custom" o:connectlocs="5,0;0,24;37,19;37,0;5,0;5,0" o:connectangles="0,0,0,0,0,0"/>
                </v:shape>
                <v:shape id="Freeform 3894" o:spid="_x0000_s2473" style="position:absolute;left:6118;top:4571;width:37;height:24;visibility:visible;mso-wrap-style:square;v-text-anchor:top" coordsize="3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X8csIA&#10;AADdAAAADwAAAGRycy9kb3ducmV2LnhtbERPy4rCMBTdC/5DuMLsbDozIlIbRRwFXVkfuL4017ZO&#10;c1OaWDt/P1kILg/nnS57U4uOWldZVvAZxSCIc6srLhRcztvxDITzyBpry6TgjxwsF8NBiom2Tz5S&#10;d/KFCCHsElRQet8kUrq8JIMusg1x4G62NegDbAupW3yGcFPLrzieSoMVh4YSG1qXlP+eHkbBeZ1V&#10;WXbY0XG7WWF93d/3k+5HqY9Rv5qD8NT7t/jl3mkF37NJmBvehCc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fxywgAAAN0AAAAPAAAAAAAAAAAAAAAAAJgCAABkcnMvZG93&#10;bnJldi54bWxQSwUGAAAAAAQABAD1AAAAhwMAAAAA&#10;" path="m5,l,24,37,19,30,,5,r,xe" fillcolor="#e35c00" stroked="f">
                  <v:path arrowok="t" o:connecttype="custom" o:connectlocs="5,0;0,24;37,19;30,0;5,0;5,0" o:connectangles="0,0,0,0,0,0"/>
                </v:shape>
                <v:shape id="Freeform 3895" o:spid="_x0000_s2474" style="position:absolute;left:6118;top:4571;width:37;height:24;visibility:visible;mso-wrap-style:square;v-text-anchor:top" coordsize="3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8+EccA&#10;AADdAAAADwAAAGRycy9kb3ducmV2LnhtbESPT2vCQBTE70K/w/IKvenGP4hNsxEVRS/F1uqht0f2&#10;NVmafRuy25h++25B8DjMzG+YbNnbWnTUeuNYwXiUgCAunDZcKjh/7IYLED4ga6wdk4Jf8rDMHwYZ&#10;ptpd+Z26UyhFhLBPUUEVQpNK6YuKLPqRa4ij9+VaiyHKtpS6xWuE21pOkmQuLRqOCxU2tKmo+D79&#10;WAX7yzE5rMzk8803br0fb1/RdFqpp8d+9QIiUB/u4Vv7oBVMF7Nn+H8Tn4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vPhHHAAAA3QAAAA8AAAAAAAAAAAAAAAAAmAIAAGRy&#10;cy9kb3ducmV2LnhtbFBLBQYAAAAABAAEAPUAAACMAwAAAAA=&#10;" path="m5,l,24,37,19,30,,5,r,xe" fillcolor="#e55f00" stroked="f">
                  <v:path arrowok="t" o:connecttype="custom" o:connectlocs="5,0;0,24;37,19;30,0;5,0;5,0" o:connectangles="0,0,0,0,0,0"/>
                </v:shape>
                <v:shape id="Freeform 3896" o:spid="_x0000_s2475" style="position:absolute;left:6118;top:4571;width:30;height:24;visibility:visible;mso-wrap-style:square;v-text-anchor:top" coordsize="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tRDMQA&#10;AADdAAAADwAAAGRycy9kb3ducmV2LnhtbERPy2rCQBTdF/yH4Qrd1YmKRaKjRMGS0or4WOjukrlm&#10;gpk7ITNq+vedRaHLw3nPl52txYNaXzlWMBwkIIgLpysuFZyOm7cpCB+QNdaOScEPeVguei9zTLV7&#10;8p4eh1CKGMI+RQUmhCaV0heGLPqBa4gjd3WtxRBhW0rd4jOG21qOkuRdWqw4NhhsaG2ouB3uVkGW&#10;Xz62X5/19z0Pq7HJRucdTXKlXvtdNgMRqAv/4j93rhWMp5O4P76JT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bUQzEAAAA3QAAAA8AAAAAAAAAAAAAAAAAmAIAAGRycy9k&#10;b3ducmV2LnhtbFBLBQYAAAAABAAEAPUAAACJAwAAAAA=&#10;" path="m5,l,24,30,19,30,,5,r,xe" fillcolor="#e76300" stroked="f">
                  <v:path arrowok="t" o:connecttype="custom" o:connectlocs="5,0;0,24;30,19;30,0;5,0;5,0" o:connectangles="0,0,0,0,0,0"/>
                </v:shape>
                <v:shape id="Freeform 3897" o:spid="_x0000_s2476" style="position:absolute;left:6118;top:4571;width:30;height:24;visibility:visible;mso-wrap-style:square;v-text-anchor:top" coordsize="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T58YA&#10;AADdAAAADwAAAGRycy9kb3ducmV2LnhtbESPQWvCQBSE7wX/w/IEb3VjJSGkrlKUkl4KrQq5PrOv&#10;SWr2bciuSfrvu4WCx2FmvmE2u8m0YqDeNZYVrJYRCOLS6oYrBefT62MKwnlkja1lUvBDDnbb2cMG&#10;M21H/qTh6CsRIOwyVFB732VSurImg25pO+LgfdneoA+yr6TucQxw08qnKEqkwYbDQo0d7Wsqr8eb&#10;UfB+WMfF90eXTNco58vF5/FQ5Eot5tPLMwhPk7+H/9tvWsE6jV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FT58YAAADdAAAADwAAAAAAAAAAAAAAAACYAgAAZHJz&#10;L2Rvd25yZXYueG1sUEsFBgAAAAAEAAQA9QAAAIsDAAAAAA==&#10;" path="m5,l,24,30,19,30,,5,r,xe" fillcolor="#e96600" stroked="f">
                  <v:path arrowok="t" o:connecttype="custom" o:connectlocs="5,0;0,24;30,19;30,0;5,0;5,0" o:connectangles="0,0,0,0,0,0"/>
                </v:shape>
                <v:shape id="Freeform 3898" o:spid="_x0000_s2477" style="position:absolute;left:6118;top:4571;width:30;height:19;visibility:visible;mso-wrap-style:square;v-text-anchor:top" coordsize="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IRMUA&#10;AADdAAAADwAAAGRycy9kb3ducmV2LnhtbESPS2vCQBSF9wX/w3AFd3VixCLRidiqVApd+FxfMjcP&#10;zdwJmVHT/vpOodDl4Tw+znzRmVrcqXWVZQWjYQSCOLO64kLB8bB5noJwHlljbZkUfJGDRdp7mmOi&#10;7YN3dN/7QoQRdgkqKL1vEildVpJBN7QNcfBy2xr0QbaF1C0+wripZRxFL9JgxYFQYkNvJWXX/c0E&#10;bvZxzmPLF72KJ9/vW65fP9cnpQb9bjkD4anz/+G/9lYrGE8nMfy+CU9A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4EhExQAAAN0AAAAPAAAAAAAAAAAAAAAAAJgCAABkcnMv&#10;ZG93bnJldi54bWxQSwUGAAAAAAQABAD1AAAAigMAAAAA&#10;" path="m5,l,19r30,l30,,5,r,xe" fillcolor="#eb6900" stroked="f">
                  <v:path arrowok="t" o:connecttype="custom" o:connectlocs="5,0;0,19;30,19;30,0;5,0;5,0" o:connectangles="0,0,0,0,0,0"/>
                </v:shape>
                <v:shape id="Freeform 3899" o:spid="_x0000_s2478" style="position:absolute;left:6118;top:4571;width:30;height:19;visibility:visible;mso-wrap-style:square;v-text-anchor:top" coordsize="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upjcMA&#10;AADdAAAADwAAAGRycy9kb3ducmV2LnhtbESPW4vCMBSE3wX/QziCb5ruiiJdoyyCt0cv+35ojk21&#10;OSlNVmt/vREEH4eZ+YaZLRpbihvVvnCs4GuYgCDOnC44V3A6rgZTED4gaywdk4IHeVjMu50Zptrd&#10;eU+3Q8hFhLBPUYEJoUql9Jkhi37oKuLonV1tMURZ51LXeI9wW8rvJJlIiwXHBYMVLQ1l18O/VdCu&#10;zV7mR3xc+G+93e02l/aErVL9XvP7AyJQEz7hd3urFYym4xG83sQn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upjcMAAADdAAAADwAAAAAAAAAAAAAAAACYAgAAZHJzL2Rv&#10;d25yZXYueG1sUEsFBgAAAAAEAAQA9QAAAIgDAAAAAA==&#10;" path="m5,l,19r30,l30,,5,r,xe" fillcolor="#ed6d00" stroked="f">
                  <v:path arrowok="t" o:connecttype="custom" o:connectlocs="5,0;0,19;30,19;30,0;5,0;5,0" o:connectangles="0,0,0,0,0,0"/>
                </v:shape>
                <v:shape id="Freeform 3900" o:spid="_x0000_s2479" style="position:absolute;left:6118;top:4571;width:30;height:19;visibility:visible;mso-wrap-style:square;v-text-anchor:top" coordsize="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URMUA&#10;AADdAAAADwAAAGRycy9kb3ducmV2LnhtbESPQWsCMRSE7wX/Q3hCb5qttrJsjaJii/Tm2kKPj81z&#10;s3TzsiRRt/76RhB6HGbmG2a+7G0rzuRD41jB0zgDQVw53XCt4PPwNspBhIissXVMCn4pwHIxeJhj&#10;od2F93QuYy0ShEOBCkyMXSFlqAxZDGPXESfv6LzFmKSvpfZ4SXDbykmWzaTFhtOCwY42hqqf8mQV&#10;bI/m6yP/ft/6rlyv0B2u2cRflXoc9qtXEJH6+B++t3dawTR/eYbb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pRExQAAAN0AAAAPAAAAAAAAAAAAAAAAAJgCAABkcnMv&#10;ZG93bnJldi54bWxQSwUGAAAAAAQABAD1AAAAigMAAAAA&#10;" path="m5,l,19r30,l30,,5,r,xe" fillcolor="#ef7000" stroked="f">
                  <v:path arrowok="t" o:connecttype="custom" o:connectlocs="5,0;0,19;30,19;30,0;5,0;5,0" o:connectangles="0,0,0,0,0,0"/>
                </v:shape>
                <v:shape id="Freeform 3901" o:spid="_x0000_s2480" style="position:absolute;left:6118;top:4571;width:30;height:19;visibility:visible;mso-wrap-style:square;v-text-anchor:top" coordsize="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kz0MYA&#10;AADdAAAADwAAAGRycy9kb3ducmV2LnhtbESPQWvCQBSE74L/YXlCb3WjbVpJXUUEwUuLjT14fGSf&#10;Seru25jdJum/7woFj8PMfMMs14M1oqPW144VzKYJCOLC6ZpLBV/H3eMChA/IGo1jUvBLHtar8WiJ&#10;mXY9f1KXh1JECPsMFVQhNJmUvqjIop+6hjh6Z9daDFG2pdQt9hFujZwnyYu0WHNcqLChbUXFJf+x&#10;Crav1/3zLj3OzCnR5vu9PPjuo1fqYTJs3kAEGsI9/N/eawVPizSF2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kz0MYAAADdAAAADwAAAAAAAAAAAAAAAACYAgAAZHJz&#10;L2Rvd25yZXYueG1sUEsFBgAAAAAEAAQA9QAAAIsDAAAAAA==&#10;" path="m5,l,19r30,l30,,5,r,xe" fillcolor="#f17400" stroked="f">
                  <v:path arrowok="t" o:connecttype="custom" o:connectlocs="5,0;0,19;30,19;30,0;5,0;5,0" o:connectangles="0,0,0,0,0,0"/>
                </v:shape>
                <v:shape id="Freeform 3902" o:spid="_x0000_s2481" style="position:absolute;left:6118;top:4571;width:25;height:19;visibility:visible;mso-wrap-style:square;v-text-anchor:top" coordsize="2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vQzMYA&#10;AADdAAAADwAAAGRycy9kb3ducmV2LnhtbESPQWsCMRSE7wX/Q3iCt5p1pSJbo9TSWulBqS30+ti8&#10;bpZuXrZJVtd/b4SCx2FmvmEWq9424kg+1I4VTMYZCOLS6ZorBV+fr/dzECEia2wck4IzBVgtB3cL&#10;LLQ78QcdD7ESCcKhQAUmxraQMpSGLIaxa4mT9+O8xZikr6T2eEpw28g8y2bSYs1pwWBLz4bK30Nn&#10;FWy+c687/7d/cy9Tes93psvWRqnRsH96BBGpj7fwf3urFUznDzO4vklP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vQzMYAAADdAAAADwAAAAAAAAAAAAAAAACYAgAAZHJz&#10;L2Rvd25yZXYueG1sUEsFBgAAAAAEAAQA9QAAAIsDAAAAAA==&#10;" path="m5,l,19r25,l25,,5,r,xe" fillcolor="#f37700" stroked="f">
                  <v:path arrowok="t" o:connecttype="custom" o:connectlocs="5,0;0,19;25,19;25,0;5,0;5,0" o:connectangles="0,0,0,0,0,0"/>
                </v:shape>
                <v:shape id="Freeform 3903" o:spid="_x0000_s2482" style="position:absolute;left:6118;top:4571;width:25;height:19;visibility:visible;mso-wrap-style:square;v-text-anchor:top" coordsize="2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Iy48gA&#10;AADdAAAADwAAAGRycy9kb3ducmV2LnhtbESPQWvCQBSE70L/w/IKvYhubLFqdJW2VpCCiDEXb4/s&#10;MwnNvg3ZNcZ/3y0IHoeZ+YZZrDpTiZYaV1pWMBpGIIgzq0vOFaTHzWAKwnlkjZVlUnAjB6vlU2+B&#10;sbZXPlCb+FwECLsYFRTe17GULivIoBvamjh4Z9sY9EE2udQNXgPcVPI1it6lwZLDQoE1fRWU/SYX&#10;o2BsP39uaft9tpu0Sk79/Wy/Hu2UennuPuYgPHX+Eb63t1rB23Q8gf834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QjLjyAAAAN0AAAAPAAAAAAAAAAAAAAAAAJgCAABk&#10;cnMvZG93bnJldi54bWxQSwUGAAAAAAQABAD1AAAAjQMAAAAA&#10;" path="m5,l,19r25,l25,,5,r,xe" fillcolor="#f57b00" stroked="f">
                  <v:path arrowok="t" o:connecttype="custom" o:connectlocs="5,0;0,19;25,19;25,0;5,0;5,0" o:connectangles="0,0,0,0,0,0"/>
                </v:shape>
                <v:shape id="Freeform 3904" o:spid="_x0000_s2483" style="position:absolute;left:6118;top:4571;width:25;height:19;visibility:visible;mso-wrap-style:square;v-text-anchor:top" coordsize="2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Mz6cQA&#10;AADdAAAADwAAAGRycy9kb3ducmV2LnhtbERPy2rCQBTdF/yH4QrdFJ200hqioxRL1Y0En+Dukrkm&#10;oZk7Q2aq8e+dRaHLw3lP551pxJVaX1tW8DpMQBAXVtdcKjjsvwcpCB+QNTaWScGdPMxnvacpZtre&#10;eEvXXShFDGGfoYIqBJdJ6YuKDPqhdcSRu9jWYIiwLaVu8RbDTSPfkuRDGqw5NlToaFFR8bP7NQqW&#10;eMxPCzk65HuXb17GbnVOv1ZKPfe7zwmIQF34F/+511rBKH2Pc+Ob+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jM+nEAAAA3QAAAA8AAAAAAAAAAAAAAAAAmAIAAGRycy9k&#10;b3ducmV2LnhtbFBLBQYAAAAABAAEAPUAAACJAwAAAAA=&#10;" path="m13,l,19r25,l25,,13,r,xe" fillcolor="#f77e00" stroked="f">
                  <v:path arrowok="t" o:connecttype="custom" o:connectlocs="13,0;0,19;25,19;25,0;13,0;13,0" o:connectangles="0,0,0,0,0,0"/>
                </v:shape>
                <v:shape id="Freeform 3905" o:spid="_x0000_s2484" style="position:absolute;left:6123;top:4571;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qosIA&#10;AADdAAAADwAAAGRycy9kb3ducmV2LnhtbESPT4vCMBTE78J+h/AW9qapFcWtRhFx0at/YK+P5tmG&#10;bV66SdT67Y0geBxm5jfMfNnZRlzJB+NYwXCQgSAunTZcKTgdf/pTECEia2wck4I7BVguPnpzLLS7&#10;8Z6uh1iJBOFQoII6xraQMpQ1WQwD1xIn7+y8xZikr6T2eEtw28g8yybSouG0UGNL65rKv8PFKrD7&#10;bNT44RZ3etOaf/mbd2xypb4+u9UMRKQuvsOv9k4rGE3H3/B8k5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02qiwgAAAN0AAAAPAAAAAAAAAAAAAAAAAJgCAABkcnMvZG93&#10;bnJldi54bWxQSwUGAAAAAAQABAD1AAAAhwMAAAAA&#10;" path="m8,l,19r20,l20,,8,r,xe" fillcolor="#f98100" stroked="f">
                  <v:path arrowok="t" o:connecttype="custom" o:connectlocs="8,0;0,19;20,19;20,0;8,0;8,0" o:connectangles="0,0,0,0,0,0"/>
                </v:shape>
                <v:shape id="Freeform 3906" o:spid="_x0000_s2485" style="position:absolute;left:6123;top:4571;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jC8EA&#10;AADdAAAADwAAAGRycy9kb3ducmV2LnhtbERPy4rCMBTdC/5DuII7TbUg2jGKCoIgA74GZnlp7rTF&#10;5qYmUevfTxaCy8N5z5etqcWDnK8sKxgNExDEudUVFwou5+1gCsIHZI21ZVLwIg/LRbczx0zbJx/p&#10;cQqFiCHsM1RQhtBkUvq8JIN+aBviyP1ZZzBE6AqpHT5juKnlOEkm0mDFsaHEhjYl5dfT3SjYtTr9&#10;Lfx48/0zWyf2kLqbsXul+r129QUiUBs+4rd7pxWk00ncH9/EJ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DowvBAAAA3QAAAA8AAAAAAAAAAAAAAAAAmAIAAGRycy9kb3du&#10;cmV2LnhtbFBLBQYAAAAABAAEAPUAAACGAwAAAAA=&#10;" path="m8,l,19r20,l20,,8,r,xe" fillcolor="#fb8500" stroked="f">
                  <v:path arrowok="t" o:connecttype="custom" o:connectlocs="8,0;0,19;20,19;20,0;8,0;8,0" o:connectangles="0,0,0,0,0,0"/>
                </v:shape>
                <v:shape id="Freeform 3907" o:spid="_x0000_s2486" style="position:absolute;left:6123;top:4571;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Bzz8YA&#10;AADdAAAADwAAAGRycy9kb3ducmV2LnhtbESPQWvCQBSE7wX/w/IK3urGKiKpqwShkotCjQe9PbKv&#10;2dDs25Bdk9hf3y0Uehxm5htmsxttI3rqfO1YwXyWgCAuna65UnAp3l/WIHxA1tg4JgUP8rDbTp42&#10;mGo38Af151CJCGGfogITQptK6UtDFv3MtcTR+3SdxRBlV0nd4RDhtpGvSbKSFmuOCwZb2hsqv853&#10;q+C0vPVjVhZtfiiawnwPLrsec6Wmz2P2BiLQGP7Df+1cK1isV3P4fROf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Bzz8YAAADdAAAADwAAAAAAAAAAAAAAAACYAgAAZHJz&#10;L2Rvd25yZXYueG1sUEsFBgAAAAAEAAQA9QAAAIsDAAAAAA==&#10;" path="m8,l,19r20,l20,,8,r,xe" fillcolor="#fd8800" stroked="f">
                  <v:path arrowok="t" o:connecttype="custom" o:connectlocs="8,0;0,19;20,19;20,0;8,0;8,0" o:connectangles="0,0,0,0,0,0"/>
                </v:shape>
                <v:shape id="Freeform 3908" o:spid="_x0000_s2487" style="position:absolute;left:6123;top:4571;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KzKMMA&#10;AADdAAAADwAAAGRycy9kb3ducmV2LnhtbESPQYvCMBSE7wv+h/AEb2tqBZFqFBHEBU9q8fxonk21&#10;ealNVqu/3iwseBxm5htmvuxsLe7U+sqxgtEwAUFcOF1xqSA/br6nIHxA1lg7JgVP8rBc9L7mmGn3&#10;4D3dD6EUEcI+QwUmhCaT0heGLPqha4ijd3atxRBlW0rd4iPCbS3TJJlIixXHBYMNrQ0V18OvVfA6&#10;j/Fkd/tAK3O53fwzT7ebXKlBv1vNQATqwif83/7RCsbTSQp/b+IT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KzKMMAAADdAAAADwAAAAAAAAAAAAAAAACYAgAAZHJzL2Rv&#10;d25yZXYueG1sUEsFBgAAAAAEAAQA9QAAAIgDAAAAAA==&#10;" path="m8,l,19r12,l20,,8,r,xe" fillcolor="#ff8c00" stroked="f">
                  <v:path arrowok="t" o:connecttype="custom" o:connectlocs="8,0;0,19;12,19;20,0;8,0;8,0" o:connectangles="0,0,0,0,0,0"/>
                </v:shape>
                <v:shape id="Freeform 3909" o:spid="_x0000_s2488" style="position:absolute;left:6111;top:4602;width:56;height:17;visibility:visible;mso-wrap-style:square;v-text-anchor:top" coordsize="5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F/cYA&#10;AADdAAAADwAAAGRycy9kb3ducmV2LnhtbESP0WrCQBRE3wv+w3KFvkizaVMkRFcRi9C+lBr7AZfs&#10;NQlm78bsGtd+fbdQ8HGYmTPMch1MJ0YaXGtZwXOSgiCurG65VvB92D3lIJxH1thZJgU3crBeTR6W&#10;WGh75T2Npa9FhLArUEHjfV9I6aqGDLrE9sTRO9rBoI9yqKUe8BrhppMvaTqXBluOCw32tG2oOpUX&#10;o6A8vZ2/fvqPQMfZ7XXUGYV89qnU4zRsFiA8BX8P/7fftYIsn2f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KF/cYAAADdAAAADwAAAAAAAAAAAAAAAACYAgAAZHJz&#10;L2Rvd25yZXYueG1sUEsFBgAAAAAEAAQA9QAAAIsDAAAAAA==&#10;" path="m,5l,17,56,12,49,,,5r,xe" fillcolor="#cb3300" stroked="f">
                  <v:path arrowok="t" o:connecttype="custom" o:connectlocs="0,5;0,17;56,12;49,0;0,5;0,5" o:connectangles="0,0,0,0,0,0"/>
                </v:shape>
                <v:shape id="Freeform 3910" o:spid="_x0000_s2489" style="position:absolute;left:6111;top:4602;width:56;height:17;visibility:visible;mso-wrap-style:square;v-text-anchor:top" coordsize="5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BTP8cA&#10;AADdAAAADwAAAGRycy9kb3ducmV2LnhtbESP3WrCQBSE7wu+w3KE3tWNrYikboIIQoWC9Qe9Pc2e&#10;JqHZs2F3TVKfvlsoeDnMzDfMMh9MIzpyvrasYDpJQBAXVtdcKjgdN08LED4ga2wsk4If8pBno4cl&#10;ptr2vKfuEEoRIexTVFCF0KZS+qIig35iW+LofVlnMETpSqkd9hFuGvmcJHNpsOa4UGFL64qK78PV&#10;KNDbXX+Z7rui/vh8H05+Z9xtc1bqcTysXkEEGsI9/N9+0wpeFvMZ/L2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wUz/HAAAA3QAAAA8AAAAAAAAAAAAAAAAAmAIAAGRy&#10;cy9kb3ducmV2LnhtbFBLBQYAAAAABAAEAPUAAACMAwAAAAA=&#10;" path="m,5l,17,56,12,49,,,5r,xe" fillcolor="#cd3600" stroked="f">
                  <v:path arrowok="t" o:connecttype="custom" o:connectlocs="0,5;0,17;56,12;49,0;0,5;0,5" o:connectangles="0,0,0,0,0,0"/>
                </v:shape>
                <v:shape id="Freeform 3911" o:spid="_x0000_s2490" style="position:absolute;left:6111;top:4602;width:56;height:17;visibility:visible;mso-wrap-style:square;v-text-anchor:top" coordsize="5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nRsYA&#10;AADdAAAADwAAAGRycy9kb3ducmV2LnhtbESPT2vCQBTE70K/w/IK3nRTxSCpq5TSiIdc/NNDb4/s&#10;a5I2+zbsriZ+e1cQPA4z8xtmtRlMKy7kfGNZwds0AUFcWt1wpeB0zCdLED4ga2wtk4IredisX0Yr&#10;zLTteU+XQ6hEhLDPUEEdQpdJ6cuaDPqp7Yij92udwRClq6R22Ee4aeUsSVJpsOG4UGNHnzWV/4ez&#10;UVDoIv+65vlP6mj3vZ0Vf2Hoj0qNX4ePdxCBhvAMP9o7rWC+TBdwfxOf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GnRsYAAADdAAAADwAAAAAAAAAAAAAAAACYAgAAZHJz&#10;L2Rvd25yZXYueG1sUEsFBgAAAAAEAAQA9QAAAIsDAAAAAA==&#10;" path="m,5l,17,56,12,49,,,5r,xe" fillcolor="#cf3900" stroked="f">
                  <v:path arrowok="t" o:connecttype="custom" o:connectlocs="0,5;0,17;56,12;49,0;0,5;0,5" o:connectangles="0,0,0,0,0,0"/>
                </v:shape>
                <v:shape id="Freeform 3912" o:spid="_x0000_s2491" style="position:absolute;left:6111;top:4602;width:56;height:17;visibility:visible;mso-wrap-style:square;v-text-anchor:top" coordsize="5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48QA&#10;AADdAAAADwAAAGRycy9kb3ducmV2LnhtbESPQWsCMRSE7wX/Q3iCt5pVYSurUUQsFCmFugoeH5vn&#10;7uLmZUmixn/fFAo9DjPzDbNcR9OJOznfWlYwGWcgiCurW64VHMv31zkIH5A1dpZJwZM8rFeDlyUW&#10;2j74m+6HUIsEYV+ggiaEvpDSVw0Z9GPbEyfvYp3BkKSrpXb4SHDTyWmW5dJgy2mhwZ62DVXXw80o&#10;MHpz4rddKWMfy1v3eXbb/ZdTajSMmwWIQDH8h//aH1rBbJ7n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Ps+PEAAAA3QAAAA8AAAAAAAAAAAAAAAAAmAIAAGRycy9k&#10;b3ducmV2LnhtbFBLBQYAAAAABAAEAPUAAACJAwAAAAA=&#10;" path="m,5l,17,56,12,49,,,5r,xe" fillcolor="#d13d00" stroked="f">
                  <v:path arrowok="t" o:connecttype="custom" o:connectlocs="0,5;0,17;56,12;49,0;0,5;0,5" o:connectangles="0,0,0,0,0,0"/>
                </v:shape>
                <v:shape id="Freeform 3913" o:spid="_x0000_s2492" style="position:absolute;left:6111;top:4602;width:49;height:17;visibility:visible;mso-wrap-style:square;v-text-anchor:top" coordsize="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cscA&#10;AADdAAAADwAAAGRycy9kb3ducmV2LnhtbESPQWvCQBSE74X+h+UJXopuqkRD6iqlWGgFC0a9v2af&#10;2ZDs25Ddavrvu4VCj8PMfMOsNoNtxZV6XztW8DhNQBCXTtdcKTgdXycZCB+QNbaOScE3edis7+9W&#10;mGt34wNdi1CJCGGfowITQpdL6UtDFv3UdcTRu7jeYoiyr6Tu8RbhtpWzJFlIizXHBYMdvRgqm+LL&#10;KsDz50O2m38U5T6dNc3OpNt3mSo1Hg3PTyACDeE//Nd+0wrm2WIJv2/i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1EXLHAAAA3QAAAA8AAAAAAAAAAAAAAAAAmAIAAGRy&#10;cy9kb3ducmV2LnhtbFBLBQYAAAAABAAEAPUAAACMAwAAAAA=&#10;" path="m,5l,17,49,12,49,,,5r,xe" fillcolor="#d34000" stroked="f">
                  <v:path arrowok="t" o:connecttype="custom" o:connectlocs="0,5;0,17;49,12;49,0;0,5;0,5" o:connectangles="0,0,0,0,0,0"/>
                </v:shape>
                <v:shape id="Freeform 3914" o:spid="_x0000_s2493" style="position:absolute;left:6111;top:4602;width:49;height:17;visibility:visible;mso-wrap-style:square;v-text-anchor:top" coordsize="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AtMMA&#10;AADdAAAADwAAAGRycy9kb3ducmV2LnhtbERPz2vCMBS+C/4P4QleZKZuINIZZVRkngbWMa+P5q1p&#10;bV5qE2v9781hsOPH93u9HWwjeup85VjBYp6AIC6crrhU8H3av6xA+ICssXFMCh7kYbsZj9aYanfn&#10;I/V5KEUMYZ+iAhNCm0rpC0MW/dy1xJH7dZ3FEGFXSt3hPYbbRr4myVJarDg2GGwpM1Rc8ptVkOWz&#10;+utyvl5/dlXIPh+mPlNfKzWdDB/vIAIN4V/85z5oBW+rZZwb38Qn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AtMMAAADdAAAADwAAAAAAAAAAAAAAAACYAgAAZHJzL2Rv&#10;d25yZXYueG1sUEsFBgAAAAAEAAQA9QAAAIgDAAAAAA==&#10;" path="m,5l,17,49,12,49,,,5r,xe" fillcolor="#d54400" stroked="f">
                  <v:path arrowok="t" o:connecttype="custom" o:connectlocs="0,5;0,17;49,12;49,0;0,5;0,5" o:connectangles="0,0,0,0,0,0"/>
                </v:shape>
                <v:shape id="Freeform 3915" o:spid="_x0000_s2494" style="position:absolute;left:6111;top:4602;width:49;height:17;visibility:visible;mso-wrap-style:square;v-text-anchor:top" coordsize="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am8UA&#10;AADdAAAADwAAAGRycy9kb3ducmV2LnhtbESPzWsCMRTE74L/Q3hCb5rUsn6sRilSixcPfuD5sXnu&#10;Lt28bJNUt/+9KRQ8DjPzG2a57mwjbuRD7VjD60iBIC6cqbnUcD5thzMQISIbbByThl8KsF71e0vM&#10;jbvzgW7HWIoE4ZCjhirGNpcyFBVZDCPXEifv6rzFmKQvpfF4T3DbyLFSE2mx5rRQYUubioqv44/V&#10;sPlWLhtvL/tPVpmPH1OZlSep9cuge1+AiNTFZ/i/vTMa3maTOfy9S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KdqbxQAAAN0AAAAPAAAAAAAAAAAAAAAAAJgCAABkcnMv&#10;ZG93bnJldi54bWxQSwUGAAAAAAQABAD1AAAAigMAAAAA&#10;" path="m,5l,17,49,12,49,,,5r,xe" fillcolor="#d74700" stroked="f">
                  <v:path arrowok="t" o:connecttype="custom" o:connectlocs="0,5;0,17;49,12;49,0;0,5;0,5" o:connectangles="0,0,0,0,0,0"/>
                </v:shape>
                <v:shape id="Freeform 3916" o:spid="_x0000_s2495" style="position:absolute;left:6111;top:4602;width:49;height:17;visibility:visible;mso-wrap-style:square;v-text-anchor:top" coordsize="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2nycMA&#10;AADdAAAADwAAAGRycy9kb3ducmV2LnhtbERPTWsCMRC9F/wPYQRvNasWtVujiFDw0kO12B6Hzexm&#10;dTNZklRjf31zKPT4eN+rTbKduJIPrWMFk3EBgrhyuuVGwcfx9XEJIkRkjZ1jUnCnAJv14GGFpXY3&#10;fqfrITYih3AoUYGJsS+lDJUhi2HseuLM1c5bjBn6RmqPtxxuOzktirm02HJuMNjTzlB1OXxbBfPP&#10;eJx+1UnqnzptfTo/m6fTm1KjYdq+gIiU4r/4z73XCmbLRd6f3+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2nycMAAADdAAAADwAAAAAAAAAAAAAAAACYAgAAZHJzL2Rv&#10;d25yZXYueG1sUEsFBgAAAAAEAAQA9QAAAIgDAAAAAA==&#10;" path="m,5l7,17,49,12,49,,,5r,xe" fillcolor="#d94b00" stroked="f">
                  <v:path arrowok="t" o:connecttype="custom" o:connectlocs="0,5;7,17;49,12;49,0;0,5;0,5" o:connectangles="0,0,0,0,0,0"/>
                </v:shape>
                <v:shape id="Freeform 3917" o:spid="_x0000_s2496" style="position:absolute;left:6111;top:4602;width:49;height:17;visibility:visible;mso-wrap-style:square;v-text-anchor:top" coordsize="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9KsYA&#10;AADdAAAADwAAAGRycy9kb3ducmV2LnhtbESP3WrCQBSE7wu+w3KE3tVNqsQQXUWEtmK98ecBjtlj&#10;Es2eDdltjG/vFgq9HGbmG2a+7E0tOmpdZVlBPIpAEOdWV1woOB0/3lIQziNrrC2Tggc5WC4GL3PM&#10;tL3znrqDL0SAsMtQQel9k0np8pIMupFtiIN3sa1BH2RbSN3iPcBNLd+jKJEGKw4LJTa0Lim/HX6M&#10;gk2M4+9J2n2dk89pnvrrVke7RKnXYb+agfDU+//wX3ujFYzTaQy/b8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X9KsYAAADdAAAADwAAAAAAAAAAAAAAAACYAgAAZHJz&#10;L2Rvd25yZXYueG1sUEsFBgAAAAAEAAQA9QAAAIsDAAAAAA==&#10;" path="m,5l7,17,49,12,44,,,5r,xe" fillcolor="#db4e00" stroked="f">
                  <v:path arrowok="t" o:connecttype="custom" o:connectlocs="0,5;7,17;49,12;44,0;0,5;0,5" o:connectangles="0,0,0,0,0,0"/>
                </v:shape>
                <v:shape id="Freeform 3918" o:spid="_x0000_s2497" style="position:absolute;left:6111;top:4602;width:49;height:17;visibility:visible;mso-wrap-style:square;v-text-anchor:top" coordsize="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BdsMA&#10;AADdAAAADwAAAGRycy9kb3ducmV2LnhtbESPzarCMBSE94LvEI7gTlMrqFSjiCK4uQt/QNwdmmNb&#10;TE5KE219+xvhwl0OM/MNs9p01og3Nb5yrGAyTkAQ505XXCi4Xg6jBQgfkDUax6TgQx42635vhZl2&#10;LZ/ofQ6FiBD2GSooQ6gzKX1ekkU/djVx9B6usRiibAqpG2wj3BqZJslMWqw4LpRY066k/Hl+WQXd&#10;nu/7yrC5zO83Ds+fok1PrVLDQbddggjUhf/wX/uoFUwX8xS+b+IT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lBdsMAAADdAAAADwAAAAAAAAAAAAAAAACYAgAAZHJzL2Rv&#10;d25yZXYueG1sUEsFBgAAAAAEAAQA9QAAAIgDAAAAAA==&#10;" path="m,5l7,17,49,12,44,,,5r,xe" fillcolor="#dd5100" stroked="f">
                  <v:path arrowok="t" o:connecttype="custom" o:connectlocs="0,5;7,17;49,12;44,0;0,5;0,5" o:connectangles="0,0,0,0,0,0"/>
                </v:shape>
                <v:shape id="Freeform 3919" o:spid="_x0000_s2498" style="position:absolute;left:6111;top:4602;width:44;height:17;visibility:visible;mso-wrap-style:square;v-text-anchor:top" coordsize="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z8EA&#10;AADdAAAADwAAAGRycy9kb3ducmV2LnhtbESPQYvCMBSE7wv+h/AEb2uqgluqUUQQvIl19fxsnm21&#10;ealN1PrvjSB4HGbmG2Y6b00l7tS40rKCQT8CQZxZXXKu4H+3+o1BOI+ssbJMCp7kYD7r/Ewx0fbB&#10;W7qnPhcBwi5BBYX3dSKlywoy6Pq2Jg7eyTYGfZBNLnWDjwA3lRxG0VgaLDksFFjTsqDskt6MgjUe&#10;6zxe4XJ3tteDS6ON9nupVK/bLiYgPLX+G/6011rBKP4bwftNe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scM/BAAAA3QAAAA8AAAAAAAAAAAAAAAAAmAIAAGRycy9kb3du&#10;cmV2LnhtbFBLBQYAAAAABAAEAPUAAACGAwAAAAA=&#10;" path="m,5l7,17,44,12,44,,,5r,xe" fillcolor="#df5500" stroked="f">
                  <v:path arrowok="t" o:connecttype="custom" o:connectlocs="0,5;7,17;44,12;44,0;0,5;0,5" o:connectangles="0,0,0,0,0,0"/>
                </v:shape>
                <v:shape id="Freeform 3920" o:spid="_x0000_s2499" style="position:absolute;left:6111;top:4602;width:44;height:17;visibility:visible;mso-wrap-style:square;v-text-anchor:top" coordsize="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CscA&#10;AADdAAAADwAAAGRycy9kb3ducmV2LnhtbESPQWsCMRSE70L/Q3iF3jS7WldZjVKEhV6KaNuDt2fy&#10;ulm6eVk2qW7/fSMIPQ4z8w2z3g6uFRfqQ+NZQT7JQBBrbxquFXy8V+MliBCRDbaeScEvBdhuHkZr&#10;LI2/8oEux1iLBOFQogIbY1dKGbQlh2HiO+LkffneYUyyr6Xp8ZrgrpXTLCukw4bTgsWOdpb09/HH&#10;KZjOq89iF6rD6a0+nfda5zO7yJV6ehxeViAiDfE/fG+/GgWz5eIZbm/SE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LwrHAAAA3QAAAA8AAAAAAAAAAAAAAAAAmAIAAGRy&#10;cy9kb3ducmV2LnhtbFBLBQYAAAAABAAEAPUAAACMAwAAAAA=&#10;" path="m,5l7,17,44,12,44,,,5r,xe" fillcolor="#e15800" stroked="f">
                  <v:path arrowok="t" o:connecttype="custom" o:connectlocs="0,5;7,17;44,12;44,0;0,5;0,5" o:connectangles="0,0,0,0,0,0"/>
                </v:shape>
                <v:shape id="Freeform 3921" o:spid="_x0000_s2500" style="position:absolute;left:6111;top:4602;width:44;height:17;visibility:visible;mso-wrap-style:square;v-text-anchor:top" coordsize="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C0cYA&#10;AADdAAAADwAAAGRycy9kb3ducmV2LnhtbESPS2sCMRSF94L/IVzBjdSMLVqdGsUKBZf1gaW76+R2&#10;ZnByM0xiHP31TUHo8nAeH2e+bE0lAjWutKxgNExAEGdWl5wrOOw/nqYgnEfWWFkmBTdysFx0O3NM&#10;tb3ylsLO5yKOsEtRQeF9nUrpsoIMuqGtiaP3YxuDPsoml7rBaxw3lXxOkok0WHIkFFjTuqDsvLuY&#10;CAnv9++1nn2FweqoTzrst5/Hu1L9Xrt6A+Gp9f/hR3ujFbxMX8fw9y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qC0cYAAADdAAAADwAAAAAAAAAAAAAAAACYAgAAZHJz&#10;L2Rvd25yZXYueG1sUEsFBgAAAAAEAAQA9QAAAIsDAAAAAA==&#10;" path="m,5l7,17,44,12,44,,,5r,xe" fillcolor="#e35c00" stroked="f">
                  <v:path arrowok="t" o:connecttype="custom" o:connectlocs="0,5;7,17;44,12;44,0;0,5;0,5" o:connectangles="0,0,0,0,0,0"/>
                </v:shape>
                <v:shape id="Freeform 3922" o:spid="_x0000_s2501" style="position:absolute;left:6111;top:4602;width:44;height:17;visibility:visible;mso-wrap-style:square;v-text-anchor:top" coordsize="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76jscA&#10;AADdAAAADwAAAGRycy9kb3ducmV2LnhtbESPQWvCQBSE70L/w/IKvUjdWMHG6CpSKO1BRNMiHh/Z&#10;ZxLMvg3ZNYn/3hUEj8PMfMMsVr2pREuNKy0rGI8iEMSZ1SXnCv7/vt9jEM4ja6wsk4IrOVgtXwYL&#10;TLTteE9t6nMRIOwSVFB4XydSuqwgg25ka+LgnWxj0AfZ5FI32AW4qeRHFE2lwZLDQoE1fRWUndOL&#10;UdDFs50/pvlmOMRDu29/LufTdqvU22u/noPw1Ptn+NH+1Qom8ecU7m/C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u+o7HAAAA3QAAAA8AAAAAAAAAAAAAAAAAmAIAAGRy&#10;cy9kb3ducmV2LnhtbFBLBQYAAAAABAAEAPUAAACMAwAAAAA=&#10;" path="m,5l7,17,44,12,44,,,5r,xe" fillcolor="#e55f00" stroked="f">
                  <v:path arrowok="t" o:connecttype="custom" o:connectlocs="0,5;7,17;44,12;44,0;0,5;0,5" o:connectangles="0,0,0,0,0,0"/>
                </v:shape>
                <v:shape id="Freeform 3923" o:spid="_x0000_s2502" style="position:absolute;left:6111;top:4602;width:44;height:17;visibility:visible;mso-wrap-style:square;v-text-anchor:top" coordsize="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NIcUA&#10;AADdAAAADwAAAGRycy9kb3ducmV2LnhtbESPQWvCQBSE74X+h+UJvYhuUrFKdJUqFAq9tLbi9ZF9&#10;JsHse2F3Nem/7xYKPQ4z8w2z3g6uVTfyoRE2kE8zUMSl2IYrA1+fL5MlqBCRLbbCZOCbAmw393dr&#10;LKz0/EG3Q6xUgnAo0EAdY1doHcqaHIapdMTJO4t3GJP0lbYe+wR3rX7MsiftsOG0UGNH+5rKy+Hq&#10;DOw6/85jGfLjSWTev+Wz/bliYx5Gw/MKVKQh/of/2q/WwGy5WMDvm/Q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Y0hxQAAAN0AAAAPAAAAAAAAAAAAAAAAAJgCAABkcnMv&#10;ZG93bnJldi54bWxQSwUGAAAAAAQABAD1AAAAigMAAAAA&#10;" path="m,5l7,17,44,12,44,,,5r,xe" fillcolor="#e76300" stroked="f">
                  <v:path arrowok="t" o:connecttype="custom" o:connectlocs="0,5;7,17;44,12;44,0;0,5;0,5" o:connectangles="0,0,0,0,0,0"/>
                </v:shape>
                <v:shape id="Freeform 3924" o:spid="_x0000_s2503" style="position:absolute;left:6111;top:4602;width:44;height:17;visibility:visible;mso-wrap-style:square;v-text-anchor:top" coordsize="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hH8EA&#10;AADdAAAADwAAAGRycy9kb3ducmV2LnhtbERPTYvCMBC9C/6HMII3TbWwSjWKuCgevLQqXodmbIvN&#10;pDZZrf/eHBY8Pt73ct2ZWjypdZVlBZNxBII4t7riQsH5tBvNQTiPrLG2TAre5GC96veWmGj74pSe&#10;mS9ECGGXoILS+yaR0uUlGXRj2xAH7mZbgz7AtpC6xVcIN7WcRtGPNFhxaCixoW1J+T37MwpOMq3T&#10;6fF3v/dxc3hcL7uYsolSw0G3WYDw1Pmv+N990Ari+SzMDW/CE5C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MIR/BAAAA3QAAAA8AAAAAAAAAAAAAAAAAmAIAAGRycy9kb3du&#10;cmV2LnhtbFBLBQYAAAAABAAEAPUAAACGAwAAAAA=&#10;" path="m,5l7,17,44,12,44,,,5r,xe" fillcolor="#e96600" stroked="f">
                  <v:path arrowok="t" o:connecttype="custom" o:connectlocs="0,5;7,17;44,12;44,0;0,5;0,5" o:connectangles="0,0,0,0,0,0"/>
                </v:shape>
                <v:shape id="Freeform 3925" o:spid="_x0000_s2504" style="position:absolute;left:6111;top:4602;width:37;height:17;visibility:visible;mso-wrap-style:square;v-text-anchor:top" coordsize="3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UPcYA&#10;AADdAAAADwAAAGRycy9kb3ducmV2LnhtbESPQWvCQBSE7wX/w/IEb3WjQrWpq9iCIFSQRqE5PrKv&#10;STD7NuyuMe2vdwWhx2FmvmGW6940oiPna8sKJuMEBHFhdc2lgtNx+7wA4QOyxsYyKfglD+vV4GmJ&#10;qbZX/qIuC6WIEPYpKqhCaFMpfVGRQT+2LXH0fqwzGKJ0pdQOrxFuGjlNkhdpsOa4UGFLHxUV5+xi&#10;FHwevnNy2d97N5kf9mG6y0/+mCs1GvabNxCB+vAffrR3WsFsMX+F+5v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rUPcYAAADdAAAADwAAAAAAAAAAAAAAAACYAgAAZHJz&#10;L2Rvd25yZXYueG1sUEsFBgAAAAAEAAQA9QAAAIsDAAAAAA==&#10;" path="m,5l7,17,37,12,37,,,5r,xe" fillcolor="#eb6900" stroked="f">
                  <v:path arrowok="t" o:connecttype="custom" o:connectlocs="0,5;7,17;37,12;37,0;0,5;0,5" o:connectangles="0,0,0,0,0,0"/>
                </v:shape>
                <v:shape id="Freeform 3926" o:spid="_x0000_s2505" style="position:absolute;left:6118;top:4602;width:30;height:17;visibility:visible;mso-wrap-style:square;v-text-anchor:top" coordsize="3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l978MA&#10;AADdAAAADwAAAGRycy9kb3ducmV2LnhtbERP3WrCMBS+F3yHcITdDE3ddJTOVETYGBsKq3uAQ3Ps&#10;j81JbKJ2b79cDLz8+P5X68F04kq9bywrmM8SEMSl1Q1XCn4Ob9MUhA/IGjvLpOCXPKzz8WiFmbY3&#10;/qZrESoRQ9hnqKAOwWVS+rImg35mHXHkjrY3GCLsK6l7vMVw08mnJHmRBhuODTU62tZUnoqLUZBc&#10;7B4XO+u+Fu+fS7M5t+7x3Cr1MBk2ryACDeEu/nd/aAXPaRr3xzfxCc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l978MAAADdAAAADwAAAAAAAAAAAAAAAACYAgAAZHJzL2Rv&#10;d25yZXYueG1sUEsFBgAAAAAEAAQA9QAAAIgDAAAAAA==&#10;" path="m,5l,17,30,12,30,,,5r,xe" fillcolor="#ed6d00" stroked="f">
                  <v:path arrowok="t" o:connecttype="custom" o:connectlocs="0,5;0,17;30,12;30,0;0,5;0,5" o:connectangles="0,0,0,0,0,0"/>
                </v:shape>
                <v:shape id="Freeform 3927" o:spid="_x0000_s2506" style="position:absolute;left:6118;top:4602;width:30;height:17;visibility:visible;mso-wrap-style:square;v-text-anchor:top" coordsize="3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r5xcYA&#10;AADdAAAADwAAAGRycy9kb3ducmV2LnhtbESPT4vCMBTE74LfITxhL6JpV3BLbRQRBFfYg38WPD6a&#10;Z1vavJQmav32mwXB4zAzv2GyVW8acafOVZYVxNMIBHFudcWFgvNpO0lAOI+ssbFMCp7kYLUcDjJM&#10;tX3wge5HX4gAYZeigtL7NpXS5SUZdFPbEgfvajuDPsiukLrDR4CbRn5G0VwarDgslNjSpqS8Pt6M&#10;Av8V/eyJdnF+uc6352c9Lr5/x0p9jPr1AoSn3r/Dr/ZOK5glSQz/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r5xcYAAADdAAAADwAAAAAAAAAAAAAAAACYAgAAZHJz&#10;L2Rvd25yZXYueG1sUEsFBgAAAAAEAAQA9QAAAIsDAAAAAA==&#10;" path="m,5l5,17,30,12,30,,,5r,xe" fillcolor="#ef7000" stroked="f">
                  <v:path arrowok="t" o:connecttype="custom" o:connectlocs="0,5;5,17;30,12;30,0;0,5;0,5" o:connectangles="0,0,0,0,0,0"/>
                </v:shape>
                <v:shape id="Freeform 3928" o:spid="_x0000_s2507" style="position:absolute;left:6118;top:4602;width:30;height:17;visibility:visible;mso-wrap-style:square;v-text-anchor:top" coordsize="3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NQMYA&#10;AADdAAAADwAAAGRycy9kb3ducmV2LnhtbESPQWvCQBSE7wX/w/IK3upGiyWkrlKkLR60xVjB4yP7&#10;TILZt2F3jdFf7xYKPQ4z3wwzW/SmER05X1tWMB4lIIgLq2suFfzsPp5SED4ga2wsk4IreVjMBw8z&#10;zLS98Ja6PJQilrDPUEEVQptJ6YuKDPqRbYmjd7TOYIjSlVI7vMRy08hJkrxIgzXHhQpbWlZUnPKz&#10;UfA8TeXn/st1a7/5dvnhtj+9b8ZKDR/7t1cQgfrwH/6jVzpyaTqB3zfx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ANQMYAAADdAAAADwAAAAAAAAAAAAAAAACYAgAAZHJz&#10;L2Rvd25yZXYueG1sUEsFBgAAAAAEAAQA9QAAAIsDAAAAAA==&#10;" path="m,5l5,17,30,12,30,,,5r,xe" fillcolor="#f17400" stroked="f">
                  <v:path arrowok="t" o:connecttype="custom" o:connectlocs="0,5;5,17;30,12;30,0;0,5;0,5" o:connectangles="0,0,0,0,0,0"/>
                </v:shape>
                <v:shape id="Freeform 3929" o:spid="_x0000_s2508" style="position:absolute;left:6118;top:4602;width:30;height:17;visibility:visible;mso-wrap-style:square;v-text-anchor:top" coordsize="3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pXwcUA&#10;AADdAAAADwAAAGRycy9kb3ducmV2LnhtbESPQWvCQBSE74L/YXlCb7pRi8boJkihRehB1EI9PrOv&#10;SWj2bdjdavrvuwXB4zAz3zCbojetuJLzjWUF00kCgri0uuFKwcfpdZyC8AFZY2uZFPyShyIfDjaY&#10;aXvjA12PoRIRwj5DBXUIXSalL2sy6Ce2I47el3UGQ5SuktrhLcJNK2dJspAGG44LNXb0UlP5ffwx&#10;Cs7o9e5NV6sl7w/Py8vnu55Zp9TTqN+uQQTqwyN8b++0gnmazuH/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lfBxQAAAN0AAAAPAAAAAAAAAAAAAAAAAJgCAABkcnMv&#10;ZG93bnJldi54bWxQSwUGAAAAAAQABAD1AAAAigMAAAAA&#10;" path="m,5l5,17,30,12,30,,,5r,xe" fillcolor="#f37700" stroked="f">
                  <v:path arrowok="t" o:connecttype="custom" o:connectlocs="0,5;5,17;30,12;30,0;0,5;0,5" o:connectangles="0,0,0,0,0,0"/>
                </v:shape>
                <v:shape id="Freeform 3930" o:spid="_x0000_s2509" style="position:absolute;left:6118;top:4602;width:30;height:17;visibility:visible;mso-wrap-style:square;v-text-anchor:top" coordsize="3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UpccA&#10;AADdAAAADwAAAGRycy9kb3ducmV2LnhtbESPQWvCQBSE70L/w/IKvUizqUoJMasUoUVFWmJ78fbI&#10;viZLs29Ddqvx37uC4HGYmW+YYjnYVhyp98axgpckBUFcOW24VvDz/f6cgfABWWPrmBScycNy8TAq&#10;MNfuxCUd96EWEcI+RwVNCF0upa8asugT1xFH79f1FkOUfS11j6cIt62cpOmrtGg4LjTY0aqh6m//&#10;bxXs1tW5m00On2Pz4Vd2Uw9m+1Uq9fQ4vM1BBBrCPXxrr7WCaZbN4PomPg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BVKXHAAAA3QAAAA8AAAAAAAAAAAAAAAAAmAIAAGRy&#10;cy9kb3ducmV2LnhtbFBLBQYAAAAABAAEAPUAAACMAwAAAAA=&#10;" path="m,5l5,17,30,12,30,,,5r,xe" fillcolor="#f57b00" stroked="f">
                  <v:path arrowok="t" o:connecttype="custom" o:connectlocs="0,5;5,17;30,12;30,0;0,5;0,5" o:connectangles="0,0,0,0,0,0"/>
                </v:shape>
                <v:shape id="Freeform 3931" o:spid="_x0000_s2510" style="position:absolute;left:6118;top:4602;width:30;height:17;visibility:visible;mso-wrap-style:square;v-text-anchor:top" coordsize="3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bmesQA&#10;AADdAAAADwAAAGRycy9kb3ducmV2LnhtbESPQWsCMRSE7wX/Q3gFb5qt2na7NUqrCEXoQa33x+Z1&#10;szR5WZKo23/fCEKPw8x8w8yXvbPiTCG2nhU8jAsQxLXXLTcKvg6bUQkiJmSN1jMp+KUIy8Xgbo6V&#10;9hfe0XmfGpEhHCtUYFLqKiljbchhHPuOOHvfPjhMWYZG6oCXDHdWToriSTpsOS8Y7GhlqP7Zn5yC&#10;mW1f+BCOa/tujruGu+1z+kSlhvf92yuIRH36D9/aH1rBtCwf4fomP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m5nrEAAAA3QAAAA8AAAAAAAAAAAAAAAAAmAIAAGRycy9k&#10;b3ducmV2LnhtbFBLBQYAAAAABAAEAPUAAACJAwAAAAA=&#10;" path="m,l5,17,30,12,30,,,,,xe" fillcolor="#f77e00" stroked="f">
                  <v:path arrowok="t" o:connecttype="custom" o:connectlocs="0,0;5,17;30,12;30,0;0,0;0,0" o:connectangles="0,0,0,0,0,0"/>
                </v:shape>
                <v:shape id="Freeform 3932" o:spid="_x0000_s2511" style="position:absolute;left:6118;top:4602;width:25;height:17;visibility:visible;mso-wrap-style:square;v-text-anchor:top" coordsize="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OcMA&#10;AADdAAAADwAAAGRycy9kb3ducmV2LnhtbESP3YrCMBSE7xd8h3AE79bUH6RUo4iwIOLNqg9waI5t&#10;sTmpTbaNPr1ZELwcZuYbZrUJphYdta6yrGAyTkAQ51ZXXCi4nH++UxDOI2usLZOCBznYrAdfK8y0&#10;7fmXupMvRISwy1BB6X2TSenykgy6sW2Io3e1rUEfZVtI3WIf4aaW0yRZSIMVx4USG9qVlN9Of0bB&#10;fHo47p/9naobN2kI3TU5UqfUaBi2SxCegv+E3+29VjBL0wX8v4lP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LOcMAAADdAAAADwAAAAAAAAAAAAAAAACYAgAAZHJzL2Rv&#10;d25yZXYueG1sUEsFBgAAAAAEAAQA9QAAAIgDAAAAAA==&#10;" path="m,l5,17,25,12,25,,,,,xe" fillcolor="#f98100" stroked="f">
                  <v:path arrowok="t" o:connecttype="custom" o:connectlocs="0,0;5,17;25,12;25,0;0,0;0,0" o:connectangles="0,0,0,0,0,0"/>
                </v:shape>
                <v:shape id="Freeform 3933" o:spid="_x0000_s2512" style="position:absolute;left:6118;top:4602;width:25;height:17;visibility:visible;mso-wrap-style:square;v-text-anchor:top" coordsize="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YX7cYA&#10;AADdAAAADwAAAGRycy9kb3ducmV2LnhtbESPQUvDQBSE74L/YXmCN7upQgyx21KFglhQrLl4e2Sf&#10;2eju25B9NvHfu4LQ4zAz3zCrzRy8OtKY+sgGlosCFHEbbc+dgeZtd1WBSoJs0UcmAz+UYLM+P1th&#10;bePEr3Q8SKcyhFONBpzIUGudWkcB0yIOxNn7iGNAyXLstB1xyvDg9XVRlDpgz3nB4UAPjtqvw3cw&#10;sF/6ffMiz5/u3m93ZSPl+zQ9GXN5MW/vQAnNcgr/tx+tgZuquoW/N/k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YX7cYAAADdAAAADwAAAAAAAAAAAAAAAACYAgAAZHJz&#10;L2Rvd25yZXYueG1sUEsFBgAAAAAEAAQA9QAAAIsDAAAAAA==&#10;" path="m,l5,17,25,12,25,,,,,xe" fillcolor="#fb8500" stroked="f">
                  <v:path arrowok="t" o:connecttype="custom" o:connectlocs="0,0;5,17;25,12;25,0;0,0;0,0" o:connectangles="0,0,0,0,0,0"/>
                </v:shape>
                <v:shape id="Freeform 3934" o:spid="_x0000_s2513" style="position:absolute;left:6118;top:4602;width:25;height:17;visibility:visible;mso-wrap-style:square;v-text-anchor:top" coordsize="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UcIA&#10;AADdAAAADwAAAGRycy9kb3ducmV2LnhtbERP3WrCMBS+F/YO4QjeaaplWjujqCAo7EbdA5w1x6as&#10;OemaqHVPby4GXn58/4tVZ2txo9ZXjhWMRwkI4sLpiksFX+fdMAPhA7LG2jEpeJCH1fKtt8Bcuzsf&#10;6XYKpYgh7HNUYEJocil9YciiH7mGOHIX11oMEbal1C3eY7it5SRJptJixbHBYENbQ8XP6WoVTPT3&#10;jD83Wyr8493MuyT9O/ymSg363foDRKAuvMT/7r1WkGZZnBvfxCc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6+lRwgAAAN0AAAAPAAAAAAAAAAAAAAAAAJgCAABkcnMvZG93&#10;bnJldi54bWxQSwUGAAAAAAQABAD1AAAAhwMAAAAA&#10;" path="m,l5,17r20,l25,,,,,xe" fillcolor="#fd8800" stroked="f">
                  <v:path arrowok="t" o:connecttype="custom" o:connectlocs="0,0;5,17;25,17;25,0;0,0;0,0" o:connectangles="0,0,0,0,0,0"/>
                </v:shape>
                <v:shape id="Freeform 3935" o:spid="_x0000_s2514" style="position:absolute;left:6118;top:4602;width:25;height:17;visibility:visible;mso-wrap-style:square;v-text-anchor:top" coordsize="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YG8YA&#10;AADdAAAADwAAAGRycy9kb3ducmV2LnhtbESPW2vCQBSE3wv+h+UIfdONtyZGVykFQagv1VJ8PGRP&#10;Lpg9G7PbGP+9WxD6OMzMN8x625tadNS6yrKCyTgCQZxZXXGh4Pu0GyUgnEfWWFsmBXdysN0MXtaY&#10;anvjL+qOvhABwi5FBaX3TSqly0oy6Ma2IQ5ebluDPsi2kLrFW4CbWk6j6E0arDgslNjQR0nZ5fhr&#10;FJzjSfx5Pc2vyaGbzn/ymYsXuVPqddi/r0B46v1/+NneawWzJFnC35vwBO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HYG8YAAADdAAAADwAAAAAAAAAAAAAAAACYAgAAZHJz&#10;L2Rvd25yZXYueG1sUEsFBgAAAAAEAAQA9QAAAIsDAAAAAA==&#10;" path="m,l5,17r20,l25,,,,,xe" fillcolor="#ff8c00" stroked="f">
                  <v:path arrowok="t" o:connecttype="custom" o:connectlocs="0,0;5,17;25,17;25,0;0,0;0,0" o:connectangles="0,0,0,0,0,0"/>
                </v:shape>
                <v:shape id="Freeform 3936" o:spid="_x0000_s2515" style="position:absolute;left:5733;top:1493;width:390;height:647;visibility:visible;mso-wrap-style:square;v-text-anchor:top" coordsize="390,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LZxsEA&#10;AADdAAAADwAAAGRycy9kb3ducmV2LnhtbERPz2vCMBS+C/4P4QneNN2EWTujiDAQBWFVD94ezVtT&#10;1ryUJGr975eDsOPH93u57m0r7uRD41jB2zQDQVw53XCt4Hz6muQgQkTW2DomBU8KsF4NB0sstHvw&#10;N93LWIsUwqFABSbGrpAyVIYshqnriBP347zFmKCvpfb4SOG2le9Z9iEtNpwaDHa0NVT9ljerAPND&#10;d7zuPR/mpr5IOjW6nZdKjUf95hNEpD7+i1/unVYwyxdpf3qTn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C2cbBAAAA3QAAAA8AAAAAAAAAAAAAAAAAmAIAAGRycy9kb3du&#10;cmV2LnhtbFBLBQYAAAAABAAEAPUAAACGAwAAAAA=&#10;" path="m206,628l378,616r,-20l385,592r5,l390,589r,l390,589r,l390,587r,l390,587r,l390,584r,l390,582r,l390,579r,l390,579r,l390,577r,l388,575r,l388,572r,l388,572r,l385,572r,l385,572r,l385,572r,l385,572r,l385,565r-7,-5l371,524r7,-8l385,512r,-8l378,492r-24,-7l342,473r-7,l332,473r-5,l322,473r-4,l313,473r-3,l308,473r-5,l301,473r-3,l296,473r-3,l293,473r-2,l291,473r,-3l291,470r,-2l291,468r-2,-2l289,466r-3,-3l286,463r-2,l284,461r-3,-3l281,458r-2,-2l276,456r-2,l274,456r-5,-3l269,451r-2,-2l264,446r-2,l262,444r-3,l259,444r-2,-3l257,441r-2,l255,441r,l255,441r,l255,441r,-17l267,417r,-5l267,410r2,l269,407r3,l272,405r,l274,405r,l274,403r2,l276,403r,l276,400r3,l279,400r,l279,398r,l276,398r,l274,395r-2,l272,395r-3,l267,393r,l264,393r-2,l262,393r,l262,393r,l255,381r-13,5l230,381r,-8l235,373r,-4l235,366r,l235,366r3,l240,364r,l242,361r3,l245,359r2,-2l250,354r2,l252,352r,l252,349r3,l252,349r,l252,347r,l250,347r-3,l245,347r,l242,344r-2,l240,344r-2,l235,344r,l235,344r,l235,337r-5,-7l230,330r,l233,327r2,-2l238,323r2,-3l242,315r5,-2l250,308r2,-7l255,294r2,-5l259,281r3,-7l262,264r,-7l259,250r,-7l257,238r-2,-5l252,226r-2,-5l247,216r-2,-5l240,206r-2,-5l233,197r-3,-5l223,184r-2,-7l216,170r-5,-5l209,160r-3,-2l206,153r-2,-2l201,148r,-5l199,141r,-3l199,134r,-3l199,126r,l199,124r,-3l199,121r,l206,114r,-5l211,102r-5,-5l206,90r-7,-7l192,83r,-12l211,54r,-8l211,46r,l211,44r2,l213,42r,l216,39r2,l218,37r,-3l218,34r3,-2l221,32r2,-3l223,27r,l223,25r-2,l221,22r-3,-2l216,20r,-3l213,17r-2,l209,15r-3,l204,15r,l201,15r-2,l199,15r,l199,10r-20,l179,8r,l179,8r,l177,5r,l175,3r,l170,3r-3,l165,r,l160,r-2,l153,r-3,3l143,3r-2,l136,3r-3,l129,3r-3,l124,3r-3,2l119,5r-3,l116,5r-2,3l112,8r,l112,8r,2l99,15r,7l99,22r-2,l97,22r-2,l92,22r,3l90,25r-3,2l85,27r-2,l80,29r-2,3l78,34r-3,l75,37r,5l75,42r,l75,42r3,2l78,44r2,2l83,46r,3l85,49r2,l90,49r,2l90,51r2,l92,51r3,3l95,58r17,20l119,90r-7,l107,102r,l107,114r5,7l112,126r7,l119,126r,3l119,129r,2l119,134r,2l119,141r,2l119,146r,5l119,153r,5l116,160r,5l114,168r-2,2l109,177r-5,10l102,194r-5,7l95,206r-3,8l87,218r,5l83,228r-3,5l78,238r,7l75,250r,5l75,262r,7l75,279r3,10l80,296r5,7l90,310r2,8l97,320r5,7l104,330r5,5l112,337r4,3l119,340r2,2l124,342r,2l119,349r,8l116,357r,l116,357r,l114,357r-2,l109,357r,2l107,359r-3,2l102,361r,3l99,364r,2l99,366r,3l99,369r,l102,369r2,l104,369r3,l109,369r3,2l114,371r2,l119,371r2,2l121,373r3,l124,373r,l124,381r7,l131,393r-7,l107,393r,12l104,405r,l102,405r,l102,405r-3,2l97,407r,3l95,410r-3,l90,410r,2l87,412r,3l87,415r,2l87,417r,3l87,420r,2l87,422r3,l90,422r2,2l92,424r,l92,424r3,3l95,427r2,l97,429r2,l99,429r20,7l119,449r-3,l116,449r,l116,449r-2,l114,451r,l114,453r-2,l109,456r-2,l107,458r-3,3l104,463r-2,l99,468r-2,l97,470r-2,3l95,475r-3,l92,478r,2l92,483r-2,l90,483r-3,2l87,487r,l87,487r,3l87,492r,l85,492r-2,l83,492r-3,l78,492r-3,l73,492r-5,l66,492r-5,l58,495r-5,l51,495r-5,2l44,497,24,516,,529r,7l,548r7,l19,553r,39l12,596r,8l12,604r,l12,604r,l10,604r,l10,604r,2l7,606r,l7,606r,3l7,609r,l7,609r,l7,609r,2l7,611r,2l7,613r,3l7,616r3,2l10,618r,l10,618r2,3l12,621r,l12,621r,l12,628r12,l24,647,206,628r,xe" fillcolor="black" stroked="f">
                  <v:path arrowok="t" o:connecttype="custom" o:connectlocs="390,589;390,579;388,572;385,572;354,485;308,473;291,470;284,461;267,449;255,441;269,410;276,403;276,398;262,393;235,369;245,359;252,349;240,344;230,330;255,294;255,233;223,184;201,143;199,121;192,71;216,39;223,27;209,15;179,10;170,3;141,3;116,5;97,22;80,29;78,44;90,51;107,102;119,134;116,165;87,218;75,269;104,330;119,357;107,359;99,369;119,371;124,393;97,407;87,417;92,424;119,436;114,453;97,468;90,483;83,492;58,495;7,548;10,604;7,609;7,616;12,621" o:connectangles="0,0,0,0,0,0,0,0,0,0,0,0,0,0,0,0,0,0,0,0,0,0,0,0,0,0,0,0,0,0,0,0,0,0,0,0,0,0,0,0,0,0,0,0,0,0,0,0,0,0,0,0,0,0,0,0,0,0,0,0,0"/>
                </v:shape>
                <v:shape id="Freeform 3937" o:spid="_x0000_s2516" style="position:absolute;left:5784;top:2109;width:291;height:68;visibility:visible;mso-wrap-style:square;v-text-anchor:top" coordsize="2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8gMUA&#10;AADdAAAADwAAAGRycy9kb3ducmV2LnhtbESPQYvCMBSE74L/ITxhb5qqsGjXKCroLh5EXWHZ27N5&#10;tsXmpTTR1n9vBMHjMDPfMJNZYwpxo8rllhX0exEI4sTqnFMFx99VdwTCeWSNhWVScCcHs2m7NcFY&#10;25r3dDv4VAQIuxgVZN6XsZQuycig69mSOHhnWxn0QVap1BXWAW4KOYiiT2kw57CQYUnLjJLL4WoU&#10;bP2mTtw3n3Zrd14u/prj//UeKfXRaeZfIDw1/h1+tX+0guFo3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7yAxQAAAN0AAAAPAAAAAAAAAAAAAAAAAJgCAABkcnMv&#10;ZG93bnJldi54bWxQSwUGAAAAAAQABAD1AAAAigMAAAAA&#10;" path="m291,43l291,,,24,,68,291,43r,xe" fillcolor="black" stroked="f">
                  <v:path arrowok="t" o:connecttype="custom" o:connectlocs="291,43;291,0;0,24;0,68;291,43;291,43" o:connectangles="0,0,0,0,0,0"/>
                </v:shape>
                <v:shape id="Freeform 3938" o:spid="_x0000_s2517" style="position:absolute;left:5757;top:2089;width:347;height:44;visibility:visible;mso-wrap-style:square;v-text-anchor:top" coordsize="3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f8cUA&#10;AADdAAAADwAAAGRycy9kb3ducmV2LnhtbESPQWvCQBSE7wX/w/IK3uqmESSmrmKFQDxqS8HbI/tM&#10;QrNv4+5Wo7/eFYQeh5n5hlmsBtOJMznfWlbwPklAEFdWt1wr+P4q3jIQPiBr7CyTgit5WC1HLwvM&#10;tb3wjs77UIsIYZ+jgiaEPpfSVw0Z9BPbE0fvaJ3BEKWrpXZ4iXDTyTRJZtJgy3GhwZ42DVW/+z+j&#10;4Fhuyj5k68/0sJ3efpwpTtuqUGr8Oqw/QAQawn/42S61gmk2T+HxJj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mt/xxQAAAN0AAAAPAAAAAAAAAAAAAAAAAJgCAABkcnMv&#10;ZG93bnJldi54bWxQSwUGAAAAAAQABAD1AAAAigMAAAAA&#10;" path="m347,r,13l8,44,,32,347,r,xe" fillcolor="#cb3300" stroked="f">
                  <v:path arrowok="t" o:connecttype="custom" o:connectlocs="347,0;347,13;8,44;0,32;347,0;347,0" o:connectangles="0,0,0,0,0,0"/>
                </v:shape>
                <v:shape id="Freeform 3939" o:spid="_x0000_s2518" style="position:absolute;left:5777;top:2109;width:174;height:24;visibility:visible;mso-wrap-style:square;v-text-anchor:top" coordsize="1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UCMYA&#10;AADdAAAADwAAAGRycy9kb3ducmV2LnhtbESPQWsCMRSE74X+h/AKvRTN6paiq1GKWKjHWtHrY/Pc&#10;Xdy8bJOsxv56Uyh4HGbmG2a+jKYVZ3K+saxgNMxAEJdWN1wp2H1/DCYgfEDW2FomBVfysFw8Psyx&#10;0PbCX3TehkokCPsCFdQhdIWUvqzJoB/ajjh5R+sMhiRdJbXDS4KbVo6z7E0abDgt1NjRqqbytO2N&#10;grj+XbX9/rrPuT/G19ELus3hR6nnp/g+AxEohnv4v/2pFeSTaQ5/b9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vUCMYAAADdAAAADwAAAAAAAAAAAAAAAACYAgAAZHJz&#10;L2Rvd25yZXYueG1sUEsFBgAAAAAEAAQA9QAAAIsDAAAAAA==&#10;" path="m174,r,5l,24,,12,174,r,xe" fillcolor="#cb3300" stroked="f">
                  <v:path arrowok="t" o:connecttype="custom" o:connectlocs="174,0;174,5;0,24;0,12;174,0;174,0" o:connectangles="0,0,0,0,0,0"/>
                </v:shape>
                <v:shape id="Freeform 3940" o:spid="_x0000_s2519" style="position:absolute;left:5777;top:2109;width:167;height:24;visibility:visible;mso-wrap-style:square;v-text-anchor:top" coordsize="16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viC8UA&#10;AADdAAAADwAAAGRycy9kb3ducmV2LnhtbESPQWvCQBSE7wX/w/IEb3XXKtamrlIKggcPbWLvj+xr&#10;Epp9u2S3SfTXu0Khx2Hmm2G2+9G2oqcuNI41LOYKBHHpTMOVhnNxeNyACBHZYOuYNFwowH43edhi&#10;ZtzAn9TnsRKphEOGGuoYfSZlKGuyGObOEyfv23UWY5JdJU2HQyq3rXxSai0tNpwWavT0XlP5k/9a&#10;Dcvnwvv247pWX9fzqC5lWKyOJ61n0/HtFUSkMf6H/+ijSdzmZQX3N+kJyN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i+ILxQAAAN0AAAAPAAAAAAAAAAAAAAAAAJgCAABkcnMv&#10;ZG93bnJldi54bWxQSwUGAAAAAAQABAD1AAAAigMAAAAA&#10;" path="m167,r,5l7,24,,12,167,r,xe" fillcolor="#cc3600" stroked="f">
                  <v:path arrowok="t" o:connecttype="custom" o:connectlocs="167,0;167,5;7,24;0,12;167,0;167,0" o:connectangles="0,0,0,0,0,0"/>
                </v:shape>
                <v:shape id="Freeform 3941" o:spid="_x0000_s2520" style="position:absolute;left:5784;top:2109;width:160;height:24;visibility:visible;mso-wrap-style:square;v-text-anchor:top" coordsize="16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uTYsQA&#10;AADdAAAADwAAAGRycy9kb3ducmV2LnhtbESPQWvCQBSE74X+h+UVvNWNlbQxuootCOKtsXh+ZJ9J&#10;SPZtzG5N9Ne7guBxmJlvmMVqMI04U+cqywom4wgEcW51xYWCv/3mPQHhPLLGxjIpuJCD1fL1ZYGp&#10;tj3/0jnzhQgQdikqKL1vUyldXpJBN7YtcfCOtjPog+wKqTvsA9w08iOKPqXBisNCiS39lJTX2b9R&#10;UNfefMXXabZLJnv9vTu1B+pjpUZvw3oOwtPgn+FHe6sVTJNZDPc34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Lk2LEAAAA3QAAAA8AAAAAAAAAAAAAAAAAmAIAAGRycy9k&#10;b3ducmV2LnhtbFBLBQYAAAAABAAEAPUAAACJAwAAAAA=&#10;" path="m160,r,5l,24,,12,160,r,xe" fillcolor="#cd3a00" stroked="f">
                  <v:path arrowok="t" o:connecttype="custom" o:connectlocs="160,0;160,5;0,24;0,12;160,0;160,0" o:connectangles="0,0,0,0,0,0"/>
                </v:shape>
                <v:shape id="Freeform 3942" o:spid="_x0000_s2521" style="position:absolute;left:5784;top:2109;width:160;height:24;visibility:visible;mso-wrap-style:square;v-text-anchor:top" coordsize="16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CNJccA&#10;AADdAAAADwAAAGRycy9kb3ducmV2LnhtbESPQWvCQBSE74X+h+UVvNVNqwQbsxGrKCJ40Nb7I/ua&#10;pM2+jdk1xv56tyD0OMzMN0w6600tOmpdZVnByzACQZxbXXGh4PNj9TwB4TyyxtoyKbiSg1n2+JBi&#10;ou2F99QdfCEChF2CCkrvm0RKl5dk0A1tQxy8L9sa9EG2hdQtXgLc1PI1imJpsOKwUGJDi5Lyn8PZ&#10;KFhuu3od/84XZzk+bqLuvf/enfZKDZ76+RSEp97/h+/tjVYwmrzF8Pc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gjSXHAAAA3QAAAA8AAAAAAAAAAAAAAAAAmAIAAGRy&#10;cy9kb3ducmV2LnhtbFBLBQYAAAAABAAEAPUAAACMAwAAAAA=&#10;" path="m155,r5,12l,24,,12,155,r,xe" fillcolor="#ce3e00" stroked="f">
                  <v:path arrowok="t" o:connecttype="custom" o:connectlocs="155,0;160,12;0,24;0,12;155,0;155,0" o:connectangles="0,0,0,0,0,0"/>
                </v:shape>
                <v:shape id="Freeform 3943" o:spid="_x0000_s2522" style="position:absolute;left:5784;top:2109;width:155;height:24;visibility:visible;mso-wrap-style:square;v-text-anchor:top" coordsize="15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x5MYA&#10;AADdAAAADwAAAGRycy9kb3ducmV2LnhtbESPT2sCMRTE7wW/Q3hCbzVrhVZXo4hV8FAK/kH09kie&#10;u4ublyVJ1+23bwoFj8PM/IaZLTpbi5Z8qBwrGA4yEMTamYoLBcfD5mUMIkRkg7VjUvBDARbz3tMM&#10;c+PuvKN2HwuRIBxyVFDG2ORSBl2SxTBwDXHyrs5bjEn6QhqP9wS3tXzNsjdpseK0UGJDq5L0bf9t&#10;FXxdar8On/KDTpfzaahj1urrTannfrecgojUxUf4v701CkbjyTv8vU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px5MYAAADdAAAADwAAAAAAAAAAAAAAAACYAgAAZHJz&#10;L2Rvd25yZXYueG1sUEsFBgAAAAAEAAQA9QAAAIsDAAAAAA==&#10;" path="m155,r,12l,24,,12,155,r,xe" fillcolor="#cf4200" stroked="f">
                  <v:path arrowok="t" o:connecttype="custom" o:connectlocs="155,0;155,12;0,24;0,12;155,0;155,0" o:connectangles="0,0,0,0,0,0"/>
                </v:shape>
                <v:shape id="Freeform 3944" o:spid="_x0000_s2523" style="position:absolute;left:5784;top:2109;width:155;height:24;visibility:visible;mso-wrap-style:square;v-text-anchor:top" coordsize="15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dDcMA&#10;AADdAAAADwAAAGRycy9kb3ducmV2LnhtbERPO2/CMBDekfofrKvEBk6LhCDEQW3VSh1YeAztdsRH&#10;khKfo/gC6b/HAxLjp++drQfXqAt1ofZs4GWagCIuvK25NHDYf00WoIIgW2w8k4F/CrDOn0YZptZf&#10;eUuXnZQqhnBI0UAl0qZah6Iih2HqW+LInXznUCLsSm07vMZw1+jXJJlrhzXHhgpb+qioOO96Z+Cz&#10;//0brOiaN4ksjz+9fT8frTHj5+FtBUpokIf47v62BmaLZZwb38Qno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xdDcMAAADdAAAADwAAAAAAAAAAAAAAAACYAgAAZHJzL2Rv&#10;d25yZXYueG1sUEsFBgAAAAAEAAQA9QAAAIgDAAAAAA==&#10;" path="m155,r,12l,24,,12,155,r,xe" fillcolor="#d04600" stroked="f">
                  <v:path arrowok="t" o:connecttype="custom" o:connectlocs="155,0;155,12;0,24;0,12;155,0;155,0" o:connectangles="0,0,0,0,0,0"/>
                </v:shape>
                <v:shape id="Freeform 3945" o:spid="_x0000_s2524" style="position:absolute;left:5784;top:2109;width:148;height:24;visibility:visible;mso-wrap-style:square;v-text-anchor:top" coordsize="1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xjsYA&#10;AADdAAAADwAAAGRycy9kb3ducmV2LnhtbESPQWvCQBSE70L/w/KEXqRubKnG6CqlUChID8aC12f2&#10;mUSzb0P2VdN/7xYKHoeZ+YZZrnvXqAt1ofZsYDJOQBEX3tZcGvjefTyloIIgW2w8k4FfCrBePQyW&#10;mFl/5S1dcilVhHDI0EAl0mZah6Iih2HsW+LoHX3nUKLsSm07vEa4a/Rzkky1w5rjQoUtvVdUnPMf&#10;Z2CnX79OdpbLbN+k501/GE0kHRnzOOzfFqCEermH/9uf1sBLOp/D35v4BP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gxjsYAAADdAAAADwAAAAAAAAAAAAAAAACYAgAAZHJz&#10;L2Rvd25yZXYueG1sUEsFBgAAAAAEAAQA9QAAAIsDAAAAAA==&#10;" path="m148,r,12l,24,,12,148,r,xe" fillcolor="#d14a00" stroked="f">
                  <v:path arrowok="t" o:connecttype="custom" o:connectlocs="148,0;148,12;0,24;0,12;148,0;148,0" o:connectangles="0,0,0,0,0,0"/>
                </v:shape>
                <v:shape id="Freeform 3946" o:spid="_x0000_s2525" style="position:absolute;left:5784;top:2109;width:148;height:24;visibility:visible;mso-wrap-style:square;v-text-anchor:top" coordsize="1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XM2MEA&#10;AADdAAAADwAAAGRycy9kb3ducmV2LnhtbERPy4rCMBTdC/5DuMLsNFUZHx2jiCgKrqwyMLtLc6cp&#10;NjelibXz95OF4PJw3qtNZyvRUuNLxwrGowQEce50yYWC2/UwXIDwAVlj5ZgU/JGHzbrfW2Gq3ZMv&#10;1GahEDGEfYoKTAh1KqXPDVn0I1cTR+7XNRZDhE0hdYPPGG4rOUmSmbRYcmwwWNPOUH7PHlZB9X2+&#10;79oj8f52MPPPQMvZ8Ucr9THotl8gAnXhLX65T1rBdJnE/fFNf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FzNjBAAAA3QAAAA8AAAAAAAAAAAAAAAAAmAIAAGRycy9kb3du&#10;cmV2LnhtbFBLBQYAAAAABAAEAPUAAACGAwAAAAA=&#10;" path="m148,r,12l,24,,12,148,r,xe" fillcolor="#d24e00" stroked="f">
                  <v:path arrowok="t" o:connecttype="custom" o:connectlocs="148,0;148,12;0,24;0,12;148,0;148,0" o:connectangles="0,0,0,0,0,0"/>
                </v:shape>
                <v:shape id="Freeform 3947" o:spid="_x0000_s2526" style="position:absolute;left:5784;top:2109;width:148;height:24;visibility:visible;mso-wrap-style:square;v-text-anchor:top" coordsize="1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tHKcQA&#10;AADdAAAADwAAAGRycy9kb3ducmV2LnhtbESP0WrCQBRE3wv+w3IF3+puKkgSXUUEQVoKVv2AS/aa&#10;RLN3Q3aN6d93BaGPw8ycYZbrwTaip87XjjUkUwWCuHCm5lLD+bR7T0H4gGywcUwafsnDejV6W2Ju&#10;3IN/qD+GUkQI+xw1VCG0uZS+qMiin7qWOHoX11kMUXalNB0+Itw28kOpubRYc1yosKVtRcXteLca&#10;duld7tXl+5Amm7TParx+Zl8nrSfjYbMAEWgI/+FXe280zDKVwPN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7RynEAAAA3QAAAA8AAAAAAAAAAAAAAAAAmAIAAGRycy9k&#10;b3ducmV2LnhtbFBLBQYAAAAABAAEAPUAAACJAwAAAAA=&#10;" path="m148,r,12l,24,,12,148,r,xe" fillcolor="#d35200" stroked="f">
                  <v:path arrowok="t" o:connecttype="custom" o:connectlocs="148,0;148,12;0,24;0,12;148,0;148,0" o:connectangles="0,0,0,0,0,0"/>
                </v:shape>
                <v:shape id="Freeform 3948" o:spid="_x0000_s2527" style="position:absolute;left:5784;top:2109;width:141;height:24;visibility:visible;mso-wrap-style:square;v-text-anchor:top" coordsize="1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LW5ckA&#10;AADdAAAADwAAAGRycy9kb3ducmV2LnhtbESPT0vDQBTE74LfYXlCL2I3plg1dhOkwT+HUmrVnl+z&#10;r0kw+zbsrk389l1B8DjMzG+YRTGaThzJ+daygutpAoK4srrlWsHH+9PVHQgfkDV2lknBD3ko8vOz&#10;BWbaDvxGx22oRYSwz1BBE0KfSemrhgz6qe2Jo3ewzmCI0tVSOxwi3HQyTZK5NNhyXGiwp2VD1df2&#10;2yhYjbvDur2ph9VL/7kvn0s3v9zcKjW5GB8fQAQaw3/4r/2qFczukxR+38QnIPM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0LW5ckAAADdAAAADwAAAAAAAAAAAAAAAACYAgAA&#10;ZHJzL2Rvd25yZXYueG1sUEsFBgAAAAAEAAQA9QAAAI4DAAAAAA==&#10;" path="m141,r,12l,24,,12,141,r,xe" fillcolor="#d45600" stroked="f">
                  <v:path arrowok="t" o:connecttype="custom" o:connectlocs="141,0;141,12;0,24;0,12;141,0;141,0" o:connectangles="0,0,0,0,0,0"/>
                </v:shape>
                <v:shape id="Freeform 3949" o:spid="_x0000_s2528" style="position:absolute;left:5784;top:2109;width:141;height:24;visibility:visible;mso-wrap-style:square;v-text-anchor:top" coordsize="1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7j+sUA&#10;AADdAAAADwAAAGRycy9kb3ducmV2LnhtbESPQWvCQBSE7wX/w/KE3urGWIpGV5EWqQehGPX+yD6z&#10;wezbmF01/vuuIHgcZuYbZrbobC2u1PrKsYLhIAFBXDhdcalgv1t9jEH4gKyxdkwK7uRhMe+9zTDT&#10;7sZbuuahFBHCPkMFJoQmk9IXhiz6gWuIo3d0rcUQZVtK3eItwm0t0yT5khYrjgsGG/o2VJzyi1Vw&#10;2Yx/fvPDebtK/3apr7wpN5+dUu/9bjkFEagLr/CzvdYKRpNkBI838Qn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uP6xQAAAN0AAAAPAAAAAAAAAAAAAAAAAJgCAABkcnMv&#10;ZG93bnJldi54bWxQSwUGAAAAAAQABAD1AAAAigMAAAAA&#10;" path="m141,r,12l,24,,12,141,r,xe" fillcolor="#d55a00" stroked="f">
                  <v:path arrowok="t" o:connecttype="custom" o:connectlocs="141,0;141,12;0,24;0,12;141,0;141,0" o:connectangles="0,0,0,0,0,0"/>
                </v:shape>
                <v:shape id="Freeform 3950" o:spid="_x0000_s2529" style="position:absolute;left:5784;top:2109;width:141;height:24;visibility:visible;mso-wrap-style:square;v-text-anchor:top" coordsize="1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Ag8cA&#10;AADdAAAADwAAAGRycy9kb3ducmV2LnhtbESPX0sDMRDE34V+h7CCL2JzVhF7bVrqPxAOH9oKfV0u&#10;28vhZRMu6/X00xtB8HGYmd8wy/XoOzVQn9rABq6nBSjiOtiWGwPv+5ere1BJkC12gcnAFyVYryZn&#10;SyxtOPGWhp00KkM4lWjAicRS61Q78pimIRJn7xh6j5Jl32jb4ynDfadnRXGnPbacFxxGenRUf+w+&#10;vYEhHqrqcvYsVYjf8vbQ7mu3fTLm4nzcLEAJjfIf/mu/WgM38+IWft/kJ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SQIPHAAAA3QAAAA8AAAAAAAAAAAAAAAAAmAIAAGRy&#10;cy9kb3ducmV2LnhtbFBLBQYAAAAABAAEAPUAAACMAwAAAAA=&#10;" path="m136,r5,12l5,24,,12,136,r,xe" fillcolor="#d65e00" stroked="f">
                  <v:path arrowok="t" o:connecttype="custom" o:connectlocs="136,0;141,12;5,24;0,12;136,0;136,0" o:connectangles="0,0,0,0,0,0"/>
                </v:shape>
                <v:shape id="Freeform 3951" o:spid="_x0000_s2530" style="position:absolute;left:5784;top:2109;width:136;height:24;visibility:visible;mso-wrap-style:square;v-text-anchor:top" coordsize="13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6f4cYA&#10;AADdAAAADwAAAGRycy9kb3ducmV2LnhtbESPQWvCQBSE7wX/w/KE3urGFouJriJCoaWHoAbR2zP7&#10;moRm34bs1qz/vlsoeBxm5htmuQ6mFVfqXWNZwXSSgCAurW64UlAc3p7mIJxH1thaJgU3crBejR6W&#10;mGk78I6ue1+JCGGXoYLa+y6T0pU1GXQT2xFH78v2Bn2UfSV1j0OEm1Y+J8mrNNhwXKixo21N5ff+&#10;xyg4fwz5Udq8aKeXUyhCGtL8c6fU4zhsFiA8BX8P/7fftYKXNJnB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6f4cYAAADdAAAADwAAAAAAAAAAAAAAAACYAgAAZHJz&#10;L2Rvd25yZXYueG1sUEsFBgAAAAAEAAQA9QAAAIsDAAAAAA==&#10;" path="m136,r,12l5,24,,12,136,r,xe" fillcolor="#d76200" stroked="f">
                  <v:path arrowok="t" o:connecttype="custom" o:connectlocs="136,0;136,12;5,24;0,12;136,0;136,0" o:connectangles="0,0,0,0,0,0"/>
                </v:shape>
                <v:shape id="Freeform 3952" o:spid="_x0000_s2531" style="position:absolute;left:5789;top:2109;width:131;height:24;visibility:visible;mso-wrap-style:square;v-text-anchor:top" coordsize="1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1pfscA&#10;AADdAAAADwAAAGRycy9kb3ducmV2LnhtbESPQWsCMRSE70L/Q3gFL6LZKohdjdIKihepaxU8vm5e&#10;N0s3L8sm6uqvbwoFj8PMfMPMFq2txIUaXzpW8DJIQBDnTpdcKDh8rvoTED4ga6wck4IbeVjMnzoz&#10;TLW7ckaXfShEhLBPUYEJoU6l9Lkhi37gauLofbvGYoiyKaRu8BrhtpLDJBlLiyXHBYM1LQ3lP/uz&#10;VbAbvW+OWzx93dcfGR8rb3pDnynVfW7fpiACteER/m9vtILRazKG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NaX7HAAAA3QAAAA8AAAAAAAAAAAAAAAAAmAIAAGRy&#10;cy9kb3ducmV2LnhtbFBLBQYAAAAABAAEAPUAAACMAwAAAAA=&#10;" path="m131,r,12l,24,,12,131,r,xe" fillcolor="#d86500" stroked="f">
                  <v:path arrowok="t" o:connecttype="custom" o:connectlocs="131,0;131,12;0,24;0,12;131,0;131,0" o:connectangles="0,0,0,0,0,0"/>
                </v:shape>
                <v:shape id="Freeform 3953" o:spid="_x0000_s2532" style="position:absolute;left:5789;top:2109;width:123;height:24;visibility:visible;mso-wrap-style:square;v-text-anchor:top" coordsize="1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V9cYA&#10;AADdAAAADwAAAGRycy9kb3ducmV2LnhtbESPT2sCMRTE70K/Q3gFb5ptrdVujdIKUq/+Q7y9bl53&#10;t928hCTV1U9vCkKPw8z8hpnMWtOII/lQW1bw0M9AEBdW11wq2G4WvTGIEJE1NpZJwZkCzKZ3nQnm&#10;2p54Rcd1LEWCcMhRQRWjy6UMRUUGQ9864uR9WW8wJulLqT2eEtw08jHLnqXBmtNChY7mFRU/61+j&#10;YLifLz5Gn0/fu8vZc7tsDiv37pTq3rdvryAitfE/fGsvtYLBSzaCvzfp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kV9cYAAADdAAAADwAAAAAAAAAAAAAAAACYAgAAZHJz&#10;L2Rvd25yZXYueG1sUEsFBgAAAAAEAAQA9QAAAIsDAAAAAA==&#10;" path="m123,r,12l,24,,12,123,r,xe" fillcolor="#d96900" stroked="f">
                  <v:path arrowok="t" o:connecttype="custom" o:connectlocs="123,0;123,12;0,24;0,12;123,0;123,0" o:connectangles="0,0,0,0,0,0"/>
                </v:shape>
                <v:shape id="Freeform 3954" o:spid="_x0000_s2533" style="position:absolute;left:5789;top:2109;width:123;height:24;visibility:visible;mso-wrap-style:square;v-text-anchor:top" coordsize="1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R2MIA&#10;AADdAAAADwAAAGRycy9kb3ducmV2LnhtbERPy2oCMRTdC/2HcIXuNKMFH1OjSKFUCy462v3t5HYy&#10;OrkZk6jTvzcLocvDeS9WnW3ElXyoHSsYDTMQxKXTNVcKDvv3wQxEiMgaG8ek4I8CrJZPvQXm2t34&#10;i65FrEQK4ZCjAhNjm0sZSkMWw9C1xIn7dd5iTNBXUnu8pXDbyHGWTaTFmlODwZbeDJWn4mIVxA3V&#10;63P43u5mx+mPr4qJ+dh/KvXc79avICJ18V/8cG+0gpd5luamN+k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VHYwgAAAN0AAAAPAAAAAAAAAAAAAAAAAJgCAABkcnMvZG93&#10;bnJldi54bWxQSwUGAAAAAAQABAD1AAAAhwMAAAAA&#10;" path="m123,r,12l,24,,12,123,r,xe" fillcolor="#da6d00" stroked="f">
                  <v:path arrowok="t" o:connecttype="custom" o:connectlocs="123,0;123,12;0,24;0,12;123,0;123,0" o:connectangles="0,0,0,0,0,0"/>
                </v:shape>
                <v:shape id="Freeform 3955" o:spid="_x0000_s2534" style="position:absolute;left:5789;top:2109;width:123;height:24;visibility:visible;mso-wrap-style:square;v-text-anchor:top" coordsize="1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PAMQA&#10;AADdAAAADwAAAGRycy9kb3ducmV2LnhtbESPQYvCMBSE74L/ITzBm6auoLYaxV0Ql71pPXh8NM+2&#10;2rx0m6h1f/1GEDwOM/MNs1i1phI3alxpWcFoGIEgzqwuOVdwSDeDGQjnkTVWlknBgxyslt3OAhNt&#10;77yj297nIkDYJaig8L5OpHRZQQbd0NbEwTvZxqAPssmlbvAe4KaSH1E0kQZLDgsF1vRVUHbZX42C&#10;88/2c5r9TmtL2yo+Tv7MLt0Ypfq9dj0H4an17/Cr/a0VjOMohueb8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MjwDEAAAA3QAAAA8AAAAAAAAAAAAAAAAAmAIAAGRycy9k&#10;b3ducmV2LnhtbFBLBQYAAAAABAAEAPUAAACJAwAAAAA=&#10;" path="m119,r4,12l,24,,12,119,r,xe" fillcolor="#db7100" stroked="f">
                  <v:path arrowok="t" o:connecttype="custom" o:connectlocs="119,0;123,12;0,24;0,12;119,0;119,0" o:connectangles="0,0,0,0,0,0"/>
                </v:shape>
                <v:shape id="Freeform 3956" o:spid="_x0000_s2535" style="position:absolute;left:5789;top:2109;width:119;height:24;visibility:visible;mso-wrap-style:square;v-text-anchor:top" coordsize="1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C28EA&#10;AADdAAAADwAAAGRycy9kb3ducmV2LnhtbERPzWrCQBC+F3yHZQq91d3YIjZ1FREFpSdtH2DIjklo&#10;djZmVxN9+s6h4PHj+58vB9+oK3WxDmwhGxtQxEVwNZcWfr63rzNQMSE7bAKThRtFWC5GT3PMXej5&#10;QNdjKpWEcMzRQpVSm2sdi4o8xnFoiYU7hc5jEtiV2nXYS7hv9MSYqfZYszRU2NK6ouL3ePHSu2/e&#10;fTCngvt7Njt8mf15s2utfXkeVp+gEg3pIf5375yFt49M9ssbeQJ6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MAtvBAAAA3QAAAA8AAAAAAAAAAAAAAAAAmAIAAGRycy9kb3du&#10;cmV2LnhtbFBLBQYAAAAABAAEAPUAAACGAwAAAAA=&#10;" path="m119,r,12l,24,,12,119,r,xe" fillcolor="#dc7500" stroked="f">
                  <v:path arrowok="t" o:connecttype="custom" o:connectlocs="119,0;119,12;0,24;0,12;119,0;119,0" o:connectangles="0,0,0,0,0,0"/>
                </v:shape>
                <v:shape id="Freeform 3957" o:spid="_x0000_s2536" style="position:absolute;left:5789;top:2109;width:119;height:24;visibility:visible;mso-wrap-style:square;v-text-anchor:top" coordsize="1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QosQA&#10;AADdAAAADwAAAGRycy9kb3ducmV2LnhtbESPUWvCMBSF3wX/Q7gDX2SmdShbZ5QxEHwqzO0HXJq7&#10;ppjc1Ca21V9vBgMfD+ec73A2u9FZ0VMXGs8K8kUGgrjyuuFawc/3/vkVRIjIGq1nUnClALvtdLLB&#10;QvuBv6g/xlokCIcCFZgY20LKUBlyGBa+JU7er+8cxiS7WuoOhwR3Vi6zbC0dNpwWDLb0aag6HS9O&#10;QWn0pTd2XfqVrYbb/Fqe/JmUmj2NH+8gIo3xEf5vH7SCl7c8h7836Qn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7UKLEAAAA3QAAAA8AAAAAAAAAAAAAAAAAmAIAAGRycy9k&#10;b3ducmV2LnhtbFBLBQYAAAAABAAEAPUAAACJAwAAAAA=&#10;" path="m119,r,12l,24,,12,119,r,xe" fillcolor="#dd7900" stroked="f">
                  <v:path arrowok="t" o:connecttype="custom" o:connectlocs="119,0;119,12;0,24;0,12;119,0;119,0" o:connectangles="0,0,0,0,0,0"/>
                </v:shape>
                <v:shape id="Freeform 3958" o:spid="_x0000_s2537" style="position:absolute;left:5789;top:2109;width:119;height:24;visibility:visible;mso-wrap-style:square;v-text-anchor:top" coordsize="1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m5cgA&#10;AADdAAAADwAAAGRycy9kb3ducmV2LnhtbESPT2vCQBTE70K/w/IKvekmEW2NrlKFgtCDmv6B3h7Z&#10;Z5KafRuyq0m/vSsIPQ4z8xtmsepNLS7UusqygngUgSDOra64UPD58TZ8AeE8ssbaMin4Iwer5cNg&#10;gam2HR/okvlCBAi7FBWU3jeplC4vyaAb2YY4eEfbGvRBtoXULXYBbmqZRNFUGqw4LJTY0Kak/JSd&#10;jYLnZLY+ZD/1+H03+Y5/t6f911R2Sj099q9zEJ56/x++t7dawXgWJ3B7E56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ieblyAAAAN0AAAAPAAAAAAAAAAAAAAAAAJgCAABk&#10;cnMvZG93bnJldi54bWxQSwUGAAAAAAQABAD1AAAAjQMAAAAA&#10;" path="m111,r8,12l,24,,12,111,r,xe" fillcolor="#de7d00" stroked="f">
                  <v:path arrowok="t" o:connecttype="custom" o:connectlocs="111,0;119,12;0,24;0,12;111,0;111,0" o:connectangles="0,0,0,0,0,0"/>
                </v:shape>
                <v:shape id="Freeform 3959" o:spid="_x0000_s2538" style="position:absolute;left:5789;top:2109;width:111;height:24;visibility:visible;mso-wrap-style:square;v-text-anchor:top" coordsize="1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yBtMUA&#10;AADdAAAADwAAAGRycy9kb3ducmV2LnhtbESPQWsCMRSE74X+h/AKvYhmraB1axQVi54ErSC9PTav&#10;m62bl2WTavz3RhB6HGbmG2Yyi7YWZ2p95VhBv5eBIC6crrhUcPj67L6D8AFZY+2YFFzJw2z6/DTB&#10;XLsL7+i8D6VIEPY5KjAhNLmUvjBk0fdcQ5y8H9daDEm2pdQtXhLc1vIty4bSYsVpwWBDS0PFaf9n&#10;FcjvhTUydo5uVJ9Wy2Yb16tfo9TrS5x/gAgUw3/40d5oBYNxfwD3N+kJ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IG0xQAAAN0AAAAPAAAAAAAAAAAAAAAAAJgCAABkcnMv&#10;ZG93bnJldi54bWxQSwUGAAAAAAQABAD1AAAAigMAAAAA&#10;" path="m111,r,12l,24,,12,111,r,xe" fillcolor="#df8100" stroked="f">
                  <v:path arrowok="t" o:connecttype="custom" o:connectlocs="111,0;111,12;0,24;0,12;111,0;111,0" o:connectangles="0,0,0,0,0,0"/>
                </v:shape>
                <v:shape id="Freeform 3960" o:spid="_x0000_s2539" style="position:absolute;left:5789;top:2109;width:111;height:24;visibility:visible;mso-wrap-style:square;v-text-anchor:top" coordsize="1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sX8UA&#10;AADdAAAADwAAAGRycy9kb3ducmV2LnhtbESPQWsCMRSE74X+h/AK3jRrFaurUaogKPWiLfT63Dw3&#10;i5uXdRPd9d+bgtDjMDPfMLNFa0txo9oXjhX0ewkI4szpgnMFP9/r7hiED8gaS8ek4E4eFvPXlxmm&#10;2jW8p9sh5CJC2KeowIRQpVL6zJBF33MVcfROrrYYoqxzqWtsItyW8j1JRtJiwXHBYEUrQ9n5cLUK&#10;xruLOfp1U14/vpa/ZlvtsDh5pTpv7ecURKA2/Ief7Y1WMJj0h/D3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OxfxQAAAN0AAAAPAAAAAAAAAAAAAAAAAJgCAABkcnMv&#10;ZG93bnJldi54bWxQSwUGAAAAAAQABAD1AAAAigMAAAAA&#10;" path="m111,r,12l7,24,,12,111,r,xe" fillcolor="#e08500" stroked="f">
                  <v:path arrowok="t" o:connecttype="custom" o:connectlocs="111,0;111,12;7,24;0,12;111,0;111,0" o:connectangles="0,0,0,0,0,0"/>
                </v:shape>
                <v:shape id="Freeform 3961" o:spid="_x0000_s2540" style="position:absolute;left:5789;top:2109;width:106;height:24;visibility:visible;mso-wrap-style:square;v-text-anchor:top" coordsize="10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A1sYA&#10;AADdAAAADwAAAGRycy9kb3ducmV2LnhtbESPS4vCQBCE74L/YWjB2zrxsT6io4giCMuyvhCPTaZN&#10;gpmekBk1/vudhQWPRXV91TVb1KYQD6pcbllBtxOBIE6szjlVcDpuPsYgnEfWWFgmBS9ysJg3GzOM&#10;tX3ynh4Hn4oAYRejgsz7MpbSJRkZdB1bEgfvaiuDPsgqlbrCZ4CbQvaiaCgN5hwaMixplVFyO9xN&#10;eMN+/1zS4rU7b0Zr/Mr3g3Oy2yrVbtXLKQhPtX8f/6e3WkF/0v2EvzUBA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dA1sYAAADdAAAADwAAAAAAAAAAAAAAAACYAgAAZHJz&#10;L2Rvd25yZXYueG1sUEsFBgAAAAAEAAQA9QAAAIsDAAAAAA==&#10;" path="m106,r,12l7,24,,12,106,r,xe" fillcolor="#e18900" stroked="f">
                  <v:path arrowok="t" o:connecttype="custom" o:connectlocs="106,0;106,12;7,24;0,12;106,0;106,0" o:connectangles="0,0,0,0,0,0"/>
                </v:shape>
                <v:shape id="Freeform 3962" o:spid="_x0000_s2541" style="position:absolute;left:5796;top:2109;width:99;height:24;visibility:visible;mso-wrap-style:square;v-text-anchor:top" coordsize="9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MusUA&#10;AADdAAAADwAAAGRycy9kb3ducmV2LnhtbESPQWvCQBSE74X+h+UVvOnGSmOMrlIUQaQXbUGPz+wz&#10;CWbfhuyq23/vFoQeh5n5hpktgmnEjTpXW1YwHCQgiAuray4V/Hyv+xkI55E1NpZJwS85WMxfX2aY&#10;a3vnHd32vhQRwi5HBZX3bS6lKyoy6Aa2JY7e2XYGfZRdKXWH9wg3jXxPklQarDkuVNjSsqLisr8a&#10;BauDPKYfHOj0NRlnjV27bSgzpXpv4XMKwlPw/+Fne6MVjCbDFP7e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Ey6xQAAAN0AAAAPAAAAAAAAAAAAAAAAAJgCAABkcnMv&#10;ZG93bnJldi54bWxQSwUGAAAAAAQABAD1AAAAigMAAAAA&#10;" path="m99,r,12l,24,,12,99,r,xe" fillcolor="#e28d00" stroked="f">
                  <v:path arrowok="t" o:connecttype="custom" o:connectlocs="99,0;99,12;0,24;0,12;99,0;99,0" o:connectangles="0,0,0,0,0,0"/>
                </v:shape>
                <v:shape id="Freeform 3963" o:spid="_x0000_s2542" style="position:absolute;left:5796;top:2109;width:99;height:24;visibility:visible;mso-wrap-style:square;v-text-anchor:top" coordsize="9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XdzMUA&#10;AADdAAAADwAAAGRycy9kb3ducmV2LnhtbESPT2vCQBTE74LfYXmF3nTjn2qbuooIBfEWLdTeHtln&#10;Epp9G3bXJH57Vyh4HGZ+M8xq05tatOR8ZVnBZJyAIM6trrhQ8H36Gr2D8AFZY22ZFNzIw2Y9HKww&#10;1bbjjNpjKEQsYZ+igjKEJpXS5yUZ9GPbEEfvYp3BEKUrpHbYxXJTy2mSLKTBiuNCiQ3tSsr/jlej&#10;YCZ/bOYOZ95esrc26a6/8920Uer1pd9+ggjUh2f4n97ryH1MlvB4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d3MxQAAAN0AAAAPAAAAAAAAAAAAAAAAAJgCAABkcnMv&#10;ZG93bnJldi54bWxQSwUGAAAAAAQABAD1AAAAigMAAAAA&#10;" path="m92,r7,12l,24,,12,92,r,xe" fillcolor="#e39100" stroked="f">
                  <v:path arrowok="t" o:connecttype="custom" o:connectlocs="92,0;99,12;0,24;0,12;92,0;92,0" o:connectangles="0,0,0,0,0,0"/>
                </v:shape>
                <v:shape id="Freeform 3964" o:spid="_x0000_s2543" style="position:absolute;left:5796;top:2109;width:92;height:24;visibility:visible;mso-wrap-style:square;v-text-anchor:top" coordsize="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jHsQA&#10;AADdAAAADwAAAGRycy9kb3ducmV2LnhtbERPy4rCMBTdC/MP4Qqz01QHxKlGkamCKxkfjLi7Nte2&#10;tLkpTdSOX28WgsvDeU/nranEjRpXWFYw6EcgiFOrC84UHPar3hiE88gaK8uk4J8czGcfnSnG2t55&#10;S7edz0QIYRejgtz7OpbSpTkZdH1bEwfuYhuDPsAmk7rBewg3lRxG0UgaLDg05FjTT05pubsaBftj&#10;kkTL5O/02JSH0+r8+C2LMlPqs9suJiA8tf4tfrnXWsHX9yDMDW/CE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dIx7EAAAA3QAAAA8AAAAAAAAAAAAAAAAAmAIAAGRycy9k&#10;b3ducmV2LnhtbFBLBQYAAAAABAAEAPUAAACJAwAAAAA=&#10;" path="m92,r,12l,24,,12,92,r,xe" fillcolor="#e49500" stroked="f">
                  <v:path arrowok="t" o:connecttype="custom" o:connectlocs="92,0;92,12;0,24;0,12;92,0;92,0" o:connectangles="0,0,0,0,0,0"/>
                </v:shape>
                <v:shape id="Freeform 3965" o:spid="_x0000_s2544" style="position:absolute;left:5796;top:2109;width:92;height:24;visibility:visible;mso-wrap-style:square;v-text-anchor:top" coordsize="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QsYA&#10;AADdAAAADwAAAGRycy9kb3ducmV2LnhtbESPQWvCQBSE74X+h+UVequbqEiNrlJLCoIgNJX2+sg+&#10;k9Ds2yS7NdFf7wpCj8PMfMMs14OpxYk6V1lWEI8iEMS51RUXCg5fHy+vIJxH1lhbJgVncrBePT4s&#10;MdG25086Zb4QAcIuQQWl900ipctLMuhGtiEO3tF2Bn2QXSF1h32Am1qOo2gmDVYcFkps6L2k/Df7&#10;Mwou7WHzk04wT9upT5ud2cv6m5R6fhreFiA8Df4/fG9vtYLJPJ7D7U14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oQsYAAADdAAAADwAAAAAAAAAAAAAAAACYAgAAZHJz&#10;L2Rvd25yZXYueG1sUEsFBgAAAAAEAAQA9QAAAIsDAAAAAA==&#10;" path="m92,r,12l,24,,12,92,r,xe" fillcolor="#e59800" stroked="f">
                  <v:path arrowok="t" o:connecttype="custom" o:connectlocs="92,0;92,12;0,24;0,12;92,0;92,0" o:connectangles="0,0,0,0,0,0"/>
                </v:shape>
                <v:shape id="Freeform 3966" o:spid="_x0000_s2545" style="position:absolute;left:5745;top:2072;width:373;height:42;visibility:visible;mso-wrap-style:square;v-text-anchor:top" coordsize="3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XcOsYA&#10;AADdAAAADwAAAGRycy9kb3ducmV2LnhtbESPTW/CMAyG70j7D5EncYNkoPHREdA0hLRdkOh24Gg1&#10;pu1onKrJaPfv58Mkjtbr9/HjzW7wjbpRF+vAFp6mBhRxEVzNpYWvz8NkBSomZIdNYLLwSxF224fR&#10;BjMXej7RLU+lEgjHDC1UKbWZ1rGoyGOchpZYskvoPCYZu1K7DnuB+0bPjFlojzXLhQpbequouOY/&#10;XjT65Xnl+qOJ+29z5Tg8r83iw9rx4/D6AirRkO7L/+13Z2G+nom/fCMI0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XcOsYAAADdAAAADwAAAAAAAAAAAAAAAACYAgAAZHJz&#10;L2Rvd25yZXYueG1sUEsFBgAAAAAEAAQA9QAAAIsDAAAAAA==&#10;" path="m373,r,13l,42,,30,373,r,xe" fillcolor="#cb3300" stroked="f">
                  <v:path arrowok="t" o:connecttype="custom" o:connectlocs="373,0;373,13;0,42;0,30;373,0;373,0" o:connectangles="0,0,0,0,0,0"/>
                </v:shape>
                <v:shape id="Freeform 3967" o:spid="_x0000_s2546" style="position:absolute;left:5740;top:1990;width:371;height:44;visibility:visible;mso-wrap-style:square;v-text-anchor:top" coordsize="3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EfsYA&#10;AADdAAAADwAAAGRycy9kb3ducmV2LnhtbESP3WoCMRSE7wu+QziF3mlWBamrUYoiVloQf/D6uDnu&#10;Lm5O1k1W07dvCkIvh5n5hpnOg6nEnRpXWlbQ7yUgiDOrS84VHA+r7jsI55E1VpZJwQ85mM86L1NM&#10;tX3wju57n4sIYZeigsL7OpXSZQUZdD1bE0fvYhuDPsoml7rBR4SbSg6SZCQNlhwXCqxpUVB23bdG&#10;wWp52yTH79NXa/zivB5iaLcuKPX2Gj4mIDwF/x9+tj+1guF40Ie/N/E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qEfsYAAADdAAAADwAAAAAAAAAAAAAAAACYAgAAZHJz&#10;L2Rvd25yZXYueG1sUEsFBgAAAAAEAAQA9QAAAIsDAAAAAA==&#10;" path="m371,r,15l,44,,32,371,r,xe" fillcolor="#cb3300" stroked="f">
                  <v:path arrowok="t" o:connecttype="custom" o:connectlocs="371,0;371,15;0,44;0,32;371,0;371,0" o:connectangles="0,0,0,0,0,0"/>
                </v:shape>
                <v:shape id="Freeform 3968" o:spid="_x0000_s2547" style="position:absolute;left:5765;top:1973;width:315;height:36;visibility:visible;mso-wrap-style:square;v-text-anchor:top" coordsize="3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hcysUA&#10;AADdAAAADwAAAGRycy9kb3ducmV2LnhtbESPQWvCQBSE74X+h+UVepG6MYLY6CoqFJT2oDHg9ZF9&#10;JsHs27C7avz3bqHQ4zAz3zDzZW9acSPnG8sKRsMEBHFpdcOVguL49TEF4QOyxtYyKXiQh+Xi9WWO&#10;mbZ3PtAtD5WIEPYZKqhD6DIpfVmTQT+0HXH0ztYZDFG6SmqH9wg3rUyTZCINNhwXauxoU1N5ya9G&#10;gRxTcfrG9TU/7we75FT8uL6bKvX+1q9mIAL14T/8195qBePPNI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FzKxQAAAN0AAAAPAAAAAAAAAAAAAAAAAJgCAABkcnMv&#10;ZG93bnJldi54bWxQSwUGAAAAAAQABAD1AAAAigMAAAAA&#10;" path="m303,r12,5l,36,19,24,303,r,xe" fillcolor="#7f2600" stroked="f">
                  <v:path arrowok="t" o:connecttype="custom" o:connectlocs="303,0;315,5;0,36;19,24;303,0;303,0" o:connectangles="0,0,0,0,0,0"/>
                </v:shape>
                <v:shape id="Freeform 3969" o:spid="_x0000_s2548" style="position:absolute;left:5864;top:1922;width:111;height:20;visibility:visible;mso-wrap-style:square;v-text-anchor:top" coordsize="1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EOsYA&#10;AADdAAAADwAAAGRycy9kb3ducmV2LnhtbESPzWrDMBCE74W8g9hAL6WRa0NI3CjBBErbHEri9AEW&#10;a2ubWCtjyX9vXxUCPQ4z8w2zO0ymEQN1rras4GUVgSAurK65VPB9fXvegHAeWWNjmRTM5OCwXzzs&#10;MNV25AsNuS9FgLBLUUHlfZtK6YqKDLqVbYmD92M7gz7IrpS6wzHATSPjKFpLgzWHhQpbOlZU3PLe&#10;KNi+Z+vyqossOn/1pyf3OScx50o9LqfsFYSnyf+H7+0PrSDZxgn8vQ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xEOsYAAADdAAAADwAAAAAAAAAAAAAAAACYAgAAZHJz&#10;L2Rvd25yZXYueG1sUEsFBgAAAAAEAAQA9QAAAIsDAAAAAA==&#10;" path="m111,r,7l,20,,7,111,r,xe" fillcolor="#7f2600" stroked="f">
                  <v:path arrowok="t" o:connecttype="custom" o:connectlocs="111,0;111,7;0,20;0,7;111,0;111,0" o:connectangles="0,0,0,0,0,0"/>
                </v:shape>
                <v:shape id="Freeform 3970" o:spid="_x0000_s2549" style="position:absolute;left:5876;top:1922;width:87;height:20;visibility:visible;mso-wrap-style:square;v-text-anchor:top" coordsize="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0RFccA&#10;AADdAAAADwAAAGRycy9kb3ducmV2LnhtbESPT4vCMBTE74LfITzBi2i6uohWoyzKsoJ48A+Ct0fz&#10;bIrNS2myWr/9ZkHwOMzMb5j5srGluFPtC8cKPgYJCOLM6YJzBafjd38CwgdkjaVjUvAkD8tFuzXH&#10;VLsH7+l+CLmIEPYpKjAhVKmUPjNk0Q9cRRy9q6sthijrXOoaHxFuSzlMkrG0WHBcMFjRylB2O/xa&#10;BT/PtduOLrfebrM6bsvqum/OF6NUt9N8zUAEasI7/GpvtILRdPgJ/2/i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NERXHAAAA3QAAAA8AAAAAAAAAAAAAAAAAmAIAAGRy&#10;cy9kb3ducmV2LnhtbFBLBQYAAAAABAAEAPUAAACMAwAAAAA=&#10;" path="m87,r,12l,20,,7,87,r,xe" fillcolor="#7f2600" stroked="f">
                  <v:path arrowok="t" o:connecttype="custom" o:connectlocs="87,0;87,12;0,20;0,7;87,0;87,0" o:connectangles="0,0,0,0,0,0"/>
                </v:shape>
                <v:shape id="Freeform 3971" o:spid="_x0000_s2550" style="position:absolute;left:5876;top:1922;width:87;height:20;visibility:visible;mso-wrap-style:square;v-text-anchor:top" coordsize="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Gos8QA&#10;AADdAAAADwAAAGRycy9kb3ducmV2LnhtbESPQYvCMBSE78L+h/AW9qbpuihrNYosFDx40ep6fTTP&#10;pti81CZq/fdGEDwOM/MNM1t0thZXan3lWMH3IAFBXDhdcalgl2f9XxA+IGusHZOCO3lYzD96M0y1&#10;u/GGrttQighhn6ICE0KTSukLQxb9wDXE0Tu61mKIsi2lbvEW4baWwyQZS4sVxwWDDf0ZKk7bi1Xg&#10;dJab0f/5gHu5HmeH9dKd81Kpr89uOQURqAvv8Ku90gp+JsMRPN/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hqLPEAAAA3QAAAA8AAAAAAAAAAAAAAAAAmAIAAGRycy9k&#10;b3ducmV2LnhtbFBLBQYAAAAABAAEAPUAAACJAwAAAAA=&#10;" path="m87,r,12l,20,,7,87,r,xe" fillcolor="#822600" stroked="f">
                  <v:path arrowok="t" o:connecttype="custom" o:connectlocs="87,0;87,12;0,20;0,7;87,0;87,0" o:connectangles="0,0,0,0,0,0"/>
                </v:shape>
                <v:shape id="Freeform 3972" o:spid="_x0000_s2551" style="position:absolute;left:5876;top:1922;width:87;height:20;visibility:visible;mso-wrap-style:square;v-text-anchor:top" coordsize="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6LcUA&#10;AADdAAAADwAAAGRycy9kb3ducmV2LnhtbESPT4vCMBTE74LfITzBm6YqFLdrFC26eFrw38Hb2+Zt&#10;U7Z5KU3U7rffCMIeh5n5DbNYdbYWd2p95VjBZJyAIC6crrhUcD7tRnMQPiBrrB2Tgl/ysFr2ewvM&#10;tHvwge7HUIoIYZ+hAhNCk0npC0MW/dg1xNH7dq3FEGVbSt3iI8JtLadJkkqLFccFgw3lhoqf480q&#10;2Jz3aZ5vJ/Jkqkvxwdcbhq9PpYaDbv0OIlAX/sOv9l4rmL1NU3i+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zotxQAAAN0AAAAPAAAAAAAAAAAAAAAAAJgCAABkcnMv&#10;ZG93bnJldi54bWxQSwUGAAAAAAQABAD1AAAAigMAAAAA&#10;" path="m87,r,12l,20,,7,87,r,xe" fillcolor="#852700" stroked="f">
                  <v:path arrowok="t" o:connecttype="custom" o:connectlocs="87,0;87,12;0,20;0,7;87,0;87,0" o:connectangles="0,0,0,0,0,0"/>
                </v:shape>
                <v:shape id="Freeform 3973" o:spid="_x0000_s2552" style="position:absolute;left:5876;top:1922;width:87;height:20;visibility:visible;mso-wrap-style:square;v-text-anchor:top" coordsize="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LacgA&#10;AADdAAAADwAAAGRycy9kb3ducmV2LnhtbESPQUvDQBSE70L/w/IKvdlNWmw1dlOKIgpKobGI3h7Z&#10;ZxKafRt21zT5964g9DjMzDfMZjuYVvTkfGNZQTpPQBCXVjdcKTi+P13fgvABWWNrmRSM5GGbT642&#10;mGl75gP1RahEhLDPUEEdQpdJ6cuaDPq57Yij922dwRClq6R2eI5w08pFkqykwYbjQo0dPdRUnoof&#10;o+BxLAZcpf3x+fXj7WY0+/X+88spNZsOu3sQgYZwCf+3X7SC5d1iDX9v4hOQ+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Z4tpyAAAAN0AAAAPAAAAAAAAAAAAAAAAAJgCAABk&#10;cnMvZG93bnJldi54bWxQSwUGAAAAAAQABAD1AAAAjQMAAAAA&#10;" path="m87,r,12l,20,,7,87,r,xe" fillcolor="#882700" stroked="f">
                  <v:path arrowok="t" o:connecttype="custom" o:connectlocs="87,0;87,12;0,20;0,7;87,0;87,0" o:connectangles="0,0,0,0,0,0"/>
                </v:shape>
                <v:shape id="Freeform 3974" o:spid="_x0000_s2553" style="position:absolute;left:5876;top:1922;width:87;height:20;visibility:visible;mso-wrap-style:square;v-text-anchor:top" coordsize="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HBsQA&#10;AADdAAAADwAAAGRycy9kb3ducmV2LnhtbERPy2rCQBTdC/2H4Ra6kTpRQds0E4mCIHSltovubjM3&#10;jzZzJ8xMY/z7zkJweTjvbDOaTgzkfGtZwXyWgCAurW65VvBx3j+/gPABWWNnmRRcycMmf5hkmGp7&#10;4SMNp1CLGMI+RQVNCH0qpS8bMuhntieOXGWdwRChq6V2eInhppOLJFlJgy3HhgZ72jVU/p7+jIJi&#10;zVN/pmr+8/U9TOlz66q+eFfq6XEs3kAEGsNdfHMftILl6yLOjW/iE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cRwbEAAAA3QAAAA8AAAAAAAAAAAAAAAAAmAIAAGRycy9k&#10;b3ducmV2LnhtbFBLBQYAAAAABAAEAPUAAACJAwAAAAA=&#10;" path="m80,r7,12l7,20,,7,80,r,xe" fillcolor="#8b2800" stroked="f">
                  <v:path arrowok="t" o:connecttype="custom" o:connectlocs="80,0;87,12;7,20;0,7;80,0;80,0" o:connectangles="0,0,0,0,0,0"/>
                </v:shape>
                <v:shape id="Freeform 3975" o:spid="_x0000_s2554" style="position:absolute;left:5883;top:1922;width:73;height:20;visibility:visible;mso-wrap-style:square;v-text-anchor:top" coordsize="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5YGsUA&#10;AADdAAAADwAAAGRycy9kb3ducmV2LnhtbESP0WrCQBRE34X+w3ILfdONCq1GV1FBKCJKtB9wm70m&#10;Idm7YXfV+PddoeDjMDNnmPmyM424kfOVZQXDQQKCOLe64kLBz3nbn4DwAVljY5kUPMjDcvHWm2Oq&#10;7Z0zup1CISKEfYoKyhDaVEqfl2TQD2xLHL2LdQZDlK6Q2uE9wk0jR0nyKQ1WHBdKbGlTUl6frkZB&#10;s6+zdX04fA03u2Its/B7PtZOqY/3bjUDEagLr/B/+1srGE9HU3i+i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lgaxQAAAN0AAAAPAAAAAAAAAAAAAAAAAJgCAABkcnMv&#10;ZG93bnJldi54bWxQSwUGAAAAAAQABAD1AAAAigMAAAAA&#10;" path="m73,r,12l,20,,7,73,r,xe" fillcolor="#8e2800" stroked="f">
                  <v:path arrowok="t" o:connecttype="custom" o:connectlocs="73,0;73,12;0,20;0,7;73,0;73,0" o:connectangles="0,0,0,0,0,0"/>
                </v:shape>
                <v:shape id="Freeform 3976" o:spid="_x0000_s2555" style="position:absolute;left:5883;top:1922;width:73;height:20;visibility:visible;mso-wrap-style:square;v-text-anchor:top" coordsize="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YkcAA&#10;AADdAAAADwAAAGRycy9kb3ducmV2LnhtbERPy4rCMBTdC/5DuMLsNNFKcapRRBBkdr6Y7aW5tp1p&#10;bmoTtf69WQguD+e9WHW2FndqfeVYw3ikQBDnzlRcaDgdt8MZCB+QDdaOScOTPKyW/d4CM+MevKf7&#10;IRQihrDPUEMZQpNJ6fOSLPqRa4gjd3GtxRBhW0jT4iOG21pOlEqlxYpjQ4kNbUrK/w83q+E6Uben&#10;qv9O6e/5R6UF7ppkM9X6a9Ct5yACdeEjfrt3RkPyncT98U1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EYkcAAAADdAAAADwAAAAAAAAAAAAAAAACYAgAAZHJzL2Rvd25y&#10;ZXYueG1sUEsFBgAAAAAEAAQA9QAAAIUDAAAAAA==&#10;" path="m73,r,12l,20,,7,73,r,xe" fillcolor="#912900" stroked="f">
                  <v:path arrowok="t" o:connecttype="custom" o:connectlocs="73,0;73,12;0,20;0,7;73,0;73,0" o:connectangles="0,0,0,0,0,0"/>
                </v:shape>
                <v:shape id="Freeform 3977" o:spid="_x0000_s2556" style="position:absolute;left:5883;top:1922;width:73;height:20;visibility:visible;mso-wrap-style:square;v-text-anchor:top" coordsize="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vscA&#10;AADdAAAADwAAAGRycy9kb3ducmV2LnhtbESPzW7CMBCE70h9B2sr9YKKQxGIpnEQRaBy46d9gK29&#10;TaLG6xC7EPr0GAmJ42hmvtFks87W4kitrxwrGA4SEMTamYoLBV+fq+cpCB+QDdaOScGZPMzyh16G&#10;qXEn3tFxHwoRIexTVFCG0KRSel2SRT9wDXH0flxrMUTZFtK0eIpwW8uXJJlIixXHhRIbWpSkf/d/&#10;VsH7Vk/74+/NYbXYLP8/isTvxp1W6umxm7+BCNSFe/jWXhsFo9fREK5v4hOQ+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iZL7HAAAA3QAAAA8AAAAAAAAAAAAAAAAAmAIAAGRy&#10;cy9kb3ducmV2LnhtbFBLBQYAAAAABAAEAPUAAACMAwAAAAA=&#10;" path="m73,r,12l,20,,7,73,r,xe" fillcolor="#942900" stroked="f">
                  <v:path arrowok="t" o:connecttype="custom" o:connectlocs="73,0;73,12;0,20;0,7;73,0;73,0" o:connectangles="0,0,0,0,0,0"/>
                </v:shape>
                <v:shape id="Freeform 3978" o:spid="_x0000_s2557" style="position:absolute;left:5883;top:1922;width:73;height:20;visibility:visible;mso-wrap-style:square;v-text-anchor:top" coordsize="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SsqsUA&#10;AADdAAAADwAAAGRycy9kb3ducmV2LnhtbESPS2vDMBCE74X+B7GB3pp1YiiJGzmEQkII9JDHpbet&#10;tX5Qa2UsJXb/fVQo5DjMzDfMaj3aVt24940TDbNpAoqlcKaRSsPlvH1dgPKBxFDrhDX8sod1/vy0&#10;osy4QY58O4VKRYj4jDTUIXQZoi9qtuSnrmOJXul6SyHKvkLT0xDhtsV5kryhpUbiQk0df9Rc/Jyu&#10;VkOzoa8U3aLcddXhc6AzLr8vqPXLZNy8gwo8hkf4v703GtJlOoe/N/EJY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KyqxQAAAN0AAAAPAAAAAAAAAAAAAAAAAJgCAABkcnMv&#10;ZG93bnJldi54bWxQSwUGAAAAAAQABAD1AAAAigMAAAAA&#10;" path="m73,r,12l,20,,7,73,r,xe" fillcolor="#972a00" stroked="f">
                  <v:path arrowok="t" o:connecttype="custom" o:connectlocs="73,0;73,12;0,20;0,7;73,0;73,0" o:connectangles="0,0,0,0,0,0"/>
                </v:shape>
                <v:shape id="Freeform 3979" o:spid="_x0000_s2558" style="position:absolute;left:5883;top:1922;width:73;height:20;visibility:visible;mso-wrap-style:square;v-text-anchor:top" coordsize="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qx8YA&#10;AADdAAAADwAAAGRycy9kb3ducmV2LnhtbESPS2vCQBSF9wX/w3CF7uqkCfSROopopS668FEK7i6Z&#10;2yQ0907IjCb+e0codHk4j48znQ/cqDN1vnZi4HGSgCIpnK2lNPB1WD+8gPIBxWLjhAxcyMN8Nrqb&#10;Ym5dLzs670Op4oj4HA1UIbS51r6oiNFPXEsSvR/XMYYou1LbDvs4zo1Ok+RJM9YSCRW2tKyo+N2f&#10;OEL4ne0i3T73H251SI9H/kyyb2Pux8PiDVSgIfyH/9obayB7zTK4vYlPQ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tqx8YAAADdAAAADwAAAAAAAAAAAAAAAACYAgAAZHJz&#10;L2Rvd25yZXYueG1sUEsFBgAAAAAEAAQA9QAAAIsDAAAAAA==&#10;" path="m68,r5,12l5,20,,7,68,r,xe" fillcolor="#992a00" stroked="f">
                  <v:path arrowok="t" o:connecttype="custom" o:connectlocs="68,0;73,12;5,20;0,7;68,0;68,0" o:connectangles="0,0,0,0,0,0"/>
                </v:shape>
                <v:shape id="Freeform 3980" o:spid="_x0000_s2559" style="position:absolute;left:5888;top:1922;width:63;height:20;visibility:visible;mso-wrap-style:square;v-text-anchor:top" coordsize="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rMcA&#10;AADdAAAADwAAAGRycy9kb3ducmV2LnhtbESPS4vCQBCE78L+h6EFL7JOfLBo1lEWRfDgxceyeGsy&#10;vUkw0xMyYxL99Y4geCyq6itqvmxNIWqqXG5ZwXAQgSBOrM45VXA6bj6nIJxH1lhYJgU3crBcfHTm&#10;GGvb8J7qg09FgLCLUUHmfRlL6ZKMDLqBLYmD928rgz7IKpW6wibATSFHUfQlDeYcFjIsaZVRcjlc&#10;jYJ7vT83yXX9V/SlO/3e091xo6dK9brtzzcIT61/h1/trVYwno0n8HwTn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LTKzHAAAA3QAAAA8AAAAAAAAAAAAAAAAAmAIAAGRy&#10;cy9kb3ducmV2LnhtbFBLBQYAAAAABAAEAPUAAACMAwAAAAA=&#10;" path="m63,r,12l,20,,7,63,r,xe" fillcolor="#9c2b00" stroked="f">
                  <v:path arrowok="t" o:connecttype="custom" o:connectlocs="63,0;63,12;0,20;0,7;63,0;63,0" o:connectangles="0,0,0,0,0,0"/>
                </v:shape>
                <v:shape id="Freeform 3981" o:spid="_x0000_s2560" style="position:absolute;left:5888;top:1922;width:63;height:20;visibility:visible;mso-wrap-style:square;v-text-anchor:top" coordsize="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E6sMA&#10;AADdAAAADwAAAGRycy9kb3ducmV2LnhtbESPUWvCQBCE3wX/w7FC3/SiUtHoKaIUCj5V/QFrbk2C&#10;ub2QW5PYX98rFPo4zMw3zGbXu0q11ITSs4HpJAFFnHlbcm7gevkYL0EFQbZYeSYDLwqw2w4HG0yt&#10;7/iL2rPkKkI4pGigEKlTrUNWkMMw8TVx9O6+cShRNrm2DXYR7io9S5KFdlhyXCiwpkNB2eP8dAbq&#10;ZNXK4vt5Ot6u0umTf1mcHYx5G/X7NSihXv7Df+1Pa2C+mr/D75v4BP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6E6sMAAADdAAAADwAAAAAAAAAAAAAAAACYAgAAZHJzL2Rv&#10;d25yZXYueG1sUEsFBgAAAAAEAAQA9QAAAIgDAAAAAA==&#10;" path="m63,r,12l,20,,7,63,r,xe" fillcolor="#9f2b00" stroked="f">
                  <v:path arrowok="t" o:connecttype="custom" o:connectlocs="63,0;63,12;0,20;0,7;63,0;63,0" o:connectangles="0,0,0,0,0,0"/>
                </v:shape>
                <v:shape id="Freeform 3982" o:spid="_x0000_s2561" style="position:absolute;left:5888;top:1922;width:63;height:20;visibility:visible;mso-wrap-style:square;v-text-anchor:top" coordsize="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87sYA&#10;AADdAAAADwAAAGRycy9kb3ducmV2LnhtbESP3YrCMBSE7xd8h3AE79ZUXUSrUUQpyAqKP+DtoTm2&#10;pc1JaaLWffqNsLCXw8x8w8yXranEgxpXWFYw6EcgiFOrC84UXM7J5wSE88gaK8uk4EUOlovOxxxj&#10;bZ98pMfJZyJA2MWoIPe+jqV0aU4GXd/WxMG72cagD7LJpG7wGeCmksMoGkuDBYeFHGta55SWp7tR&#10;sCs3g+/ympyT3c9hX6xb475eRqlet13NQHhq/X/4r73VCkbT0Rjeb8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J87sYAAADdAAAADwAAAAAAAAAAAAAAAACYAgAAZHJz&#10;L2Rvd25yZXYueG1sUEsFBgAAAAAEAAQA9QAAAIsDAAAAAA==&#10;" path="m63,r,12l,20,,7,63,r,xe" fillcolor="#a22c00" stroked="f">
                  <v:path arrowok="t" o:connecttype="custom" o:connectlocs="63,0;63,12;0,20;0,7;63,0;63,0" o:connectangles="0,0,0,0,0,0"/>
                </v:shape>
                <v:shape id="Freeform 3983" o:spid="_x0000_s2562" style="position:absolute;left:5888;top:1922;width:63;height:20;visibility:visible;mso-wrap-style:square;v-text-anchor:top" coordsize="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5cMQA&#10;AADdAAAADwAAAGRycy9kb3ducmV2LnhtbESPQYvCMBSE74L/ITzBm6arWNeuUUSQXdSLrt4fzbMt&#10;Ni+libX66zcLgsdhZr5h5svWlKKh2hWWFXwMIxDEqdUFZwpOv5vBJwjnkTWWlknBgxwsF93OHBNt&#10;73yg5ugzESDsElSQe18lUro0J4NuaCvi4F1sbdAHWWdS13gPcFPKURTF0mDBYSHHitY5pdfjzSi4&#10;xt/n/cXzY7WfzG7PLcZ6R1ul+r129QXCU+vf4Vf7RysYz8ZT+H8Tn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XDEAAAA3QAAAA8AAAAAAAAAAAAAAAAAmAIAAGRycy9k&#10;b3ducmV2LnhtbFBLBQYAAAAABAAEAPUAAACJAwAAAAA=&#10;" path="m63,r,12l,20,,7,63,r,xe" fillcolor="#a52c00" stroked="f">
                  <v:path arrowok="t" o:connecttype="custom" o:connectlocs="63,0;63,12;0,20;0,7;63,0;63,0" o:connectangles="0,0,0,0,0,0"/>
                </v:shape>
                <v:shape id="Freeform 3984" o:spid="_x0000_s2563" style="position:absolute;left:5888;top:1922;width:63;height:20;visibility:visible;mso-wrap-style:square;v-text-anchor:top" coordsize="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tNcQA&#10;AADdAAAADwAAAGRycy9kb3ducmV2LnhtbERPy2rCQBTdC/2H4Ra600kblDZmIqVQqiARU+n6mrl5&#10;0MydNDPV+PfOQnB5OO90NZpOnGhwrWUFz7MIBHFpdcu1gsP35/QVhPPIGjvLpOBCDlbZwyTFRNsz&#10;7+lU+FqEEHYJKmi87xMpXdmQQTezPXHgKjsY9AEOtdQDnkO46eRLFC2kwZZDQ4M9fTRU/hb/RkGV&#10;t3+H3SYuf77y6rhdbyqdz3dKPT2O70sQnkZ/F9/ca60gfovD3PAmPA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a7TXEAAAA3QAAAA8AAAAAAAAAAAAAAAAAmAIAAGRycy9k&#10;b3ducmV2LnhtbFBLBQYAAAAABAAEAPUAAACJAwAAAAA=&#10;" path="m56,r7,12l,20,,7,56,r,xe" fillcolor="#a82d00" stroked="f">
                  <v:path arrowok="t" o:connecttype="custom" o:connectlocs="56,0;63,12;0,20;0,7;56,0;56,0" o:connectangles="0,0,0,0,0,0"/>
                </v:shape>
                <v:shape id="Freeform 3985" o:spid="_x0000_s2564" style="position:absolute;left:5895;top:1922;width:49;height:20;visibility:visible;mso-wrap-style:square;v-text-anchor:top" coordsize="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v38YA&#10;AADdAAAADwAAAGRycy9kb3ducmV2LnhtbESPzWrDMBCE74G+g9hCb4mcGkLiRAmhtGB6CNTpobkt&#10;1sYWtlbGUv3z9lWh0OMw880wh9NkWzFQ741jBetVAoK4dNpwpeDz+rbcgvABWWPrmBTM5OF0fFgc&#10;MNNu5A8ailCJWMI+QwV1CF0mpS9rsuhXriOO3t31FkOUfSV1j2Mst618TpKNtGg4LtTY0UtNZVN8&#10;WwWpfz1v82bKv9rZNOYy57d345R6epzOexCBpvAf/qNzHblduoPfN/EJyO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Yv38YAAADdAAAADwAAAAAAAAAAAAAAAACYAgAAZHJz&#10;L2Rvd25yZXYueG1sUEsFBgAAAAAEAAQA9QAAAIsDAAAAAA==&#10;" path="m49,r,12l,20,,7,49,r,xe" fillcolor="#ab2d00" stroked="f">
                  <v:path arrowok="t" o:connecttype="custom" o:connectlocs="49,0;49,12;0,20;0,7;49,0;49,0" o:connectangles="0,0,0,0,0,0"/>
                </v:shape>
                <v:shape id="Freeform 3986" o:spid="_x0000_s2565" style="position:absolute;left:5895;top:1922;width:49;height:20;visibility:visible;mso-wrap-style:square;v-text-anchor:top" coordsize="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kMhcMA&#10;AADdAAAADwAAAGRycy9kb3ducmV2LnhtbERPTU/CQBC9k/gfNmPiDbYiMVJYiDEx0YMHweh12h26&#10;he5s21lp+ffuwYTjy/teb0ffqDP1Ugc2cD/LQBGXwdZcGfjav06fQElEttgEJgMXEthubiZrzG0Y&#10;+JPOu1ipFMKSowEXY5trLaUjjzILLXHiDqH3GBPsK217HFK4b/Q8yx61x5pTg8OWXhyVp92vNzDv&#10;um5/fP/5KKT5luHkCrFZYczd7fi8AhVpjFfxv/vNGnhYLtL+9CY9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kMhcMAAADdAAAADwAAAAAAAAAAAAAAAACYAgAAZHJzL2Rv&#10;d25yZXYueG1sUEsFBgAAAAAEAAQA9QAAAIgDAAAAAA==&#10;" path="m49,r,12l,20,,7,49,r,xe" fillcolor="#ae2e00" stroked="f">
                  <v:path arrowok="t" o:connecttype="custom" o:connectlocs="49,0;49,12;0,20;0,7;49,0;49,0" o:connectangles="0,0,0,0,0,0"/>
                </v:shape>
                <v:shape id="Freeform 3987" o:spid="_x0000_s2566" style="position:absolute;left:5895;top:1922;width:49;height:20;visibility:visible;mso-wrap-style:square;v-text-anchor:top" coordsize="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UsMYA&#10;AADdAAAADwAAAGRycy9kb3ducmV2LnhtbESPQWvCQBSE74L/YXmF3uom1opGV1FB6qWC2kOPj+xr&#10;NiT7Nma3Gv+9KxQ8DjPzDTNfdrYWF2p96VhBOkhAEOdOl1wo+D5t3yYgfEDWWDsmBTfysFz0e3PM&#10;tLvygS7HUIgIYZ+hAhNCk0npc0MW/cA1xNH7da3FEGVbSN3iNcJtLYdJMpYWS44LBhvaGMqr459V&#10;gNX5K92cw+308bmv0tL8bNe7kVKvL91qBiJQF57h//ZOK3ifjlJ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jUsMYAAADdAAAADwAAAAAAAAAAAAAAAACYAgAAZHJz&#10;L2Rvd25yZXYueG1sUEsFBgAAAAAEAAQA9QAAAIsDAAAAAA==&#10;" path="m49,r,12l,20,,7,49,r,xe" fillcolor="#b12e00" stroked="f">
                  <v:path arrowok="t" o:connecttype="custom" o:connectlocs="49,0;49,12;0,20;0,7;49,0;49,0" o:connectangles="0,0,0,0,0,0"/>
                </v:shape>
                <v:shape id="Freeform 3988" o:spid="_x0000_s2567" style="position:absolute;left:5895;top:1922;width:49;height:20;visibility:visible;mso-wrap-style:square;v-text-anchor:top" coordsize="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a+sUA&#10;AADdAAAADwAAAGRycy9kb3ducmV2LnhtbESPQWvCQBSE74X+h+UVeqsbUwkxuooEhIonbSk9PrLP&#10;bDD7Nma3Gv+9Kwgeh5n5hpkvB9uKM/W+caxgPEpAEFdON1wr+Plef+QgfEDW2DomBVfysFy8vsyx&#10;0O7COzrvQy0ihH2BCkwIXSGlrwxZ9CPXEUfv4HqLIcq+lrrHS4TbVqZJkkmLDccFgx2Vhqrj/t8q&#10;+Av0O5jranPMTqnJ8m15mOpSqfe3YTUDEWgIz/Cj/aUVfE4nKdzfx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Jr6xQAAAN0AAAAPAAAAAAAAAAAAAAAAAJgCAABkcnMv&#10;ZG93bnJldi54bWxQSwUGAAAAAAQABAD1AAAAigMAAAAA&#10;" path="m49,r,12l,20,,7,49,r,xe" fillcolor="#b42f00" stroked="f">
                  <v:path arrowok="t" o:connecttype="custom" o:connectlocs="49,0;49,12;0,20;0,7;49,0;49,0" o:connectangles="0,0,0,0,0,0"/>
                </v:shape>
                <v:shape id="Freeform 3989" o:spid="_x0000_s2568" style="position:absolute;left:5895;top:1922;width:49;height:20;visibility:visible;mso-wrap-style:square;v-text-anchor:top" coordsize="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f6EsQA&#10;AADdAAAADwAAAGRycy9kb3ducmV2LnhtbESPQWsCMRSE74L/IbxCL1Kz1lJ0axQRBfHm2uL1sXlu&#10;Fjcvyyau8d83BaHHYWa+YRaraBvRU+drxwom4wwEcel0zZWC79PubQbCB2SNjWNS8CAPq+VwsMBc&#10;uzsfqS9CJRKEfY4KTAhtLqUvDVn0Y9cSJ+/iOoshya6SusN7gttGvmfZp7RYc1ow2NLGUHktblaB&#10;ju6674vtyET6CYfT7Gz5eFbq9SWuv0AEiuE//GzvtYLp/GMKf2/S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n+hLEAAAA3QAAAA8AAAAAAAAAAAAAAAAAmAIAAGRycy9k&#10;b3ducmV2LnhtbFBLBQYAAAAABAAEAPUAAACJAwAAAAA=&#10;" path="m49,r,12l,20,,7,49,r,xe" fillcolor="#b72f00" stroked="f">
                  <v:path arrowok="t" o:connecttype="custom" o:connectlocs="49,0;49,12;0,20;0,7;49,0;49,0" o:connectangles="0,0,0,0,0,0"/>
                </v:shape>
                <v:shape id="Freeform 3990" o:spid="_x0000_s2569" style="position:absolute;left:5895;top:1922;width:49;height:20;visibility:visible;mso-wrap-style:square;v-text-anchor:top" coordsize="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T8cA&#10;AADdAAAADwAAAGRycy9kb3ducmV2LnhtbESPQWvCQBSE70L/w/IKvYhuGkObpq5BCoUeCmLag8dH&#10;9jUJZt+G7KpJfr1bEDwOM/MNs84H04oz9a6xrOB5GYEgLq1uuFLw+/O5SEE4j6yxtUwKRnKQbx5m&#10;a8y0vfCezoWvRICwy1BB7X2XSenKmgy6pe2Ig/dne4M+yL6SusdLgJtWxlH0Ig02HBZq7OijpvJY&#10;nIyCacL54Ti233afclTu4sKkr6NST4/D9h2Ep8Hfw7f2l1aweksS+H8TnoD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lHk/HAAAA3QAAAA8AAAAAAAAAAAAAAAAAmAIAAGRy&#10;cy9kb3ducmV2LnhtbFBLBQYAAAAABAAEAPUAAACMAwAAAAA=&#10;" path="m44,r5,12l5,20,,7,44,r,xe" fillcolor="#ba3000" stroked="f">
                  <v:path arrowok="t" o:connecttype="custom" o:connectlocs="44,0;49,12;5,20;0,7;44,0;44,0" o:connectangles="0,0,0,0,0,0"/>
                </v:shape>
                <v:shape id="Freeform 3991" o:spid="_x0000_s2570" style="position:absolute;left:5900;top:1922;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Qh8cA&#10;AADdAAAADwAAAGRycy9kb3ducmV2LnhtbESPT2sCMRTE74LfITyhl6JZ+0d0axQpFAoK0tWDx8fm&#10;dRPcvGw3qa5+elMoeBxm5jfMfNm5WpyoDdazgvEoA0Fcem25UrDffQynIEJE1lh7JgUXCrBc9Htz&#10;zLU/8xediliJBOGQowITY5NLGUpDDsPIN8TJ+/atw5hkW0nd4jnBXS2fsmwiHVpOCwYbejdUHotf&#10;p+Bnc6i2m+N4vX+0xcqZpjBXa5V6GHSrNxCRungP/7c/tYLn2csr/L1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jUIfHAAAA3QAAAA8AAAAAAAAAAAAAAAAAmAIAAGRy&#10;cy9kb3ducmV2LnhtbFBLBQYAAAAABAAEAPUAAACMAwAAAAA=&#10;" path="m39,r,12l,20,,7,39,r,xe" fillcolor="#bd3000" stroked="f">
                  <v:path arrowok="t" o:connecttype="custom" o:connectlocs="39,0;39,12;0,20;0,7;39,0;39,0" o:connectangles="0,0,0,0,0,0"/>
                </v:shape>
                <v:shape id="Freeform 3992" o:spid="_x0000_s2571" style="position:absolute;left:5900;top:1922;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xZcYA&#10;AADdAAAADwAAAGRycy9kb3ducmV2LnhtbESP0WrCQBRE3wv+w3IF3+omKsFEV5FCqKX0oeoHXLPX&#10;JJi9G7KriX59t1Do4zAzZ5j1djCNuFPnassK4mkEgriwuuZSwemYvy5BOI+ssbFMCh7kYLsZvawx&#10;07bnb7offCkChF2GCirv20xKV1Rk0E1tSxy8i+0M+iC7UuoO+wA3jZxFUSIN1hwWKmzpraLiergZ&#10;BclXn+f4jM9LufiM9+8f6ex2TJWajIfdCoSnwf+H/9p7rWCeLhL4fR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lxZcYAAADdAAAADwAAAAAAAAAAAAAAAACYAgAAZHJz&#10;L2Rvd25yZXYueG1sUEsFBgAAAAAEAAQA9QAAAIsDAAAAAA==&#10;" path="m39,r,12l,20,,7,39,r,xe" fillcolor="#c03100" stroked="f">
                  <v:path arrowok="t" o:connecttype="custom" o:connectlocs="39,0;39,12;0,20;0,7;39,0;39,0" o:connectangles="0,0,0,0,0,0"/>
                </v:shape>
                <v:shape id="Freeform 3993" o:spid="_x0000_s2572" style="position:absolute;left:5900;top:1922;width:39;height:12;visibility:visible;mso-wrap-style:square;v-text-anchor:top" coordsize="3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y98cA&#10;AADdAAAADwAAAGRycy9kb3ducmV2LnhtbESPQUsDMRSE74L/ITzBi9hsrdh227RIQRTBgqkLPT42&#10;r5vQzcuyie323xtB8DjMzDfMcj34Vpyojy6wgvGoAEFcB+O4UfC1e7mfgYgJ2WAbmBRcKMJ6dX21&#10;xNKEM3/SSadGZAjHEhXYlLpSylhb8hhHoSPO3iH0HlOWfSNNj+cM9618KIon6dFxXrDY0cZSfdTf&#10;XsGdm+lq+l5NnK4+dlv9utlv7UWp25vheQEi0ZD+w3/tN6NgMn+cwu+b/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mMvfHAAAA3QAAAA8AAAAAAAAAAAAAAAAAmAIAAGRy&#10;cy9kb3ducmV2LnhtbFBLBQYAAAAABAAEAPUAAACMAwAAAAA=&#10;" path="m39,r,12l,12,,7,39,r,xe" fillcolor="#c33100" stroked="f">
                  <v:path arrowok="t" o:connecttype="custom" o:connectlocs="39,0;39,12;0,12;0,7;39,0;39,0" o:connectangles="0,0,0,0,0,0"/>
                </v:shape>
                <v:shape id="Freeform 3994" o:spid="_x0000_s2573" style="position:absolute;left:5900;top:1922;width:39;height:12;visibility:visible;mso-wrap-style:square;v-text-anchor:top" coordsize="3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V48UA&#10;AADdAAAADwAAAGRycy9kb3ducmV2LnhtbERPW0sCQRR+D/wPwxF6yxlLSjdHkahMiMRVpMfDztkL&#10;7pxZdqZ19dc3D0GPH999vuxtLTpqfeVYw3ikQBBnzlRcaDjs3+6mIHxANlg7Jg0X8rBcDG7mmBh3&#10;5h11aShEDGGfoIYyhCaR0mclWfQj1xBHLnetxRBhW0jT4jmG21reK/UoLVYcG0ps6KWk7JT+WA3b&#10;77Tejzdfx9f3zVP3ma9Vzlel9e2wXz2DCNSHf/Gf+8NoeJhN4tz4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9XjxQAAAN0AAAAPAAAAAAAAAAAAAAAAAJgCAABkcnMv&#10;ZG93bnJldi54bWxQSwUGAAAAAAQABAD1AAAAigMAAAAA&#10;" path="m39,r,12l,12,,7,39,r,xe" fillcolor="#c63200" stroked="f">
                  <v:path arrowok="t" o:connecttype="custom" o:connectlocs="39,0;39,12;0,12;0,7;39,0;39,0" o:connectangles="0,0,0,0,0,0"/>
                </v:shape>
                <v:shape id="Freeform 3995" o:spid="_x0000_s2574" style="position:absolute;left:5900;top:1922;width:39;height:12;visibility:visible;mso-wrap-style:square;v-text-anchor:top" coordsize="3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CYt8YA&#10;AADdAAAADwAAAGRycy9kb3ducmV2LnhtbESP32rCMBTG7we+QziCN2Om2iHaGUUEQYaMTvcAh+bY&#10;djYnNYm2e3szGOzy4/vz41uue9OIOzlfW1YwGScgiAuray4VfJ12L3MQPiBrbCyTgh/ysF4NnpaY&#10;advxJ92PoRRxhH2GCqoQ2kxKX1Rk0I9tSxy9s3UGQ5SulNphF8dNI6dJMpMGa46EClvaVlRcjjcT&#10;ue/usN9+p/l0/nxOsfno8usmV2o07DdvIAL14T/8195rBenidQG/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CYt8YAAADdAAAADwAAAAAAAAAAAAAAAACYAgAAZHJz&#10;L2Rvd25yZXYueG1sUEsFBgAAAAAEAAQA9QAAAIsDAAAAAA==&#10;" path="m32,r7,12l8,12,,7,32,r,xe" fillcolor="#c93200" stroked="f">
                  <v:path arrowok="t" o:connecttype="custom" o:connectlocs="32,0;39,12;8,12;0,7;32,0;32,0" o:connectangles="0,0,0,0,0,0"/>
                </v:shape>
                <v:shape id="Freeform 3996" o:spid="_x0000_s2575" style="position:absolute;left:5908;top:1922;width:24;height:12;visibility:visible;mso-wrap-style:square;v-text-anchor:top" coordsize="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jTcYA&#10;AADdAAAADwAAAGRycy9kb3ducmV2LnhtbESPwWrCQBCG74W+wzJCb3WjoUWjayhSSyG9aC1ex+yY&#10;BLOzIbtq+vadQ8Hj8M//zXzLfHCtulIfGs8GJuMEFHHpbcOVgf335nkGKkRki61nMvBLAfLV48MS&#10;M+tvvKXrLlZKIBwyNFDH2GVah7Imh2HsO2LJTr53GGXsK217vAnctXqaJK/aYcNyocaO1jWV593F&#10;CeVjvi1+mq/ikM6GUByP73Fz2RvzNBreFqAiDfG+/N/+tAbS+Yv8LzZiAn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PjTcYAAADdAAAADwAAAAAAAAAAAAAAAACYAgAAZHJz&#10;L2Rvd25yZXYueG1sUEsFBgAAAAAEAAQA9QAAAIsDAAAAAA==&#10;" path="m24,r,12l,12,,7,24,r,xe" fillcolor="#cb3300" stroked="f">
                  <v:path arrowok="t" o:connecttype="custom" o:connectlocs="24,0;24,12;0,12;0,7;24,0;24,0" o:connectangles="0,0,0,0,0,0"/>
                </v:shape>
                <v:shape id="Freeform 3997" o:spid="_x0000_s2576" style="position:absolute;left:5869;top:1866;width:87;height:13;visibility:visible;mso-wrap-style:square;v-text-anchor:top" coordsize="8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5j8YA&#10;AADdAAAADwAAAGRycy9kb3ducmV2LnhtbESPT2sCMRTE74V+h/AKvWl2LbW6NUoRXIs3t/+uj80z&#10;u7h5WZJU129vCkKPw8z8hlmsBtuJE/nQOlaQjzMQxLXTLRsFnx+b0QxEiMgaO8ek4EIBVsv7uwUW&#10;2p15T6cqGpEgHApU0MTYF1KGuiGLYex64uQdnLcYk/RGao/nBLednGTZVFpsOS002NO6ofpY/VoF&#10;ZKrtPC/bzfZl9/XjD2VpjrNvpR4fhrdXEJGG+B++td+1gqf5cw5/b9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A5j8YAAADdAAAADwAAAAAAAAAAAAAAAACYAgAAZHJz&#10;L2Rvd25yZXYueG1sUEsFBgAAAAAEAAQA9QAAAIsDAAAAAA==&#10;" path="m87,r,8l,13,,8,87,r,xe" fillcolor="#7f2600" stroked="f">
                  <v:path arrowok="t" o:connecttype="custom" o:connectlocs="87,0;87,8;0,13;0,8;87,0;87,0" o:connectangles="0,0,0,0,0,0"/>
                </v:shape>
                <v:shape id="Freeform 3998" o:spid="_x0000_s2577" style="position:absolute;left:5828;top:1893;width:179;height:24;visibility:visible;mso-wrap-style:square;v-text-anchor:top" coordsize="17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nsI8YA&#10;AADdAAAADwAAAGRycy9kb3ducmV2LnhtbESPT2vCQBTE7wW/w/IK3uqmSSsaXcW2WHoS/AceH9ln&#10;Esy+XbOrpt++WxA8DjPzG2Y670wjrtT62rKC10ECgriwuuZSwW67fBmB8AFZY2OZFPySh/ms9zTF&#10;XNsbr+m6CaWIEPY5KqhCcLmUvqjIoB9YRxy9o20NhijbUuoWbxFuGpkmyVAarDkuVOjos6LitLkY&#10;BauD0+dhenblx9uX362y5bfP9kr1n7vFBESgLjzC9/aPVpCN31P4fxOf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nsI8YAAADdAAAADwAAAAAAAAAAAAAAAACYAgAAZHJz&#10;L2Rvd25yZXYueG1sUEsFBgAAAAAEAAQA9QAAAIsDAAAAAA==&#10;" path="m167,r12,l167,12,12,24,,17,12,12,167,r,xe" fillcolor="#cb3300" stroked="f">
                  <v:path arrowok="t" o:connecttype="custom" o:connectlocs="167,0;179,0;167,12;12,24;0,17;12,12;167,0;167,0" o:connectangles="0,0,0,0,0,0,0,0"/>
                </v:shape>
                <v:shape id="Freeform 3999" o:spid="_x0000_s2578" style="position:absolute;left:5845;top:1842;width:135;height:20;visibility:visible;mso-wrap-style:square;v-text-anchor:top" coordsize="1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YNMYA&#10;AADdAAAADwAAAGRycy9kb3ducmV2LnhtbESPQWvCQBSE70L/w/IKXqRuVCxt6ipFEAQPoik9P7Kv&#10;STT7Nt3daPTXu4LgcZiZb5jZojO1OJHzlWUFo2ECgji3uuJCwU+2evsA4QOyxtoyKbiQh8X8pTfD&#10;VNsz7+i0D4WIEPYpKihDaFIpfV6SQT+0DXH0/qwzGKJ0hdQOzxFuajlOkndpsOK4UGJDy5Ly4741&#10;CsZXd/D57zar/l3XtiHLtoPNVan+a/f9BSJQF57hR3utFUw+pxO4v4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GYNMYAAADdAAAADwAAAAAAAAAAAAAAAACYAgAAZHJz&#10;L2Rvd25yZXYueG1sUEsFBgAAAAAEAAQA9QAAAIsDAAAAAA==&#10;" path="m123,r12,8l123,12,7,20,,12,7,8,123,r,xe" fillcolor="#cb3300" stroked="f">
                  <v:path arrowok="t" o:connecttype="custom" o:connectlocs="123,0;135,8;123,12;7,20;0,12;7,8;123,0;123,0" o:connectangles="0,0,0,0,0,0,0,0"/>
                </v:shape>
                <v:shape id="Freeform 4000" o:spid="_x0000_s2579" style="position:absolute;left:5845;top:1910;width:150;height:12;visibility:visible;mso-wrap-style:square;v-text-anchor:top" coordsize="15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6gbsgA&#10;AADdAAAADwAAAGRycy9kb3ducmV2LnhtbESPW2vCQBSE3wv+h+UIvhTdWK2X1FWK4uWpxVt9PWSP&#10;STB7NmRXjf/eLRT6OMzMN8xkVptC3KhyuWUF3U4EgjixOudUwWG/bI9AOI+ssbBMCh7kYDZtvEww&#10;1vbOW7rtfCoChF2MCjLvy1hKl2Rk0HVsSRy8s60M+iCrVOoK7wFuCvkWRQNpMOewkGFJ84ySy+5q&#10;FJxGm/7idPx+7SXrfDU2X9HPZXhQqtWsPz9AeKr9f/ivvdEKeuP3Pvy+CU9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LqBuyAAAAN0AAAAPAAAAAAAAAAAAAAAAAJgCAABk&#10;cnMvZG93bnJldi54bWxQSwUGAAAAAAQABAD1AAAAjQMAAAAA&#10;" path="m150,l130,7,12,12,,12,150,r,xe" fillcolor="#cb3300" stroked="f">
                  <v:path arrowok="t" o:connecttype="custom" o:connectlocs="150,0;130,7;12,12;0,12;150,0;150,0" o:connectangles="0,0,0,0,0,0"/>
                </v:shape>
                <v:shape id="Freeform 4001" o:spid="_x0000_s2580" style="position:absolute;left:5845;top:1879;width:143;height:19;visibility:visible;mso-wrap-style:square;v-text-anchor:top" coordsize="14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FG8gA&#10;AADdAAAADwAAAGRycy9kb3ducmV2LnhtbESPX0/CQBDE3038Dpc18U2u/sFI4SAEBE30RZTwuvSW&#10;trG31/SWtvDpPRMTHycz85vMZNa7SrXUhNKzgdtBAoo487bk3MDX5+rmCVQQZIuVZzJwogCz6eXF&#10;BFPrO/6gdiO5ihAOKRooROpU65AV5DAMfE0cvYNvHEqUTa5tg12Eu0rfJcmjdlhyXCiwpkVB2ffm&#10;6AyMds/ycF6eJdkv1vPtW7t775Yvxlxf9fMxKKFe/sN/7Vdr4H40HMLvm/gE9PQ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tUUbyAAAAN0AAAAPAAAAAAAAAAAAAAAAAJgCAABk&#10;cnMvZG93bnJldi54bWxQSwUGAAAAAAQABAD1AAAAjQMAAAAA&#10;" path="m135,r8,7l,19,7,14,135,r,xe" fillcolor="#cb3300" stroked="f">
                  <v:path arrowok="t" o:connecttype="custom" o:connectlocs="135,0;143,7;0,19;7,14;135,0;135,0" o:connectangles="0,0,0,0,0,0"/>
                </v:shape>
                <v:shape id="Freeform 4002" o:spid="_x0000_s2581" style="position:absolute;left:5864;top:1862;width:99;height:12;visibility:visible;mso-wrap-style:square;v-text-anchor:top" coordsize="9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Sp8YA&#10;AADdAAAADwAAAGRycy9kb3ducmV2LnhtbESPW0vEMBSE3wX/QziCL7KbqljcumlZRKGL+LC390Nz&#10;eqHNSU3itv57Iwj7OMzMN8y6mM0gzuR8Z1nB/TIBQVxZ3XGj4Hh4XzyD8AFZ42CZFPyQhyK/vlpj&#10;pu3EOzrvQyMihH2GCtoQxkxKX7Vk0C/tSBy92jqDIUrXSO1winAzyIckSaXBjuNCiyO9tlT1+2+j&#10;YOu35WY6pG73MZ3qr/Ku/3yre6Vub+bNC4hAc7iE/9ulVvC4ekrh70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ESp8YAAADdAAAADwAAAAAAAAAAAAAAAACYAgAAZHJz&#10;L2Rvd25yZXYueG1sUEsFBgAAAAAEAAQA9QAAAIsDAAAAAA==&#10;" path="m99,r,l,12,,4,99,r,xe" fillcolor="#cb3300" stroked="f">
                  <v:path arrowok="t" o:connecttype="custom" o:connectlocs="99,0;99,0;0,12;0,4;99,0;99,0" o:connectangles="0,0,0,0,0,0"/>
                </v:shape>
                <v:shape id="Freeform 4003" o:spid="_x0000_s2582" style="position:absolute;left:5857;top:1830;width:106;height:12;visibility:visible;mso-wrap-style:square;v-text-anchor:top" coordsize="1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eZUMgA&#10;AADdAAAADwAAAGRycy9kb3ducmV2LnhtbESPT2vCQBTE74LfYXlCb7qx/qvRVVppwUsrjRXx9sg+&#10;k9Ds25jdauyndwtCj8PM/IaZLxtTijPVrrCsoN+LQBCnVhecKfjavnWfQDiPrLG0TAqu5GC5aLfm&#10;GGt74U86Jz4TAcIuRgW591UspUtzMuh6tiIO3tHWBn2QdSZ1jZcAN6V8jKKxNFhwWMixolVO6Xfy&#10;YxTsf+XLkKvd68coej+UTXY6DjcnpR46zfMMhKfG/4fv7bVWMJiOJvD3Jj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l5lQyAAAAN0AAAAPAAAAAAAAAAAAAAAAAJgCAABk&#10;cnMvZG93bnJldi54bWxQSwUGAAAAAAQABAD1AAAAjQMAAAAA&#10;" path="m106,7r,-7l7,12,,12,106,7r,xe" fillcolor="#7f2600" stroked="f">
                  <v:path arrowok="t" o:connecttype="custom" o:connectlocs="106,7;106,0;7,12;0,12;106,7;106,7" o:connectangles="0,0,0,0,0,0"/>
                </v:shape>
                <v:shape id="Freeform 4004" o:spid="_x0000_s2583" style="position:absolute;left:5852;top:1607;width:80;height:7;visibility:visible;mso-wrap-style:square;v-text-anchor:top" coordsize="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s/acQA&#10;AADdAAAADwAAAGRycy9kb3ducmV2LnhtbERPz2vCMBS+C/4P4Qlehk1VlNo1iozJhuwyHfP6aN6a&#10;YvNSmqh1f/1yGHj8+H4Xm9424kqdrx0rmCYpCOLS6ZorBV/H3SQD4QOyxsYxKbiTh816OCgw1+7G&#10;n3Q9hErEEPY5KjAhtLmUvjRk0SeuJY7cj+sshgi7SuoObzHcNnKWpktpsebYYLClF0Pl+XCxCqz5&#10;5sz+Tu/78m3++oGnp+Muuyg1HvXbZxCB+vAQ/7vftYL5ahHnxjfx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bP2nEAAAA3QAAAA8AAAAAAAAAAAAAAAAAmAIAAGRycy9k&#10;b3ducmV2LnhtbFBLBQYAAAAABAAEAPUAAACJAwAAAAA=&#10;" path="m73,r7,l,7r,l73,r,xe" fillcolor="#ff8c00" stroked="f">
                  <v:path arrowok="t" o:connecttype="custom" o:connectlocs="73,0;80,0;0,7;0,7;73,0;73,0" o:connectangles="0,0,0,0,0,0"/>
                </v:shape>
                <v:shape id="Freeform 4005" o:spid="_x0000_s2584" style="position:absolute;left:5845;top:1583;width:87;height:7;visibility:visible;mso-wrap-style:square;v-text-anchor:top" coordsize="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9EsUA&#10;AADdAAAADwAAAGRycy9kb3ducmV2LnhtbESPQWsCMRSE74L/ITyhN81qW6lbo4ggtBehaxG9vW6e&#10;u6ublyVJdf33RhA8DjPzDTOdt6YWZ3K+sqxgOEhAEOdWV1wo+N2s+h8gfEDWWFsmBVfyMJ91O1NM&#10;tb3wD52zUIgIYZ+igjKEJpXS5yUZ9APbEEfvYJ3BEKUrpHZ4iXBTy1GSjKXBiuNCiQ0tS8pP2b9R&#10;sFyP9bfTx79Vsd3umeXOU/am1EuvXXyCCNSGZ/jR/tIKXifvE7i/i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L0SxQAAAN0AAAAPAAAAAAAAAAAAAAAAAJgCAABkcnMv&#10;ZG93bnJldi54bWxQSwUGAAAAAAQABAD1AAAAigMAAAAA&#10;" path="m87,l80,,,7r,l87,r,xe" fillcolor="#7f2600" stroked="f">
                  <v:path arrowok="t" o:connecttype="custom" o:connectlocs="87,0;80,0;0,7;0,7;87,0;87,0" o:connectangles="0,0,0,0,0,0"/>
                </v:shape>
                <v:shape id="Freeform 4006" o:spid="_x0000_s2585" style="position:absolute;left:5832;top:1535;width:107;height:12;visibility:visible;mso-wrap-style:square;v-text-anchor:top" coordsize="1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0ATsMA&#10;AADdAAAADwAAAGRycy9kb3ducmV2LnhtbERPz2vCMBS+D/wfwhN2m2m30Wk1igxlg51WFTw+kmdT&#10;bF5KE2v33y+HwY4f3+/VZnStGKgPjWcF+SwDQay9abhWcDzsn+YgQkQ22HomBT8UYLOePKywNP7O&#10;3zRUsRYphEOJCmyMXSll0JYchpnviBN38b3DmGBfS9PjPYW7Vj5nWSEdNpwaLHb0bklfq5tT8GGH&#10;17fd6fyVFwfd7NvqqvOYKfU4HbdLEJHG+C/+c38aBS+LIu1Pb9IT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0ATsMAAADdAAAADwAAAAAAAAAAAAAAAACYAgAAZHJzL2Rv&#10;d25yZXYueG1sUEsFBgAAAAAEAAQA9QAAAIgDAAAAAA==&#10;" path="m107,r,l,12r,l107,r,xe" fillcolor="#cb3300" stroked="f">
                  <v:path arrowok="t" o:connecttype="custom" o:connectlocs="107,0;107,0;0,12;0,12;107,0;107,0" o:connectangles="0,0,0,0,0,0"/>
                </v:shape>
                <v:shape id="Freeform 4007" o:spid="_x0000_s2586" style="position:absolute;left:5832;top:1503;width:93;height:12;visibility:visible;mso-wrap-style:square;v-text-anchor:top" coordsize="9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qrsUA&#10;AADdAAAADwAAAGRycy9kb3ducmV2LnhtbESPQWvCQBSE74L/YXmCN92oRTR1FSkp9FarufT2zL4m&#10;qdm3YXej6b93hYLHYWa+YTa73jTiSs7XlhXMpgkI4sLqmksF+el9sgLhA7LGxjIp+CMPu+1wsMFU&#10;2xt/0fUYShEh7FNUUIXQplL6oiKDfmpb4uj9WGcwROlKqR3eItw0cp4kS2mw5rhQYUtvFRWXY2cU&#10;fOf5ee3m+tC9NIfis8syef7NlBqP+v0riEB9eIb/2x9awWK9nMHjTXw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yquxQAAAN0AAAAPAAAAAAAAAAAAAAAAAJgCAABkcnMv&#10;ZG93bnJldi54bWxQSwUGAAAAAAQABAD1AAAAigMAAAAA&#10;" path="m93,5l93,,,12r8,l93,5r,xe" fillcolor="#cb3300" stroked="f">
                  <v:path arrowok="t" o:connecttype="custom" o:connectlocs="93,5;93,0;0,12;8,12;93,5;93,5" o:connectangles="0,0,0,0,0,0"/>
                </v:shape>
                <v:shape id="Freeform 4008" o:spid="_x0000_s2587" style="position:absolute;left:5840;top:1590;width:99;height:17;visibility:visible;mso-wrap-style:square;v-text-anchor:top" coordsize="9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fMcA&#10;AADdAAAADwAAAGRycy9kb3ducmV2LnhtbESPUWvCQBCE3wv9D8cW+tZcjCCaekpJCUgLgkmh9G3J&#10;rblgbi/kTo3/vlco+DjMzjc76+1ke3Gh0XeOFcySFARx43THrYKvunxZgvABWWPvmBTcyMN28/iw&#10;xly7Kx/oUoVWRAj7HBWYEIZcSt8YsugTNxBH7+hGiyHKsZV6xGuE215mabqQFjuODQYHKgw1p+ps&#10;4xvL2f6WlR8/++/P7r02RTOkZ6/U89P09goi0BTux//pnVYwXy0y+FsTES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013zHAAAA3QAAAA8AAAAAAAAAAAAAAAAAmAIAAGRy&#10;cy9kb3ducmV2LnhtbFBLBQYAAAAABAAEAPUAAACMAwAAAAA=&#10;" path="m99,5l99,,,5,,17,99,5r,xe" fillcolor="#cb3300" stroked="f">
                  <v:path arrowok="t" o:connecttype="custom" o:connectlocs="99,5;99,0;0,5;0,17;99,5;99,5" o:connectangles="0,0,0,0,0,0"/>
                </v:shape>
                <v:shape id="Freeform 4009" o:spid="_x0000_s2588" style="position:absolute;left:5852;top:1590;width:60;height:17;visibility:visible;mso-wrap-style:square;v-text-anchor:top" coordsize="6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1wQMcA&#10;AADdAAAADwAAAGRycy9kb3ducmV2LnhtbESPT2vCQBTE74V+h+UVequbahFNXUW0Sj0I/kM9PrLP&#10;JJh9G7KrRj+9Kwgeh5n5DdMb1KYQZ6pcblnBdyMCQZxYnXOqYLOefHVAOI+ssbBMCq7kYNB/f+th&#10;rO2Fl3Re+VQECLsYFWTel7GULsnIoGvYkjh4B1sZ9EFWqdQVXgLcFLIZRW1pMOewkGFJo4yS4+pk&#10;FMz+Tvuf3W18c9PJ/GAWW9tcJ3ulPj/q4S8IT7V/hZ/tf62g1W234PEmPAHZ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NcEDHAAAA3QAAAA8AAAAAAAAAAAAAAAAAmAIAAGRy&#10;cy9kb3ducmV2LnhtbFBLBQYAAAAABAAEAPUAAACMAwAAAAA=&#10;" path="m60,12l60,,,5,,17,60,12r,xe" fillcolor="#cb3300" stroked="f">
                  <v:path arrowok="t" o:connecttype="custom" o:connectlocs="60,12;60,0;0,5;0,17;60,12;60,12" o:connectangles="0,0,0,0,0,0"/>
                </v:shape>
                <v:shape id="Freeform 4010" o:spid="_x0000_s2589" style="position:absolute;left:5852;top:1590;width:60;height:17;visibility:visible;mso-wrap-style:square;v-text-anchor:top" coordsize="6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2K7MoA&#10;AADdAAAADwAAAGRycy9kb3ducmV2LnhtbESPW0vDQBSE3wX/w3KEvtmNVnuJ3ZReEAs+2KYV9O2Y&#10;PbnY7NmQXdvUX+8Kgo/DzHzDTGedqcWRWldZVnDTj0AQZ1ZXXCjY7x6vxyCcR9ZYWyYFZ3IwSy4v&#10;phhre+ItHVNfiABhF6OC0vsmltJlJRl0fdsQBy+3rUEfZFtI3eIpwE0tb6NoKA1WHBZKbGhZUnZI&#10;v4yC19Uo23wso/sn87L4fs7PO/v2/qlU76qbP4Dw1Pn/8F97rRUMJsM7+H0TnoBM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4tiuzKAAAA3QAAAA8AAAAAAAAAAAAAAAAAmAIA&#10;AGRycy9kb3ducmV2LnhtbFBLBQYAAAAABAAEAPUAAACPAwAAAAA=&#10;" path="m60,12l60,,,5,,17,60,12r,xe" fillcolor="#cd3600" stroked="f">
                  <v:path arrowok="t" o:connecttype="custom" o:connectlocs="60,12;60,0;0,5;0,17;60,12;60,12" o:connectangles="0,0,0,0,0,0"/>
                </v:shape>
                <v:shape id="Freeform 4011" o:spid="_x0000_s2590" style="position:absolute;left:5852;top:1590;width:60;height:17;visibility:visible;mso-wrap-style:square;v-text-anchor:top" coordsize="6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CyIsgA&#10;AADdAAAADwAAAGRycy9kb3ducmV2LnhtbESPS2/CMBCE70j9D9ZW4gYOfUQQMKgtqugBqbwu3JZ4&#10;81DjdRS7EPLraySkHkcz841mtmhNJc7UuNKygtEwAkGcWl1yruCw/xyMQTiPrLGyTAqu5GAxf+jN&#10;MNH2wls673wuAoRdggoK7+tESpcWZNANbU0cvMw2Bn2QTS51g5cAN5V8iqJYGiw5LBRY00dB6c/u&#10;1yjoxpm2MV675eb0cnz/Pq1XWeeU6j+2b1MQnlr/H763v7SC50n8Crc34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kLIiyAAAAN0AAAAPAAAAAAAAAAAAAAAAAJgCAABk&#10;cnMvZG93bnJldi54bWxQSwUGAAAAAAQABAD1AAAAjQMAAAAA&#10;" path="m60,12l60,,,5,,17,60,12r,xe" fillcolor="#cf3900" stroked="f">
                  <v:path arrowok="t" o:connecttype="custom" o:connectlocs="60,12;60,0;0,5;0,17;60,12;60,12" o:connectangles="0,0,0,0,0,0"/>
                </v:shape>
                <v:shape id="Freeform 4012" o:spid="_x0000_s2591" style="position:absolute;left:5852;top:1590;width:56;height:17;visibility:visible;mso-wrap-style:square;v-text-anchor:top" coordsize="5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68fsUA&#10;AADdAAAADwAAAGRycy9kb3ducmV2LnhtbESPQWsCMRSE7wX/Q3iCt5pVYaurUURaKKUUdBU8PjbP&#10;3cXNy5JETf99Uyj0OMzMN8xqE00n7uR8a1nBZJyBIK6sbrlWcCzfnucgfEDW2FkmBd/kYbMePK2w&#10;0PbBe7ofQi0ShH2BCpoQ+kJKXzVk0I9tT5y8i3UGQ5KultrhI8FNJ6dZlkuDLaeFBnvaNVRdDzej&#10;wOjtiV9eSxn7WN66z7PbfXw5pUbDuF2CCBTDf/iv/a4VzBZ5D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rx+xQAAAN0AAAAPAAAAAAAAAAAAAAAAAJgCAABkcnMv&#10;ZG93bnJldi54bWxQSwUGAAAAAAQABAD1AAAAigMAAAAA&#10;" path="m56,12l56,,,5,,17,56,12r,xe" fillcolor="#d13d00" stroked="f">
                  <v:path arrowok="t" o:connecttype="custom" o:connectlocs="56,12;56,0;0,5;0,17;56,12;56,12" o:connectangles="0,0,0,0,0,0"/>
                </v:shape>
                <v:shape id="Freeform 4013" o:spid="_x0000_s2592" style="position:absolute;left:5852;top:1590;width:56;height:17;visibility:visible;mso-wrap-style:square;v-text-anchor:top" coordsize="5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mBsYA&#10;AADdAAAADwAAAGRycy9kb3ducmV2LnhtbESPQWvCQBSE70L/w/IKvemmFVOTZhVpqRTJxbSHHh/Z&#10;12ww+zZkV43/3i0IHoeZ+YYp1qPtxIkG3zpW8DxLQBDXTrfcKPj5/pwuQfiArLFzTAou5GG9epgU&#10;mGt35j2dqtCICGGfowITQp9L6WtDFv3M9cTR+3ODxRDl0Eg94DnCbSdfkiSVFluOCwZ7ejdUH6qj&#10;VbALdTovZbmVi0P3u/kwJR+zpVJPj+PmDUSgMdzDt/aXVjDP0lf4fxOf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mBsYAAADdAAAADwAAAAAAAAAAAAAAAACYAgAAZHJz&#10;L2Rvd25yZXYueG1sUEsFBgAAAAAEAAQA9QAAAIsDAAAAAA==&#10;" path="m56,12l56,,,5,,17,56,12r,xe" fillcolor="#d34000" stroked="f">
                  <v:path arrowok="t" o:connecttype="custom" o:connectlocs="56,12;56,0;0,5;0,17;56,12;56,12" o:connectangles="0,0,0,0,0,0"/>
                </v:shape>
                <v:shape id="Freeform 4014" o:spid="_x0000_s2593" style="position:absolute;left:5852;top:1590;width:56;height:17;visibility:visible;mso-wrap-style:square;v-text-anchor:top" coordsize="5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1K8IA&#10;AADdAAAADwAAAGRycy9kb3ducmV2LnhtbERPy4rCMBTdD/gP4QruNPWBaMcoKohuW3VgdpfmTltt&#10;bmoTtf69WQizPJz3YtWaSjyocaVlBcNBBII4s7rkXMHpuOvPQDiPrLGyTApe5GC17HwtMNb2yQk9&#10;Up+LEMIuRgWF93UspcsKMugGtiYO3J9tDPoAm1zqBp8h3FRyFEVTabDk0FBgTduCsmt6NwrOa7zc&#10;f4b7JH2d5qPkdzO5HdqJUr1uu/4G4an1/+KP+6AVjOfTMDe8CU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efUrwgAAAN0AAAAPAAAAAAAAAAAAAAAAAJgCAABkcnMvZG93&#10;bnJldi54bWxQSwUGAAAAAAQABAD1AAAAhwMAAAAA&#10;" path="m56,12l56,,,5,,17,56,12r,xe" fillcolor="#d54400" stroked="f">
                  <v:path arrowok="t" o:connecttype="custom" o:connectlocs="56,12;56,0;0,5;0,17;56,12;56,12" o:connectangles="0,0,0,0,0,0"/>
                </v:shape>
                <v:shape id="Freeform 4015" o:spid="_x0000_s2594" style="position:absolute;left:5852;top:1590;width:56;height:17;visibility:visible;mso-wrap-style:square;v-text-anchor:top" coordsize="5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YL8sQA&#10;AADdAAAADwAAAGRycy9kb3ducmV2LnhtbESPwWrDMBBE74X8g9hAbo2chprEtRzSkECPqZMP2Fpb&#10;29RaGUuxlX59VSj0OMzMGybfBdOJkQbXWlawWiYgiCurW64VXC+nxw0I55E1dpZJwZ0c7IrZQ46Z&#10;thO/01j6WkQIuwwVNN73mZSuasigW9qeOHqfdjDooxxqqQecItx08ilJUmmw5bjQYE+Hhqqv8mYU&#10;jNrq87FK8bsMH5MO5+71mU9KLeZh/wLCU/D/4b/2m1aw3qZb+H0Tn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mC/LEAAAA3QAAAA8AAAAAAAAAAAAAAAAAmAIAAGRycy9k&#10;b3ducmV2LnhtbFBLBQYAAAAABAAEAPUAAACJAwAAAAA=&#10;" path="m56,12l56,,,5,,17,56,12r,xe" fillcolor="#d74700" stroked="f">
                  <v:path arrowok="t" o:connecttype="custom" o:connectlocs="56,12;56,0;0,5;0,17;56,12;56,12" o:connectangles="0,0,0,0,0,0"/>
                </v:shape>
                <v:shape id="Freeform 4016" o:spid="_x0000_s2595" style="position:absolute;left:5852;top:1590;width:56;height:17;visibility:visible;mso-wrap-style:square;v-text-anchor:top" coordsize="5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u0MMA&#10;AADdAAAADwAAAGRycy9kb3ducmV2LnhtbERPW2vCMBR+H+w/hDPwbaadeOsaZTqGIgibCns9NGdN&#10;WXNSmqjx3y8PAx8/vnu5jLYVF+p941hBPsxAEFdON1wrOB0/nmcgfEDW2DomBTfysFw8PpRYaHfl&#10;L7ocQi1SCPsCFZgQukJKXxmy6IeuI07cj+sthgT7WuoerynctvIlyybSYsOpwWBHa0PV7+FsFTi7&#10;ima3N5Nx3OTv28/dbf3tG6UGT/HtFUSgGO7if/dWKxjNp2l/epOe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Bu0MMAAADdAAAADwAAAAAAAAAAAAAAAACYAgAAZHJzL2Rv&#10;d25yZXYueG1sUEsFBgAAAAAEAAQA9QAAAIgDAAAAAA==&#10;" path="m56,12l56,,,5,,17,56,12r,xe" fillcolor="#d94b00" stroked="f">
                  <v:path arrowok="t" o:connecttype="custom" o:connectlocs="56,12;56,0;0,5;0,17;56,12;56,12" o:connectangles="0,0,0,0,0,0"/>
                </v:shape>
                <v:shape id="Freeform 4017" o:spid="_x0000_s2596" style="position:absolute;left:5852;top:1590;width:48;height:17;visibility:visible;mso-wrap-style:square;v-text-anchor:top" coordsize="4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tpccA&#10;AADdAAAADwAAAGRycy9kb3ducmV2LnhtbESPQWvCQBSE7wX/w/KEXopuVFo1uoptsXixYlo9P7LP&#10;JDb7NmTXGP99Vyj0OMzMN8x82ZpSNFS7wrKCQT8CQZxaXXCm4Ptr3ZuAcB5ZY2mZFNzIwXLReZhj&#10;rO2V99QkPhMBwi5GBbn3VSylS3My6Pq2Ig7eydYGfZB1JnWN1wA3pRxG0Ys0WHBYyLGit5zSn+Ri&#10;FJxXn81TMnGv663evW/d7fjxfBgq9dhtVzMQnlr/H/5rb7SC0XQ8gPub8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0baXHAAAA3QAAAA8AAAAAAAAAAAAAAAAAmAIAAGRy&#10;cy9kb3ducmV2LnhtbFBLBQYAAAAABAAEAPUAAACMAwAAAAA=&#10;" path="m48,12l48,,,5,5,17,48,12r,xe" fillcolor="#db4e00" stroked="f">
                  <v:path arrowok="t" o:connecttype="custom" o:connectlocs="48,12;48,0;0,5;5,17;48,12;48,12" o:connectangles="0,0,0,0,0,0"/>
                </v:shape>
                <v:shape id="Freeform 4018" o:spid="_x0000_s2597" style="position:absolute;left:5852;top:1590;width:48;height:17;visibility:visible;mso-wrap-style:square;v-text-anchor:top" coordsize="4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gbycUA&#10;AADdAAAADwAAAGRycy9kb3ducmV2LnhtbESPQWvCQBSE7wX/w/IEb3VThVRTVxEhIHiQRsEeH9nX&#10;JLj7NmTXGP+9KxR6HGbmG2a1GawRPXW+cazgY5qAIC6dbrhScD7l7wsQPiBrNI5JwYM8bNajtxVm&#10;2t35m/oiVCJC2GeooA6hzaT0ZU0W/dS1xNH7dZ3FEGVXSd3hPcKtkbMkSaXFhuNCjS3taiqvxc0q&#10;uPbn5UGaY3o5mvwnzXFnm0Oh1GQ8bL9ABBrCf/ivvdcK5svPGbzexCc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BvJxQAAAN0AAAAPAAAAAAAAAAAAAAAAAJgCAABkcnMv&#10;ZG93bnJldi54bWxQSwUGAAAAAAQABAD1AAAAigMAAAAA&#10;" path="m48,12l48,,,5,5,17,48,12r,xe" fillcolor="#dd5100" stroked="f">
                  <v:path arrowok="t" o:connecttype="custom" o:connectlocs="48,12;48,0;0,5;5,17;48,12;48,12" o:connectangles="0,0,0,0,0,0"/>
                </v:shape>
                <v:shape id="Freeform 4019" o:spid="_x0000_s2598" style="position:absolute;left:5852;top:1590;width:48;height:17;visibility:visible;mso-wrap-style:square;v-text-anchor:top" coordsize="4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O5scA&#10;AADdAAAADwAAAGRycy9kb3ducmV2LnhtbESPT2vCQBTE74V+h+UVvBTdWKvW1FWq1H8XIbF4fmRf&#10;k2D2bciuMf32bqHQ4zAzv2Hmy85UoqXGlZYVDAcRCOLM6pJzBV+nTf8NhPPIGivLpOCHHCwXjw9z&#10;jLW9cUJt6nMRIOxiVFB4X8dSuqwgg25ga+LgfdvGoA+yyaVu8BbgppIvUTSRBksOCwXWtC4ou6RX&#10;o+A42aTPh3GZumS3TVaf7fk1i7ZK9Z66j3cQnjr/H/5r77WC0Ww6gt834Qn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WDubHAAAA3QAAAA8AAAAAAAAAAAAAAAAAmAIAAGRy&#10;cy9kb3ducmV2LnhtbFBLBQYAAAAABAAEAPUAAACMAwAAAAA=&#10;" path="m48,12l48,,,5,5,17,48,12r,xe" fillcolor="#df5500" stroked="f">
                  <v:path arrowok="t" o:connecttype="custom" o:connectlocs="48,12;48,0;0,5;5,17;48,12;48,12" o:connectangles="0,0,0,0,0,0"/>
                </v:shape>
                <v:shape id="Freeform 4020" o:spid="_x0000_s2599" style="position:absolute;left:5857;top:1590;width:43;height:17;visibility:visible;mso-wrap-style:square;v-text-anchor:top" coordsize="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al8UA&#10;AADdAAAADwAAAGRycy9kb3ducmV2LnhtbESPzU7DMBCE70i8g7VI3IjNX1tCnKoCIfWGmvbQ49Ze&#10;koh4bcWmDTw9roTEcTQz32iq5eQGcaQx9p413BYKBLHxtudWw277drMAEROyxcEzafimCMv68qLC&#10;0voTb+jYpFZkCMcSNXQphVLKaDpyGAsfiLP34UeHKcuxlXbEU4a7Qd4pNZMOe84LHQZ66ch8Nl9O&#10;Q/N4cLvVqwnNj3rH/cJHxcFofX01rZ5BJJrSf/ivvbYa7p/mD3B+k5+Ar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VqXxQAAAN0AAAAPAAAAAAAAAAAAAAAAAJgCAABkcnMv&#10;ZG93bnJldi54bWxQSwUGAAAAAAQABAD1AAAAigMAAAAA&#10;" path="m43,12l43,,,5,,17,43,12r,xe" fillcolor="#e15800" stroked="f">
                  <v:path arrowok="t" o:connecttype="custom" o:connectlocs="43,12;43,0;0,5;0,17;43,12;43,12" o:connectangles="0,0,0,0,0,0"/>
                </v:shape>
                <v:shape id="Freeform 4021" o:spid="_x0000_s2600" style="position:absolute;left:5857;top:1595;width:43;height:12;visibility:visible;mso-wrap-style:square;v-text-anchor:top" coordsize="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BQscUA&#10;AADdAAAADwAAAGRycy9kb3ducmV2LnhtbESPQWsCMRSE74L/ITyht5rVotWtUUQR7EGk2+L5sXnd&#10;3XbzEjbRbP99Uyh4HGbmG2a16U0rbtT5xrKCyTgDQVxa3XCl4OP98LgA4QOyxtYyKfghD5v1cLDC&#10;XNvIb3QrQiUShH2OCuoQXC6lL2sy6MfWESfv03YGQ5JdJXWHMcFNK6dZNpcGG04LNTra1VR+F1ej&#10;wE1cEf25euWvYzztD42Ji3hR6mHUb19ABOrDPfzfPmoFT8vnGfy9S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FCxxQAAAN0AAAAPAAAAAAAAAAAAAAAAAJgCAABkcnMv&#10;ZG93bnJldi54bWxQSwUGAAAAAAQABAD1AAAAigMAAAAA&#10;" path="m43,7l38,,,,,12,43,7r,xe" fillcolor="#e35c00" stroked="f">
                  <v:path arrowok="t" o:connecttype="custom" o:connectlocs="43,7;38,0;0,0;0,12;43,7;43,7" o:connectangles="0,0,0,0,0,0"/>
                </v:shape>
                <v:shape id="Freeform 4022" o:spid="_x0000_s2601" style="position:absolute;left:5857;top:1595;width:38;height:12;visibility:visible;mso-wrap-style:square;v-text-anchor:top" coordsize="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jQQMcA&#10;AADdAAAADwAAAGRycy9kb3ducmV2LnhtbESP3WoCMRSE7wu+QziCdzWrUq1bo0hBquCFP32Aw+Z0&#10;s7o52Sapu/Xpm0Khl8PMfMMsVp2txY18qBwrGA0zEMSF0xWXCt7Pm8dnECEia6wdk4JvCrBa9h4W&#10;mGvX8pFup1iKBOGQowITY5NLGQpDFsPQNcTJ+3DeYkzSl1J7bBPc1nKcZVNpseK0YLChV0PF9fRl&#10;FTztzVu927bFen749GHfXdzkfFdq0O/WLyAidfE//NfeagWT+WwK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o0EDHAAAA3QAAAA8AAAAAAAAAAAAAAAAAmAIAAGRy&#10;cy9kb3ducmV2LnhtbFBLBQYAAAAABAAEAPUAAACMAwAAAAA=&#10;" path="m38,7l38,,,,,12,38,7r,xe" fillcolor="#e55f00" stroked="f">
                  <v:path arrowok="t" o:connecttype="custom" o:connectlocs="38,7;38,0;0,0;0,12;38,7;38,7" o:connectangles="0,0,0,0,0,0"/>
                </v:shape>
                <v:shape id="Freeform 4023" o:spid="_x0000_s2602" style="position:absolute;left:5857;top:1595;width:38;height:12;visibility:visible;mso-wrap-style:square;v-text-anchor:top" coordsize="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gEMcA&#10;AADdAAAADwAAAGRycy9kb3ducmV2LnhtbESPWWvDMBCE3wv9D2ILeWvktrnsRgk9KJQGArnzuFjr&#10;g1orYymO+++jQiCPw8x8w0znnalES40rLSt46kcgiFOrS84VbDdfjxMQziNrrCyTgj9yMJ/d300x&#10;0fbMK2rXPhcBwi5BBYX3dSKlSwsy6Pq2Jg5eZhuDPsgml7rBc4CbSj5H0UgaLDksFFjTR0Hp7/pk&#10;FOz2w/fPQRvj6HD6WSzj/VFn2UCp3kP39grCU+dv4Wv7Wyt4icdj+H8Tno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QIBDHAAAA3QAAAA8AAAAAAAAAAAAAAAAAmAIAAGRy&#10;cy9kb3ducmV2LnhtbFBLBQYAAAAABAAEAPUAAACMAwAAAAA=&#10;" path="m38,7l38,,,,,12,38,7r,xe" fillcolor="#e76300" stroked="f">
                  <v:path arrowok="t" o:connecttype="custom" o:connectlocs="38,7;38,0;0,0;0,12;38,7;38,7" o:connectangles="0,0,0,0,0,0"/>
                </v:shape>
                <v:shape id="Freeform 4024" o:spid="_x0000_s2603" style="position:absolute;left:5857;top:1595;width:38;height:12;visibility:visible;mso-wrap-style:square;v-text-anchor:top" coordsize="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QgrMMA&#10;AADdAAAADwAAAGRycy9kb3ducmV2LnhtbERPz2vCMBS+C/sfwht4m6kbW7vOKDLY2EV0XfH8bJ5t&#10;sXkpSazdf28OgseP7/diNZpODOR8a1nBfJaAIK6sbrlWUP59PWUgfEDW2FkmBf/kYbV8mCww1/bC&#10;vzQUoRYxhH2OCpoQ+lxKXzVk0M9sTxy5o3UGQ4SultrhJYabTj4nyZs02HJsaLCnz4aqU3E2Cjbr&#10;utT7190xfA/7MjNFag7bg1LTx3H9ASLQGO7im/tHK3h5T+Pc+CY+Ab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QgrMMAAADdAAAADwAAAAAAAAAAAAAAAACYAgAAZHJzL2Rv&#10;d25yZXYueG1sUEsFBgAAAAAEAAQA9QAAAIgDAAAAAA==&#10;" path="m38,7l38,,,,,12,38,7r,xe" fillcolor="#e96600" stroked="f">
                  <v:path arrowok="t" o:connecttype="custom" o:connectlocs="38,7;38,0;0,0;0,12;38,7;38,7" o:connectangles="0,0,0,0,0,0"/>
                </v:shape>
                <v:shape id="Freeform 4025" o:spid="_x0000_s2604" style="position:absolute;left:5857;top:1595;width:38;height:12;visibility:visible;mso-wrap-style:square;v-text-anchor:top" coordsize="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PPcYA&#10;AADdAAAADwAAAGRycy9kb3ducmV2LnhtbESPQWvCQBSE7wX/w/IEL6IbY6kmuooEhR6K0Ch4fWSf&#10;STD7NmRXjf++Wyj0OMzMN8x625tGPKhztWUFs2kEgriwuuZSwfl0mCxBOI+ssbFMCl7kYLsZvK0x&#10;1fbJ3/TIfSkChF2KCirv21RKV1Rk0E1tSxy8q+0M+iC7UuoOnwFuGhlH0Yc0WHNYqLClrKLilt+N&#10;gsvXDbN4vI/3u/F7vMiO/poXiVKjYb9bgfDU+//wX/tTK5gniwR+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uPPcYAAADdAAAADwAAAAAAAAAAAAAAAACYAgAAZHJz&#10;L2Rvd25yZXYueG1sUEsFBgAAAAAEAAQA9QAAAIsDAAAAAA==&#10;" path="m38,7l38,,,,,12,38,7r,xe" fillcolor="#eb6900" stroked="f">
                  <v:path arrowok="t" o:connecttype="custom" o:connectlocs="38,7;38,0;0,0;0,12;38,7;38,7" o:connectangles="0,0,0,0,0,0"/>
                </v:shape>
                <v:shape id="Freeform 4026" o:spid="_x0000_s2605" style="position:absolute;left:5857;top:1595;width:38;height:12;visibility:visible;mso-wrap-style:square;v-text-anchor:top" coordsize="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08QA&#10;AADdAAAADwAAAGRycy9kb3ducmV2LnhtbERPz2vCMBS+D/wfwhN2GZrOwdDOKKM4GeJlKoPdHs1b&#10;W21eahJr/O/NYbDjx/d7voymFT0531hW8DzOQBCXVjdcKTjsP0ZTED4ga2wtk4IbeVguBg9zzLW9&#10;8hf1u1CJFMI+RwV1CF0upS9rMujHtiNO3K91BkOCrpLa4TWFm1ZOsuxVGmw4NdTYUVFTedpdjIJt&#10;XH/HY3ucnLHY9MWPWz05e1LqcRjf30AEiuFf/Of+1ApeZtO0P71JT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Zf9PEAAAA3QAAAA8AAAAAAAAAAAAAAAAAmAIAAGRycy9k&#10;b3ducmV2LnhtbFBLBQYAAAAABAAEAPUAAACJAwAAAAA=&#10;" path="m38,7l31,,,,,12,38,7r,xe" fillcolor="#ed6d00" stroked="f">
                  <v:path arrowok="t" o:connecttype="custom" o:connectlocs="38,7;31,0;0,0;0,12;38,7;38,7" o:connectangles="0,0,0,0,0,0"/>
                </v:shape>
                <v:shape id="Freeform 4027" o:spid="_x0000_s2606" style="position:absolute;left:5857;top:1595;width:31;height:1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CtMcA&#10;AADdAAAADwAAAGRycy9kb3ducmV2LnhtbESPT2vCQBTE74LfYXmCF6kbLUiauopIC1HwUP/h8ZF9&#10;TYLZtyG7mvjtu4LQ4zAzv2Hmy85U4k6NKy0rmIwjEMSZ1SXnCo6H77cYhPPIGivLpOBBDpaLfm+O&#10;ibYt/9B973MRIOwSVFB4XydSuqwgg25sa+Lg/drGoA+yyaVusA1wU8lpFM2kwZLDQoE1rQvKrvub&#10;UbCJz6PLY+vT9DRqt1+znTmta6PUcNCtPkF46vx/+NVOtYL3j3gCz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ugrTHAAAA3QAAAA8AAAAAAAAAAAAAAAAAmAIAAGRy&#10;cy9kb3ducmV2LnhtbFBLBQYAAAAABAAEAPUAAACMAwAAAAA=&#10;" path="m31,7l31,,,,,12,31,7r,xe" fillcolor="#ef7000" stroked="f">
                  <v:path arrowok="t" o:connecttype="custom" o:connectlocs="31,7;31,0;0,0;0,12;31,7;31,7" o:connectangles="0,0,0,0,0,0"/>
                </v:shape>
                <v:shape id="Freeform 4028" o:spid="_x0000_s2607" style="position:absolute;left:5857;top:1595;width:31;height:1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FCcYA&#10;AADdAAAADwAAAGRycy9kb3ducmV2LnhtbESPzWrCQBSF9wXfYbhCd3USCzZNnQQVpMVd1QruLpnb&#10;JJi5EzNTk/r0nYLg8nB+Ps48H0wjLtS52rKCeBKBIC6srrlUsN+tnxIQziNrbCyTgl9ykGejhzmm&#10;2vb8SZetL0UYYZeigsr7NpXSFRUZdBPbEgfv23YGfZBdKXWHfRg3jZxG0UwarDkQKmxpVVFx2v6Y&#10;AIl3m5dzM1sXB3f9OvZuOMfvS6Uex8PiDYSnwd/Dt/aHVvD8mkzh/0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DFCcYAAADdAAAADwAAAAAAAAAAAAAAAACYAgAAZHJz&#10;L2Rvd25yZXYueG1sUEsFBgAAAAAEAAQA9QAAAIsDAAAAAA==&#10;" path="m31,7l31,,,,,12,31,7r,xe" fillcolor="#f17400" stroked="f">
                  <v:path arrowok="t" o:connecttype="custom" o:connectlocs="31,7;31,0;0,0;0,12;31,7;31,7" o:connectangles="0,0,0,0,0,0"/>
                </v:shape>
                <v:shape id="Freeform 4029" o:spid="_x0000_s2608" style="position:absolute;left:5857;top:1595;width:31;height:1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GnsMA&#10;AADdAAAADwAAAGRycy9kb3ducmV2LnhtbESP0WrCQBRE3wX/YbmCb7qJocFEV5FCwdfafsAle5ON&#10;yd6N2a2mf98VhD4OM3OG2R8n24s7jb51rCBdJyCIK6dbbhR8f32stiB8QNbYOyYFv+TheJjP9lhq&#10;9+BPul9CIyKEfYkKTAhDKaWvDFn0azcQR692o8UQ5dhIPeIjwm0vN0mSS4stxwWDA70bqrrLj1WQ&#10;Z29dYevpdsvTrk0Lkua6qZVaLqbTDkSgKfyHX+2zVpAV2wyeb+IT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RGnsMAAADdAAAADwAAAAAAAAAAAAAAAACYAgAAZHJzL2Rv&#10;d25yZXYueG1sUEsFBgAAAAAEAAQA9QAAAIgDAAAAAA==&#10;" path="m31,7l31,,,,,12,31,7r,xe" fillcolor="#f37700" stroked="f">
                  <v:path arrowok="t" o:connecttype="custom" o:connectlocs="31,7;31,0;0,0;0,12;31,7;31,7" o:connectangles="0,0,0,0,0,0"/>
                </v:shape>
                <v:shape id="Freeform 4030" o:spid="_x0000_s2609" style="position:absolute;left:5857;top:1595;width:31;height:1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LU08YA&#10;AADdAAAADwAAAGRycy9kb3ducmV2LnhtbESPQWvCQBSE74L/YXmCF9FNaimauopIRcGTVhFvr9ln&#10;Esy+DdlVo7/eLRR6HGbmG2Yya0wpblS7wrKCeBCBIE6tLjhTsP9e9kcgnEfWWFomBQ9yMJu2WxNM&#10;tL3zlm47n4kAYZeggtz7KpHSpTkZdANbEQfvbGuDPsg6k7rGe4CbUr5F0Yc0WHBYyLGiRU7pZXc1&#10;Co5+87U1p+Vjf4h/nisyZW8cx0p1O838E4Snxv+H/9prrWA4Hr3D75vwBOT0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LU08YAAADdAAAADwAAAAAAAAAAAAAAAACYAgAAZHJz&#10;L2Rvd25yZXYueG1sUEsFBgAAAAAEAAQA9QAAAIsDAAAAAA==&#10;" path="m31,7l31,,,,,12,31,7r,xe" fillcolor="#f57b00" stroked="f">
                  <v:path arrowok="t" o:connecttype="custom" o:connectlocs="31,7;31,0;0,0;0,12;31,7;31,7" o:connectangles="0,0,0,0,0,0"/>
                </v:shape>
                <v:shape id="Freeform 4031" o:spid="_x0000_s2610" style="position:absolute;left:5857;top:1595;width:31;height:1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1cYA&#10;AADdAAAADwAAAGRycy9kb3ducmV2LnhtbESPT4vCMBTE74LfITxhL6LpKiu1GmVRFhbRg38QvT2a&#10;Z1tsXkqT1frtjbDgcZiZ3zDTeWNKcaPaFZYVfPYjEMSp1QVnCg77n14MwnlkjaVlUvAgB/NZuzXF&#10;RNs7b+m285kIEHYJKsi9rxIpXZqTQde3FXHwLrY26IOsM6lrvAe4KeUgikbSYMFhIceKFjml192f&#10;UbDyI3ZycXbFZnnk7uoYx6fhWqmPTvM9AeGp8e/wf/tXKxiO4y94vQlP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N1cYAAADdAAAADwAAAAAAAAAAAAAAAACYAgAAZHJz&#10;L2Rvd25yZXYueG1sUEsFBgAAAAAEAAQA9QAAAIsDAAAAAA==&#10;" path="m31,7l26,,,,,12,31,7r,xe" fillcolor="#f77e00" stroked="f">
                  <v:path arrowok="t" o:connecttype="custom" o:connectlocs="31,7;26,0;0,0;0,12;31,7;31,7" o:connectangles="0,0,0,0,0,0"/>
                </v:shape>
                <v:shape id="Freeform 4032" o:spid="_x0000_s2611" style="position:absolute;left:5857;top:1595;width:26;height:12;visibility:visible;mso-wrap-style:square;v-text-anchor:top" coordsize="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lj8IA&#10;AADdAAAADwAAAGRycy9kb3ducmV2LnhtbERPW2vCMBR+H+w/hDPwbaZurmhtlOEUxh4Eu7LnQ3N6&#10;weakJFHrvzeDwR4/vnu+GU0vLuR8Z1nBbJqAIK6s7rhRUH7vnxcgfEDW2FsmBTfysFk/PuSYaXvl&#10;I12K0IgYwj5DBW0IQyalr1oy6Kd2II5cbZ3BEKFrpHZ4jeGmly9JkkqDHceGFgfatlSdirNR8FN/&#10;mLdZwaey3JU4P3y5uM4pNXka31cgAo3hX/zn/tQKXpeLFH7fxCc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BmWPwgAAAN0AAAAPAAAAAAAAAAAAAAAAAJgCAABkcnMvZG93&#10;bnJldi54bWxQSwUGAAAAAAQABAD1AAAAhwMAAAAA&#10;" path="m26,7l26,,,,,12,26,7r,xe" fillcolor="#f98100" stroked="f">
                  <v:path arrowok="t" o:connecttype="custom" o:connectlocs="26,7;26,0;0,0;0,12;26,7;26,7" o:connectangles="0,0,0,0,0,0"/>
                </v:shape>
                <v:shape id="Freeform 4033" o:spid="_x0000_s2612" style="position:absolute;left:5857;top:1595;width:26;height:12;visibility:visible;mso-wrap-style:square;v-text-anchor:top" coordsize="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IM8cA&#10;AADdAAAADwAAAGRycy9kb3ducmV2LnhtbESP3WrCQBSE7wu+w3IKvRHdWKVqdBVrKVrUC38e4JA9&#10;TYLZs2l2NfHtXUHo5TAz3zDTeWMKcaXK5ZYV9LoRCOLE6pxTBafjd2cEwnlkjYVlUnAjB/NZ62WK&#10;sbY17+l68KkIEHYxKsi8L2MpXZKRQde1JXHwfm1l0AdZpVJXWAe4KeR7FH1IgzmHhQxLWmaUnA8X&#10;o2DVTn7qQW/5qXdOtv8G/e1i8+WUenttFhMQnhr/H36211pBfzwawuNNe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xSDPHAAAA3QAAAA8AAAAAAAAAAAAAAAAAmAIAAGRy&#10;cy9kb3ducmV2LnhtbFBLBQYAAAAABAAEAPUAAACMAwAAAAA=&#10;" path="m26,7l26,,,,,12,26,7r,xe" fillcolor="#fb8500" stroked="f">
                  <v:path arrowok="t" o:connecttype="custom" o:connectlocs="26,7;26,0;0,0;0,12;26,7;26,7" o:connectangles="0,0,0,0,0,0"/>
                </v:shape>
                <v:shape id="Freeform 4034" o:spid="_x0000_s2613" style="position:absolute;left:5857;top:1595;width:26;height:12;visibility:visible;mso-wrap-style:square;v-text-anchor:top" coordsize="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2nYMAA&#10;AADdAAAADwAAAGRycy9kb3ducmV2LnhtbERPy4rCMBTdC/MP4Qqzs6kKpdMxliIILkTwwawvzZ2m&#10;tLkpTUbr308WgsvDeW/KyfbiTqNvHStYJikI4trplhsFt+t+kYPwAVlj75gUPMlDuf2YbbDQ7sFn&#10;ul9CI2II+wIVmBCGQkpfG7LoEzcQR+7XjRZDhGMj9YiPGG57uUrTTFpsOTYYHGhnqO4uf1bBKVsd&#10;6s5kPzY/5VXoSA67o1Tqcz5V3yACTeEtfrkPWsH6K49z45v4BO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D2nYMAAAADdAAAADwAAAAAAAAAAAAAAAACYAgAAZHJzL2Rvd25y&#10;ZXYueG1sUEsFBgAAAAAEAAQA9QAAAIUDAAAAAA==&#10;" path="m26,7l26,,,,7,12,26,7r,xe" fillcolor="#fd8800" stroked="f">
                  <v:path arrowok="t" o:connecttype="custom" o:connectlocs="26,7;26,0;0,0;7,12;26,7;26,7" o:connectangles="0,0,0,0,0,0"/>
                </v:shape>
                <v:shape id="Freeform 4035" o:spid="_x0000_s2614" style="position:absolute;left:5857;top:1595;width:26;height:12;visibility:visible;mso-wrap-style:square;v-text-anchor:top" coordsize="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htusUA&#10;AADdAAAADwAAAGRycy9kb3ducmV2LnhtbESPT2sCMRTE7wW/Q3hCbzWr0qKrUURc0EIR/1y8PTbP&#10;zWLysmyibr99Uyj0OMzMb5j5snNWPKgNtWcFw0EGgrj0uuZKwflUvE1AhIis0XomBd8UYLnovcwx&#10;1/7JB3ocYyUShEOOCkyMTS5lKA05DAPfECfv6luHMcm2krrFZ4I7K0dZ9iEd1pwWDDa0NlTejnen&#10;gN/3Vl+Gu/V2474+9c4WlTGFUq/9bjUDEamL/+G/9lYrGE8nU/h9k5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G26xQAAAN0AAAAPAAAAAAAAAAAAAAAAAJgCAABkcnMv&#10;ZG93bnJldi54bWxQSwUGAAAAAAQABAD1AAAAigMAAAAA&#10;" path="m26,7l26,,,,7,12,26,7r,xe" fillcolor="#ff8c00" stroked="f">
                  <v:path arrowok="t" o:connecttype="custom" o:connectlocs="26,7;26,0;0,0;7,12;26,7;26,7" o:connectangles="0,0,0,0,0,0"/>
                </v:shape>
                <v:shape id="Freeform 4036" o:spid="_x0000_s2615" style="position:absolute;left:5852;top:1564;width:68;height:19;visibility:visible;mso-wrap-style:square;v-text-anchor:top" coordsize="6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aD8QA&#10;AADdAAAADwAAAGRycy9kb3ducmV2LnhtbERP3WrCMBS+F/YO4Qy8s+kcyuyMZQgbomxD5wMcm7O2&#10;2Jx0SWrr2y8Xgpcf3/8yH0wjLuR8bVnBU5KCIC6srrlUcPx5n7yA8AFZY2OZFFzJQ756GC0x07bn&#10;PV0OoRQxhH2GCqoQ2kxKX1Rk0Ce2JY7cr3UGQ4SulNphH8NNI6dpOpcGa44NFba0rqg4Hzqj4FRv&#10;57Pzfvv99xmGj77v3O7r6pQaPw5vryACDeEuvrk3WsHzYhH3x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X2g/EAAAA3QAAAA8AAAAAAAAAAAAAAAAAmAIAAGRycy9k&#10;b3ducmV2LnhtbFBLBQYAAAAABAAEAPUAAACJAwAAAAA=&#10;" path="m68,12l68,,,7,,19,68,12r,xe" fillcolor="#7f2600" stroked="f">
                  <v:path arrowok="t" o:connecttype="custom" o:connectlocs="68,12;68,0;0,7;0,19;68,12;68,12" o:connectangles="0,0,0,0,0,0"/>
                </v:shape>
                <v:shape id="Freeform 4037" o:spid="_x0000_s2616" style="position:absolute;left:5857;top:1564;width:43;height:19;visibility:visible;mso-wrap-style:square;v-text-anchor:top" coordsize="4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KIMQA&#10;AADdAAAADwAAAGRycy9kb3ducmV2LnhtbESPT4vCMBTE7wt+h/AW9ram/l1bjSIVwat2l70+mmdT&#10;tnkpTVbrtzeC4HGYmd8wq01vG3GhzteOFYyGCQji0umaKwXfxf5zAcIHZI2NY1JwIw+b9eBthZl2&#10;Vz7S5RQqESHsM1RgQmgzKX1pyKIfupY4emfXWQxRdpXUHV4j3DZynCRzabHmuGCwpdxQ+Xf6twrO&#10;7maKX54d058iTPLx7pB/VVOlPt777RJEoD68ws/2QSuYpOkIHm/iE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5CiDEAAAA3QAAAA8AAAAAAAAAAAAAAAAAmAIAAGRycy9k&#10;b3ducmV2LnhtbFBLBQYAAAAABAAEAPUAAACJAwAAAAA=&#10;" path="m43,12l43,,,7,,19,43,12r,xe" fillcolor="#7f2600" stroked="f">
                  <v:path arrowok="t" o:connecttype="custom" o:connectlocs="43,12;43,0;0,7;0,19;43,12;43,12" o:connectangles="0,0,0,0,0,0"/>
                </v:shape>
                <v:shape id="Freeform 4038" o:spid="_x0000_s2617" style="position:absolute;left:5857;top:1571;width:43;height:12;visibility:visible;mso-wrap-style:square;v-text-anchor:top" coordsize="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pHDMkA&#10;AADdAAAADwAAAGRycy9kb3ducmV2LnhtbESP3WrCQBSE7wu+w3KE3hTdGH/Q1FVKQSxVKLUV9e6Q&#10;PU1Cs2dDdtXo07tCoZfDzHzDTOeNKcWJaldYVtDrRiCIU6sLzhR8fy06YxDOI2ssLZOCCzmYz1oP&#10;U0y0PfMnnTY+EwHCLkEFufdVIqVLczLourYiDt6PrQ36IOtM6hrPAW5KGUfRSBosOCzkWNFrTunv&#10;5mgUvO+feh8Dv9rSZbxarhfZ8BrvDko9tpuXZxCeGv8f/mu/aQX9ySSG+5vwBOTs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kpHDMkAAADdAAAADwAAAAAAAAAAAAAAAACYAgAA&#10;ZHJzL2Rvd25yZXYueG1sUEsFBgAAAAAEAAQA9QAAAI4DAAAAAA==&#10;" path="m43,5l43,,,,,12,43,5r,xe" fillcolor="#822600" stroked="f">
                  <v:path arrowok="t" o:connecttype="custom" o:connectlocs="43,5;43,0;0,0;0,12;43,5;43,5" o:connectangles="0,0,0,0,0,0"/>
                </v:shape>
                <v:shape id="Freeform 4039" o:spid="_x0000_s2618" style="position:absolute;left:5857;top:1571;width:43;height:12;visibility:visible;mso-wrap-style:square;v-text-anchor:top" coordsize="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gsQA&#10;AADdAAAADwAAAGRycy9kb3ducmV2LnhtbESPQWvCQBSE70L/w/KE3sxGA7WJ2YQiCLU9mbb3R/aZ&#10;pM2+jdlV47/vFgoeh5n5hsnLyfTiQqPrLCtYRjEI4trqjhsFnx+7xTMI55E19pZJwY0clMXDLMdM&#10;2ysf6FL5RgQIuwwVtN4PmZSubsmgi+xAHLyjHQ36IMdG6hGvAW56uYrjJ2mw47DQ4kDbluqf6mwU&#10;bE9vtEsqxzH10/rru9s35/dBqcf59LIB4Wny9/B/+1UrSNI0gb834Qn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vk4LEAAAA3QAAAA8AAAAAAAAAAAAAAAAAmAIAAGRycy9k&#10;b3ducmV2LnhtbFBLBQYAAAAABAAEAPUAAACJAwAAAAA=&#10;" path="m43,5l43,,,,,12,43,5r,xe" fillcolor="#852700" stroked="f">
                  <v:path arrowok="t" o:connecttype="custom" o:connectlocs="43,5;43,0;0,0;0,12;43,5;43,5" o:connectangles="0,0,0,0,0,0"/>
                </v:shape>
                <v:shape id="Freeform 4040" o:spid="_x0000_s2619" style="position:absolute;left:5857;top:1571;width:43;height:12;visibility:visible;mso-wrap-style:square;v-text-anchor:top" coordsize="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5D7scA&#10;AADdAAAADwAAAGRycy9kb3ducmV2LnhtbESPT2sCMRTE7wW/Q3hCbzWrVdHVKG2hULyIfxC8PTev&#10;u1s3L9skdddvbwqCx2FmfsPMl62pxIWcLy0r6PcSEMSZ1SXnCva7z5cJCB+QNVaWScGVPCwXnac5&#10;pto2vKHLNuQiQtinqKAIoU6l9FlBBn3P1sTR+7bOYIjS5VI7bCLcVHKQJGNpsOS4UGBNHwVl5+2f&#10;UbCeDJwfvfOq+Tnk4+N19Lu2p5VSz932bQYiUBse4Xv7Syt4nU6H8P8mP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OQ+7HAAAA3QAAAA8AAAAAAAAAAAAAAAAAmAIAAGRy&#10;cy9kb3ducmV2LnhtbFBLBQYAAAAABAAEAPUAAACMAwAAAAA=&#10;" path="m43,5l43,,,,,12,43,5r,xe" fillcolor="#882700" stroked="f">
                  <v:path arrowok="t" o:connecttype="custom" o:connectlocs="43,5;43,0;0,0;0,12;43,5;43,5" o:connectangles="0,0,0,0,0,0"/>
                </v:shape>
                <v:shape id="Freeform 4041" o:spid="_x0000_s2620" style="position:absolute;left:5857;top:1571;width:43;height:12;visibility:visible;mso-wrap-style:square;v-text-anchor:top" coordsize="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Hr8gA&#10;AADdAAAADwAAAGRycy9kb3ducmV2LnhtbESP3WrCQBSE7wt9h+UUvCm6sVoxaVYRQaoWBX+wt4fs&#10;aRLMng3Zrca3d4VCL4eZ+YZJp62pxIUaV1pW0O9FIIgzq0vOFRwPi+4YhPPIGivLpOBGDqaT56cU&#10;E22vvKPL3uciQNglqKDwvk6kdFlBBl3P1sTB+7GNQR9kk0vd4DXATSXfomgkDZYcFgqsaV5Qdt7/&#10;GgXfdj3s59n8y57Gt82ZZq+rz3KrVOelnX2A8NT6//Bfe6kVDOL4HR5vwhOQk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KAevyAAAAN0AAAAPAAAAAAAAAAAAAAAAAJgCAABk&#10;cnMvZG93bnJldi54bWxQSwUGAAAAAAQABAD1AAAAjQMAAAAA&#10;" path="m43,5l43,,,,,12,43,5r,xe" fillcolor="#8b2800" stroked="f">
                  <v:path arrowok="t" o:connecttype="custom" o:connectlocs="43,5;43,0;0,0;0,12;43,5;43,5" o:connectangles="0,0,0,0,0,0"/>
                </v:shape>
                <v:shape id="Freeform 4042" o:spid="_x0000_s2621" style="position:absolute;left:5857;top:1571;width:43;height:12;visibility:visible;mso-wrap-style:square;v-text-anchor:top" coordsize="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kAcMA&#10;AADdAAAADwAAAGRycy9kb3ducmV2LnhtbESPUUvDQBCE3wX/w7GCb/ZShdDGXksRBX0RkvoD1twm&#10;F8ztHrlrE/+9Jwg+DjPzDbM7LH5UF5riIGxgvSpAEbdiB+4NfJxe7jagYkK2OAqTgW+KcNhfX+2w&#10;sjJzTZcm9SpDOFZowKUUKq1j68hjXEkgzl4nk8eU5dRrO+Gc4X7U90VRao8D5wWHgZ4ctV/N2Rvw&#10;TZLnugyb98/QdWLFvc3n2pjbm+X4CCrRkv7Df+1Xa+Bhuy3h901+An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ukAcMAAADdAAAADwAAAAAAAAAAAAAAAACYAgAAZHJzL2Rv&#10;d25yZXYueG1sUEsFBgAAAAAEAAQA9QAAAIgDAAAAAA==&#10;" path="m43,5l38,,,,,12,43,5r,xe" fillcolor="#8e2800" stroked="f">
                  <v:path arrowok="t" o:connecttype="custom" o:connectlocs="43,5;38,0;0,0;0,12;43,5;43,5" o:connectangles="0,0,0,0,0,0"/>
                </v:shape>
                <v:shape id="Freeform 4043" o:spid="_x0000_s2622" style="position:absolute;left:5857;top:1571;width:43;height:12;visibility:visible;mso-wrap-style:square;v-text-anchor:top" coordsize="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tscA&#10;AADdAAAADwAAAGRycy9kb3ducmV2LnhtbESPQWvCQBSE7wX/w/KE3uomtdgkZpUiGj1IobaX3p7Z&#10;ZxLMvg3Zrab/3hUKPQ4z8w2TLwfTigv1rrGsIJ5EIIhLqxuuFHx9bp4SEM4ja2wtk4JfcrBcjB5y&#10;zLS98gddDr4SAcIuQwW1910mpStrMugmtiMO3sn2Bn2QfSV1j9cAN618jqKZNNhwWKixo1VN5fnw&#10;YxQc042ffr/L7f4lTtbrYlcYuyqUehwPb3MQngb/H/5r77SCaZq+wv1Ne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fsbbHAAAA3QAAAA8AAAAAAAAAAAAAAAAAmAIAAGRy&#10;cy9kb3ducmV2LnhtbFBLBQYAAAAABAAEAPUAAACMAwAAAAA=&#10;" path="m43,5l38,,,,,12,43,5r,xe" fillcolor="#912900" stroked="f">
                  <v:path arrowok="t" o:connecttype="custom" o:connectlocs="43,5;38,0;0,0;0,12;43,5;43,5" o:connectangles="0,0,0,0,0,0"/>
                </v:shape>
                <v:shape id="Freeform 4044" o:spid="_x0000_s2623" style="position:absolute;left:5857;top:1571;width:38;height:12;visibility:visible;mso-wrap-style:square;v-text-anchor:top" coordsize="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CLsYA&#10;AADdAAAADwAAAGRycy9kb3ducmV2LnhtbERPTWvCQBC9F/wPywi9iG5sqZroKiJt1VKQpnrwNmTH&#10;JJidDdmtSf999yD0+Hjfi1VnKnGjxpWWFYxHEQjizOqScwXH77fhDITzyBory6Tglxyslr2HBSba&#10;tvxFt9TnIoSwS1BB4X2dSOmyggy6ka2JA3exjUEfYJNL3WAbwk0ln6JoIg2WHBoKrGlTUHZNf4yC&#10;dn982XycToeZ+5y+mul5+14Ntko99rv1HISnzv+L7+6dVvAcx2FueB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KCLsYAAADdAAAADwAAAAAAAAAAAAAAAACYAgAAZHJz&#10;L2Rvd25yZXYueG1sUEsFBgAAAAAEAAQA9QAAAIsDAAAAAA==&#10;" path="m38,5l38,,,,,12,38,5r,xe" fillcolor="#942900" stroked="f">
                  <v:path arrowok="t" o:connecttype="custom" o:connectlocs="38,5;38,0;0,0;0,12;38,5;38,5" o:connectangles="0,0,0,0,0,0"/>
                </v:shape>
                <v:shape id="Freeform 4045" o:spid="_x0000_s2624" style="position:absolute;left:5857;top:1571;width:38;height:12;visibility:visible;mso-wrap-style:square;v-text-anchor:top" coordsize="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TO8MA&#10;AADdAAAADwAAAGRycy9kb3ducmV2LnhtbESP0WrCQBRE3wv+w3IF3+qmhoiJriJCaJ6Eqh9wyV6z&#10;odm7Ibua9O/dQqGPw8ycYXaHyXbiSYNvHSv4WCYgiGunW24U3K7l+waED8gaO8ek4Ic8HPaztx0W&#10;2o38Rc9LaESEsC9QgQmhL6T0tSGLful64ujd3WAxRDk0Ug84Rrjt5CpJ1tJiy3HBYE8nQ/X35WEV&#10;3M8+obI8mYzWj/M1/ayaNnNKLebTcQsi0BT+w3/tSitI8zyH3zfxCcj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TO8MAAADdAAAADwAAAAAAAAAAAAAAAACYAgAAZHJzL2Rv&#10;d25yZXYueG1sUEsFBgAAAAAEAAQA9QAAAIgDAAAAAA==&#10;" path="m38,5l38,,,,7,12,38,5r,xe" fillcolor="#972a00" stroked="f">
                  <v:path arrowok="t" o:connecttype="custom" o:connectlocs="38,5;38,0;0,0;7,12;38,5;38,5" o:connectangles="0,0,0,0,0,0"/>
                </v:shape>
                <v:shape id="Freeform 4046" o:spid="_x0000_s2625" style="position:absolute;left:5857;top:1571;width:38;height:12;visibility:visible;mso-wrap-style:square;v-text-anchor:top" coordsize="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7RqMQA&#10;AADdAAAADwAAAGRycy9kb3ducmV2LnhtbERPTWsCMRC9C/6HMIIXqYmlSLs1iliqXjy41oO3YTPd&#10;XdxMliTVtb/eHASPj/c9W3S2ERfyoXasYTJWIIgLZ2ouNfwcvl/eQYSIbLBxTBpuFGAx7/dmmBl3&#10;5T1d8liKFMIhQw1VjG0mZSgqshjGriVO3K/zFmOCvpTG4zWF20a+KjWVFmtODRW2tKqoOOd/VsPm&#10;f7KZfu1GH7tRXZ7C4bj2+/Na6+GgW36CiNTFp/jh3hoNb0ql/elNeg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e0ajEAAAA3QAAAA8AAAAAAAAAAAAAAAAAmAIAAGRycy9k&#10;b3ducmV2LnhtbFBLBQYAAAAABAAEAPUAAACJAwAAAAA=&#10;" path="m38,5l38,,,,7,12,38,5r,xe" fillcolor="#992a00" stroked="f">
                  <v:path arrowok="t" o:connecttype="custom" o:connectlocs="38,5;38,0;0,0;7,12;38,5;38,5" o:connectangles="0,0,0,0,0,0"/>
                </v:shape>
                <v:shape id="Freeform 4047" o:spid="_x0000_s2626" style="position:absolute;left:5857;top:1571;width:38;height:12;visibility:visible;mso-wrap-style:square;v-text-anchor:top" coordsize="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RufsQA&#10;AADdAAAADwAAAGRycy9kb3ducmV2LnhtbESP0WoCMRRE3wX/IVzBN01WbKmrUUQs2BfBrR9w3Vw3&#10;i5ubZZPq+vdNQejjMDNnmNWmd424UxdqzxqyqQJBXHpTc6Xh/P05+QARIrLBxjNpeFKAzXo4WGFu&#10;/INPdC9iJRKEQ44abIxtLmUoLTkMU98SJ+/qO4cxya6SpsNHgrtGzpR6lw5rTgsWW9pZKm/Fj9PA&#10;9kvd3raL035/nl2K46WXWWO1Ho/67RJEpD7+h1/tg9EwVyqDvzfp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0bn7EAAAA3QAAAA8AAAAAAAAAAAAAAAAAmAIAAGRycy9k&#10;b3ducmV2LnhtbFBLBQYAAAAABAAEAPUAAACJAwAAAAA=&#10;" path="m38,5l38,,,,7,12,38,5r,xe" fillcolor="#9c2b00" stroked="f">
                  <v:path arrowok="t" o:connecttype="custom" o:connectlocs="38,5;38,0;0,0;7,12;38,5;38,5" o:connectangles="0,0,0,0,0,0"/>
                </v:shape>
                <v:shape id="Freeform 4048" o:spid="_x0000_s2627" style="position:absolute;left:5864;top:1571;width:31;height:1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lsUA&#10;AADdAAAADwAAAGRycy9kb3ducmV2LnhtbESPQWsCMRSE7wX/Q3iCl6JJRcqyGkWkBUGw1Krnx+a5&#10;u7h52SZRV399Uyj0OMzMN8xs0dlGXMmH2rGGl5ECQVw4U3OpYf/1PsxAhIhssHFMGu4UYDHvPc0w&#10;N+7Gn3TdxVIkCIccNVQxtrmUoajIYhi5ljh5J+ctxiR9KY3HW4LbRo6VepUWa04LFba0qqg47y5W&#10;w/F+KPzhw7xlp+z7sX12Gz5uvdaDfrecgojUxf/wX3ttNEyUGsPvm/Q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nKWxQAAAN0AAAAPAAAAAAAAAAAAAAAAAJgCAABkcnMv&#10;ZG93bnJldi54bWxQSwUGAAAAAAQABAD1AAAAigMAAAAA&#10;" path="m31,5l31,,,,,12,31,5r,xe" fillcolor="#9f2b00" stroked="f">
                  <v:path arrowok="t" o:connecttype="custom" o:connectlocs="31,5;31,0;0,0;0,12;31,5;31,5" o:connectangles="0,0,0,0,0,0"/>
                </v:shape>
                <v:shape id="Freeform 4049" o:spid="_x0000_s2628" style="position:absolute;left:5864;top:1571;width:31;height:1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668cA&#10;AADdAAAADwAAAGRycy9kb3ducmV2LnhtbESPQUsDMRSE74L/ITyhN5vU1iJr0yLSgvbmbgW9vW6e&#10;u6ublyVJu9t/3xQKHoeZ+YZZrAbbiiP50DjWMBkrEMSlMw1XGnbF5v4JRIjIBlvHpOFEAVbL25sF&#10;Zsb1/EHHPFYiQThkqKGOscukDGVNFsPYdcTJ+3HeYkzSV9J47BPctvJBqbm02HBaqLGj15rKv/xg&#10;Nex3v+/beb5u9pvuc9v74rH4mnxrPbobXp5BRBrif/jafjMaZkpN4fImPQG5P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EeuvHAAAA3QAAAA8AAAAAAAAAAAAAAAAAmAIAAGRy&#10;cy9kb3ducmV2LnhtbFBLBQYAAAAABAAEAPUAAACMAwAAAAA=&#10;" path="m31,5l31,,,,,12,31,5r,xe" fillcolor="#a22c00" stroked="f">
                  <v:path arrowok="t" o:connecttype="custom" o:connectlocs="31,5;31,0;0,0;0,12;31,5;31,5" o:connectangles="0,0,0,0,0,0"/>
                </v:shape>
                <v:shape id="Freeform 4050" o:spid="_x0000_s2629" style="position:absolute;left:5864;top:1571;width:31;height:1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MMscA&#10;AADdAAAADwAAAGRycy9kb3ducmV2LnhtbESP3WoCMRSE7wXfIRzBG6lJi9S6GkVKRbFQ8KcU7w6b&#10;4+7i5mTZRN326Y1Q8HKYmW+YyayxpbhQ7QvHGp77CgRx6kzBmYb9bvH0BsIHZIOlY9LwSx5m03Zr&#10;golxV97QZRsyESHsE9SQh1AlUvo0J4u+7yri6B1dbTFEWWfS1HiNcFvKF6VepcWC40KOFb3nlJ62&#10;Z6uhh8Ofj3Wv/DsedqvRJ3+fcUlfWnc7zXwMIlATHuH/9spoGCg1gPu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GTDLHAAAA3QAAAA8AAAAAAAAAAAAAAAAAmAIAAGRy&#10;cy9kb3ducmV2LnhtbFBLBQYAAAAABAAEAPUAAACMAwAAAAA=&#10;" path="m31,5l31,,,,,12,31,5r,xe" fillcolor="#a52c00" stroked="f">
                  <v:path arrowok="t" o:connecttype="custom" o:connectlocs="31,5;31,0;0,0;0,12;31,5;31,5" o:connectangles="0,0,0,0,0,0"/>
                </v:shape>
                <v:shape id="Freeform 4051" o:spid="_x0000_s2630" style="position:absolute;left:5864;top:1571;width:31;height:1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HUsYA&#10;AADdAAAADwAAAGRycy9kb3ducmV2LnhtbESPT2vCQBTE7wW/w/KEXoLutlGR6CpSEHpq6x/Q4yP7&#10;TILZtyG7TdJv3y0UPA4z8xtmvR1sLTpqfeVYw8tUgSDOnam40HA+7SdLED4gG6wdk4Yf8rDdjJ7W&#10;mBnX84G6YyhEhLDPUEMZQpNJ6fOSLPqpa4ijd3OtxRBlW0jTYh/htpavSi2kxYrjQokNvZWU34/f&#10;VsMd98kivXTp9YBf3WefJC6dfWj9PB52KxCBhvAI/7ffjYaZUnP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kHUsYAAADdAAAADwAAAAAAAAAAAAAAAACYAgAAZHJz&#10;L2Rvd25yZXYueG1sUEsFBgAAAAAEAAQA9QAAAIsDAAAAAA==&#10;" path="m31,5l31,,,,,12,31,5r,xe" fillcolor="#a82d00" stroked="f">
                  <v:path arrowok="t" o:connecttype="custom" o:connectlocs="31,5;31,0;0,0;0,12;31,5;31,5" o:connectangles="0,0,0,0,0,0"/>
                </v:shape>
                <v:shape id="Freeform 4052" o:spid="_x0000_s2631" style="position:absolute;left:5864;top:1571;width:31;height:1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4aJcYA&#10;AADdAAAADwAAAGRycy9kb3ducmV2LnhtbESPwWrDMBBE74H+g9hCLyGRU0xI3CihBAou+FInPfS2&#10;WBvL2FoZS4ndfn1VKOQ4zM6bnd1hsp240eAbxwpWywQEceV0w7WC8+ltsQHhA7LGzjEp+CYPh/3D&#10;bIeZdiN/0K0MtYgQ9hkqMCH0mZS+MmTRL11PHL2LGyyGKIda6gHHCLedfE6StbTYcGww2NPRUNWW&#10;VxvfaNttXqw2aTVp8/7z9VnMw6VQ6ulxen0BEWgK9+P/dK4VpJEIf2siAuT+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4aJcYAAADdAAAADwAAAAAAAAAAAAAAAACYAgAAZHJz&#10;L2Rvd25yZXYueG1sUEsFBgAAAAAEAAQA9QAAAIsDAAAAAA==&#10;" path="m31,5l31,,,,,12,31,5r,xe" fillcolor="#ab2d00" stroked="f">
                  <v:path arrowok="t" o:connecttype="custom" o:connectlocs="31,5;31,0;0,0;0,12;31,5;31,5" o:connectangles="0,0,0,0,0,0"/>
                </v:shape>
                <v:shape id="Freeform 4053" o:spid="_x0000_s2632" style="position:absolute;left:5864;top:1571;width:31;height:1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6fMQA&#10;AADdAAAADwAAAGRycy9kb3ducmV2LnhtbESPUWvCMBSF3wf+h3CFvchMNsqUzihlVJj4pO4HXJpr&#10;U9bclCbW+u/NQPDxcM75Dme1GV0rBupD41nD+1yBIK68abjW8Hvavi1BhIhssPVMGm4UYLOevKww&#10;N/7KBxqOsRYJwiFHDTbGLpcyVJYchrnviJN39r3DmGRfS9PjNcFdKz+U+pQOG04LFjv6tlT9HS9O&#10;w3iyJhtms2J54PLs9lm5q4pS69fpWHyBiDTGZ/jR/jEaMqUW8P8mPQ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c+nzEAAAA3QAAAA8AAAAAAAAAAAAAAAAAmAIAAGRycy9k&#10;b3ducmV2LnhtbFBLBQYAAAAABAAEAPUAAACJAwAAAAA=&#10;" path="m31,5l31,,,,,12,31,5r,xe" fillcolor="#ae2e00" stroked="f">
                  <v:path arrowok="t" o:connecttype="custom" o:connectlocs="31,5;31,0;0,0;0,12;31,5;31,5" o:connectangles="0,0,0,0,0,0"/>
                </v:shape>
                <v:shape id="Freeform 4054" o:spid="_x0000_s2633" style="position:absolute;left:5864;top:1571;width:31;height:1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CqcMA&#10;AADdAAAADwAAAGRycy9kb3ducmV2LnhtbERP3WrCMBS+H/gO4QjezUSdY+saRZTB2BjM6gMcmmNT&#10;2pyUJmrn05uLwS4/vv98PbhWXKgPtWcNs6kCQVx6U3Ol4Xh4f3wBESKywdYzafilAOvV6CHHzPgr&#10;7+lSxEqkEA4ZarAxdpmUobTkMEx9R5y4k+8dxgT7SpoerynctXKu1LN0WHNqsNjR1lLZFGenYfNt&#10;jz9ft9di+7k7zJdGLprlnrWejIfNG4hIQ/wX/7k/jIYnpdLc9CY9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2CqcMAAADdAAAADwAAAAAAAAAAAAAAAACYAgAAZHJzL2Rv&#10;d25yZXYueG1sUEsFBgAAAAAEAAQA9QAAAIgDAAAAAA==&#10;" path="m31,5l31,,,,,12,31,5r,xe" fillcolor="#b12e00" stroked="f">
                  <v:path arrowok="t" o:connecttype="custom" o:connectlocs="31,5;31,0;0,0;0,12;31,5;31,5" o:connectangles="0,0,0,0,0,0"/>
                </v:shape>
                <v:shape id="Freeform 4055" o:spid="_x0000_s2634" style="position:absolute;left:5864;top:1571;width:31;height:1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8/vsUA&#10;AADdAAAADwAAAGRycy9kb3ducmV2LnhtbESPQWsCMRSE7wX/Q3hCbzVZkdJuzS4iSqU3tQjeHpvX&#10;3eDmZdlEXf31plDocZiZb5h5ObhWXKgP1rOGbKJAEFfeWK41fO/XL28gQkQ22HomDTcKUBajpznm&#10;xl95S5ddrEWCcMhRQxNjl0sZqoYchonviJP343uHMcm+lqbHa4K7Vk6VepUOLaeFBjtaNlSddmen&#10;IRyzxba2h6Vdd5/mvprR1z4jrZ/Hw+IDRKQh/of/2hujYabUO/y+SU9AF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z++xQAAAN0AAAAPAAAAAAAAAAAAAAAAAJgCAABkcnMv&#10;ZG93bnJldi54bWxQSwUGAAAAAAQABAD1AAAAigMAAAAA&#10;" path="m31,5l24,,,,,12,31,5r,xe" fillcolor="#b42f00" stroked="f">
                  <v:path arrowok="t" o:connecttype="custom" o:connectlocs="31,5;24,0;0,0;0,12;31,5;31,5" o:connectangles="0,0,0,0,0,0"/>
                </v:shape>
                <v:shape id="Freeform 4056" o:spid="_x0000_s2635" style="position:absolute;left:5864;top:1571;width:31;height:1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OpbMMA&#10;AADdAAAADwAAAGRycy9kb3ducmV2LnhtbERPy4rCMBTdC/5DuMJsRFMfiFSjiOgwbgZ8oC4vzbUt&#10;Nje1ydQ6Xz9ZDLg8nPd82ZhC1FS53LKCQT8CQZxYnXOq4HTc9qYgnEfWWFgmBS9ysFy0W3OMtX3y&#10;nuqDT0UIYRejgsz7MpbSJRkZdH1bEgfuZiuDPsAqlbrCZwg3hRxG0UQazDk0ZFjSOqPkfvgxCupx&#10;c9p1k8vv+XuDo+l1ZAp8fCr10WlWMxCeGv8W/7u/tIJxNAj7w5vw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OpbMMAAADdAAAADwAAAAAAAAAAAAAAAACYAgAAZHJzL2Rv&#10;d25yZXYueG1sUEsFBgAAAAAEAAQA9QAAAIgDAAAAAA==&#10;" path="m31,5l24,,,,,12,31,5r,xe" fillcolor="#b72f00" stroked="f">
                  <v:path arrowok="t" o:connecttype="custom" o:connectlocs="31,5;24,0;0,0;0,12;31,5;31,5" o:connectangles="0,0,0,0,0,0"/>
                </v:shape>
                <v:shape id="Freeform 4057" o:spid="_x0000_s2636" style="position:absolute;left:5864;top:1571;width:24;height:12;visibility:visible;mso-wrap-style:square;v-text-anchor:top" coordsize="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sDsQA&#10;AADdAAAADwAAAGRycy9kb3ducmV2LnhtbESPQWvCQBSE7wX/w/IKvZS6ia3Vpq4ihYKXHoz+gEf2&#10;mYRm38bs08R/7wqCx2FmvmEWq8E16kxdqD0bSMcJKOLC25pLA/vd79scVBBki41nMnChAKvl6GmB&#10;mfU9b+mcS6kihEOGBiqRNtM6FBU5DGPfEkfv4DuHEmVXatthH+Gu0ZMk+dQOa44LFbb0U1Hxn5+c&#10;gWM/s5r4672Z5uzWO/qTw6sY8/I8rL9BCQ3yCN/bG2vgI0lTuL2JT0A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1LA7EAAAA3QAAAA8AAAAAAAAAAAAAAAAAmAIAAGRycy9k&#10;b3ducmV2LnhtbFBLBQYAAAAABAAEAPUAAACJAwAAAAA=&#10;" path="m24,5l24,,,,,12,24,5r,xe" fillcolor="#ba3000" stroked="f">
                  <v:path arrowok="t" o:connecttype="custom" o:connectlocs="24,5;24,0;0,0;0,12;24,5;24,5" o:connectangles="0,0,0,0,0,0"/>
                </v:shape>
                <v:shape id="Freeform 4058" o:spid="_x0000_s2637" style="position:absolute;left:5864;top:1571;width:24;height:12;visibility:visible;mso-wrap-style:square;v-text-anchor:top" coordsize="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gWsYA&#10;AADdAAAADwAAAGRycy9kb3ducmV2LnhtbESPT2vCQBTE74V+h+UVvOkm/ikSXaUoggdRTEWvj+xr&#10;Esy+Ddk1xn76riD0OMzMb5j5sjOVaKlxpWUF8SACQZxZXXKu4PS96U9BOI+ssbJMCh7kYLl4f5tj&#10;ou2dj9SmPhcBwi5BBYX3dSKlywoy6Aa2Jg7ej20M+iCbXOoG7wFuKjmMok9psOSwUGBNq4Kya3oz&#10;Ctr1eqdtfJ2e99nvYbSdXMZpNVKq99F9zUB46vx/+NXeagXjKB7C801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PgWsYAAADdAAAADwAAAAAAAAAAAAAAAACYAgAAZHJz&#10;L2Rvd25yZXYueG1sUEsFBgAAAAAEAAQA9QAAAIsDAAAAAA==&#10;" path="m24,5l24,,,,,12,24,5r,xe" fillcolor="#bd3000" stroked="f">
                  <v:path arrowok="t" o:connecttype="custom" o:connectlocs="24,5;24,0;0,0;0,12;24,5;24,5" o:connectangles="0,0,0,0,0,0"/>
                </v:shape>
                <v:shape id="Freeform 4059" o:spid="_x0000_s2638" style="position:absolute;left:5864;top:1571;width:24;height:12;visibility:visible;mso-wrap-style:square;v-text-anchor:top" coordsize="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H/7sYA&#10;AADdAAAADwAAAGRycy9kb3ducmV2LnhtbESPT2vCQBTE74V+h+UVequbVBGJbsQWgk1vsVLa2yP7&#10;8gezb0N2jem3dwuCx2FmfsNstpPpxEiDay0riGcRCOLS6pZrBcev7GUFwnlkjZ1lUvBHDrbp48MG&#10;E20vXNB48LUIEHYJKmi87xMpXdmQQTezPXHwKjsY9EEOtdQDXgLcdPI1ipbSYMthocGe3hsqT4ez&#10;UVD9nPb7z+qYreZ5/kt0Nm9F+63U89O0W4PwNPl7+Nb+0AoWUTyH/zfhCc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H/7sYAAADdAAAADwAAAAAAAAAAAAAAAACYAgAAZHJz&#10;L2Rvd25yZXYueG1sUEsFBgAAAAAEAAQA9QAAAIsDAAAAAA==&#10;" path="m24,5l24,,,,,12,24,5r,xe" fillcolor="#c03100" stroked="f">
                  <v:path arrowok="t" o:connecttype="custom" o:connectlocs="24,5;24,0;0,0;0,12;24,5;24,5" o:connectangles="0,0,0,0,0,0"/>
                </v:shape>
              </v:group>
              <v:group id="Group 4060" o:spid="_x0000_s2639" style="position:absolute;left:5985;top:1736;width:366;height:625" coordorigin="5745,1496" coordsize="366,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Z+jsYAAADdAAAADwAAAGRycy9kb3ducmV2LnhtbESPS4vCQBCE7wv+h6EF&#10;bzqJL5aso4ioeBDBByx7azJtEsz0hMyYxH+/syDssaiqr6jFqjOlaKh2hWUF8SgCQZxaXXCm4Hbd&#10;DT9BOI+ssbRMCl7kYLXsfSww0bblMzUXn4kAYZeggtz7KpHSpTkZdCNbEQfvbmuDPsg6k7rGNsBN&#10;KcdRNJcGCw4LOVa0ySl9XJ5Gwb7Fdj2Jt83xcd+8fq6z0/cxJqUG/W79BcJT5//D7/ZBK5hG8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xn6OxgAAAN0A&#10;AAAPAAAAAAAAAAAAAAAAAKoCAABkcnMvZG93bnJldi54bWxQSwUGAAAAAAQABAD6AAAAnQMAAAAA&#10;">
                <v:shape id="Freeform 4061" o:spid="_x0000_s2640" style="position:absolute;left:5864;top:1571;width:24;height:12;visibility:visible;mso-wrap-style:square;v-text-anchor:top" coordsize="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MMgA&#10;AADdAAAADwAAAGRycy9kb3ducmV2LnhtbESPT2vCQBTE7wW/w/IKXopuLNVKmo2UomA9+Q/B22v2&#10;NYnNvg3ZVaOf3hWEHoeZ+Q2TTFpTiRM1rrSsYNCPQBBnVpecK9huZr0xCOeRNVaWScGFHEzSzlOC&#10;sbZnXtFp7XMRIOxiVFB4X8dSuqwgg65va+Lg/drGoA+yyaVu8BzgppKvUTSSBksOCwXW9FVQ9rc+&#10;GgW79/1lczxMv6fLl2ynyS2uP36hVPe5/fwA4an1/+FHe64VvEWDIdzfhCc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7+swyAAAAN0AAAAPAAAAAAAAAAAAAAAAAJgCAABk&#10;cnMvZG93bnJldi54bWxQSwUGAAAAAAQABAD1AAAAjQMAAAAA&#10;" path="m24,5l24,,,,,12,24,5r,xe" fillcolor="#c33100" stroked="f">
                  <v:path arrowok="t" o:connecttype="custom" o:connectlocs="24,5;24,0;0,0;0,12;24,5;24,5" o:connectangles="0,0,0,0,0,0"/>
                </v:shape>
                <v:shape id="Freeform 4062" o:spid="_x0000_s2641" style="position:absolute;left:5864;top:1571;width:24;height:12;visibility:visible;mso-wrap-style:square;v-text-anchor:top" coordsize="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ynlcYA&#10;AADdAAAADwAAAGRycy9kb3ducmV2LnhtbESPQWvCQBSE7wX/w/IK3uom1YrGrCItgheRWgWPj+wz&#10;Cd19G7LbGPvru0LB4zAz3zD5qrdGdNT62rGCdJSAIC6crrlUcPzavMxA+ICs0TgmBTfysFoOnnLM&#10;tLvyJ3WHUIoIYZ+hgiqEJpPSFxVZ9CPXEEfv4lqLIcq2lLrFa4RbI1+TZCot1hwXKmzovaLi+/Bj&#10;FZzO47f51tTp5Jf2H+G029zc3ig1fO7XCxCB+vAI/7e3WsEkSad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ynlcYAAADdAAAADwAAAAAAAAAAAAAAAACYAgAAZHJz&#10;L2Rvd25yZXYueG1sUEsFBgAAAAAEAAQA9QAAAIsDAAAAAA==&#10;" path="m24,5l24,,,,,12,24,5r,xe" fillcolor="#c63200" stroked="f">
                  <v:path arrowok="t" o:connecttype="custom" o:connectlocs="24,5;24,0;0,0;0,12;24,5;24,5" o:connectangles="0,0,0,0,0,0"/>
                </v:shape>
                <v:shape id="Freeform 4063" o:spid="_x0000_s2642" style="position:absolute;left:5864;top:1571;width:24;height:12;visibility:visible;mso-wrap-style:square;v-text-anchor:top" coordsize="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fMTsYA&#10;AADdAAAADwAAAGRycy9kb3ducmV2LnhtbESPQWvCQBSE7wX/w/IKXkrdKMFK6ipSqAjiIbEXb4/s&#10;MwnNvo27q4n/3hUKPQ4z8w2zXA+mFTdyvrGsYDpJQBCXVjdcKfg5fr8vQPiArLG1TAru5GG9Gr0s&#10;MdO255xuRahEhLDPUEEdQpdJ6cuaDPqJ7Yijd7bOYIjSVVI77CPctHKWJHNpsOG4UGNHXzWVv8XV&#10;KNi6vNjv0rfDcd5e0tM53/RX0ys1fh02nyACDeE//NfeaQVpMv2A55v4BO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fMTsYAAADdAAAADwAAAAAAAAAAAAAAAACYAgAAZHJz&#10;L2Rvd25yZXYueG1sUEsFBgAAAAAEAAQA9QAAAIsDAAAAAA==&#10;" path="m24,5l24,,,,,12,24,5r,xe" fillcolor="#c93200" stroked="f">
                  <v:path arrowok="t" o:connecttype="custom" o:connectlocs="24,5;24,0;0,0;0,12;24,5;24,5" o:connectangles="0,0,0,0,0,0"/>
                </v:shape>
                <v:shape id="Freeform 4064" o:spid="_x0000_s2643" style="position:absolute;left:5864;top:1571;width:24;height:12;visibility:visible;mso-wrap-style:square;v-text-anchor:top" coordsize="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8BvsUA&#10;AADdAAAADwAAAGRycy9kb3ducmV2LnhtbESPwWrCQBCG7wXfYRnBW91YS9HoKiK1FNKLVvE6Zsck&#10;mJ0N2VXTt3cOQo/DP/83882XnavVjdpQeTYwGiagiHNvKy4M7H83rxNQISJbrD2TgT8KsFz0XuaY&#10;Wn/nLd12sVAC4ZCigTLGJtU65CU5DEPfEEt29q3DKGNbaNviXeCu1m9J8qEdViwXSmxoXVJ+2V2d&#10;UL6m2+xQ/WTH8aQL2en0GTfXvTGDfreagYrUxf/lZ/vbGnhPRvKu2IgJ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wG+xQAAAN0AAAAPAAAAAAAAAAAAAAAAAJgCAABkcnMv&#10;ZG93bnJldi54bWxQSwUGAAAAAAQABAD1AAAAigMAAAAA&#10;" path="m24,5l24,,,,,12,24,5r,xe" fillcolor="#cb3300" stroked="f">
                  <v:path arrowok="t" o:connecttype="custom" o:connectlocs="24,5;24,0;0,0;0,12;24,5;24,5" o:connectangles="0,0,0,0,0,0"/>
                </v:shape>
                <v:shape id="Freeform 4065" o:spid="_x0000_s2644" style="position:absolute;left:5832;top:1539;width:107;height:25;visibility:visible;mso-wrap-style:square;v-text-anchor:top" coordsize="1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A9cUA&#10;AADdAAAADwAAAGRycy9kb3ducmV2LnhtbESPzW7CMBCE70h9B2sr9QY2FT9tikEtAoG4EXiAVbwk&#10;UeN1GrtJeHuMhMRxNDPfaBar3laipcaXjjWMRwoEceZMybmG82k7/ADhA7LByjFpuJKH1fJlsMDE&#10;uI6P1KYhFxHCPkENRQh1IqXPCrLoR64mjt7FNRZDlE0uTYNdhNtKvis1kxZLjgsF1rQuKPtN/62G&#10;9m89sZ2rdl5tLun5MPW7n3mm9dtr//0FIlAfnuFHe280TNT4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D1xQAAAN0AAAAPAAAAAAAAAAAAAAAAAJgCAABkcnMv&#10;ZG93bnJldi54bWxQSwUGAAAAAAQABAD1AAAAigMAAAAA&#10;" path="m88,25l107,,,12,20,25r68,l88,25xe" fillcolor="#cb3300" stroked="f">
                  <v:path arrowok="t" o:connecttype="custom" o:connectlocs="88,25;107,0;0,12;20,25;88,25;88,25" o:connectangles="0,0,0,0,0,0"/>
                </v:shape>
                <v:shape id="Freeform 4066" o:spid="_x0000_s2645" style="position:absolute;left:5813;top:1515;width:138;height:24;visibility:visible;mso-wrap-style:square;v-text-anchor:top" coordsize="1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rcksMA&#10;AADdAAAADwAAAGRycy9kb3ducmV2LnhtbERPy4rCMBTdD/gP4QqzGTRVZKzVKOIoCCP4/IBLc22L&#10;zU1pYq1+vVkMzPJw3rNFa0rRUO0KywoG/QgEcWp1wZmCy3nTi0E4j6yxtEwKnuRgMe98zDDR9sFH&#10;ak4+EyGEXYIKcu+rREqX5mTQ9W1FHLirrQ36AOtM6hofIdyUchhF39JgwaEhx4pWOaW3090ouF2+&#10;Vvawv46aySv+9XZ8Xu9+Xkp9dtvlFISn1v+L/9xbrWAUDcP+8CY8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rcksMAAADdAAAADwAAAAAAAAAAAAAAAACYAgAAZHJzL2Rv&#10;d25yZXYueG1sUEsFBgAAAAAEAAQA9QAAAIgDAAAAAA==&#10;" path="m131,12r7,l138,5r,-5l131,,15,5,7,12,,20r7,4l15,24,131,12r,xe" fillcolor="#cb3300" stroked="f">
                  <v:path arrowok="t" o:connecttype="custom" o:connectlocs="131,12;138,12;138,5;138,0;131,0;15,5;7,12;0,20;7,24;15,24;131,12;131,12" o:connectangles="0,0,0,0,0,0,0,0,0,0,0,0"/>
                </v:shape>
                <v:shape id="Freeform 4067" o:spid="_x0000_s2646" style="position:absolute;left:5752;top:2058;width:359;height:39;visibility:visible;mso-wrap-style:square;v-text-anchor:top" coordsize="35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Q4YMQA&#10;AADdAAAADwAAAGRycy9kb3ducmV2LnhtbESP0YrCMBRE3xf8h3AF39a0ZZG1GkVXBBH2QesHXJtr&#10;W2xuShK1/r0RFvZxmJkzzHzZm1bcyfnGsoJ0nIAgLq1uuFJwKraf3yB8QNbYWiYFT/KwXAw+5phr&#10;++AD3Y+hEhHCPkcFdQhdLqUvazLox7Yjjt7FOoMhSldJ7fAR4aaVWZJMpMGG40KNHf3UVF6PN6PA&#10;7Q463epNesv20zVvzsVveyqUGg371QxEoD78h//aO63gK8lSeL+JT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kOGDEAAAA3QAAAA8AAAAAAAAAAAAAAAAAmAIAAGRycy9k&#10;b3ducmV2LnhtbFBLBQYAAAAABAAEAPUAAACJAwAAAAA=&#10;" path="m359,r,7l,39,,31,359,r,xe" fillcolor="#cb3300" stroked="f">
                  <v:path arrowok="t" o:connecttype="custom" o:connectlocs="359,0;359,7;0,39;0,31;359,0;359,0" o:connectangles="0,0,0,0,0,0"/>
                </v:shape>
                <v:shape id="Freeform 4068" o:spid="_x0000_s2647" style="position:absolute;left:5745;top:2009;width:359;height:37;visibility:visible;mso-wrap-style:square;v-text-anchor:top" coordsize="35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yTMQA&#10;AADdAAAADwAAAGRycy9kb3ducmV2LnhtbESPQWvCQBSE74X+h+UVvNVdo1iJbkIRtD1W20tvj+wz&#10;Wcy+DdltTP313YLgcZiZb5hNObpWDNQH61nDbKpAEFfeWK41fH3unlcgQkQ22HomDb8UoCweHzaY&#10;G3/hAw3HWIsE4ZCjhibGLpcyVA05DFPfESfv5HuHMcm+lqbHS4K7VmZKLaVDy2mhwY62DVXn44/T&#10;oLbVav492Ktt39Q10MviY2+81pOn8XUNItIY7+Fb+91oWKgsg/836Qn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1ckzEAAAA3QAAAA8AAAAAAAAAAAAAAAAAmAIAAGRycy9k&#10;b3ducmV2LnhtbFBLBQYAAAAABAAEAPUAAACJAwAAAAA=&#10;" path="m359,r,8l,37,,32,359,r,xe" fillcolor="#cb3300" stroked="f">
                  <v:path arrowok="t" o:connecttype="custom" o:connectlocs="359,0;359,8;0,37;0,32;359,0;359,0" o:connectangles="0,0,0,0,0,0"/>
                </v:shape>
                <v:shape id="Freeform 4069" o:spid="_x0000_s2648" style="position:absolute;left:5745;top:1985;width:359;height:37;visibility:visible;mso-wrap-style:square;v-text-anchor:top" coordsize="35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X18QA&#10;AADdAAAADwAAAGRycy9kb3ducmV2LnhtbESPQWsCMRSE70L/Q3gFb5pUpZXVKEWoerRrL94em+du&#10;cPOybNJ19dcbodDjMDPfMMt172rRURusZw1vYwWCuPDGcqnh5/g1moMIEdlg7Zk03CjAevUyWGJm&#10;/JW/qctjKRKEQ4YaqhibTMpQVOQwjH1DnLyzbx3GJNtSmhavCe5qOVHqXTq0nBYqbGhTUXHJf50G&#10;tSnm01Nn77beqXugj9lha7zWw9f+cwEiUh//w3/tvdEwU5MpPN+k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519fEAAAA3QAAAA8AAAAAAAAAAAAAAAAAmAIAAGRycy9k&#10;b3ducmV2LnhtbFBLBQYAAAAABAAEAPUAAACJAwAAAAA=&#10;" path="m347,r12,5l,37,7,32,347,r,xe" fillcolor="#cb3300" stroked="f">
                  <v:path arrowok="t" o:connecttype="custom" o:connectlocs="347,0;359,5;0,37;7,32;347,0;347,0" o:connectangles="0,0,0,0,0,0"/>
                </v:shape>
                <v:shape id="Freeform 4070" o:spid="_x0000_s2649" style="position:absolute;left:5752;top:2017;width:352;height:68;visibility:visible;mso-wrap-style:square;v-text-anchor:top" coordsize="35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azMUA&#10;AADdAAAADwAAAGRycy9kb3ducmV2LnhtbESP32rCMBTG7wXfIRxhNzLTFZFSjUWUwTaYY50PcGiO&#10;bbE5KU0W655+GQy8/Pj+/Pg2xWg6EWhwrWUFT4sEBHFldcu1gtPX82MGwnlkjZ1lUnAjB8V2Otlg&#10;ru2VPymUvhZxhF2OChrv+1xKVzVk0C1sTxy9sx0M+iiHWuoBr3HcdDJNkpU02HIkNNjTvqHqUn6b&#10;CHljDK/mOA9Zf/i5mFvQ76sPpR5m424NwtPo7+H/9otWsEzSJfy9i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RrMxQAAAN0AAAAPAAAAAAAAAAAAAAAAAJgCAABkcnMv&#10;ZG93bnJldi54bWxQSwUGAAAAAAQABAD1AAAAigMAAAAA&#10;" path="m347,r5,36l5,68,,29,347,r,xe" fillcolor="#cb3300" stroked="f">
                  <v:path arrowok="t" o:connecttype="custom" o:connectlocs="347,0;352,36;5,68;0,29;347,0;347,0" o:connectangles="0,0,0,0,0,0"/>
                </v:shape>
                <v:shape id="Freeform 4071" o:spid="_x0000_s2650" style="position:absolute;left:5777;top:2085;width:174;height:24;visibility:visible;mso-wrap-style:square;v-text-anchor:top" coordsize="1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4qMUA&#10;AADdAAAADwAAAGRycy9kb3ducmV2LnhtbESPT2sCMRTE7wW/Q3iFXkrN+q+UrVFELNijWuz1sXnu&#10;Lt28rElWo5/eFASPw8z8hpnOo2nEiZyvLSsY9DMQxIXVNZcKfnZfbx8gfEDW2FgmBRfyMJ/1nqaY&#10;a3vmDZ22oRQJwj5HBVUIbS6lLyoy6Pu2JU7ewTqDIUlXSu3wnOCmkcMse5cGa04LFba0rKj423ZG&#10;QVxdl023v+xH3B3iePCK7vv3qNTLc1x8gggUwyN8b6+1gnE2nMD/m/Q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0HioxQAAAN0AAAAPAAAAAAAAAAAAAAAAAJgCAABkcnMv&#10;ZG93bnJldi54bWxQSwUGAAAAAAQABAD1AAAAigMAAAAA&#10;" path="m167,r7,12l,24,,17,167,r,xe" fillcolor="#cb3300" stroked="f">
                  <v:path arrowok="t" o:connecttype="custom" o:connectlocs="167,0;174,12;0,24;0,17;167,0;167,0" o:connectangles="0,0,0,0,0,0"/>
                </v:shape>
                <v:shape id="Freeform 4072" o:spid="_x0000_s2651" style="position:absolute;left:5777;top:2085;width:167;height:24;visibility:visible;mso-wrap-style:square;v-text-anchor:top" coordsize="16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tIqMQA&#10;AADdAAAADwAAAGRycy9kb3ducmV2LnhtbESPT4vCMBTE74LfIbwFb5roSpVqFFlY8ODB9c/90Tzb&#10;ss1LaLJa/fRGEPY4zMxvmOW6s424UhtqxxrGIwWCuHCm5lLD6fg9nIMIEdlg45g03CnAetXvLTE3&#10;7sY/dD3EUiQIhxw1VDH6XMpQVGQxjJwnTt7FtRZjkm0pTYu3BLeNnCiVSYs1p4UKPX1VVPwe/qyG&#10;z9nR+2b/yNT5cerUvQjj6Xan9eCj2yxAROrif/jd3hoNUzXJ4PUmPQ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7SKjEAAAA3QAAAA8AAAAAAAAAAAAAAAAAmAIAAGRycy9k&#10;b3ducmV2LnhtbFBLBQYAAAAABAAEAPUAAACJAwAAAAA=&#10;" path="m167,r,12l,24,,17,167,r,xe" fillcolor="#cc3600" stroked="f">
                  <v:path arrowok="t" o:connecttype="custom" o:connectlocs="167,0;167,12;0,24;0,17;167,0;167,0" o:connectangles="0,0,0,0,0,0"/>
                </v:shape>
                <v:shape id="Freeform 4073" o:spid="_x0000_s2652" style="position:absolute;left:5777;top:2085;width:167;height:24;visibility:visible;mso-wrap-style:square;v-text-anchor:top" coordsize="16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ib8MA&#10;AADdAAAADwAAAGRycy9kb3ducmV2LnhtbESPQYvCMBSE7wv7H8Jb2NuaKq5KNUotCHtcq3h+NM+m&#10;2LyUJmr895sFweMwM98wq020nbjR4FvHCsajDARx7XTLjYLjYfe1AOEDssbOMSl4kIfN+v1thbl2&#10;d97TrQqNSBD2OSowIfS5lL42ZNGPXE+cvLMbLIYkh0bqAe8Jbjs5ybKZtNhyWjDYU2movlRXq6B0&#10;5youXNz2O2O60/fjtyyuhVKfH7FYgggUwyv8bP9oBdNsMof/N+kJ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gib8MAAADdAAAADwAAAAAAAAAAAAAAAACYAgAAZHJzL2Rv&#10;d25yZXYueG1sUEsFBgAAAAAEAAQA9QAAAIgDAAAAAA==&#10;" path="m167,r,12l,24,,17,167,r,xe" fillcolor="#cd3a00" stroked="f">
                  <v:path arrowok="t" o:connecttype="custom" o:connectlocs="167,0;167,12;0,24;0,17;167,0;167,0" o:connectangles="0,0,0,0,0,0"/>
                </v:shape>
                <v:shape id="Freeform 4074" o:spid="_x0000_s2653" style="position:absolute;left:5777;top:2085;width:162;height:24;visibility:visible;mso-wrap-style:square;v-text-anchor:top" coordsize="16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ChhsQA&#10;AADdAAAADwAAAGRycy9kb3ducmV2LnhtbERPy4rCMBTdD/gP4QpuBk1HZJBqFHEoIwgOPjbuLs21&#10;LTY3nSTaOl8/WQguD+c9X3amFndyvrKs4GOUgCDOra64UHA6ZsMpCB+QNdaWScGDPCwXvbc5ptq2&#10;vKf7IRQihrBPUUEZQpNK6fOSDPqRbYgjd7HOYIjQFVI7bGO4qeU4ST6lwYpjQ4kNrUvKr4ebUfB7&#10;O02/vv2uyd4fP27bbo+b7Pyn1KDfrWYgAnXhJX66N1rBJBnHufFNf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QoYbEAAAA3QAAAA8AAAAAAAAAAAAAAAAAmAIAAGRycy9k&#10;b3ducmV2LnhtbFBLBQYAAAAABAAEAPUAAACJAwAAAAA=&#10;" path="m162,r,12l,24,,17,162,r,xe" fillcolor="#ce3e00" stroked="f">
                  <v:path arrowok="t" o:connecttype="custom" o:connectlocs="162,0;162,12;0,24;0,17;162,0;162,0" o:connectangles="0,0,0,0,0,0"/>
                </v:shape>
                <v:shape id="Freeform 4075" o:spid="_x0000_s2654" style="position:absolute;left:5777;top:2085;width:162;height:24;visibility:visible;mso-wrap-style:square;v-text-anchor:top" coordsize="16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smx8YA&#10;AADdAAAADwAAAGRycy9kb3ducmV2LnhtbESP0WrCQBRE34X+w3ILfWs2ikqbZpXWavGllGo+4JK9&#10;JovZuzG7mvj3XaHg4zAzZ5h8OdhGXKjzxrGCcZKCIC6dNlwpKPab5xcQPiBrbByTgit5WC4eRjlm&#10;2vX8S5ddqESEsM9QQR1Cm0npy5os+sS1xNE7uM5iiLKrpO6wj3DbyEmazqVFw3GhxpZWNZXH3dkq&#10;aBszO+5l/118feD0vN7Kz5P5UerpcXh/AxFoCPfwf3urFUzTySvc3s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smx8YAAADdAAAADwAAAAAAAAAAAAAAAACYAgAAZHJz&#10;L2Rvd25yZXYueG1sUEsFBgAAAAAEAAQA9QAAAIsDAAAAAA==&#10;" path="m162,r,12l7,24,,17,162,r,xe" fillcolor="#cf4200" stroked="f">
                  <v:path arrowok="t" o:connecttype="custom" o:connectlocs="162,0;162,12;7,24;0,17;162,0;162,0" o:connectangles="0,0,0,0,0,0"/>
                </v:shape>
                <v:shape id="Freeform 4076" o:spid="_x0000_s2655" style="position:absolute;left:5784;top:2085;width:155;height:24;visibility:visible;mso-wrap-style:square;v-text-anchor:top" coordsize="15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1WmcIA&#10;AADdAAAADwAAAGRycy9kb3ducmV2LnhtbERPPW/CMBDdK/EfrENiKza0QiXFoBYVqUMXaIeyHfE1&#10;CcTnKL5A+Pd4qMT49L4Xq97X6kxtrAJbmIwNKOI8uIoLCz/fm8cXUFGQHdaBycKVIqyWg4cFZi5c&#10;eEvnnRQqhXDM0EIp0mRax7wkj3EcGuLE/YXWoyTYFtq1eEnhvtZTY2baY8WpocSG1iXlp13nLXx0&#10;+2PvRFf8ZWR++O3c++ngrB0N+7dXUEK93MX/7k9n4dk8pf3pTXoCe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VaZwgAAAN0AAAAPAAAAAAAAAAAAAAAAAJgCAABkcnMvZG93&#10;bnJldi54bWxQSwUGAAAAAAQABAD1AAAAhwMAAAAA&#10;" path="m148,r7,12l,24,,17,148,r,xe" fillcolor="#d04600" stroked="f">
                  <v:path arrowok="t" o:connecttype="custom" o:connectlocs="148,0;155,12;0,24;0,17;148,0;148,0" o:connectangles="0,0,0,0,0,0"/>
                </v:shape>
                <v:shape id="Freeform 4077" o:spid="_x0000_s2656" style="position:absolute;left:5784;top:2085;width:148;height:24;visibility:visible;mso-wrap-style:square;v-text-anchor:top" coordsize="1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k6GscA&#10;AADdAAAADwAAAGRycy9kb3ducmV2LnhtbESPQWvCQBSE74X+h+UJvYhu0lYN0VVKoVAoPRgFr8/s&#10;M4lm34bsq6b/vlso9DjMzDfMajO4Vl2pD41nA+k0AUVcettwZWC/e5tkoIIgW2w9k4FvCrBZ39+t&#10;MLf+xlu6FlKpCOGQo4FapMu1DmVNDsPUd8TRO/neoUTZV9r2eItw1+rHJJlrhw3HhRo7eq2pvBRf&#10;zsBOzz7PdlHI4tBml4/hOE4lGxvzMBpelqCEBvkP/7XfrYHn5CmF3zfxCe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5OhrHAAAA3QAAAA8AAAAAAAAAAAAAAAAAmAIAAGRy&#10;cy9kb3ducmV2LnhtbFBLBQYAAAAABAAEAPUAAACMAwAAAAA=&#10;" path="m148,r,12l,24,,17,148,r,xe" fillcolor="#d14a00" stroked="f">
                  <v:path arrowok="t" o:connecttype="custom" o:connectlocs="148,0;148,12;0,24;0,17;148,0;148,0" o:connectangles="0,0,0,0,0,0"/>
                </v:shape>
                <v:shape id="Freeform 4078" o:spid="_x0000_s2657" style="position:absolute;left:5784;top:2085;width:148;height:24;visibility:visible;mso-wrap-style:square;v-text-anchor:top" coordsize="1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qvMUA&#10;AADdAAAADwAAAGRycy9kb3ducmV2LnhtbESPQWvCQBSE7wX/w/KE3nSjbdWmWUVEsdBTNQi9PbKv&#10;2WD2bciuMf33riD0OMzMN0y26m0tOmp95VjBZJyAIC6crrhUkB93owUIH5A11o5JwR95WC0HTxmm&#10;2l35m7pDKEWEsE9RgQmhSaX0hSGLfuwa4uj9utZiiLItpW7xGuG2ltMkmUmLFccFgw1tDBXnw8Uq&#10;qE9f5023J97mOzN/C/Q+2/9opZ6H/foDRKA+/Icf7U+t4DV5mcL9TX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2q8xQAAAN0AAAAPAAAAAAAAAAAAAAAAAJgCAABkcnMv&#10;ZG93bnJldi54bWxQSwUGAAAAAAQABAD1AAAAigMAAAAA&#10;" path="m148,r,12l,24,,17,148,r,xe" fillcolor="#d24e00" stroked="f">
                  <v:path arrowok="t" o:connecttype="custom" o:connectlocs="148,0;148,12;0,24;0,17;148,0;148,0" o:connectangles="0,0,0,0,0,0"/>
                </v:shape>
                <v:shape id="Freeform 4079" o:spid="_x0000_s2658" style="position:absolute;left:5784;top:2085;width:141;height:24;visibility:visible;mso-wrap-style:square;v-text-anchor:top" coordsize="1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Q7h8YA&#10;AADdAAAADwAAAGRycy9kb3ducmV2LnhtbESPQWvCQBSE7wX/w/IEb3VjIyKpq9SioAcpVbHXZ/aZ&#10;hGbfhuyaRH+9WxB6HGbmG2a26EwpGqpdYVnBaBiBIE6tLjhTcDysX6cgnEfWWFomBTdysJj3XmaY&#10;aNvyNzV7n4kAYZeggtz7KpHSpTkZdENbEQfvYmuDPsg6k7rGNsBNKd+iaCINFhwWcqzoM6f0d381&#10;Cra79HYsl407nYufNv6Sh3hFd6UG/e7jHYSnzv+Hn+2NVjCO4hj+3o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Q7h8YAAADdAAAADwAAAAAAAAAAAAAAAACYAgAAZHJz&#10;L2Rvd25yZXYueG1sUEsFBgAAAAAEAAQA9QAAAIsDAAAAAA==&#10;" path="m141,r,12l,24,,17,141,r,xe" fillcolor="#d35200" stroked="f">
                  <v:path arrowok="t" o:connecttype="custom" o:connectlocs="141,0;141,12;0,24;0,17;141,0;141,0" o:connectangles="0,0,0,0,0,0"/>
                </v:shape>
                <v:shape id="Freeform 4080" o:spid="_x0000_s2659" style="position:absolute;left:5784;top:2089;width:141;height:20;visibility:visible;mso-wrap-style:square;v-text-anchor:top" coordsize="1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TB8YA&#10;AADdAAAADwAAAGRycy9kb3ducmV2LnhtbESPX2vCMBTF3wf7DuEOfNNEV0SrUWQgDPYw1CH6dm2u&#10;bWdzU5poq59+GQz2eDh/fpz5srOVuFHjS8cahgMFgjhzpuRcw9du3Z+A8AHZYOWYNNzJw3Lx/DTH&#10;1LiWN3TbhlzEEfYpaihCqFMpfVaQRT9wNXH0zq6xGKJscmkabOO4reRIqbG0WHIkFFjTW0HZZXu1&#10;kft5+i4/ksvjsBq2u6PaTLt9HrTuvXSrGYhAXfgP/7XfjYZEvSbw+yY+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oTB8YAAADdAAAADwAAAAAAAAAAAAAAAACYAgAAZHJz&#10;L2Rvd25yZXYueG1sUEsFBgAAAAAEAAQA9QAAAIsDAAAAAA==&#10;" path="m141,r,8l,20,,13,141,r,xe" fillcolor="#d45600" stroked="f">
                  <v:path arrowok="t" o:connecttype="custom" o:connectlocs="141,0;141,8;0,20;0,13;141,0;141,0" o:connectangles="0,0,0,0,0,0"/>
                </v:shape>
                <v:shape id="Freeform 4081" o:spid="_x0000_s2660" style="position:absolute;left:5784;top:2089;width:141;height:20;visibility:visible;mso-wrap-style:square;v-text-anchor:top" coordsize="1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JNMcA&#10;AADdAAAADwAAAGRycy9kb3ducmV2LnhtbESPQUsDMRSE74L/ITzBi7SJ1bayNi1WEGrbS7dF8PbY&#10;vG6W3bwsm9hd/70RBI/DzHzDLFaDa8SFulB51nA/ViCIC28qLjWcjm+jJxAhIhtsPJOGbwqwWl5f&#10;LTAzvucDXfJYigThkKEGG2ObSRkKSw7D2LfEyTv7zmFMsiul6bBPcNfIiVIz6bDitGCxpVdLRZ1/&#10;OQ31Js7tFvvz/k6u33f5QX2Gj1rr25vh5RlEpCH+h//aG6PhUT1M4fdNe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uyTTHAAAA3QAAAA8AAAAAAAAAAAAAAAAAmAIAAGRy&#10;cy9kb3ducmV2LnhtbFBLBQYAAAAABAAEAPUAAACMAwAAAAA=&#10;" path="m141,r,8l,20,,13,141,r,xe" fillcolor="#d55a00" stroked="f">
                  <v:path arrowok="t" o:connecttype="custom" o:connectlocs="141,0;141,8;0,20;0,13;141,0;141,0" o:connectangles="0,0,0,0,0,0"/>
                </v:shape>
                <v:shape id="Freeform 4082" o:spid="_x0000_s2661" style="position:absolute;left:5784;top:2089;width:136;height:20;visibility:visible;mso-wrap-style:square;v-text-anchor:top" coordsize="1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V2e8QA&#10;AADdAAAADwAAAGRycy9kb3ducmV2LnhtbESPUWvCQBCE3wX/w7FC38zFVkKJniKCVHwppvkBS27N&#10;Heb2Qu406b/vFQp9HGbnm53tfnKdeNIQrGcFqywHQdx4bblVUH+dlu8gQkTW2HkmBd8UYL+bz7ZY&#10;aj/ylZ5VbEWCcChRgYmxL6UMjSGHIfM9cfJufnAYkxxaqQccE9x18jXPC+nQcmow2NPRUHOvHi69&#10;4avL6vo5TobXldUnLuqP80Wpl8V02ICINMX/47/0WStY528F/K5JCJ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1dnvEAAAA3QAAAA8AAAAAAAAAAAAAAAAAmAIAAGRycy9k&#10;b3ducmV2LnhtbFBLBQYAAAAABAAEAPUAAACJAwAAAAA=&#10;" path="m136,r,8l,20,,13,136,r,xe" fillcolor="#d65e00" stroked="f">
                  <v:path arrowok="t" o:connecttype="custom" o:connectlocs="136,0;136,8;0,20;0,13;136,0;136,0" o:connectangles="0,0,0,0,0,0"/>
                </v:shape>
                <v:shape id="Freeform 4083" o:spid="_x0000_s2662" style="position:absolute;left:5784;top:2089;width:136;height:20;visibility:visible;mso-wrap-style:square;v-text-anchor:top" coordsize="1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2KMUA&#10;AADdAAAADwAAAGRycy9kb3ducmV2LnhtbESPT2sCMRTE70K/Q3iF3jRR+4/tZkWEhUJ7qVXo8bF5&#10;bhY3L8sm6uqnbwTB4zAzv2HyxeBacaQ+NJ41TCcKBHHlTcO1hs1vOX4HESKywdYzaThTgEXxMMox&#10;M/7EP3Rcx1okCIcMNdgYu0zKUFlyGCa+I07ezvcOY5J9LU2PpwR3rZwp9SodNpwWLHa0slTt1wen&#10;Ybd13qrL6s/PX5b8PXyFsjRB66fHYfkBItIQ7+Fb+9NoeFbzN7i+SU9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3YoxQAAAN0AAAAPAAAAAAAAAAAAAAAAAJgCAABkcnMv&#10;ZG93bnJldi54bWxQSwUGAAAAAAQABAD1AAAAigMAAAAA&#10;" path="m136,r,8l,20,,13,136,r,xe" fillcolor="#d76200" stroked="f">
                  <v:path arrowok="t" o:connecttype="custom" o:connectlocs="136,0;136,8;0,20;0,13;136,0;136,0" o:connectangles="0,0,0,0,0,0"/>
                </v:shape>
                <v:shape id="Freeform 4084" o:spid="_x0000_s2663" style="position:absolute;left:5784;top:2089;width:136;height:20;visibility:visible;mso-wrap-style:square;v-text-anchor:top" coordsize="1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9xD8IA&#10;AADdAAAADwAAAGRycy9kb3ducmV2LnhtbERPz2vCMBS+C/sfwhN200RXRDqjlOFgh4JY3c6P5q0t&#10;Ni8lybT7781B8Pjx/d7sRtuLK/nQOdawmCsQxLUzHTcazqfP2RpEiMgGe8ek4Z8C7LYvkw3mxt34&#10;SNcqNiKFcMhRQxvjkEsZ6pYshrkbiBP367zFmKBvpPF4S+G2l0ulVtJix6mhxYE+Wqov1Z/VcCiq&#10;n+9VUfr9ORuyo1uUUZ1KrV+nY/EOItIYn+KH+8toyNRbmpvepCc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33EPwgAAAN0AAAAPAAAAAAAAAAAAAAAAAJgCAABkcnMvZG93&#10;bnJldi54bWxQSwUGAAAAAAQABAD1AAAAhwMAAAAA&#10;" path="m128,r8,13l,20,,8,128,r,xe" fillcolor="#d86500" stroked="f">
                  <v:path arrowok="t" o:connecttype="custom" o:connectlocs="128,0;136,13;0,20;0,8;128,0;128,0" o:connectangles="0,0,0,0,0,0"/>
                </v:shape>
                <v:shape id="Freeform 4085" o:spid="_x0000_s2664" style="position:absolute;left:5784;top:2089;width:128;height:20;visibility:visible;mso-wrap-style:square;v-text-anchor:top" coordsize="1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GaicUA&#10;AADdAAAADwAAAGRycy9kb3ducmV2LnhtbESPS6vCMBSE94L/IRzBjWjqAx/VKCIKF1xZRXB3aI5t&#10;sTkpTdT6728uXHA5zMw3zGrTmFK8qHaFZQXDQQSCOLW64EzB5Xzoz0E4j6yxtEwKPuRgs263Vhhr&#10;++YTvRKfiQBhF6OC3PsqltKlORl0A1sRB+9ua4M+yDqTusZ3gJtSjqJoKg0WHBZyrGiXU/pInkbB&#10;9XCcjZpbL9sfCzPb3a6yNy2lUt1Os12C8NT4b/i//aMVTKLxAv7eh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ZqJxQAAAN0AAAAPAAAAAAAAAAAAAAAAAJgCAABkcnMv&#10;ZG93bnJldi54bWxQSwUGAAAAAAQABAD1AAAAigMAAAAA&#10;" path="m128,r,13l5,20,,8,128,r,xe" fillcolor="#d96900" stroked="f">
                  <v:path arrowok="t" o:connecttype="custom" o:connectlocs="128,0;128,13;5,20;0,8;128,0;128,0" o:connectangles="0,0,0,0,0,0"/>
                </v:shape>
                <v:shape id="Freeform 4086" o:spid="_x0000_s2665" style="position:absolute;left:5784;top:2089;width:128;height:20;visibility:visible;mso-wrap-style:square;v-text-anchor:top" coordsize="1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ImI8MA&#10;AADdAAAADwAAAGRycy9kb3ducmV2LnhtbERPTWvCQBC9F/wPywje6kaxpaSuIorgwUtToXobsmMS&#10;mp0Nu6NGf717KPT4eN/zZe9adaUQG88GJuMMFHHpbcOVgcP39vUDVBRki61nMnCnCMvF4GWOufU3&#10;/qJrIZVKIRxzNFCLdLnWsazJYRz7jjhxZx8cSoKh0jbgLYW7Vk+z7F07bDg11NjRuqbyt7g4A+H0&#10;OO5lfZ52x919vyl+TpWEN2NGw371CUqol3/xn3tnDcyyWdqf3qQno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ImI8MAAADdAAAADwAAAAAAAAAAAAAAAACYAgAAZHJzL2Rv&#10;d25yZXYueG1sUEsFBgAAAAAEAAQA9QAAAIgDAAAAAA==&#10;" path="m128,r,13l5,20,,8,128,r,xe" fillcolor="#da6d00" stroked="f">
                  <v:path arrowok="t" o:connecttype="custom" o:connectlocs="128,0;128,13;5,20;0,8;128,0;128,0" o:connectangles="0,0,0,0,0,0"/>
                </v:shape>
                <v:shape id="Freeform 4087" o:spid="_x0000_s2666" style="position:absolute;left:5789;top:2089;width:119;height:20;visibility:visible;mso-wrap-style:square;v-text-anchor:top" coordsize="1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0g8UA&#10;AADdAAAADwAAAGRycy9kb3ducmV2LnhtbESPQUsDMRSE74L/ITzBm01aisjatFShtOKlbuvB22Pz&#10;3CzdvCxJ7Kb/3hQEj8PMfMMsVtn14kwhdp41TCcKBHHjTcethuNh8/AEIiZkg71n0nChCKvl7c0C&#10;K+NH/qBznVpRIBwr1GBTGiopY2PJYZz4gbh43z44TEWGVpqAY4G7Xs6UepQOOy4LFgd6tdSc6h+n&#10;YbffDqeXjXy/fI1hbT9V7t9k1vr+Lq+fQSTK6T/8194ZDXM1n8L1TXk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83SDxQAAAN0AAAAPAAAAAAAAAAAAAAAAAJgCAABkcnMv&#10;ZG93bnJldi54bWxQSwUGAAAAAAQABAD1AAAAigMAAAAA&#10;" path="m119,r,13l,20,,8,119,r,xe" fillcolor="#db7100" stroked="f">
                  <v:path arrowok="t" o:connecttype="custom" o:connectlocs="119,0;119,13;0,20;0,8;119,0;119,0" o:connectangles="0,0,0,0,0,0"/>
                </v:shape>
                <v:shape id="Freeform 4088" o:spid="_x0000_s2667" style="position:absolute;left:5789;top:2089;width:119;height:20;visibility:visible;mso-wrap-style:square;v-text-anchor:top" coordsize="1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Zq8QA&#10;AADdAAAADwAAAGRycy9kb3ducmV2LnhtbESPzWrDMBCE74W+g9hAb40U14TiRgmhEOgtJOmhx8Va&#10;/1BrJSTVdvL0UaHQ4zAz3zCb3WwHMVKIvWMNq6UCQVw703Or4fNyeH4FEROywcExabhShN328WGD&#10;lXETn2g8p1ZkCMcKNXQp+UrKWHdkMS6dJ85e44LFlGVopQk4ZbgdZKHUWlrsOS906Om9o/r7/GM1&#10;FIfGX17GcjpO67DyiW7Nl7pp/bSY928gEs3pP/zX/jAaSlUW8PsmPw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EWavEAAAA3QAAAA8AAAAAAAAAAAAAAAAAmAIAAGRycy9k&#10;b3ducmV2LnhtbFBLBQYAAAAABAAEAPUAAACJAwAAAAA=&#10;" path="m119,r,13l,20,,8,119,r,xe" fillcolor="#dc7500" stroked="f">
                  <v:path arrowok="t" o:connecttype="custom" o:connectlocs="119,0;119,13;0,20;0,8;119,0;119,0" o:connectangles="0,0,0,0,0,0"/>
                </v:shape>
                <v:shape id="Freeform 4089" o:spid="_x0000_s2668" style="position:absolute;left:5789;top:2089;width:119;height:20;visibility:visible;mso-wrap-style:square;v-text-anchor:top" coordsize="1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44u8YA&#10;AADdAAAADwAAAGRycy9kb3ducmV2LnhtbESPQWvCQBSE70L/w/IKvemmNUhI3YRWUCoSpGmh10f2&#10;NQlm34bsGtN/3xUEj8PMfMOs88l0YqTBtZYVPC8iEMSV1S3XCr6/tvMEhPPIGjvLpOCPHOTZw2yN&#10;qbYX/qSx9LUIEHYpKmi871MpXdWQQbewPXHwfu1g0Ac51FIPeAlw08mXKFpJgy2HhQZ72jRUncqz&#10;UfCTHIpTso/33aGQ+ji+t9Ou2Cj19Di9vYLwNPl7+Nb+0AriKF7C9U14Aj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44u8YAAADdAAAADwAAAAAAAAAAAAAAAACYAgAAZHJz&#10;L2Rvd25yZXYueG1sUEsFBgAAAAAEAAQA9QAAAIsDAAAAAA==&#10;" path="m111,r8,13l,20,,8,111,r,xe" fillcolor="#dd7900" stroked="f">
                  <v:path arrowok="t" o:connecttype="custom" o:connectlocs="111,0;119,13;0,20;0,8;111,0;111,0" o:connectangles="0,0,0,0,0,0"/>
                </v:shape>
                <v:shape id="Freeform 4090" o:spid="_x0000_s2669" style="position:absolute;left:5789;top:2089;width:111;height:20;visibility:visible;mso-wrap-style:square;v-text-anchor:top" coordsize="1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7IU8YA&#10;AADdAAAADwAAAGRycy9kb3ducmV2LnhtbESPQWvCQBSE7wX/w/IEb3VjCbZEVxGhKB5Kq6LXR/Yl&#10;G82+jdk1pv++Wyj0OMzMN8x82dtadNT6yrGCyTgBQZw7XXGp4Hh4f34D4QOyxtoxKfgmD8vF4GmO&#10;mXYP/qJuH0oRIewzVGBCaDIpfW7Ioh+7hjh6hWsthijbUuoWHxFua/mSJFNpseK4YLChtaH8ur9b&#10;BffeFKdPeaNys5tOLq8fxWF77pQaDfvVDESgPvyH/9pbrSBN0hR+38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7IU8YAAADdAAAADwAAAAAAAAAAAAAAAACYAgAAZHJz&#10;L2Rvd25yZXYueG1sUEsFBgAAAAAEAAQA9QAAAIsDAAAAAA==&#10;" path="m111,r,13l,20,,8,111,r,xe" fillcolor="#de7d00" stroked="f">
                  <v:path arrowok="t" o:connecttype="custom" o:connectlocs="111,0;111,13;0,20;0,8;111,0;111,0" o:connectangles="0,0,0,0,0,0"/>
                </v:shape>
                <v:shape id="Freeform 4091" o:spid="_x0000_s2670" style="position:absolute;left:5789;top:2089;width:111;height:20;visibility:visible;mso-wrap-style:square;v-text-anchor:top" coordsize="1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oGsQA&#10;AADdAAAADwAAAGRycy9kb3ducmV2LnhtbESPT2sCMRTE7wW/Q3iCt5r4p0W2mxURpN5s12Kvj83r&#10;ZunmZdmkun57UxA8DjPzGyZfD64VZ+pD41nDbKpAEFfeNFxr+DrunlcgQkQ22HomDVcKsC5GTzlm&#10;xl/4k85lrEWCcMhQg42xy6QMlSWHYeo74uT9+N5hTLKvpenxkuCulXOlXqXDhtOCxY62lqrf8s9p&#10;iPMDS/X+YRf7Q4knf2Lyq2+tJ+Nh8wYi0hAf4Xt7bzQs1fIF/t+kJ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DaBrEAAAA3QAAAA8AAAAAAAAAAAAAAAAAmAIAAGRycy9k&#10;b3ducmV2LnhtbFBLBQYAAAAABAAEAPUAAACJAwAAAAA=&#10;" path="m111,r,13l,20,,8,111,r,xe" fillcolor="#df8100" stroked="f">
                  <v:path arrowok="t" o:connecttype="custom" o:connectlocs="111,0;111,13;0,20;0,8;111,0;111,0" o:connectangles="0,0,0,0,0,0"/>
                </v:shape>
                <v:shape id="Freeform 4092" o:spid="_x0000_s2671" style="position:absolute;left:5789;top:2089;width:106;height:20;visibility:visible;mso-wrap-style:square;v-text-anchor:top" coordsize="1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p5MQA&#10;AADdAAAADwAAAGRycy9kb3ducmV2LnhtbESPUWvCMBSF3wf7D+EOfJupUmRUYxnCoBRh6PwBl+ba&#10;BJubrsm09debwWCPh3POdzibcnSduNIQrGcFi3kGgrjx2nKr4PT18foGIkRkjZ1nUjBRgHL7/LTB&#10;QvsbH+h6jK1IEA4FKjAx9oWUoTHkMMx9T5y8sx8cxiSHVuoBbwnuOrnMspV0aDktGOxpZ6i5HH+c&#10;gvpz/PZTu3emqbpDfeG7tfldqdnL+L4GEWmM/+G/dqUV5Fm+gt836Qn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C6eTEAAAA3QAAAA8AAAAAAAAAAAAAAAAAmAIAAGRycy9k&#10;b3ducmV2LnhtbFBLBQYAAAAABAAEAPUAAACJAwAAAAA=&#10;" path="m106,r,13l,20,,8,106,r,xe" fillcolor="#e08500" stroked="f">
                  <v:path arrowok="t" o:connecttype="custom" o:connectlocs="106,0;106,13;0,20;0,8;106,0;106,0" o:connectangles="0,0,0,0,0,0"/>
                </v:shape>
                <v:shape id="Freeform 4093" o:spid="_x0000_s2672" style="position:absolute;left:5789;top:2089;width:106;height:20;visibility:visible;mso-wrap-style:square;v-text-anchor:top" coordsize="1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dCsYA&#10;AADdAAAADwAAAGRycy9kb3ducmV2LnhtbESPzWrDMBCE74W8g9hAb43sENLiRAkhpX+XQpNeettY&#10;W8vUWhlpGztvXxUKPQ4z8w2z3o6+U2eKqQ1soJwVoIjrYFtuDLwfH27uQCVBttgFJgMXSrDdTK7W&#10;WNkw8BudD9KoDOFUoQEn0ldap9qRxzQLPXH2PkP0KFnGRtuIQ4b7Ts+LYqk9tpwXHPa0d1R/Hb69&#10;gXiai70v+2MpH4/Lp5dXN1xqZ8z1dNytQAmN8h/+az9bA4ticQu/b/IT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dCsYAAADdAAAADwAAAAAAAAAAAAAAAACYAgAAZHJz&#10;L2Rvd25yZXYueG1sUEsFBgAAAAAEAAQA9QAAAIsDAAAAAA==&#10;" path="m106,r,13l,20,,8,106,r,xe" fillcolor="#e18900" stroked="f">
                  <v:path arrowok="t" o:connecttype="custom" o:connectlocs="106,0;106,13;0,20;0,8;106,0;106,0" o:connectangles="0,0,0,0,0,0"/>
                </v:shape>
                <v:shape id="Freeform 4094" o:spid="_x0000_s2673" style="position:absolute;left:5789;top:2089;width:106;height:20;visibility:visible;mso-wrap-style:square;v-text-anchor:top" coordsize="1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9dWsIA&#10;AADdAAAADwAAAGRycy9kb3ducmV2LnhtbERPyWrDMBC9F/IPYgK91VLaJBQ3SggFQw6lkAVynVpT&#10;28QaGUle+vfVIZDj4+2b3WRbMZAPjWMNi0yBIC6dabjScDkXL+8gQkQ22DomDX8UYLedPW0wN27k&#10;Iw2nWIkUwiFHDXWMXS5lKGuyGDLXESfu13mLMUFfSeNxTOG2la9KraXFhlNDjR191lTeTr3V8Oa7&#10;lWu/b2s1HF1xlf3X6udQav08n/YfICJN8SG+uw9Gw1It09z0Jj0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311awgAAAN0AAAAPAAAAAAAAAAAAAAAAAJgCAABkcnMvZG93&#10;bnJldi54bWxQSwUGAAAAAAQABAD1AAAAhwMAAAAA&#10;" path="m106,r,13l,20,,8,106,r,xe" fillcolor="#e28d00" stroked="f">
                  <v:path arrowok="t" o:connecttype="custom" o:connectlocs="106,0;106,13;0,20;0,8;106,0;106,0" o:connectangles="0,0,0,0,0,0"/>
                </v:shape>
                <v:shape id="Freeform 4095" o:spid="_x0000_s2674" style="position:absolute;left:5789;top:2089;width:99;height:20;visibility:visible;mso-wrap-style:square;v-text-anchor:top" coordsize="9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sd0sYA&#10;AADdAAAADwAAAGRycy9kb3ducmV2LnhtbESPQWsCMRSE74X+h/AKvdXEqkW3RqmCoMfawtbbM3nd&#10;XXbzsmxSXf+9KQgeh5n5hpkve9eIE3Wh8qxhOFAgiI23FRcavr82L1MQISJbbDyThgsFWC4eH+aY&#10;WX/mTzrtYyEShEOGGsoY20zKYEpyGAa+JU7er+8cxiS7QtoOzwnuGvmq1Jt0WHFaKLGldUmm3v85&#10;DXWuJseaDqvp6viTGzPatLt8qPXzU//xDiJSH+/hW3trNYzVeAb/b9IT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sd0sYAAADdAAAADwAAAAAAAAAAAAAAAACYAgAAZHJz&#10;L2Rvd25yZXYueG1sUEsFBgAAAAAEAAQA9QAAAIsDAAAAAA==&#10;" path="m99,r,13l7,20,,8,99,r,xe" fillcolor="#e39100" stroked="f">
                  <v:path arrowok="t" o:connecttype="custom" o:connectlocs="99,0;99,13;7,20;0,8;99,0;99,0" o:connectangles="0,0,0,0,0,0"/>
                </v:shape>
                <v:shape id="Freeform 4096" o:spid="_x0000_s2675" style="position:absolute;left:5789;top:2089;width:99;height:20;visibility:visible;mso-wrap-style:square;v-text-anchor:top" coordsize="9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75D8EA&#10;AADdAAAADwAAAGRycy9kb3ducmV2LnhtbERPzYrCMBC+L/gOYQQvsk10VaTbKKKoexKq+wBDM9sW&#10;m0lpota3N4cFjx/ff7bubSPu1PnasYZJokAQF87UXGr4vew/lyB8QDbYOCYNT/KwXg0+MkyNe3BO&#10;93MoRQxhn6KGKoQ2ldIXFVn0iWuJI/fnOoshwq6UpsNHDLeNnCq1kBZrjg0VtrStqLieb1aDb3bW&#10;56zc7HQ7jr8OdTF2z6XWo2G/+QYRqA9v8b/7x2iYqXncH9/EJ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Q/BAAAA3QAAAA8AAAAAAAAAAAAAAAAAmAIAAGRycy9kb3du&#10;cmV2LnhtbFBLBQYAAAAABAAEAPUAAACGAwAAAAA=&#10;" path="m99,r,13l7,20,,8,99,r,xe" fillcolor="#e49500" stroked="f">
                  <v:path arrowok="t" o:connecttype="custom" o:connectlocs="99,0;99,13;7,20;0,8;99,0;99,0" o:connectangles="0,0,0,0,0,0"/>
                </v:shape>
                <v:shape id="Freeform 4097" o:spid="_x0000_s2676" style="position:absolute;left:5796;top:2089;width:92;height:20;visibility:visible;mso-wrap-style:square;v-text-anchor:top" coordsize="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eUR8MA&#10;AADdAAAADwAAAGRycy9kb3ducmV2LnhtbESPzYoCMRCE78K+Q+gFb5pRVGQ0yrIg7EXEn4u3ZtJO&#10;RpPOkGR1fHuzsOCxqKqvqOW6c1bcKcTGs4LRsABBXHndcK3gdNwM5iBiQtZoPZOCJ0VYrz56Syy1&#10;f/Ce7odUiwzhWKICk1JbShkrQw7j0LfE2bv44DBlGWqpAz4y3Fk5LoqZdNhwXjDY0reh6nb4dQr2&#10;vDsfrZw2zm5v53C96PnEbJXqf3ZfCxCJuvQO/7d/tIJJMR3B35v8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eUR8MAAADdAAAADwAAAAAAAAAAAAAAAACYAgAAZHJzL2Rv&#10;d25yZXYueG1sUEsFBgAAAAAEAAQA9QAAAIgDAAAAAA==&#10;" path="m87,r5,13l,20,,8,87,r,xe" fillcolor="#e59800" stroked="f">
                  <v:path arrowok="t" o:connecttype="custom" o:connectlocs="87,0;92,13;0,20;0,8;87,0;87,0" o:connectangles="0,0,0,0,0,0"/>
                </v:shape>
                <v:shape id="Freeform 4098" o:spid="_x0000_s2677" style="position:absolute;left:5772;top:2009;width:167;height:25;visibility:visible;mso-wrap-style:square;v-text-anchor:top" coordsize="1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cjMUA&#10;AADdAAAADwAAAGRycy9kb3ducmV2LnhtbESPT2vCQBTE74V+h+UJ3uomUluNrlIShV6rPejtkX0m&#10;0ezbkN3mz7fvFgoeh5n5DbPZDaYWHbWusqwgnkUgiHOrKy4UfJ8OL0sQziNrrC2TgpEc7LbPTxtM&#10;tO35i7qjL0SAsEtQQel9k0jp8pIMupltiIN3ta1BH2RbSN1iH+CmlvMoepMGKw4LJTaUlpTfjz9G&#10;wftyf07Hy5l7tPGwupxuWZxnSk0nw8cahKfBP8L/7U+t4DVazOHvTX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5yMxQAAAN0AAAAPAAAAAAAAAAAAAAAAAJgCAABkcnMv&#10;ZG93bnJldi54bWxQSwUGAAAAAAQABAD1AAAAigMAAAAA&#10;" path="m167,r,13l,25,,13,167,r,xe" fillcolor="#cb3300" stroked="f">
                  <v:path arrowok="t" o:connecttype="custom" o:connectlocs="167,0;167,13;0,25;0,13;167,0;167,0" o:connectangles="0,0,0,0,0,0"/>
                </v:shape>
                <v:shape id="Freeform 4099" o:spid="_x0000_s2678" style="position:absolute;left:5772;top:2009;width:167;height:25;visibility:visible;mso-wrap-style:square;v-text-anchor:top" coordsize="1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3b8YA&#10;AADdAAAADwAAAGRycy9kb3ducmV2LnhtbESPT4vCMBTE74LfITzBm6bqKtI1ioqCexH/bA97ezRv&#10;22LzUppUu99+Iwgeh5n5DbNYtaYUd6pdYVnBaBiBIE6tLjhT8H3dD+YgnEfWWFomBX/kYLXsdhYY&#10;a/vgM90vPhMBwi5GBbn3VSylS3My6Ia2Ig7er60N+iDrTOoaHwFuSjmOopk0WHBYyLGibU7p7dIY&#10;Bfa0axI6/oxl+TXbTjbXfZGcRkr1e+36E4Sn1r/Dr/ZBK/iIphN4vg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I3b8YAAADdAAAADwAAAAAAAAAAAAAAAACYAgAAZHJz&#10;L2Rvd25yZXYueG1sUEsFBgAAAAAEAAQA9QAAAIsDAAAAAA==&#10;" path="m167,r,13l,25,,13,167,r,xe" fillcolor="#cc3600" stroked="f">
                  <v:path arrowok="t" o:connecttype="custom" o:connectlocs="167,0;167,13;0,25;0,13;167,0;167,0" o:connectangles="0,0,0,0,0,0"/>
                </v:shape>
                <v:shape id="Freeform 4100" o:spid="_x0000_s2679" style="position:absolute;left:5772;top:2009;width:167;height:25;visibility:visible;mso-wrap-style:square;v-text-anchor:top" coordsize="1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hLMUA&#10;AADdAAAADwAAAGRycy9kb3ducmV2LnhtbESPwWrDMBBE74X+g9hCb43UkpjiRgklEAi5lDih0Nti&#10;bS2n1spIqu3+fRUI5DjMzBtmuZ5cJwYKsfWs4XmmQBDX3rTcaDgdt0+vIGJCNth5Jg1/FGG9ur9b&#10;Ymn8yAcaqtSIDOFYogabUl9KGWtLDuPM98TZ+/bBYcoyNNIEHDPcdfJFqUI6bDkvWOxpY6n+qX6d&#10;hjF82XhqilSpc/e532yHj+I8aP34ML2/gUg0pVv42t4ZDXO1mMPlTX4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12EsxQAAAN0AAAAPAAAAAAAAAAAAAAAAAJgCAABkcnMv&#10;ZG93bnJldi54bWxQSwUGAAAAAAQABAD1AAAAigMAAAAA&#10;" path="m160,r7,13l,25,,13,160,r,xe" fillcolor="#cd3a00" stroked="f">
                  <v:path arrowok="t" o:connecttype="custom" o:connectlocs="160,0;167,13;0,25;0,13;160,0;160,0" o:connectangles="0,0,0,0,0,0"/>
                </v:shape>
                <v:shape id="Freeform 4101" o:spid="_x0000_s2680" style="position:absolute;left:5772;top:2009;width:160;height:25;visibility:visible;mso-wrap-style:square;v-text-anchor:top" coordsize="16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sAIsYA&#10;AADdAAAADwAAAGRycy9kb3ducmV2LnhtbESPT4vCMBTE78J+h/AWvGm66x+kGkUWRD0I2l0P3p7N&#10;sy3bvJQm2vrtjSB4HGbmN8xs0ZpS3Kh2hWUFX/0IBHFqdcGZgr/fVW8CwnlkjaVlUnAnB4v5R2eG&#10;sbYNH+iW+EwECLsYFeTeV7GULs3JoOvbijh4F1sb9EHWmdQ1NgFuSvkdRWNpsOCwkGNFPzml/8nV&#10;KNivl8muupwHzfBaHHc6OQ3Wp61S3c92OQXhqfXv8Ku90QqG0WgEz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sAIsYAAADdAAAADwAAAAAAAAAAAAAAAACYAgAAZHJz&#10;L2Rvd25yZXYueG1sUEsFBgAAAAAEAAQA9QAAAIsDAAAAAA==&#10;" path="m160,r,13l,25,,13,160,r,xe" fillcolor="#ce3e00" stroked="f">
                  <v:path arrowok="t" o:connecttype="custom" o:connectlocs="160,0;160,13;0,25;0,13;160,0;160,0" o:connectangles="0,0,0,0,0,0"/>
                </v:shape>
                <v:shape id="Freeform 4102" o:spid="_x0000_s2681" style="position:absolute;left:5772;top:2009;width:160;height:25;visibility:visible;mso-wrap-style:square;v-text-anchor:top" coordsize="16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aMQA&#10;AADdAAAADwAAAGRycy9kb3ducmV2LnhtbESPT4vCMBTE78J+h/AW9qaprhatRvEPC3pcXdDjo3m2&#10;xealJFHrt98IgsdhZn7DzBatqcWNnK8sK+j3EhDEudUVFwr+Dj/dMQgfkDXWlknBgzws5h+dGWba&#10;3vmXbvtQiAhhn6GCMoQmk9LnJRn0PdsQR+9sncEQpSukdniPcFPLQZKk0mDFcaHEhtYl5Zf91SjY&#10;XL5HE7Tp6ejk8LrqH5rNw++U+vpsl1MQgdrwDr/aW61gmIxSeL6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C2jEAAAA3QAAAA8AAAAAAAAAAAAAAAAAmAIAAGRycy9k&#10;b3ducmV2LnhtbFBLBQYAAAAABAAEAPUAAACJAwAAAAA=&#10;" path="m160,r,13l,25,,13,160,r,xe" fillcolor="#cf4200" stroked="f">
                  <v:path arrowok="t" o:connecttype="custom" o:connectlocs="160,0;160,13;0,25;0,13;160,0;160,0" o:connectangles="0,0,0,0,0,0"/>
                </v:shape>
                <v:shape id="Freeform 4103" o:spid="_x0000_s2682" style="position:absolute;left:5772;top:2009;width:153;height:25;visibility:visible;mso-wrap-style:square;v-text-anchor:top" coordsize="15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28UA&#10;AADdAAAADwAAAGRycy9kb3ducmV2LnhtbESPQWsCMRSE74L/ITyhN00stpatUdqCYHtRV6H09tw8&#10;d5duXpYk6vbfm4LgcZiZb5jZorONOJMPtWMN45ECQVw4U3OpYb9bDl9AhIhssHFMGv4owGLe780w&#10;M+7CWzrnsRQJwiFDDVWMbSZlKCqyGEauJU7e0XmLMUlfSuPxkuC2kY9KPUuLNaeFClv6qKj4zU9W&#10;ww+r98PEqPi5XG++vo97X+bOa/0w6N5eQUTq4j18a6+Mhol6msL/m/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5YvbxQAAAN0AAAAPAAAAAAAAAAAAAAAAAJgCAABkcnMv&#10;ZG93bnJldi54bWxQSwUGAAAAAAQABAD1AAAAigMAAAAA&#10;" path="m153,r,13l5,25,,13,153,r,xe" fillcolor="#d04600" stroked="f">
                  <v:path arrowok="t" o:connecttype="custom" o:connectlocs="153,0;153,13;5,25;0,13;153,0;153,0" o:connectangles="0,0,0,0,0,0"/>
                </v:shape>
                <v:shape id="Freeform 4104" o:spid="_x0000_s2683" style="position:absolute;left:5777;top:2009;width:148;height:25;visibility:visible;mso-wrap-style:square;v-text-anchor:top" coordsize="14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PCMMA&#10;AADdAAAADwAAAGRycy9kb3ducmV2LnhtbERPz2vCMBS+D/wfwht4m+mGm1qbigwmg51WC+Lt0Tzb&#10;YvNSm8zG/fXLYeDx4/udbYLpxJUG11pW8DxLQBBXVrdcKyj3H09LEM4ja+wsk4IbOdjkk4cMU21H&#10;/qZr4WsRQ9ilqKDxvk+ldFVDBt3M9sSRO9nBoI9wqKUecIzhppMvSfImDbYcGxrs6b2h6lz8GAWn&#10;40WGXzv23a48lF/FFsNihUpNH8N2DcJT8Hfxv/tTK5gnr3FufBOf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jPCMMAAADdAAAADwAAAAAAAAAAAAAAAACYAgAAZHJzL2Rv&#10;d25yZXYueG1sUEsFBgAAAAAEAAQA9QAAAIgDAAAAAA==&#10;" path="m148,r,13l,25,,13,148,r,xe" fillcolor="#d14a00" stroked="f">
                  <v:path arrowok="t" o:connecttype="custom" o:connectlocs="148,0;148,13;0,25;0,13;148,0;148,0" o:connectangles="0,0,0,0,0,0"/>
                </v:shape>
                <v:shape id="Freeform 4105" o:spid="_x0000_s2684" style="position:absolute;left:5777;top:2009;width:148;height:25;visibility:visible;mso-wrap-style:square;v-text-anchor:top" coordsize="14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FgMQA&#10;AADdAAAADwAAAGRycy9kb3ducmV2LnhtbESPT2sCMRTE7wW/Q3hCbzWpWLGrUURaEG/+6f2xee7G&#10;bl7WTbq7+ukbodDjMDO/YRar3lWipSZYzxpeRwoEce6N5ULD6fj5MgMRIrLByjNpuFGA1XLwtMDM&#10;+I731B5iIRKEQ4YayhjrTMqQl+QwjHxNnLyzbxzGJJtCmga7BHeVHCs1lQ4tp4USa9qUlH8ffpyG&#10;7UdU3eXrvqPprbvWatZOrD1r/Tzs13MQkfr4H/5rb42GiXp7h8eb9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HhYDEAAAA3QAAAA8AAAAAAAAAAAAAAAAAmAIAAGRycy9k&#10;b3ducmV2LnhtbFBLBQYAAAAABAAEAPUAAACJAwAAAAA=&#10;" path="m148,r,13l,25,,13,148,r,xe" fillcolor="#d24e00" stroked="f">
                  <v:path arrowok="t" o:connecttype="custom" o:connectlocs="148,0;148,13;0,25;0,13;148,0;148,0" o:connectangles="0,0,0,0,0,0"/>
                </v:shape>
                <v:shape id="Freeform 4106" o:spid="_x0000_s2685" style="position:absolute;left:5777;top:2009;width:143;height:25;visibility:visible;mso-wrap-style:square;v-text-anchor:top" coordsize="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FLor8A&#10;AADdAAAADwAAAGRycy9kb3ducmV2LnhtbERPzYrCMBC+L/gOYQRva6qoSDWKCKLCXqw+wNCMbbGZ&#10;1CY29e3NYcHjx/e/3vamFh21rrKsYDJOQBDnVldcKLhdD79LEM4ja6wtk4I3OdhuBj9rTLUNfKEu&#10;84WIIexSVFB636RSurwkg25sG+LI3W1r0EfYFlK3GGK4qeU0SRbSYMWxocSG9iXlj+xlFBzD4am7&#10;5nL8C/T2mD1353kflBoN+90KhKfef8X/7pNWMEsWcX98E5+A3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QUuivwAAAN0AAAAPAAAAAAAAAAAAAAAAAJgCAABkcnMvZG93bnJl&#10;di54bWxQSwUGAAAAAAQABAD1AAAAhAMAAAAA&#10;" path="m143,r,13l,25,,13,143,r,xe" fillcolor="#d35200" stroked="f">
                  <v:path arrowok="t" o:connecttype="custom" o:connectlocs="143,0;143,13;0,25;0,13;143,0;143,0" o:connectangles="0,0,0,0,0,0"/>
                </v:shape>
                <v:shape id="Freeform 4107" o:spid="_x0000_s2686" style="position:absolute;left:5777;top:2009;width:143;height:25;visibility:visible;mso-wrap-style:square;v-text-anchor:top" coordsize="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0nFcUA&#10;AADdAAAADwAAAGRycy9kb3ducmV2LnhtbESPT4vCMBTE74LfITzBm6aui0ptFLcoyMIe/IP0+Gie&#10;bbF5KU3U+u03Cwseh5n5DZOsO1OLB7WusqxgMo5AEOdWV1woOJ92owUI55E11pZJwYscrFf9XoKx&#10;tk8+0OPoCxEg7GJUUHrfxFK6vCSDbmwb4uBdbWvQB9kWUrf4DHBTy48omkmDFYeFEhtKS8pvx7tR&#10;YDDl+en87bp6msqv3TY7XH4ypYaDbrME4anz7/B/e68VfEazCfy9C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ScVxQAAAN0AAAAPAAAAAAAAAAAAAAAAAJgCAABkcnMv&#10;ZG93bnJldi54bWxQSwUGAAAAAAQABAD1AAAAigMAAAAA&#10;" path="m143,r,13l,25,,13,143,r,xe" fillcolor="#d45600" stroked="f">
                  <v:path arrowok="t" o:connecttype="custom" o:connectlocs="143,0;143,13;0,25;0,13;143,0;143,0" o:connectangles="0,0,0,0,0,0"/>
                </v:shape>
                <v:shape id="Freeform 4108" o:spid="_x0000_s2687" style="position:absolute;left:5777;top:2009;width:143;height:25;visibility:visible;mso-wrap-style:square;v-text-anchor:top" coordsize="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AmUsYA&#10;AADdAAAADwAAAGRycy9kb3ducmV2LnhtbESPQWsCMRSE7wX/Q3hCL0UTpV1kNYoIQil4UFvw+Ng8&#10;d1c3L2GTruu/NwWhx2FmvmEWq942oqM21I41TMYKBHHhTM2lhu/jdjQDESKywcYxabhTgNVy8LLA&#10;3Lgb76k7xFIkCIccNVQx+lzKUFRkMYydJ07e2bUWY5JtKU2LtwS3jZwqlUmLNaeFCj1tKiquh1+r&#10;ISv8uv65vt03J//Vqd3H8TJpLlq/Dvv1HESkPv6Hn+1Po+FdZVP4e5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AmUsYAAADdAAAADwAAAAAAAAAAAAAAAACYAgAAZHJz&#10;L2Rvd25yZXYueG1sUEsFBgAAAAAEAAQA9QAAAIsDAAAAAA==&#10;" path="m135,r8,13l,25,,13,135,r,xe" fillcolor="#d55a00" stroked="f">
                  <v:path arrowok="t" o:connecttype="custom" o:connectlocs="135,0;143,13;0,25;0,13;135,0;135,0" o:connectangles="0,0,0,0,0,0"/>
                </v:shape>
                <v:shape id="Freeform 4109" o:spid="_x0000_s2688" style="position:absolute;left:5777;top:2009;width:135;height:25;visibility:visible;mso-wrap-style:square;v-text-anchor:top" coordsize="1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tccA&#10;AADdAAAADwAAAGRycy9kb3ducmV2LnhtbESPQWvCQBSE70L/w/IKXqTuqsWW1FWCIPEgFLWgx0f2&#10;NUmbfRuzq8Z/3y0IHoeZ+YaZLTpbiwu1vnKsYTRUIIhzZyouNHztVy/vIHxANlg7Jg038rCYP/Vm&#10;mBh35S1ddqEQEcI+QQ1lCE0ipc9LsuiHriGO3rdrLYYo20KaFq8Rbms5VmoqLVYcF0psaFlS/rs7&#10;Ww3Lz5/UjtLDRp2yt8E2nA/HY5Zp3X/u0g8QgbrwCN/ba6PhVU0n8P8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pf7XHAAAA3QAAAA8AAAAAAAAAAAAAAAAAmAIAAGRy&#10;cy9kb3ducmV2LnhtbFBLBQYAAAAABAAEAPUAAACMAwAAAAA=&#10;" path="m135,r,13l,25,,13,135,r,xe" fillcolor="#d65e00" stroked="f">
                  <v:path arrowok="t" o:connecttype="custom" o:connectlocs="135,0;135,13;0,25;0,13;135,0;135,0" o:connectangles="0,0,0,0,0,0"/>
                </v:shape>
                <v:shape id="Freeform 4110" o:spid="_x0000_s2689" style="position:absolute;left:5777;top:2009;width:135;height:25;visibility:visible;mso-wrap-style:square;v-text-anchor:top" coordsize="1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rJMMA&#10;AADdAAAADwAAAGRycy9kb3ducmV2LnhtbESPT4vCMBTE74LfITxhb2uiW2SpRlkFUbz5Z8Hjs3m2&#10;ZZuX2kSt394ICx6HmfkNM5m1thI3anzpWMOgr0AQZ86UnGs47Jef3yB8QDZYOSYND/Iwm3Y7E0yN&#10;u/OWbruQiwhhn6KGIoQ6ldJnBVn0fVcTR+/sGoshyiaXpsF7hNtKDpUaSYslx4UCa1oUlP3trlbD&#10;ZcUnVlXY1Jfkd4Wbr8dx7kutP3rtzxhEoDa8w//ttdGQqFECrzfxCc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VrJMMAAADdAAAADwAAAAAAAAAAAAAAAACYAgAAZHJzL2Rv&#10;d25yZXYueG1sUEsFBgAAAAAEAAQA9QAAAIgDAAAAAA==&#10;" path="m135,r,13l,25,,13,135,r,xe" fillcolor="#d76200" stroked="f">
                  <v:path arrowok="t" o:connecttype="custom" o:connectlocs="135,0;135,13;0,25;0,13;135,0;135,0" o:connectangles="0,0,0,0,0,0"/>
                </v:shape>
                <v:shape id="Freeform 4111" o:spid="_x0000_s2690" style="position:absolute;left:5777;top:2009;width:131;height:25;visibility:visible;mso-wrap-style:square;v-text-anchor:top" coordsize="1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enMMA&#10;AADdAAAADwAAAGRycy9kb3ducmV2LnhtbESP3YrCMBSE7wXfIZyFvdNUUSldoyxKYa/83Qc4NMem&#10;u81JaaKtb28EwcthZr5hluve1uJGra8cK5iMExDEhdMVlwp+z/koBeEDssbaMSm4k4f1ajhYYqZd&#10;x0e6nUIpIoR9hgpMCE0mpS8MWfRj1xBH7+JaiyHKtpS6xS7CbS2nSbKQFiuOCwYb2hgq/k9Xq6BO&#10;86u5cCrzSfDn/a7v/razg1KfH/33F4hAfXiHX+0frWCWLObwfBOf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wenMMAAADdAAAADwAAAAAAAAAAAAAAAACYAgAAZHJzL2Rv&#10;d25yZXYueG1sUEsFBgAAAAAEAAQA9QAAAIgDAAAAAA==&#10;" path="m131,r,13l,25,,13,131,r,xe" fillcolor="#d86500" stroked="f">
                  <v:path arrowok="t" o:connecttype="custom" o:connectlocs="131,0;131,13;0,25;0,13;131,0;131,0" o:connectangles="0,0,0,0,0,0"/>
                </v:shape>
                <v:shape id="Freeform 4112" o:spid="_x0000_s2691" style="position:absolute;left:5777;top:2009;width:131;height:25;visibility:visible;mso-wrap-style:square;v-text-anchor:top" coordsize="1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VFZMIA&#10;AADdAAAADwAAAGRycy9kb3ducmV2LnhtbESPQYvCMBSE74L/ITzBmyYuUqRrFCkKXjzY7Q94NG/b&#10;0ualNNF2/70RhD0OM/MNsz9OthNPGnzjWMNmrUAQl840XGkofi6rHQgfkA12jknDH3k4HuazPabG&#10;jXynZx4qESHsU9RQh9CnUvqyJot+7Xri6P26wWKIcqikGXCMcNvJL6USabHhuFBjT1lNZZs/rAae&#10;2rHIdxu85KrwTXHKbu0503q5mE7fIAJN4T/8aV+Nhq1KEni/iU9AH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UVkwgAAAN0AAAAPAAAAAAAAAAAAAAAAAJgCAABkcnMvZG93&#10;bnJldi54bWxQSwUGAAAAAAQABAD1AAAAhwMAAAAA&#10;" path="m131,r,13l,25,,13,131,r,xe" fillcolor="#d96900" stroked="f">
                  <v:path arrowok="t" o:connecttype="custom" o:connectlocs="131,0;131,13;0,25;0,13;131,0;131,0" o:connectangles="0,0,0,0,0,0"/>
                </v:shape>
                <v:shape id="Freeform 4113" o:spid="_x0000_s2692" style="position:absolute;left:5777;top:2009;width:131;height:25;visibility:visible;mso-wrap-style:square;v-text-anchor:top" coordsize="1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QqsQA&#10;AADdAAAADwAAAGRycy9kb3ducmV2LnhtbESP3WoCMRSE74W+QziF3mm2IrbdmpWiCK29ctMHOGyO&#10;+2Nysmyirm/fCIVeDjPzDbNaj86KCw2h9azgeZaBIK68ablW8KN301cQISIbtJ5JwY0CrIuHyQpz&#10;4698oEsZa5EgHHJU0MTY51KGqiGHYeZ74uQd/eAwJjnU0gx4TXBn5TzLltJhy2mhwZ42DVWn8uwU&#10;xM5YV93e9gG/tNHabr9tp5V6ehw/3kFEGuN/+K/9aRQssuUL3N+k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0KrEAAAA3QAAAA8AAAAAAAAAAAAAAAAAmAIAAGRycy9k&#10;b3ducmV2LnhtbFBLBQYAAAAABAAEAPUAAACJAwAAAAA=&#10;" path="m123,r8,13l7,25,,13,123,r,xe" fillcolor="#da6d00" stroked="f">
                  <v:path arrowok="t" o:connecttype="custom" o:connectlocs="123,0;131,13;7,25;0,13;123,0;123,0" o:connectangles="0,0,0,0,0,0"/>
                </v:shape>
                <v:shape id="Freeform 4114" o:spid="_x0000_s2693" style="position:absolute;left:5777;top:2009;width:123;height:25;visibility:visible;mso-wrap-style:square;v-text-anchor:top" coordsize="1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3JEcMA&#10;AADdAAAADwAAAGRycy9kb3ducmV2LnhtbERPTWvCQBC9F/oflhF6qxulSomuYoXSFnJRe8hxzI5J&#10;MDsbs1tN/fXOQfD4eN/zZe8adaYu1J4NjIYJKOLC25pLA7+7z9d3UCEiW2w8k4F/CrBcPD/NMbX+&#10;whs6b2OpJIRDigaqGNtU61BU5DAMfUss3MF3DqPArtS2w4uEu0aPk2SqHdYsDRW2tK6oOG7/nIG3&#10;nHbZanza55P99SfLPviaH76MeRn0qxmoSH18iO/ubyu+ZCpz5Y08Ab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3JEcMAAADdAAAADwAAAAAAAAAAAAAAAACYAgAAZHJzL2Rv&#10;d25yZXYueG1sUEsFBgAAAAAEAAQA9QAAAIgDAAAAAA==&#10;" path="m123,r,13l7,25,,13,123,r,xe" fillcolor="#db7100" stroked="f">
                  <v:path arrowok="t" o:connecttype="custom" o:connectlocs="123,0;123,13;7,25;0,13;123,0;123,0" o:connectangles="0,0,0,0,0,0"/>
                </v:shape>
                <v:shape id="Freeform 4115" o:spid="_x0000_s2694" style="position:absolute;left:5784;top:2009;width:116;height:25;visibility:visible;mso-wrap-style:square;v-text-anchor:top" coordsize="1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w9lMcA&#10;AADdAAAADwAAAGRycy9kb3ducmV2LnhtbESPQWvCQBSE74L/YXlCL1I3tTat0VVKqeitje2lt9fs&#10;MxuafRuy2xj/vSsIHoeZ+YZZrntbi45aXzlW8DBJQBAXTldcKvj+2ty/gPABWWPtmBScyMN6NRws&#10;MdPuyDl1+1CKCGGfoQITQpNJ6QtDFv3ENcTRO7jWYoiyLaVu8RjhtpbTJEmlxYrjgsGG3gwVf/t/&#10;q+DpY3uofh7fu/EpnebjT5f/PndGqbtR/7oAEagPt/C1vdMKZkk6h8ub+ATk6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sPZTHAAAA3QAAAA8AAAAAAAAAAAAAAAAAmAIAAGRy&#10;cy9kb3ducmV2LnhtbFBLBQYAAAAABAAEAPUAAACMAwAAAAA=&#10;" path="m116,r,13l,25,,13,116,r,xe" fillcolor="#dc7500" stroked="f">
                  <v:path arrowok="t" o:connecttype="custom" o:connectlocs="116,0;116,13;0,25;0,13;116,0;116,0" o:connectangles="0,0,0,0,0,0"/>
                </v:shape>
                <v:shape id="Freeform 4116" o:spid="_x0000_s2695" style="position:absolute;left:5784;top:2009;width:111;height:25;visibility:visible;mso-wrap-style:square;v-text-anchor:top" coordsize="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MgcsEA&#10;AADdAAAADwAAAGRycy9kb3ducmV2LnhtbERPy2oCMRTdC/2HcAvuakZpq50aRQoDbkR8fMAluU5G&#10;JzdDEnX8e7MouDyc93zZu1bcKMTGs4LxqABBrL1puFZwPFQfMxAxIRtsPZOCB0VYLt4GcyyNv/OO&#10;bvtUixzCsUQFNqWulDJqSw7jyHfEmTv54DBlGGppAt5zuGvlpCi+pcOGc4PFjv4s6cv+6hSsbff4&#10;mXzpYKanc7U9V5uZPmyUGr73q18Qifr0Ev+710bBZzHN+/Ob/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jIHLBAAAA3QAAAA8AAAAAAAAAAAAAAAAAmAIAAGRycy9kb3du&#10;cmV2LnhtbFBLBQYAAAAABAAEAPUAAACGAwAAAAA=&#10;" path="m111,r,13l,25,,13,111,r,xe" fillcolor="#dd7900" stroked="f">
                  <v:path arrowok="t" o:connecttype="custom" o:connectlocs="111,0;111,13;0,25;0,13;111,0;111,0" o:connectangles="0,0,0,0,0,0"/>
                </v:shape>
                <v:shape id="Freeform 4117" o:spid="_x0000_s2696" style="position:absolute;left:5784;top:2009;width:111;height:25;visibility:visible;mso-wrap-style:square;v-text-anchor:top" coordsize="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yTcgA&#10;AADdAAAADwAAAGRycy9kb3ducmV2LnhtbESPQU/CQBSE7yT+h80z8Qa7qAFSuiWIkXjQiGAMx0f3&#10;0TZ239buCoVf75qQeJzMzDeZdNbZWhyo9ZVjDcOBAkGcO1NxoeFj89SfgPAB2WDtmDScyMMsu+ql&#10;mBh35Hc6rEMhIoR9ghrKEJpESp+XZNEPXEMcvb1rLYYo20KaFo8Rbmt5q9RIWqw4LpTY0KKk/Gv9&#10;YzUo+/r44M7fK3m6W7y9hPnnDrdLrW+uu/kURKAu/Icv7Wej4V6Nh/D3Jj4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JLJNyAAAAN0AAAAPAAAAAAAAAAAAAAAAAJgCAABk&#10;cnMvZG93bnJldi54bWxQSwUGAAAAAAQABAD1AAAAjQMAAAAA&#10;" path="m111,r,13l,25,,13,111,r,xe" fillcolor="#de7d00" stroked="f">
                  <v:path arrowok="t" o:connecttype="custom" o:connectlocs="111,0;111,13;0,25;0,13;111,0;111,0" o:connectangles="0,0,0,0,0,0"/>
                </v:shape>
                <v:shape id="Freeform 4118" o:spid="_x0000_s2697" style="position:absolute;left:5784;top:2009;width:111;height:25;visibility:visible;mso-wrap-style:square;v-text-anchor:top" coordsize="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VtMQA&#10;AADdAAAADwAAAGRycy9kb3ducmV2LnhtbESP3WoCMRSE7wXfIZxC7zSptCqrUVQoSK/qzwMcN8fN&#10;4uZkSaK7vn1TKPRymJlvmOW6d414UIi1Zw1vYwWCuPSm5krD+fQ5moOICdlg45k0PCnCejUcLLEw&#10;vuMDPY6pEhnCsUANNqW2kDKWlhzGsW+Js3f1wWHKMlTSBOwy3DVyotRUOqw5L1hsaWepvB3vTsN1&#10;+/UdD13zYdX0ue/uxoZL22v9+tJvFiAS9ek//NfeGw3vajaB3zf5Cc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nVbTEAAAA3QAAAA8AAAAAAAAAAAAAAAAAmAIAAGRycy9k&#10;b3ducmV2LnhtbFBLBQYAAAAABAAEAPUAAACJAwAAAAA=&#10;" path="m111,r,13l,25,,13,111,r,xe" fillcolor="#df8100" stroked="f">
                  <v:path arrowok="t" o:connecttype="custom" o:connectlocs="111,0;111,13;0,25;0,13;111,0;111,0" o:connectangles="0,0,0,0,0,0"/>
                </v:shape>
                <v:shape id="Freeform 4119" o:spid="_x0000_s2698" style="position:absolute;left:5784;top:2009;width:104;height:25;visibility:visible;mso-wrap-style:square;v-text-anchor:top" coordsize="1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oZ5sUA&#10;AADdAAAADwAAAGRycy9kb3ducmV2LnhtbESPT2sCMRTE70K/Q3gFbzWrlipbo8jSgvTmH9DeHpvn&#10;ZnHzEjZRt/30RhA8DjPzG2a26GwjLtSG2rGC4SADQVw6XXOlYLf9fpuCCBFZY+OYFPxRgMX8pTfD&#10;XLsrr+myiZVIEA45KjAx+lzKUBqyGAbOEyfv6FqLMcm2krrFa4LbRo6y7ENarDktGPRUGCpPm7NV&#10;UPjdvh7+TgmL8+rf+OPX4Wd/Uqr/2i0/QUTq4jP8aK+0gvdsMob7m/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nmxQAAAN0AAAAPAAAAAAAAAAAAAAAAAJgCAABkcnMv&#10;ZG93bnJldi54bWxQSwUGAAAAAAQABAD1AAAAigMAAAAA&#10;" path="m104,r,13l,25,,13,104,r,xe" fillcolor="#e08500" stroked="f">
                  <v:path arrowok="t" o:connecttype="custom" o:connectlocs="104,0;104,13;0,25;0,13;104,0;104,0" o:connectangles="0,0,0,0,0,0"/>
                </v:shape>
                <v:shape id="Freeform 4120" o:spid="_x0000_s2699" style="position:absolute;left:5784;top:2009;width:104;height:25;visibility:visible;mso-wrap-style:square;v-text-anchor:top" coordsize="1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PtdMUA&#10;AADdAAAADwAAAGRycy9kb3ducmV2LnhtbESPQUvDQBSE74L/YXmCN7vbEFRit6UohUJPxlLw9si+&#10;JrHZt2H32ab/3hUEj8PMfMMsVpMf1Jli6gNbmM8MKOImuJ5bC/uPzcMzqCTIDofAZOFKCVbL25sF&#10;Vi5c+J3OtbQqQzhVaKETGSutU9ORxzQLI3H2jiF6lCxjq13ES4b7QRfGPGqPPeeFDkd67ag51d/e&#10;wnYTr2b/OZdjGeriTb52h2LYWXt/N61fQAlN8h/+a2+dhdI8lfD7Jj8Bv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10xQAAAN0AAAAPAAAAAAAAAAAAAAAAAJgCAABkcnMv&#10;ZG93bnJldi54bWxQSwUGAAAAAAQABAD1AAAAigMAAAAA&#10;" path="m104,r,13l,25,,13,104,r,xe" fillcolor="#e18900" stroked="f">
                  <v:path arrowok="t" o:connecttype="custom" o:connectlocs="104,0;104,13;0,25;0,13;104,0;104,0" o:connectangles="0,0,0,0,0,0"/>
                </v:shape>
                <v:shape id="Freeform 4121" o:spid="_x0000_s2700" style="position:absolute;left:5784;top:2009;width:104;height:25;visibility:visible;mso-wrap-style:square;v-text-anchor:top" coordsize="1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48cA&#10;AADdAAAADwAAAGRycy9kb3ducmV2LnhtbESPT2sCMRTE74V+h/AK3jSxf7Zla5RaKFjqRW0P3h6b&#10;183i5iVsort+e1MQehxm5jfMbDG4Vpyoi41nDdOJAkFcedNwreF79zF+ARETssHWM2k4U4TF/PZm&#10;hqXxPW/otE21yBCOJWqwKYVSylhZchgnPhBn79d3DlOWXS1Nh32Gu1beK1VIhw3nBYuB3i1Vh+3R&#10;aQhf65WJD6qf7m2x/2zD8qc4LLUe3Q1vryASDek/fG2vjIZH9fwEf2/y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37ePHAAAA3QAAAA8AAAAAAAAAAAAAAAAAmAIAAGRy&#10;cy9kb3ducmV2LnhtbFBLBQYAAAAABAAEAPUAAACMAwAAAAA=&#10;" path="m99,r5,13l,25,,13,99,r,xe" fillcolor="#e28d00" stroked="f">
                  <v:path arrowok="t" o:connecttype="custom" o:connectlocs="99,0;104,13;0,25;0,13;99,0;99,0" o:connectangles="0,0,0,0,0,0"/>
                </v:shape>
                <v:shape id="Freeform 4122" o:spid="_x0000_s2701" style="position:absolute;left:5784;top:2009;width:99;height:25;visibility:visible;mso-wrap-style:square;v-text-anchor:top" coordsize="9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4MMA&#10;AADdAAAADwAAAGRycy9kb3ducmV2LnhtbESPQWvCQBSE70L/w/IEb7qxCWmauoZgKPSqzaW3R/aZ&#10;hGbfhuyq8d93C4LHYWa+YXbFbAZxpcn1lhVsNxEI4sbqnlsF9ffnOgPhPLLGwTIpuJODYv+y2GGu&#10;7Y2PdD35VgQIuxwVdN6PuZSu6cig29iROHhnOxn0QU6t1BPeAtwM8jWKUmmw57DQ4UiHjprf08Uo&#10;4Or9yFkyxG35c67SOo5rnlmp1XIuP0B4mv0z/Gh/aQVJ9JbC/5vwBO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l4MMAAADdAAAADwAAAAAAAAAAAAAAAACYAgAAZHJzL2Rv&#10;d25yZXYueG1sUEsFBgAAAAAEAAQA9QAAAIgDAAAAAA==&#10;" path="m99,r,13l,25,,13,99,r,xe" fillcolor="#e39100" stroked="f">
                  <v:path arrowok="t" o:connecttype="custom" o:connectlocs="99,0;99,13;0,25;0,13;99,0;99,0" o:connectangles="0,0,0,0,0,0"/>
                </v:shape>
                <v:shape id="Freeform 4123" o:spid="_x0000_s2702" style="position:absolute;left:5784;top:2009;width:99;height:25;visibility:visible;mso-wrap-style:square;v-text-anchor:top" coordsize="9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Bv2MgA&#10;AADdAAAADwAAAGRycy9kb3ducmV2LnhtbESPUUvDMBSF3wX/Q7jC3lyq1HXUZWMMJoMxmFVE3y7N&#10;XVNsbkqSbdVfvwgDHw/nnO9wZovBduJEPrSOFTyMMxDEtdMtNwre39b3UxAhImvsHJOCHwqwmN/e&#10;zLDU7syvdKpiIxKEQ4kKTIx9KWWoDVkMY9cTJ+/gvMWYpG+k9nhOcNvJxyybSIstpwWDPa0M1d/V&#10;0SrYr+n3kO+rj51/+tpOit3ni5nmSo3uhuUziEhD/A9f2xutIM+KAv7epCc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AG/YyAAAAN0AAAAPAAAAAAAAAAAAAAAAAJgCAABk&#10;cnMvZG93bnJldi54bWxQSwUGAAAAAAQABAD1AAAAjQMAAAAA&#10;" path="m99,r,13l5,25,,13,99,r,xe" fillcolor="#e49500" stroked="f">
                  <v:path arrowok="t" o:connecttype="custom" o:connectlocs="99,0;99,13;5,25;0,13;99,0;99,0" o:connectangles="0,0,0,0,0,0"/>
                </v:shape>
                <v:shape id="Freeform 4124" o:spid="_x0000_s2703" style="position:absolute;left:5784;top:2017;width:92;height:17;visibility:visible;mso-wrap-style:square;v-text-anchor:top" coordsize="9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YbNcIA&#10;AADdAAAADwAAAGRycy9kb3ducmV2LnhtbERPz2vCMBS+C/sfwhvspsnKmFKNxTnGpgfBbuD10Tyb&#10;0ualNJnW/94cBjt+fL9Xxeg6caEhNJ41PM8UCOLKm4ZrDT/fH9MFiBCRDXaeScONAhTrh8kKc+Ov&#10;fKRLGWuRQjjkqMHG2OdShsqSwzDzPXHizn5wGBMcamkGvKZw18lMqVfpsOHUYLGnraWqLX+dBj6e&#10;MnxrD0rut+9taext1302Wj89jpsliEhj/Bf/ub+Mhhc1T3PTm/Q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hs1wgAAAN0AAAAPAAAAAAAAAAAAAAAAAJgCAABkcnMvZG93&#10;bnJldi54bWxQSwUGAAAAAAQABAD1AAAAhwMAAAAA&#10;" path="m92,r,5l5,17,,5,92,r,xe" fillcolor="#e59800" stroked="f">
                  <v:path arrowok="t" o:connecttype="custom" o:connectlocs="92,0;92,5;5,17;0,5;92,0;92,0" o:connectangles="0,0,0,0,0,0"/>
                </v:shape>
                <v:shape id="Freeform 4125" o:spid="_x0000_s2704" style="position:absolute;left:5852;top:1893;width:104;height:24;visibility:visible;mso-wrap-style:square;v-text-anchor:top" coordsize="10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5h3cYA&#10;AADdAAAADwAAAGRycy9kb3ducmV2LnhtbESPzWrCQBSF90LfYbiCO51YpDXRSagtSkEoxLpweclc&#10;k2DmTshMTezTd4SCy8P5+TjrbDCNuFLnassK5rMIBHFhdc2lguP3droE4TyyxsYyKbiRgyx9Gq0x&#10;0bbnnK4HX4owwi5BBZX3bSKlKyoy6Ga2JQ7e2XYGfZBdKXWHfRg3jXyOohdpsOZAqLCl94qKy+HH&#10;BG55mttebza7dpl/5R/7mH63sVKT8fC2AuFp8I/wf/tTK1hErzHc34Qn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5h3cYAAADdAAAADwAAAAAAAAAAAAAAAACYAgAAZHJz&#10;L2Rvd25yZXYueG1sUEsFBgAAAAAEAAQA9QAAAIsDAAAAAA==&#10;" path="m104,r,12l,24,,12,104,r,xe" fillcolor="#cb3300" stroked="f">
                  <v:path arrowok="t" o:connecttype="custom" o:connectlocs="104,0;104,12;0,24;0,12;104,0;104,0" o:connectangles="0,0,0,0,0,0"/>
                </v:shape>
                <v:shape id="Freeform 4126" o:spid="_x0000_s2705" style="position:absolute;left:5852;top:1893;width:104;height:24;visibility:visible;mso-wrap-style:square;v-text-anchor:top" coordsize="10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27W8EA&#10;AADdAAAADwAAAGRycy9kb3ducmV2LnhtbERPy4rCMBTdC/MP4Q6407SDSOkYRQcEXQ0+6PrS3Gmr&#10;zU1JYq3z9WYhuDyc92I1mFb05HxjWUE6TUAQl1Y3XCk4n7aTDIQPyBpby6TgQR5Wy4/RAnNt73yg&#10;/hgqEUPY56igDqHLpfRlTQb91HbEkfuzzmCI0FVSO7zHcNPKrySZS4MNx4YaO/qpqbweb0ZBsZsV&#10;Te/37vK/oezxq7fpfkiVGn8O628QgYbwFr/cO61glmRxf3wTn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9u1vBAAAA3QAAAA8AAAAAAAAAAAAAAAAAmAIAAGRycy9kb3du&#10;cmV2LnhtbFBLBQYAAAAABAAEAPUAAACGAwAAAAA=&#10;" path="m104,r,12l,24,,12,104,r,xe" fillcolor="#cc3600" stroked="f">
                  <v:path arrowok="t" o:connecttype="custom" o:connectlocs="104,0;104,12;0,24;0,12;104,0;104,0" o:connectangles="0,0,0,0,0,0"/>
                </v:shape>
                <v:shape id="Freeform 4127" o:spid="_x0000_s2706" style="position:absolute;left:5852;top:1893;width:104;height:24;visibility:visible;mso-wrap-style:square;v-text-anchor:top" coordsize="10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wk8ccA&#10;AADdAAAADwAAAGRycy9kb3ducmV2LnhtbESPT2vCQBTE74V+h+UVeqsbSwmSuhERK1bwUFP1+si+&#10;/MHs25BdY+qndwuCx2FmfsNMZ4NpRE+dqy0rGI8iEMS51TWXCn6zr7cJCOeRNTaWScEfOZilz09T&#10;TLS98A/1O1+KAGGXoILK+zaR0uUVGXQj2xIHr7CdQR9kV0rd4SXATSPfoyiWBmsOCxW2tKgoP+3O&#10;RsE22xyaYxGv93Hd768nWq6+s6VSry/D/BOEp8E/wvf2Wiv4iCZj+H8Tn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MJPHHAAAA3QAAAA8AAAAAAAAAAAAAAAAAmAIAAGRy&#10;cy9kb3ducmV2LnhtbFBLBQYAAAAABAAEAPUAAACMAwAAAAA=&#10;" path="m104,r,12l,24,,12,104,r,xe" fillcolor="#cd3a00" stroked="f">
                  <v:path arrowok="t" o:connecttype="custom" o:connectlocs="104,0;104,12;0,24;0,12;104,0;104,0" o:connectangles="0,0,0,0,0,0"/>
                </v:shape>
                <v:shape id="Freeform 4128" o:spid="_x0000_s2707" style="position:absolute;left:5852;top:1898;width:104;height:19;visibility:visible;mso-wrap-style:square;v-text-anchor:top" coordsize="10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fnLccA&#10;AADdAAAADwAAAGRycy9kb3ducmV2LnhtbESP3WrCQBSE7wt9h+UUvKubiBZN3YgURIWiGEXw7pA9&#10;+aHZs2l21fTtu4WCl8PMfMPMF71pxI06V1tWEA8jEMS51TWXCk7H1esUhPPIGhvLpOCHHCzS56c5&#10;Jtre+UC3zJciQNglqKDyvk2kdHlFBt3QtsTBK2xn0AfZlVJ3eA9w08hRFL1JgzWHhQpb+qgo/8qu&#10;RoErVvV1v15mu+Pke7Y7b+Ps8xIrNXjpl+8gPPX+Ef5vb7SCcTQdwd+b8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35y3HAAAA3QAAAA8AAAAAAAAAAAAAAAAAmAIAAGRy&#10;cy9kb3ducmV2LnhtbFBLBQYAAAAABAAEAPUAAACMAwAAAAA=&#10;" path="m104,r,7l,19,,7,104,r,xe" fillcolor="#ce3e00" stroked="f">
                  <v:path arrowok="t" o:connecttype="custom" o:connectlocs="104,0;104,7;0,19;0,7;104,0;104,0" o:connectangles="0,0,0,0,0,0"/>
                </v:shape>
                <v:shape id="Freeform 4129" o:spid="_x0000_s2708" style="position:absolute;left:5852;top:1898;width:99;height:19;visibility:visible;mso-wrap-style:square;v-text-anchor:top" coordsize="9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KLpMQA&#10;AADdAAAADwAAAGRycy9kb3ducmV2LnhtbESPwWrDMBBE74X8g9hCbo3UxrjBjRJKICS9pW4+YLE2&#10;lqm1cizFdv++KgR6HGbmDbPeTq4VA/Wh8azheaFAEFfeNFxrOH/tn1YgQkQ22HomDT8UYLuZPayx&#10;MH7kTxrKWIsE4VCgBhtjV0gZKksOw8J3xMm7+N5hTLKvpelxTHDXyhelcumw4bRgsaOdpeq7vDkN&#10;R9mq7EOdw+F6ILSXfHeqXkut54/T+xuISFP8D9/bR6MhU6sl/L1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yi6TEAAAA3QAAAA8AAAAAAAAAAAAAAAAAmAIAAGRycy9k&#10;b3ducmV2LnhtbFBLBQYAAAAABAAEAPUAAACJAwAAAAA=&#10;" path="m99,r,7l,19,,7,99,r,xe" fillcolor="#cf4200" stroked="f">
                  <v:path arrowok="t" o:connecttype="custom" o:connectlocs="99,0;99,7;0,19;0,7;99,0;99,0" o:connectangles="0,0,0,0,0,0"/>
                </v:shape>
                <v:shape id="Freeform 4130" o:spid="_x0000_s2709" style="position:absolute;left:5852;top:1898;width:99;height:19;visibility:visible;mso-wrap-style:square;v-text-anchor:top" coordsize="9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2NcUA&#10;AADdAAAADwAAAGRycy9kb3ducmV2LnhtbESPQWvCQBSE7wX/w/IEL0U3Slo1ukoptPTQg1V/wCP7&#10;zAbz3sbsqum/7xYKPQ4z8w2z3vbcqBt1ofZiYDrJQJGU3tZSGTge3sYLUCGiWGy8kIFvCrDdDB7W&#10;WFh/ly+67WOlEkRCgQZcjG2hdSgdMYaJb0mSd/IdY0yyq7Tt8J7g3OhZlj1rxlrSgsOWXh2V5/2V&#10;DTC/u2bZX1p9zR/1E893Dj8rY0bD/mUFKlIf/8N/7Q9rIM8WOfy+S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rY1xQAAAN0AAAAPAAAAAAAAAAAAAAAAAJgCAABkcnMv&#10;ZG93bnJldi54bWxQSwUGAAAAAAQABAD1AAAAigMAAAAA&#10;" path="m99,r,7l,19,,7,99,r,xe" fillcolor="#d04600" stroked="f">
                  <v:path arrowok="t" o:connecttype="custom" o:connectlocs="99,0;99,7;0,19;0,7;99,0;99,0" o:connectangles="0,0,0,0,0,0"/>
                </v:shape>
                <v:shape id="Freeform 4131" o:spid="_x0000_s2710" style="position:absolute;left:5852;top:1898;width:99;height:19;visibility:visible;mso-wrap-style:square;v-text-anchor:top" coordsize="9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vo8YA&#10;AADdAAAADwAAAGRycy9kb3ducmV2LnhtbESPQWsCMRSE74X+h/AK3mpW0bqsRimCpbQouHrw+Ni8&#10;7i5uXpYkjdt/3xSEHoeZ+YZZbQbTiUjOt5YVTMYZCOLK6pZrBefT7jkH4QOyxs4yKfghD5v148MK&#10;C21vfKRYhlokCPsCFTQh9IWUvmrIoB/bnjh5X9YZDEm6WmqHtwQ3nZxm2Ys02HJaaLCnbUPVtfw2&#10;ChYxr4d9nOvpYXL9iG+XnfvcdkqNnobXJYhAQ/gP39vvWsEsy+fw9yY9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avo8YAAADdAAAADwAAAAAAAAAAAAAAAACYAgAAZHJz&#10;L2Rvd25yZXYueG1sUEsFBgAAAAAEAAQA9QAAAIsDAAAAAA==&#10;" path="m99,r,7l,19,,7,99,r,xe" fillcolor="#d14a00" stroked="f">
                  <v:path arrowok="t" o:connecttype="custom" o:connectlocs="99,0;99,7;0,19;0,7;99,0;99,0" o:connectangles="0,0,0,0,0,0"/>
                </v:shape>
                <v:shape id="Freeform 4132" o:spid="_x0000_s2711" style="position:absolute;left:5852;top:1898;width:99;height:19;visibility:visible;mso-wrap-style:square;v-text-anchor:top" coordsize="9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OsQA&#10;AADdAAAADwAAAGRycy9kb3ducmV2LnhtbESPQWvCQBSE7wX/w/IEb3WjqEh0lSgUKgWhqej1kX1u&#10;otm3Ibtq/PddodDjMDPfMMt1Z2txp9ZXjhWMhgkI4sLpio2Cw8/H+xyED8gaa8ek4Eke1qve2xJT&#10;7R78Tfc8GBEh7FNUUIbQpFL6oiSLfuga4uidXWsxRNkaqVt8RLit5ThJZtJixXGhxIa2JRXX/GYV&#10;ZHp7O9njdNcVWR42Xxcz3Xuj1KDfZQsQgbrwH/5rf2oFk2Q+g9e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JgDrEAAAA3QAAAA8AAAAAAAAAAAAAAAAAmAIAAGRycy9k&#10;b3ducmV2LnhtbFBLBQYAAAAABAAEAPUAAACJAwAAAAA=&#10;" path="m99,r,7l,19,,7,99,r,xe" fillcolor="#d24e00" stroked="f">
                  <v:path arrowok="t" o:connecttype="custom" o:connectlocs="99,0;99,7;0,19;0,7;99,0;99,0" o:connectangles="0,0,0,0,0,0"/>
                </v:shape>
                <v:shape id="Freeform 4133" o:spid="_x0000_s2712" style="position:absolute;left:5852;top:1898;width:92;height:19;visibility:visible;mso-wrap-style:square;v-text-anchor:top" coordsize="9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CcLMcA&#10;AADdAAAADwAAAGRycy9kb3ducmV2LnhtbESPQUsDMRSE70L/Q3gFL2ITtXTr2rRUQREKBdvi+bF5&#10;7qbdvCxJul3/vREEj8PMfMMsVoNrRU8hWs8a7iYKBHHljeVaw2H/ejsHEROywdYzafimCKvl6GqB&#10;pfEX/qB+l2qRIRxL1NCk1JVSxqohh3HiO+LsffngMGUZamkCXjLctfJeqZl0aDkvNNjRS0PVaXd2&#10;GtYP/RufN8Eeb56ndvt5KtTxsdD6ejysn0AkGtJ/+K/9bjRM1byA3zf5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nCzHAAAA3QAAAA8AAAAAAAAAAAAAAAAAmAIAAGRy&#10;cy9kb3ducmV2LnhtbFBLBQYAAAAABAAEAPUAAACMAwAAAAA=&#10;" path="m92,r,7l,19,,7,92,r,xe" fillcolor="#d35200" stroked="f">
                  <v:path arrowok="t" o:connecttype="custom" o:connectlocs="92,0;92,7;0,19;0,7;92,0;92,0" o:connectangles="0,0,0,0,0,0"/>
                </v:shape>
                <v:shape id="Freeform 4134" o:spid="_x0000_s2713" style="position:absolute;left:5852;top:1898;width:92;height:19;visibility:visible;mso-wrap-style:square;v-text-anchor:top" coordsize="9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cAsMA&#10;AADdAAAADwAAAGRycy9kb3ducmV2LnhtbERPTWsCMRC9F/ofwhR6q0ltWWQ1ii1UxEupVfA4bMbd&#10;1c1kSaIb++ubQ6HHx/ueLZLtxJV8aB1reB4pEMSVMy3XGnbfH08TECEiG+wck4YbBVjM7+9mWBo3&#10;8Bddt7EWOYRDiRqaGPtSylA1ZDGMXE+cuaPzFmOGvpbG45DDbSfHShXSYsu5ocGe3huqztuL1fC5&#10;H15OMh5Wm82b8qdxKtL+p9D68SEtpyAipfgv/nOvjYZXNclz85v8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kcAsMAAADdAAAADwAAAAAAAAAAAAAAAACYAgAAZHJzL2Rv&#10;d25yZXYueG1sUEsFBgAAAAAEAAQA9QAAAIgDAAAAAA==&#10;" path="m92,r,12l,19,,7,92,r,xe" fillcolor="#d45600" stroked="f">
                  <v:path arrowok="t" o:connecttype="custom" o:connectlocs="92,0;92,12;0,19;0,7;92,0;92,0" o:connectangles="0,0,0,0,0,0"/>
                </v:shape>
                <v:shape id="Freeform 4135" o:spid="_x0000_s2714" style="position:absolute;left:5852;top:1898;width:92;height:19;visibility:visible;mso-wrap-style:square;v-text-anchor:top" coordsize="9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F0sQA&#10;AADdAAAADwAAAGRycy9kb3ducmV2LnhtbESP3YrCMBSE7xd8h3AE79ZUXRatRhFBXVmh+Hd/bI5t&#10;sTkpTdT69psFwcthZr5hJrPGlOJOtSssK+h1IxDEqdUFZwqOh+XnEITzyBpLy6TgSQ5m09bHBGNt&#10;H7yj+95nIkDYxagg976KpXRpTgZd11bEwbvY2qAPss6krvER4KaU/Sj6lgYLDgs5VrTIKb3ub0YB&#10;2mRbNrv+yq9+k+R03qyTajRQqtNu5mMQnhr/Dr/aP1rBVzQcwf+b8AT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aBdLEAAAA3QAAAA8AAAAAAAAAAAAAAAAAmAIAAGRycy9k&#10;b3ducmV2LnhtbFBLBQYAAAAABAAEAPUAAACJAwAAAAA=&#10;" path="m92,r,12l,19,,7,92,r,xe" fillcolor="#d55a00" stroked="f">
                  <v:path arrowok="t" o:connecttype="custom" o:connectlocs="92,0;92,12;0,19;0,7;92,0;92,0" o:connectangles="0,0,0,0,0,0"/>
                </v:shape>
                <v:shape id="Freeform 4136" o:spid="_x0000_s2715" style="position:absolute;left:5852;top:1898;width:92;height:19;visibility:visible;mso-wrap-style:square;v-text-anchor:top" coordsize="9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macQA&#10;AADdAAAADwAAAGRycy9kb3ducmV2LnhtbERPXWvCMBR9F/Yfwh3sTdONUbRrKmNDUGSCdUz2dmnu&#10;mmJzU5pY6783DwMfD+c7X462FQP1vnGs4HmWgCCunG64VvB9WE3nIHxA1tg6JgVX8rAsHiY5Ztpd&#10;eE9DGWoRQ9hnqMCE0GVS+sqQRT9zHXHk/lxvMUTY11L3eInhtpUvSZJKiw3HBoMdfRiqTuXZKthV&#10;6/T4M6T19vS5Ov7yV7fYmI1ST4/j+xuIQGO4i//da63gNVnE/fFNfA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l5mnEAAAA3QAAAA8AAAAAAAAAAAAAAAAAmAIAAGRycy9k&#10;b3ducmV2LnhtbFBLBQYAAAAABAAEAPUAAACJAwAAAAA=&#10;" path="m92,r,12l,19,,7,92,r,xe" fillcolor="#d65e00" stroked="f">
                  <v:path arrowok="t" o:connecttype="custom" o:connectlocs="92,0;92,12;0,19;0,7;92,0;92,0" o:connectangles="0,0,0,0,0,0"/>
                </v:shape>
                <v:shape id="Freeform 4137" o:spid="_x0000_s2716" style="position:absolute;left:5852;top:1898;width:87;height:19;visibility:visible;mso-wrap-style:square;v-text-anchor:top" coordsize="8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fOMYA&#10;AADdAAAADwAAAGRycy9kb3ducmV2LnhtbESPQWvCQBSE74L/YXlCL0U3SiwaXUUEwUMNahU8PrKv&#10;SWj2bciuJv33XaHgcZiZb5jlujOVeFDjSssKxqMIBHFmdcm5gsvXbjgD4TyyxsoyKfglB+tVv7fE&#10;RNuWT/Q4+1wECLsEFRTe14mULivIoBvZmjh437Yx6INscqkbbAPcVHISRR/SYMlhocCatgVlP+e7&#10;UVDd0r2P3z8PFB+nh3uc5tdL2ir1Nug2CxCeOv8K/7f3WkEczcfwfB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EfOMYAAADdAAAADwAAAAAAAAAAAAAAAACYAgAAZHJz&#10;L2Rvd25yZXYueG1sUEsFBgAAAAAEAAQA9QAAAIsDAAAAAA==&#10;" path="m87,r,12l,19,,7,87,r,xe" fillcolor="#d76200" stroked="f">
                  <v:path arrowok="t" o:connecttype="custom" o:connectlocs="87,0;87,12;0,19;0,7;87,0;87,0" o:connectangles="0,0,0,0,0,0"/>
                </v:shape>
                <v:shape id="Freeform 4138" o:spid="_x0000_s2717" style="position:absolute;left:5852;top:1898;width:87;height:19;visibility:visible;mso-wrap-style:square;v-text-anchor:top" coordsize="8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iXMYA&#10;AADdAAAADwAAAGRycy9kb3ducmV2LnhtbESPT2vCQBTE70K/w/KE3nSj1KLRTSiWQvFQavTi7ZF9&#10;+dPuvg3ZjabfvlsoeBxm5jfMLh+tEVfqfetYwWKegCAunW65VnA+vc3WIHxA1mgck4If8pBnD5Md&#10;ptrd+EjXItQiQtinqKAJoUul9GVDFv3cdcTRq1xvMUTZ11L3eItwa+QySZ6lxZbjQoMd7Rsqv4vB&#10;KihOw1eoLh+rvTl+rslwNbwepFKP0/FlCyLQGO7h//a7VvCUbJbw9yY+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eiXMYAAADdAAAADwAAAAAAAAAAAAAAAACYAgAAZHJz&#10;L2Rvd25yZXYueG1sUEsFBgAAAAAEAAQA9QAAAIsDAAAAAA==&#10;" path="m87,r,12l5,19,,7,87,r,xe" fillcolor="#d86500" stroked="f">
                  <v:path arrowok="t" o:connecttype="custom" o:connectlocs="87,0;87,12;5,19;0,7;87,0;87,0" o:connectangles="0,0,0,0,0,0"/>
                </v:shape>
                <v:shape id="Freeform 4139" o:spid="_x0000_s2718" style="position:absolute;left:5852;top:1898;width:87;height:19;visibility:visible;mso-wrap-style:square;v-text-anchor:top" coordsize="8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0csUA&#10;AADdAAAADwAAAGRycy9kb3ducmV2LnhtbESPQWvCQBSE70L/w/IKvemmKsWmriLRipccTEvPj+xr&#10;NjT7NmTXJP57VxB6HGbmG2a9HW0jeup87VjB6ywBQVw6XXOl4Pvrc7oC4QOyxsYxKbiSh+3mabLG&#10;VLuBz9QXoRIRwj5FBSaENpXSl4Ys+plriaP36zqLIcqukrrDIcJtI+dJ8iYt1hwXDLaUGSr/iotV&#10;cMq16fN9lmdjcfgZzovhqMNOqZfncfcBItAY/sOP9kkrWCbvC7i/iU9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HRyxQAAAN0AAAAPAAAAAAAAAAAAAAAAAJgCAABkcnMv&#10;ZG93bnJldi54bWxQSwUGAAAAAAQABAD1AAAAigMAAAAA&#10;" path="m87,r,12l5,19,,7,87,r,xe" fillcolor="#d96900" stroked="f">
                  <v:path arrowok="t" o:connecttype="custom" o:connectlocs="87,0;87,12;5,19;0,7;87,0;87,0" o:connectangles="0,0,0,0,0,0"/>
                </v:shape>
                <v:shape id="Freeform 4140" o:spid="_x0000_s2719" style="position:absolute;left:5857;top:1898;width:82;height:19;visibility:visible;mso-wrap-style:square;v-text-anchor:top" coordsize="8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aMMAA&#10;AADdAAAADwAAAGRycy9kb3ducmV2LnhtbESPzQrCMBCE74LvEFbwpqmiotUoIiieBK0PsDTbH2w2&#10;pYlafXojCB6HmfmGWW1aU4kHNa60rGA0jEAQp1aXnCu4JvvBHITzyBory6TgRQ42625nhbG2Tz7T&#10;4+JzESDsYlRQeF/HUrq0IINuaGvi4GW2MeiDbHKpG3wGuKnkOIpm0mDJYaHAmnYFpbfL3SiY7fXb&#10;ZKN3mZyyw3Q7dXTWV1Kq32u3SxCeWv8P/9pHrWASLSbwfROe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baMMAAAADdAAAADwAAAAAAAAAAAAAAAACYAgAAZHJzL2Rvd25y&#10;ZXYueG1sUEsFBgAAAAAEAAQA9QAAAIUDAAAAAA==&#10;" path="m82,r,12l,19,,7,82,r,xe" fillcolor="#da6d00" stroked="f">
                  <v:path arrowok="t" o:connecttype="custom" o:connectlocs="82,0;82,12;0,19;0,7;82,0;82,0" o:connectangles="0,0,0,0,0,0"/>
                </v:shape>
                <v:shape id="Freeform 4141" o:spid="_x0000_s2720" style="position:absolute;left:5857;top:1898;width:75;height:19;visibility:visible;mso-wrap-style:square;v-text-anchor:top" coordsize="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N6jcYA&#10;AADdAAAADwAAAGRycy9kb3ducmV2LnhtbESPT2sCMRTE70K/Q3iF3jSr1H+rUWyhIqKH1UKvz83r&#10;7tLNy5Kkun57Iwgeh5n5DTNftqYWZ3K+sqyg30tAEOdWV1wo+D5+dScgfEDWWFsmBVfysFy8dOaY&#10;anvhjM6HUIgIYZ+igjKEJpXS5yUZ9D3bEEfv1zqDIUpXSO3wEuGmloMkGUmDFceFEhv6LCn/O/wb&#10;BZnv7ybjbD08jk/uQ+5HW/8z3Sr19tquZiACteEZfrQ3WsF7Mh3C/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N6jcYAAADdAAAADwAAAAAAAAAAAAAAAACYAgAAZHJz&#10;L2Rvd25yZXYueG1sUEsFBgAAAAAEAAQA9QAAAIsDAAAAAA==&#10;" path="m75,r,12l,19,,7,75,r,xe" fillcolor="#db7100" stroked="f">
                  <v:path arrowok="t" o:connecttype="custom" o:connectlocs="75,0;75,12;0,19;0,7;75,0;75,0" o:connectangles="0,0,0,0,0,0"/>
                </v:shape>
                <v:shape id="Freeform 4142" o:spid="_x0000_s2721" style="position:absolute;left:5857;top:1898;width:75;height:19;visibility:visible;mso-wrap-style:square;v-text-anchor:top" coordsize="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hx8cA&#10;AADdAAAADwAAAGRycy9kb3ducmV2LnhtbESPQWsCMRSE70L/Q3gFb5qtWKtboxSx1FI81Irnx+Z1&#10;d3Hzsk2euvXXN4VCj8PMfMPMl51r1JlCrD0buBtmoIgLb2suDew/ngdTUFGQLTaeycA3RVgubnpz&#10;zK2/8Dudd1KqBOGYo4FKpM21jkVFDuPQt8TJ+/TBoSQZSm0DXhLcNXqUZRPtsOa0UGFLq4qK4+7k&#10;DKy76708rKej/evLQQ5v2+0xfM2M6d92T4+ghDr5D/+1N9bAOJtN4PdNegJ6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p4cfHAAAA3QAAAA8AAAAAAAAAAAAAAAAAmAIAAGRy&#10;cy9kb3ducmV2LnhtbFBLBQYAAAAABAAEAPUAAACMAwAAAAA=&#10;" path="m75,r,12l,19,,7,75,r,xe" fillcolor="#dc7500" stroked="f">
                  <v:path arrowok="t" o:connecttype="custom" o:connectlocs="75,0;75,12;0,19;0,7;75,0;75,0" o:connectangles="0,0,0,0,0,0"/>
                </v:shape>
                <v:shape id="Freeform 4143" o:spid="_x0000_s2722" style="position:absolute;left:5857;top:1898;width:75;height:19;visibility:visible;mso-wrap-style:square;v-text-anchor:top" coordsize="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2tGcMA&#10;AADdAAAADwAAAGRycy9kb3ducmV2LnhtbESP0WoCMRRE3wv+Q7iCbzWriNqtUaQi9Elx7QdcNreb&#10;ZTc3S5K66d83hUIfh5k5w+wOyfbiQT60jhUs5gUI4trplhsFH/fz8xZEiMgae8ek4JsCHPaTpx2W&#10;2o18o0cVG5EhHEpUYGIcSilDbchimLuBOHufzluMWfpGao9jhtteLotiLS22nBcMDvRmqO6qL6ug&#10;O5mL18dqkVzq/HY0ZmmvN6Vm03R8BREpxf/wX/tdK1gVLxv4fZOf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2tGcMAAADdAAAADwAAAAAAAAAAAAAAAACYAgAAZHJzL2Rv&#10;d25yZXYueG1sUEsFBgAAAAAEAAQA9QAAAIgDAAAAAA==&#10;" path="m75,r,12l,19,,7,75,r,xe" fillcolor="#dd7900" stroked="f">
                  <v:path arrowok="t" o:connecttype="custom" o:connectlocs="75,0;75,12;0,19;0,7;75,0;75,0" o:connectangles="0,0,0,0,0,0"/>
                </v:shape>
                <v:shape id="Freeform 4144" o:spid="_x0000_s2723" style="position:absolute;left:5857;top:1898;width:75;height:19;visibility:visible;mso-wrap-style:square;v-text-anchor:top" coordsize="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0dkMMA&#10;AADdAAAADwAAAGRycy9kb3ducmV2LnhtbERP3WrCMBS+H+wdwhl4N9ONuc1qWoZDEL3Qqg9wbI5N&#10;sTnpmqj17c3FwMuP73+a97YRF+p87VjB2zABQVw6XXOlYL+bv36D8AFZY+OYFNzIQ549P00x1e7K&#10;BV22oRIxhH2KCkwIbSqlLw1Z9EPXEkfu6DqLIcKukrrDawy3jXxPkk9psebYYLClmaHytD1bBevD&#10;+KtZ6dVyMyuKcl2Y0eb3r1Vq8NL/TEAE6sND/O9eaAUfyTjOjW/iE5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0dkMMAAADdAAAADwAAAAAAAAAAAAAAAACYAgAAZHJzL2Rv&#10;d25yZXYueG1sUEsFBgAAAAAEAAQA9QAAAIgDAAAAAA==&#10;" path="m75,r,12l,19,,7,75,r,xe" fillcolor="#de7d00" stroked="f">
                  <v:path arrowok="t" o:connecttype="custom" o:connectlocs="75,0;75,12;0,19;0,7;75,0;75,0" o:connectangles="0,0,0,0,0,0"/>
                </v:shape>
                <v:shape id="Freeform 4145" o:spid="_x0000_s2724" style="position:absolute;left:5857;top:1898;width:68;height:19;visibility:visible;mso-wrap-style:square;v-text-anchor:top" coordsize="6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iD1McA&#10;AADdAAAADwAAAGRycy9kb3ducmV2LnhtbESPQWvCQBSE74X+h+UJvRTdKLaY6CpFKfVgD00DXp/Z&#10;ZxLMvo27W43/3i0Uehxm5htmsepNKy7kfGNZwXiUgCAurW64UlB8vw9nIHxA1thaJgU38rBaPj4s&#10;MNP2yl90yUMlIoR9hgrqELpMSl/WZNCPbEccvaN1BkOUrpLa4TXCTSsnSfIqDTYcF2rsaF1Tecp/&#10;jAJbbNxu//E5Prxs2vW2OFOe9s9KPQ36tzmIQH34D/+1t1rBNElT+H0Tn4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Yg9THAAAA3QAAAA8AAAAAAAAAAAAAAAAAmAIAAGRy&#10;cy9kb3ducmV2LnhtbFBLBQYAAAAABAAEAPUAAACMAwAAAAA=&#10;" path="m68,r,12l,19,,7,68,r,xe" fillcolor="#df8100" stroked="f">
                  <v:path arrowok="t" o:connecttype="custom" o:connectlocs="68,0;68,12;0,19;0,7;68,0;68,0" o:connectangles="0,0,0,0,0,0"/>
                </v:shape>
                <v:shape id="Freeform 4146" o:spid="_x0000_s2725" style="position:absolute;left:5857;top:1898;width:68;height:19;visibility:visible;mso-wrap-style:square;v-text-anchor:top" coordsize="6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aicAA&#10;AADdAAAADwAAAGRycy9kb3ducmV2LnhtbERPTWvCQBC9F/oflhF6q5tIkRJdRSuCPcYKehyyYxLM&#10;zobs1qz/vnMoeHy87+U6uU7daQitZwP5NANFXHnbcm3g9LN//wQVIrLFzjMZeFCA9er1ZYmF9SOX&#10;dD/GWkkIhwINNDH2hdahashhmPqeWLirHxxGgUOt7YCjhLtOz7Jsrh22LA0N9vTVUHU7/jrpPefb&#10;x5gfylZ/11t73ZfpskvGvE3SZgEqUopP8b/7YA185JnslzfyBP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IaicAAAADdAAAADwAAAAAAAAAAAAAAAACYAgAAZHJzL2Rvd25y&#10;ZXYueG1sUEsFBgAAAAAEAAQA9QAAAIUDAAAAAA==&#10;" path="m68,r,12l,19,,7,68,r,xe" fillcolor="#e08500" stroked="f">
                  <v:path arrowok="t" o:connecttype="custom" o:connectlocs="68,0;68,12;0,19;0,7;68,0;68,0" o:connectangles="0,0,0,0,0,0"/>
                </v:shape>
                <v:shape id="Freeform 4147" o:spid="_x0000_s2726" style="position:absolute;left:5857;top:1898;width:68;height:19;visibility:visible;mso-wrap-style:square;v-text-anchor:top" coordsize="6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05ocUA&#10;AADdAAAADwAAAGRycy9kb3ducmV2LnhtbESPQWvCQBSE74X+h+UVvOkmRUSiq7RFxYsHo6UeH9ln&#10;sph9G7KrRn+9Kwg9DjPzDTOdd7YWF2q9cawgHSQgiAunDZcK9rtlfwzCB2SNtWNScCMP89n72xQz&#10;7a68pUseShEh7DNUUIXQZFL6oiKLfuAa4ugdXWsxRNmWUrd4jXBby88kGUmLhuNChQ39VFSc8rNV&#10;8Gd+79+cHvRocV5tVm5tQrPIlep9dF8TEIG68B9+tddawTBNUni+i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TmhxQAAAN0AAAAPAAAAAAAAAAAAAAAAAJgCAABkcnMv&#10;ZG93bnJldi54bWxQSwUGAAAAAAQABAD1AAAAigMAAAAA&#10;" path="m68,r,12l,19,,7,68,r,xe" fillcolor="#e18900" stroked="f">
                  <v:path arrowok="t" o:connecttype="custom" o:connectlocs="68,0;68,12;0,19;0,7;68,0;68,0" o:connectangles="0,0,0,0,0,0"/>
                </v:shape>
                <v:shape id="Freeform 4148" o:spid="_x0000_s2727" style="position:absolute;left:5857;top:1898;width:68;height:19;visibility:visible;mso-wrap-style:square;v-text-anchor:top" coordsize="6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NoMMA&#10;AADdAAAADwAAAGRycy9kb3ducmV2LnhtbESPT4vCMBTE74LfITzBm6aKLFqNIorQ63YXwduzef2j&#10;zUtJotZvv1lY2OMwM79hNrvetOJJzjeWFcymCQjiwuqGKwXfX6fJEoQPyBpby6TgTR522+Fgg6m2&#10;L/6kZx4qESHsU1RQh9ClUvqiJoN+ajvi6JXWGQxRukpqh68IN62cJ8mHNNhwXKixo0NNxT1/GAWX&#10;5qbL/H08lqtrdu5WS5d5c1VqPOr3axCB+vAf/mtnWsFilszh901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PNoMMAAADdAAAADwAAAAAAAAAAAAAAAACYAgAAZHJzL2Rv&#10;d25yZXYueG1sUEsFBgAAAAAEAAQA9QAAAIgDAAAAAA==&#10;" path="m68,r,12l,19,,7,68,r,xe" fillcolor="#e28d00" stroked="f">
                  <v:path arrowok="t" o:connecttype="custom" o:connectlocs="68,0;68,12;0,19;0,7;68,0;68,0" o:connectangles="0,0,0,0,0,0"/>
                </v:shape>
                <v:shape id="Freeform 4149" o:spid="_x0000_s2728" style="position:absolute;left:5857;top:1898;width:63;height:19;visibility:visible;mso-wrap-style:square;v-text-anchor:top" coordsize="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Bl7cgA&#10;AADdAAAADwAAAGRycy9kb3ducmV2LnhtbESPX0vDQBDE3wW/w7GCL2LvGqVq7LUUqVAKFfoH9HHJ&#10;bZPQ3F7IrWn89l5B8HGYmd8w0/ngG9VTF+vAFsYjA4q4CK7m0sJh/37/DCoKssMmMFn4oQjz2fXV&#10;FHMXzrylfielShCOOVqoRNpc61hU5DGOQkucvGPoPEqSXaldh+cE943OjJlojzWnhQpbequoOO2+&#10;vYXlYt1nd6fl1yp7kU32eRTz9LGx9vZmWLyCEhrkP/zXXjkLj2PzAJc36Qno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0GXtyAAAAN0AAAAPAAAAAAAAAAAAAAAAAJgCAABk&#10;cnMvZG93bnJldi54bWxQSwUGAAAAAAQABAD1AAAAjQMAAAAA&#10;" path="m63,r,12l,19,,7,63,r,xe" fillcolor="#e39100" stroked="f">
                  <v:path arrowok="t" o:connecttype="custom" o:connectlocs="63,0;63,12;0,19;0,7;63,0;63,0" o:connectangles="0,0,0,0,0,0"/>
                </v:shape>
                <v:shape id="Freeform 4150" o:spid="_x0000_s2729" style="position:absolute;left:5857;top:1898;width:63;height:19;visibility:visible;mso-wrap-style:square;v-text-anchor:top" coordsize="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BsMcA&#10;AADdAAAADwAAAGRycy9kb3ducmV2LnhtbESP3WrCQBSE7wu+w3IK3ohulFDa6CqiFEKxhaSCt4fs&#10;yQ/Nng3ZrW7f3i0UejnMzDfMZhdML640us6yguUiAUFcWd1xo+D8+Tp/BuE8ssbeMin4IQe77eRh&#10;g5m2Ny7oWvpGRAi7DBW03g+ZlK5qyaBb2IE4erUdDfoox0bqEW8Rbnq5SpInabDjuNDiQIeWqq/y&#10;2yiYlcHkXV1fZqd98XL8eM/D2zFVavoY9msQnoL/D/+1c60gXSYp/L6JT0B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UwbDHAAAA3QAAAA8AAAAAAAAAAAAAAAAAmAIAAGRy&#10;cy9kb3ducmV2LnhtbFBLBQYAAAAABAAEAPUAAACMAwAAAAA=&#10;" path="m63,r,12l,19,,7,63,r,xe" fillcolor="#e49500" stroked="f">
                  <v:path arrowok="t" o:connecttype="custom" o:connectlocs="63,0;63,12;0,19;0,7;63,0;63,0" o:connectangles="0,0,0,0,0,0"/>
                </v:shape>
                <v:shape id="Freeform 4151" o:spid="_x0000_s2730" style="position:absolute;left:5857;top:1898;width:63;height:19;visibility:visible;mso-wrap-style:square;v-text-anchor:top" coordsize="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148UA&#10;AADdAAAADwAAAGRycy9kb3ducmV2LnhtbESPQWvCQBSE70L/w/IKvekmrVpN3UgpiIKnRHt/ZF+T&#10;tNm36e6q6b/vCoLHYWa+YVbrwXTiTM63lhWkkwQEcWV1y7WC42EzXoDwAVljZ5kU/JGHdf4wWmGm&#10;7YULOpehFhHCPkMFTQh9JqWvGjLoJ7Ynjt6XdQZDlK6W2uElwk0nn5NkLg22HBca7OmjoeqnPBkF&#10;M97+lsVrab/li1v25lgcPveFUk+Pw/sbiEBDuIdv7Z1WME2TGVzfxCc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mvXjxQAAAN0AAAAPAAAAAAAAAAAAAAAAAJgCAABkcnMv&#10;ZG93bnJldi54bWxQSwUGAAAAAAQABAD1AAAAigMAAAAA&#10;" path="m63,r,12l,19,,7,63,r,xe" fillcolor="#e59800" stroked="f">
                  <v:path arrowok="t" o:connecttype="custom" o:connectlocs="63,0;63,12;0,19;0,7;63,0;63,0" o:connectangles="0,0,0,0,0,0"/>
                </v:shape>
                <v:shape id="Freeform 4152" o:spid="_x0000_s2731" style="position:absolute;left:5857;top:1842;width:99;height:20;visibility:visible;mso-wrap-style:square;v-text-anchor:top" coordsize="9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KLD8cA&#10;AADdAAAADwAAAGRycy9kb3ducmV2LnhtbESPQWvCQBSE74L/YXmCt7qrqLSpq4SCqMWDTXtob4/s&#10;a5I2+zZkNxr/fVcoeBxm5htmteltLc7U+sqxhulEgSDOnam40PDxvn14BOEDssHaMWm4kofNejhY&#10;YWLchd/onIVCRAj7BDWUITSJlD4vyaKfuIY4et+utRiibAtpWrxEuK3lTKmltFhxXCixoZeS8t+s&#10;sxrs4tM8pZ06dLtj+vWah/3PyTmtx6M+fQYRqA/38H97bzTMp2oJtzfx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yiw/HAAAA3QAAAA8AAAAAAAAAAAAAAAAAmAIAAGRy&#10;cy9kb3ducmV2LnhtbFBLBQYAAAAABAAEAPUAAACMAwAAAAA=&#10;" path="m99,r,12l7,20,,8,99,r,xe" fillcolor="#cb3300" stroked="f">
                  <v:path arrowok="t" o:connecttype="custom" o:connectlocs="99,0;99,12;7,20;0,8;99,0;99,0" o:connectangles="0,0,0,0,0,0"/>
                </v:shape>
                <v:shape id="Freeform 4153" o:spid="_x0000_s2732" style="position:absolute;left:5864;top:1842;width:92;height:20;visibility:visible;mso-wrap-style:square;v-text-anchor:top" coordsize="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bossQA&#10;AADdAAAADwAAAGRycy9kb3ducmV2LnhtbESPzYoCMRCE78K+Q+gFb5oZEV1mjSILix704M8DNJN2&#10;Epx0xknU0ac3Cwsei6r6ipotOleLG7XBelaQDzMQxKXXlisFx8Pv4AtEiMgaa8+k4EEBFvOP3gwL&#10;7e+8o9s+ViJBOBSowMTYFFKG0pDDMPQNcfJOvnUYk2wrqVu8J7ir5SjLJtKh5bRgsKEfQ+V5f3UK&#10;LsuuOho7pbKp7VauLpt88two1f/slt8gInXxHf5vr7WCcZ5N4e9Neg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W6LLEAAAA3QAAAA8AAAAAAAAAAAAAAAAAmAIAAGRycy9k&#10;b3ducmV2LnhtbFBLBQYAAAAABAAEAPUAAACJAwAAAAA=&#10;" path="m92,r,12l,20,,8,92,r,xe" fillcolor="#cc3600" stroked="f">
                  <v:path arrowok="t" o:connecttype="custom" o:connectlocs="92,0;92,12;0,20;0,8;92,0;92,0" o:connectangles="0,0,0,0,0,0"/>
                </v:shape>
                <v:shape id="Freeform 4154" o:spid="_x0000_s2733" style="position:absolute;left:5864;top:1842;width:92;height:20;visibility:visible;mso-wrap-style:square;v-text-anchor:top" coordsize="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LLcMA&#10;AADdAAAADwAAAGRycy9kb3ducmV2LnhtbERP3WrCMBS+H/gO4QjeiKbVMaUzyhwqQ8aGPw9waM7a&#10;0uakJFHr25sLYZcf3/9i1ZlGXMn5yrKCdJyAIM6trrhQcD5tR3MQPiBrbCyTgjt5WC17LwvMtL3x&#10;ga7HUIgYwj5DBWUIbSalz0sy6Me2JY7cn3UGQ4SukNrhLYabRk6S5E0arDg2lNjSZ0l5fbwYBbW7&#10;zDpa74c+rX+mYff73aw3uVKDfvfxDiJQF/7FT/eXVvCaJnFu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jLLcMAAADdAAAADwAAAAAAAAAAAAAAAACYAgAAZHJzL2Rv&#10;d25yZXYueG1sUEsFBgAAAAAEAAQA9QAAAIgDAAAAAA==&#10;" path="m92,r,12l,20,,8,92,r,xe" fillcolor="#cd3a00" stroked="f">
                  <v:path arrowok="t" o:connecttype="custom" o:connectlocs="92,0;92,12;0,20;0,8;92,0;92,0" o:connectangles="0,0,0,0,0,0"/>
                </v:shape>
                <v:shape id="Freeform 4155" o:spid="_x0000_s2734" style="position:absolute;left:5864;top:1842;width:92;height:20;visibility:visible;mso-wrap-style:square;v-text-anchor:top" coordsize="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6LQcQA&#10;AADdAAAADwAAAGRycy9kb3ducmV2LnhtbESP0YrCMBRE34X9h3AXfJE1rYiu3aYigqAIStUPuDTX&#10;tmxzU5qo9e+NsLCPw8ycYdJlbxpxp87VlhXE4wgEcWF1zaWCy3nz9Q3CeWSNjWVS8CQHy+xjkGKi&#10;7YNzup98KQKEXYIKKu/bREpXVGTQjW1LHLyr7Qz6ILtS6g4fAW4aOYmimTRYc1iosKV1RcXv6WYU&#10;jOLzYX6kuNV7mWt3bQp72zmlhp/96geEp97/h//aW61gGkcLeL8JT0B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i0HEAAAA3QAAAA8AAAAAAAAAAAAAAAAAmAIAAGRycy9k&#10;b3ducmV2LnhtbFBLBQYAAAAABAAEAPUAAACJAwAAAAA=&#10;" path="m92,r,12l,20,,8,92,r,xe" fillcolor="#ce3e00" stroked="f">
                  <v:path arrowok="t" o:connecttype="custom" o:connectlocs="92,0;92,12;0,20;0,8;92,0;92,0" o:connectangles="0,0,0,0,0,0"/>
                </v:shape>
                <v:shape id="Freeform 4156" o:spid="_x0000_s2735" style="position:absolute;left:5864;top:1842;width:87;height:20;visibility:visible;mso-wrap-style:square;v-text-anchor:top" coordsize="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z0sIA&#10;AADdAAAADwAAAGRycy9kb3ducmV2LnhtbERPy2rCQBTdC/2H4Ra600mKSJs6kZAiuCpoBbeXzDWJ&#10;Zu6Emcmjfn1nUejycN7b3Ww6MZLzrWUF6SoBQVxZ3XKt4Py9X76B8AFZY2eZFPyQh13+tNhipu3E&#10;RxpPoRYxhH2GCpoQ+kxKXzVk0K9sTxy5q3UGQ4SultrhFMNNJ1+TZCMNthwbGuypbKi6nwaj4LI5&#10;DHR8FBd3C1/vnSsfd5SfSr08z8UHiEBz+Bf/uQ9awTpN4/74Jj4B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6vPSwgAAAN0AAAAPAAAAAAAAAAAAAAAAAJgCAABkcnMvZG93&#10;bnJldi54bWxQSwUGAAAAAAQABAD1AAAAhwMAAAAA&#10;" path="m87,r,12l,20,,8,87,r,xe" fillcolor="#cf4200" stroked="f">
                  <v:path arrowok="t" o:connecttype="custom" o:connectlocs="87,0;87,12;0,20;0,8;87,0;87,0" o:connectangles="0,0,0,0,0,0"/>
                </v:shape>
                <v:shape id="Freeform 4157" o:spid="_x0000_s2736" style="position:absolute;left:5864;top:1842;width:87;height:20;visibility:visible;mso-wrap-style:square;v-text-anchor:top" coordsize="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22y8YA&#10;AADdAAAADwAAAGRycy9kb3ducmV2LnhtbESP3WrCQBSE7wu+w3KE3tXNipQSXcUfChZLqdEHOGSP&#10;SUz2bMhuNfr03YLQy2FmvmFmi9424kKdrxxrUKMEBHHuTMWFhuPh/eUNhA/IBhvHpOFGHhbzwdMM&#10;U+OuvKdLFgoRIexT1FCG0KZS+rwki37kWuLonVxnMUTZFdJ0eI1w28hxkrxKixXHhRJbWpeU19mP&#10;1bD6+D7fN5+mrlR23B/uWb37wkTr52G/nIII1If/8KO9NRomSin4ex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22y8YAAADdAAAADwAAAAAAAAAAAAAAAACYAgAAZHJz&#10;L2Rvd25yZXYueG1sUEsFBgAAAAAEAAQA9QAAAIsDAAAAAA==&#10;" path="m87,r,12l,20,,8,87,r,xe" fillcolor="#d04600" stroked="f">
                  <v:path arrowok="t" o:connecttype="custom" o:connectlocs="87,0;87,12;0,20;0,8;87,0;87,0" o:connectangles="0,0,0,0,0,0"/>
                </v:shape>
                <v:shape id="Freeform 4158" o:spid="_x0000_s2737" style="position:absolute;left:5864;top:1842;width:87;height:20;visibility:visible;mso-wrap-style:square;v-text-anchor:top" coordsize="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JC1sYA&#10;AADdAAAADwAAAGRycy9kb3ducmV2LnhtbESPUWvCMBSF3wf7D+EO9jbTFhHpjDIGsrmBMN0PuDZ3&#10;bdfmpiaZjf/eCAMfD+ec73AWq2h6cSLnW8sK8kkGgriyuuVawfd+/TQH4QOyxt4yKTiTh9Xy/m6B&#10;pbYjf9FpF2qRIOxLVNCEMJRS+qohg35iB+Lk/VhnMCTpaqkdjgluellk2UwabDktNDjQa0NVt/sz&#10;CsbhWHxs52+/3eFTu830EM/dJir1+BBfnkEEiuEW/m+/awXTPC/g+iY9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JC1sYAAADdAAAADwAAAAAAAAAAAAAAAACYAgAAZHJz&#10;L2Rvd25yZXYueG1sUEsFBgAAAAAEAAQA9QAAAIsDAAAAAA==&#10;" path="m87,r,12l,20,,8,87,r,xe" fillcolor="#d14a00" stroked="f">
                  <v:path arrowok="t" o:connecttype="custom" o:connectlocs="87,0;87,12;0,20;0,8;87,0;87,0" o:connectangles="0,0,0,0,0,0"/>
                </v:shape>
                <v:shape id="Freeform 4159" o:spid="_x0000_s2738" style="position:absolute;left:5864;top:1842;width:87;height:20;visibility:visible;mso-wrap-style:square;v-text-anchor:top" coordsize="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GX0scA&#10;AADdAAAADwAAAGRycy9kb3ducmV2LnhtbESPQWvCQBSE74L/YXlCL1I3sVVqdJUiLbEXQS0Fb4/s&#10;Mwlm36bZNcZ/7wqFHoeZ+YZZrDpTiZYaV1pWEI8iEMSZ1SXnCr4Pn89vIJxH1lhZJgU3crBa9nsL&#10;TLS98o7avc9FgLBLUEHhfZ1I6bKCDLqRrYmDd7KNQR9kk0vd4DXATSXHUTSVBksOCwXWtC4oO+8v&#10;RsHk4zCMZmk9nbRf9HPcXlL7e0yVehp073MQnjr/H/5rb7SC1zh+gceb8AT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Bl9LHAAAA3QAAAA8AAAAAAAAAAAAAAAAAmAIAAGRy&#10;cy9kb3ducmV2LnhtbFBLBQYAAAAABAAEAPUAAACMAwAAAAA=&#10;" path="m87,r,12l,20,,8,87,r,xe" fillcolor="#d24e00" stroked="f">
                  <v:path arrowok="t" o:connecttype="custom" o:connectlocs="87,0;87,12;0,20;0,8;87,0;87,0" o:connectangles="0,0,0,0,0,0"/>
                </v:shape>
                <v:shape id="Freeform 4160" o:spid="_x0000_s2739" style="position:absolute;left:5864;top:1842;width:87;height:20;visibility:visible;mso-wrap-style:square;v-text-anchor:top" coordsize="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cnWsUA&#10;AADdAAAADwAAAGRycy9kb3ducmV2LnhtbESPQWvCQBSE7wX/w/IEb3UTDUVSVxFB9GBbTILQ2yP7&#10;moRm34bsatJ/3y0UPA4z8w2z3o6mFXfqXWNZQTyPQBCXVjdcKSjyw/MKhPPIGlvLpOCHHGw3k6c1&#10;ptoOfKF75isRIOxSVFB736VSurImg25uO+LgfdneoA+yr6TucQhw08pFFL1Igw2HhRo72tdUfmc3&#10;Eyjvi+Lt0x/Pl4b2OX/kV1qWRqnZdNy9gvA0+kf4v33SCpI4TuDvTX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ydaxQAAAN0AAAAPAAAAAAAAAAAAAAAAAJgCAABkcnMv&#10;ZG93bnJldi54bWxQSwUGAAAAAAQABAD1AAAAigMAAAAA&#10;" path="m80,r7,12l,20,,8,80,r,xe" fillcolor="#d35200" stroked="f">
                  <v:path arrowok="t" o:connecttype="custom" o:connectlocs="80,0;87,12;0,20;0,8;80,0;80,0" o:connectangles="0,0,0,0,0,0"/>
                </v:shape>
                <v:shape id="Freeform 4161" o:spid="_x0000_s2740" style="position:absolute;left:5864;top:1842;width:80;height:20;visibility:visible;mso-wrap-style:square;v-text-anchor:top" coordsize="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YF8UA&#10;AADdAAAADwAAAGRycy9kb3ducmV2LnhtbESPUWvCMBSF3wf7D+EO9jbT6qajayrikMleZN1+wKW5&#10;NmXNTUmi1n9vBMHHwznnO5xyOdpeHMmHzrGCfJKBIG6c7rhV8Pe7eXkHESKyxt4xKThTgGX1+FBi&#10;od2Jf+hYx1YkCIcCFZgYh0LK0BiyGCZuIE7e3nmLMUnfSu3xlOC2l9Msm0uLHacFgwOtDTX/9cEq&#10;2NV+/nlYrDajXHwbj/VXM9vPlHp+GlcfICKN8R6+tbdawWuev8H1TXoCsr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85gXxQAAAN0AAAAPAAAAAAAAAAAAAAAAAJgCAABkcnMv&#10;ZG93bnJldi54bWxQSwUGAAAAAAQABAD1AAAAigMAAAAA&#10;" path="m80,r,12l,20,,8,80,r,xe" fillcolor="#d45600" stroked="f">
                  <v:path arrowok="t" o:connecttype="custom" o:connectlocs="80,0;80,12;0,20;0,8;80,0;80,0" o:connectangles="0,0,0,0,0,0"/>
                </v:shape>
                <v:shape id="Freeform 4162" o:spid="_x0000_s2741" style="position:absolute;left:5864;top:1842;width:80;height:20;visibility:visible;mso-wrap-style:square;v-text-anchor:top" coordsize="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WbcYA&#10;AADdAAAADwAAAGRycy9kb3ducmV2LnhtbESPQWvCQBSE70L/w/IKXoJuUqqU6Coi2KrgoVE8P7Kv&#10;SWj2bcyumvbXu4LgcZiZb5jpvDO1uFDrKssKkmEMgji3uuJCwWG/GnyAcB5ZY22ZFPyRg/nspTfF&#10;VNsrf9Ml84UIEHYpKii9b1IpXV6SQTe0DXHwfmxr0AfZFlK3eA1wU8u3OB5LgxWHhRIbWpaU/2Zn&#10;oyAarTbH7SctokhX8Wnn/9ejr71S/dduMQHhqfPP8KO91grek2QM9zfhCc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mWbcYAAADdAAAADwAAAAAAAAAAAAAAAACYAgAAZHJz&#10;L2Rvd25yZXYueG1sUEsFBgAAAAAEAAQA9QAAAIsDAAAAAA==&#10;" path="m80,r,12l,20,,8,80,r,xe" fillcolor="#d55a00" stroked="f">
                  <v:path arrowok="t" o:connecttype="custom" o:connectlocs="80,0;80,12;0,20;0,8;80,0;80,0" o:connectangles="0,0,0,0,0,0"/>
                </v:shape>
                <v:shape id="Freeform 4163" o:spid="_x0000_s2742" style="position:absolute;left:5864;top:1842;width:80;height:20;visibility:visible;mso-wrap-style:square;v-text-anchor:top" coordsize="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Dc8UA&#10;AADdAAAADwAAAGRycy9kb3ducmV2LnhtbESPQWvCQBSE74X+h+UVequbSLAhuooUpFV6aZTS4yP7&#10;zIZm34bdrcZ/7xYEj8PMfMMsVqPtxYl86BwryCcZCOLG6Y5bBYf95qUEESKyxt4xKbhQgNXy8WGB&#10;lXZn/qJTHVuRIBwqVGBiHCopQ2PIYpi4gTh5R+ctxiR9K7XHc4LbXk6zbCYtdpwWDA70Zqj5rf+s&#10;Aunf8VDW1pbF57bf4frHzL4LpZ6fxvUcRKQx3sO39odWUOT5K/y/S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0NzxQAAAN0AAAAPAAAAAAAAAAAAAAAAAJgCAABkcnMv&#10;ZG93bnJldi54bWxQSwUGAAAAAAQABAD1AAAAigMAAAAA&#10;" path="m80,r,12l,20,,8,80,r,xe" fillcolor="#d65e00" stroked="f">
                  <v:path arrowok="t" o:connecttype="custom" o:connectlocs="80,0;80,12;0,20;0,8;80,0;80,0" o:connectangles="0,0,0,0,0,0"/>
                </v:shape>
                <v:shape id="Freeform 4164" o:spid="_x0000_s2743" style="position:absolute;left:5864;top:1842;width:80;height:20;visibility:visible;mso-wrap-style:square;v-text-anchor:top" coordsize="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NbsEA&#10;AADdAAAADwAAAGRycy9kb3ducmV2LnhtbERPS4vCMBC+C/sfwix4kTWtiEjXKIuwoAcFH3sfmrEt&#10;20xKJ2rrrzcHwePH916sOlerG7VSeTaQjhNQxLm3FRcGzqffrzkoCcgWa89koCeB1fJjsMDM+jsf&#10;6HYMhYohLBkaKENoMq0lL8mhjH1DHLmLbx2GCNtC2xbvMdzVepIkM+2w4thQYkPrkvL/49UZ2E/W&#10;f1P/6MXKtp5fpbejy2hnzPCz+/kGFagLb/HLvbEGpmka58Y38Qno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9DW7BAAAA3QAAAA8AAAAAAAAAAAAAAAAAmAIAAGRycy9kb3du&#10;cmV2LnhtbFBLBQYAAAAABAAEAPUAAACGAwAAAAA=&#10;" path="m80,r,12l,20,,8,80,r,xe" fillcolor="#d76200" stroked="f">
                  <v:path arrowok="t" o:connecttype="custom" o:connectlocs="80,0;80,12;0,20;0,8;80,0;80,0" o:connectangles="0,0,0,0,0,0"/>
                </v:shape>
                <v:shape id="Freeform 4165" o:spid="_x0000_s2744" style="position:absolute;left:5864;top:1842;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P9MUA&#10;AADdAAAADwAAAGRycy9kb3ducmV2LnhtbESP0WrCQBRE3wX/YblCX0rdpLWlRleRlEDqm2k/4JK9&#10;JtHs3ZBdTfr3XUHwcZiZM8x6O5pWXKl3jWUF8TwCQVxa3XCl4Pcne/kE4TyyxtYyKfgjB9vNdLLG&#10;RNuBD3QtfCUChF2CCmrvu0RKV9Zk0M1tRxy8o+0N+iD7SuoehwA3rXyNog9psOGwUGNHaU3lubgY&#10;BV2c7tg1X2+n/OD3xfdztsD3Vqmn2bhbgfA0+kf43s61gkUcL+H2Jjw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Os/0xQAAAN0AAAAPAAAAAAAAAAAAAAAAAJgCAABkcnMv&#10;ZG93bnJldi54bWxQSwUGAAAAAAQABAD1AAAAigMAAAAA&#10;" path="m75,r,12l,20,,8,75,r,xe" fillcolor="#d86500" stroked="f">
                  <v:path arrowok="t" o:connecttype="custom" o:connectlocs="75,0;75,12;0,20;0,8;75,0;75,0" o:connectangles="0,0,0,0,0,0"/>
                </v:shape>
                <v:shape id="Freeform 4166" o:spid="_x0000_s2745" style="position:absolute;left:5864;top:1842;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A5y8MA&#10;AADdAAAADwAAAGRycy9kb3ducmV2LnhtbERPy2oCMRTdF/oP4Ra6q5mRUspoFPEBha5qLXR5Ta6T&#10;OJObYRJ17Nc3C8Hl4byn88G34kx9dIEVlKMCBLEOxnGtYPe9eXkHEROywTYwKbhShPns8WGKlQkX&#10;/qLzNtUih3CsUIFNqaukjNqSxzgKHXHmDqH3mDLsa2l6vORw38pxUbxJj45zg8WOlpZ0sz15Bc7s&#10;g3f61+pyvb42P3+rz01zVOr5aVhMQCQa0l18c38YBa/lOO/Pb/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A5y8MAAADdAAAADwAAAAAAAAAAAAAAAACYAgAAZHJzL2Rv&#10;d25yZXYueG1sUEsFBgAAAAAEAAQA9QAAAIgDAAAAAA==&#10;" path="m75,r,12l,20,,8,75,r,xe" fillcolor="#d96900" stroked="f">
                  <v:path arrowok="t" o:connecttype="custom" o:connectlocs="75,0;75,12;0,20;0,8;75,0;75,0" o:connectangles="0,0,0,0,0,0"/>
                </v:shape>
                <v:shape id="Freeform 4167" o:spid="_x0000_s2746" style="position:absolute;left:5864;top:1842;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4vosYA&#10;AADdAAAADwAAAGRycy9kb3ducmV2LnhtbESPwWrDMBBE74H+g9hCb4nsUEJxo4RQCO3BocRJDr0t&#10;1tYytVbGUm3l76tAoMdhZt4w6220nRhp8K1jBfkiA0FcO91yo+B82s9fQPiArLFzTAqu5GG7eZit&#10;sdBu4iONVWhEgrAvUIEJoS+k9LUhi37heuLkfbvBYkhyaKQecEpw28lllq2kxZbTgsGe3gzVP9Wv&#10;VYDmcxrjqYzm3evLZXcov6p9qdTTY9y9gggUw3/43v7QCp7zZQ63N+k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4vosYAAADdAAAADwAAAAAAAAAAAAAAAACYAgAAZHJz&#10;L2Rvd25yZXYueG1sUEsFBgAAAAAEAAQA9QAAAIsDAAAAAA==&#10;" path="m75,r,12l5,20,,8,75,r,xe" fillcolor="#da6d00" stroked="f">
                  <v:path arrowok="t" o:connecttype="custom" o:connectlocs="75,0;75,12;5,20;0,8;75,0;75,0" o:connectangles="0,0,0,0,0,0"/>
                </v:shape>
                <v:shape id="Freeform 4168" o:spid="_x0000_s2747" style="position:absolute;left:5864;top:1842;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TQMYA&#10;AADdAAAADwAAAGRycy9kb3ducmV2LnhtbESP3YrCMBSE7wXfIRxhb0RT6w/SNYosrAqC7KqIl4fm&#10;bFtsTkqT1fr2RhC8HGbmG2a2aEwprlS7wrKCQT8CQZxaXXCm4Hj47k1BOI+ssbRMCu7kYDFvt2aY&#10;aHvjX7rufSYChF2CCnLvq0RKl+Zk0PVtRRy8P1sb9EHWmdQ13gLclDKOook0WHBYyLGir5zSy/7f&#10;KFgd1ljZ7vnnNN5t5XA8PJ/KrlXqo9MsP0F4avw7/GpvtILRII7h+SY8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qTQMYAAADdAAAADwAAAAAAAAAAAAAAAACYAgAAZHJz&#10;L2Rvd25yZXYueG1sUEsFBgAAAAAEAAQA9QAAAIsDAAAAAA==&#10;" path="m75,r,12l5,20,,8,75,r,xe" fillcolor="#db7100" stroked="f">
                  <v:path arrowok="t" o:connecttype="custom" o:connectlocs="75,0;75,12;5,20;0,8;75,0;75,0" o:connectangles="0,0,0,0,0,0"/>
                </v:shape>
                <v:shape id="Freeform 4169" o:spid="_x0000_s2748" style="position:absolute;left:5864;top:1842;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8g4cQA&#10;AADdAAAADwAAAGRycy9kb3ducmV2LnhtbESPQUvDQBSE74L/YXlCb3bTVKTEbouIxV482BZ6fWSf&#10;2ZDs27j7bNJ/7wqCx2FmvmHW28n36kIxtYENLOYFKOI62JYbA6fj7n4FKgmyxT4wGbhSgu3m9maN&#10;lQ0jf9DlII3KEE4VGnAiQ6V1qh15TPMwEGfvM0SPkmVstI04ZrjvdVkUj9pjy3nB4UAvjuru8O0N&#10;xK+99G4XpHtturN/f1uW55GNmd1Nz0+ghCb5D/+199bAw6Jcwu+b/AT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PIOHEAAAA3QAAAA8AAAAAAAAAAAAAAAAAmAIAAGRycy9k&#10;b3ducmV2LnhtbFBLBQYAAAAABAAEAPUAAACJAwAAAAA=&#10;" path="m68,r7,12l5,20,,8,68,r,xe" fillcolor="#dc7500" stroked="f">
                  <v:path arrowok="t" o:connecttype="custom" o:connectlocs="68,0;75,12;5,20;0,8;68,0;68,0" o:connectangles="0,0,0,0,0,0"/>
                </v:shape>
                <v:shape id="Freeform 4170" o:spid="_x0000_s2749" style="position:absolute;left:5869;top:1842;width:63;height:20;visibility:visible;mso-wrap-style:square;v-text-anchor:top" coordsize="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swcQA&#10;AADdAAAADwAAAGRycy9kb3ducmV2LnhtbESPQWuDQBSE74X8h+UFcmvWBCmNcRVJKenFQ9L+gIf7&#10;oqL7VtxN1P76bqHQ4zAz3zBpPptePGh0rWUFu20EgriyuuVawdfn+/MrCOeRNfaWScFCDvJs9ZRi&#10;ou3EF3pcfS0ChF2CChrvh0RKVzVk0G3tQBy8mx0N+iDHWuoRpwA3vdxH0Ys02HJYaHCgU0NVd70b&#10;BUVp6sPw1nU8ledLb5d7+W1Jqc16Lo4gPM3+P/zX/tAK4t0+ht834Qn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YLMHEAAAA3QAAAA8AAAAAAAAAAAAAAAAAmAIAAGRycy9k&#10;b3ducmV2LnhtbFBLBQYAAAAABAAEAPUAAACJAwAAAAA=&#10;" path="m63,r,12l,20,,8,63,r,xe" fillcolor="#dd7900" stroked="f">
                  <v:path arrowok="t" o:connecttype="custom" o:connectlocs="63,0;63,12;0,20;0,8;63,0;63,0" o:connectangles="0,0,0,0,0,0"/>
                </v:shape>
                <v:shape id="Freeform 4171" o:spid="_x0000_s2750" style="position:absolute;left:5869;top:1842;width:63;height:20;visibility:visible;mso-wrap-style:square;v-text-anchor:top" coordsize="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c/JMgA&#10;AADdAAAADwAAAGRycy9kb3ducmV2LnhtbESPzWvCQBTE74X+D8sreKsbQ/wgdZXSovRQFT8OHl+z&#10;r0kw+zZmtxr967uC4HGYmd8w42lrKnGixpWWFfS6EQjizOqScwW77ex1BMJ5ZI2VZVJwIQfTyfPT&#10;GFNtz7ym08bnIkDYpaig8L5OpXRZQQZd19bEwfu1jUEfZJNL3eA5wE0l4ygaSIMlh4UCa/ooKDts&#10;/oyCxX7+bVbL+Lrujz4PJnE/R58Mleq8tO9vIDy1/hG+t7+0gqQX9+H2JjwBOf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Fz8kyAAAAN0AAAAPAAAAAAAAAAAAAAAAAJgCAABk&#10;cnMvZG93bnJldi54bWxQSwUGAAAAAAQABAD1AAAAjQMAAAAA&#10;" path="m63,r,12l,20,,8,63,r,xe" fillcolor="#de7d00" stroked="f">
                  <v:path arrowok="t" o:connecttype="custom" o:connectlocs="63,0;63,12;0,20;0,8;63,0;63,0" o:connectangles="0,0,0,0,0,0"/>
                </v:shape>
                <v:shape id="Freeform 4172" o:spid="_x0000_s2751" style="position:absolute;left:5869;top:1842;width:63;height:20;visibility:visible;mso-wrap-style:square;v-text-anchor:top" coordsize="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XesQA&#10;AADdAAAADwAAAGRycy9kb3ducmV2LnhtbESPS4vCQBCE7wv+h6EFb+vExwaJjqJiwMsefOG1ybRJ&#10;NNMTMqPGf+8sLHgsquorarZoTSUe1LjSsoJBPwJBnFldcq7geEi/JyCcR9ZYWSYFL3KwmHe+Zpho&#10;++QdPfY+FwHCLkEFhfd1IqXLCjLo+rYmDt7FNgZ9kE0udYPPADeVHEZRLA2WHBYKrGldUHbb342C&#10;0z1eXTfn7WiX6slS+5/fNnVaqV63XU5BeGr9J/zf3moF48Ewhr834QnI+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E13rEAAAA3QAAAA8AAAAAAAAAAAAAAAAAmAIAAGRycy9k&#10;b3ducmV2LnhtbFBLBQYAAAAABAAEAPUAAACJAwAAAAA=&#10;" path="m63,r,12l,20,,8,63,r,xe" fillcolor="#df8100" stroked="f">
                  <v:path arrowok="t" o:connecttype="custom" o:connectlocs="63,0;63,12;0,20;0,8;63,0;63,0" o:connectangles="0,0,0,0,0,0"/>
                </v:shape>
                <v:shape id="Freeform 4173" o:spid="_x0000_s2752" style="position:absolute;left:5869;top:1842;width:63;height:20;visibility:visible;mso-wrap-style:square;v-text-anchor:top" coordsize="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JYsYA&#10;AADdAAAADwAAAGRycy9kb3ducmV2LnhtbESP3WrCQBSE7wu+w3KE3tWNVqpEV5GAEEGh/iBeHrLH&#10;TTB7NmRXjW/fLRR6OczMN8x82dlaPKj1lWMFw0ECgrhwumKj4HRcf0xB+ICssXZMCl7kYbnovc0x&#10;1e7Je3ocghERwj5FBWUITSqlL0qy6AeuIY7e1bUWQ5StkbrFZ4TbWo6S5EtarDgulNhQVlJxO9yt&#10;gl1Wfd/z/Jw3n5vs7M3mYnbbsVLv/W41AxGoC//hv3auFYyHown8vo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vJYsYAAADdAAAADwAAAAAAAAAAAAAAAACYAgAAZHJz&#10;L2Rvd25yZXYueG1sUEsFBgAAAAAEAAQA9QAAAIsDAAAAAA==&#10;" path="m63,r,12l,20,,8,63,r,xe" fillcolor="#e08500" stroked="f">
                  <v:path arrowok="t" o:connecttype="custom" o:connectlocs="63,0;63,12;0,20;0,8;63,0;63,0" o:connectangles="0,0,0,0,0,0"/>
                </v:shape>
                <v:shape id="Freeform 4174" o:spid="_x0000_s2753" style="position:absolute;left:5869;top:1842;width:56;height:20;visibility:visible;mso-wrap-style:square;v-text-anchor:top" coordsize="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eZsIA&#10;AADdAAAADwAAAGRycy9kb3ducmV2LnhtbERPy2qDQBTdB/IPww10F8eEpg+bUSQk4FJtu+ju4tyq&#10;1LkjziSav+8sCl0ezvuYLWYQN5pcb1nBLopBEDdW99wq+Hi/bF9AOI+scbBMCu7kIEvXqyMm2s5c&#10;0a32rQgh7BJU0Hk/JlK6piODLrIjceC+7WTQBzi1Uk84h3AzyH0cP0mDPYeGDkc6ddT81FejwH/l&#10;5/rwqsvC8PPhVJSXobp/KvWwWfI3EJ4W/y/+cxdaweNuH+aGN+EJ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OJ5mwgAAAN0AAAAPAAAAAAAAAAAAAAAAAJgCAABkcnMvZG93&#10;bnJldi54bWxQSwUGAAAAAAQABAD1AAAAhwMAAAAA&#10;" path="m56,r,12l,20,,8,56,r,xe" fillcolor="#e18900" stroked="f">
                  <v:path arrowok="t" o:connecttype="custom" o:connectlocs="56,0;56,12;0,20;0,8;56,0;56,0" o:connectangles="0,0,0,0,0,0"/>
                </v:shape>
                <v:shape id="Freeform 4175" o:spid="_x0000_s2754" style="position:absolute;left:5869;top:1842;width:56;height:20;visibility:visible;mso-wrap-style:square;v-text-anchor:top" coordsize="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EQzMYA&#10;AADdAAAADwAAAGRycy9kb3ducmV2LnhtbESPQWvCQBSE74L/YXmCF9FNRIuNrlKU0h68NK30+sg+&#10;s8Hs25DdavTXuwXB4zAz3zCrTWdrcabWV44VpJMEBHHhdMWlgp/v9/EChA/IGmvHpOBKHjbrfm+F&#10;mXYX/qJzHkoRIewzVGBCaDIpfWHIop+4hjh6R9daDFG2pdQtXiLc1nKaJC/SYsVxwWBDW0PFKf+z&#10;Cm7prTmGnS22+VyOfq8fh3RvDkoNB93bEkSgLjzDj/anVjBLp6/w/yY+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EQzMYAAADdAAAADwAAAAAAAAAAAAAAAACYAgAAZHJz&#10;L2Rvd25yZXYueG1sUEsFBgAAAAAEAAQA9QAAAIsDAAAAAA==&#10;" path="m56,r,12l,20,,8,56,r,xe" fillcolor="#e28d00" stroked="f">
                  <v:path arrowok="t" o:connecttype="custom" o:connectlocs="56,0;56,12;0,20;0,8;56,0;56,0" o:connectangles="0,0,0,0,0,0"/>
                </v:shape>
                <v:shape id="Freeform 4176" o:spid="_x0000_s2755" style="position:absolute;left:5869;top:1842;width:56;height:20;visibility:visible;mso-wrap-style:square;v-text-anchor:top" coordsize="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BP8IA&#10;AADdAAAADwAAAGRycy9kb3ducmV2LnhtbERP3UrDMBS+F3yHcITduXRbEemWDfcjDG9k1Qc4NmdN&#10;ZnNSkmytb28uBC8/vv/VZnSduFGI1rOC2bQAQdx4bblV8Pnx+vgMIiZkjZ1nUvBDETbr+7sVVtoP&#10;fKJbnVqRQzhWqMCk1FdSxsaQwzj1PXHmzj44TBmGVuqAQw53nZwXxZN0aDk3GOxpZ6j5rq9OweEY&#10;Lja878dt/fVmL0MqC4OlUpOH8WUJItGY/sV/7qNWUM4WeX9+k5+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0E/wgAAAN0AAAAPAAAAAAAAAAAAAAAAAJgCAABkcnMvZG93&#10;bnJldi54bWxQSwUGAAAAAAQABAD1AAAAhwMAAAAA&#10;" path="m56,r,12l,20,,8,56,r,xe" fillcolor="#e39100" stroked="f">
                  <v:path arrowok="t" o:connecttype="custom" o:connectlocs="56,0;56,12;0,20;0,8;56,0;56,0" o:connectangles="0,0,0,0,0,0"/>
                </v:shape>
                <v:shape id="Freeform 4177" o:spid="_x0000_s2756" style="position:absolute;left:5869;top:1842;width:56;height:20;visibility:visible;mso-wrap-style:square;v-text-anchor:top" coordsize="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6DQcgA&#10;AADdAAAADwAAAGRycy9kb3ducmV2LnhtbESPT2vCQBTE74LfYXmCF9FNbKoldZVWFFrag39K6fGR&#10;fU2C2bcxu2r89t2C4HGYmd8ws0VrKnGmxpWWFcSjCARxZnXJuYKv/Xr4BMJ5ZI2VZVJwJQeLebcz&#10;w1TbC2/pvPO5CBB2KSoovK9TKV1WkEE3sjVx8H5tY9AH2eRSN3gJcFPJcRRNpMGSw0KBNS0Lyg67&#10;k1Hw+fH6Y7GNVsfkcfmdDDar6bs/KNXvtS/PIDy1/h6+td+0giR+iOH/TXg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roNByAAAAN0AAAAPAAAAAAAAAAAAAAAAAJgCAABk&#10;cnMvZG93bnJldi54bWxQSwUGAAAAAAQABAD1AAAAjQMAAAAA&#10;" path="m56,r,12l,20,,8,56,r,xe" fillcolor="#e49500" stroked="f">
                  <v:path arrowok="t" o:connecttype="custom" o:connectlocs="56,0;56,12;0,20;0,8;56,0;56,0" o:connectangles="0,0,0,0,0,0"/>
                </v:shape>
                <v:shape id="Freeform 4178" o:spid="_x0000_s2757" style="position:absolute;left:5869;top:1842;width:56;height:20;visibility:visible;mso-wrap-style:square;v-text-anchor:top" coordsize="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TgFMUA&#10;AADdAAAADwAAAGRycy9kb3ducmV2LnhtbESPT2sCMRTE7wW/Q3iFXopm/YPoahRRBK+1hdbbc/O6&#10;Sbt5WZJ03X77plDocZj5zTDrbe8a0VGI1rOC8agAQVx5bblW8PJ8HC5AxISssfFMCr4pwnYzuFtj&#10;qf2Nn6g7p1rkEo4lKjAptaWUsTLkMI58S5y9dx8cpixDLXXAWy53jZwUxVw6tJwXDLa0N1R9nr+c&#10;gtnh+mj3rzbMzfKj07PDKVz4TamH+363ApGoT//hP/qkMzeeTuD3TX4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OAUxQAAAN0AAAAPAAAAAAAAAAAAAAAAAJgCAABkcnMv&#10;ZG93bnJldi54bWxQSwUGAAAAAAQABAD1AAAAigMAAAAA&#10;" path="m51,r5,12l,20,,8,51,r,xe" fillcolor="#ff8c00" stroked="f">
                  <v:path arrowok="t" o:connecttype="custom" o:connectlocs="51,0;56,12;0,20;0,8;51,0;51,0" o:connectangles="0,0,0,0,0,0"/>
                </v:shape>
                <v:shape id="Freeform 4179" o:spid="_x0000_s2758" style="position:absolute;left:5772;top:2034;width:172;height:51;visibility:visible;mso-wrap-style:square;v-text-anchor:top" coordsize="17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CRsgA&#10;AADdAAAADwAAAGRycy9kb3ducmV2LnhtbESPQWvCQBSE74X+h+UJvRTdRFuxqasUg0UvBaMevD2y&#10;zyQ0+zZkV036691CocdhZr5h5svO1OJKrassK4hHEQji3OqKCwWH/Xo4A+E8ssbaMinoycFy8fgw&#10;x0TbG+/omvlCBAi7BBWU3jeJlC4vyaAb2YY4eGfbGvRBtoXULd4C3NRyHEVTabDisFBiQ6uS8u/s&#10;YhS89mmfbcefcf/1VpxcevzpVs+pUk+D7uMdhKfO/4f/2hut4CWeTOD3TX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bAJGyAAAAN0AAAAPAAAAAAAAAAAAAAAAAJgCAABk&#10;cnMvZG93bnJldi54bWxQSwUGAAAAAAQABAD1AAAAjQMAAAAA&#10;" path="m172,r,38l5,51,,12,172,r,xe" fillcolor="#cb3300" stroked="f">
                  <v:path arrowok="t" o:connecttype="custom" o:connectlocs="172,0;172,38;5,51;0,12;172,0;172,0" o:connectangles="0,0,0,0,0,0"/>
                </v:shape>
                <v:shape id="Freeform 4180" o:spid="_x0000_s2759" style="position:absolute;left:5772;top:2034;width:172;height:51;visibility:visible;mso-wrap-style:square;v-text-anchor:top" coordsize="17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wLEsYA&#10;AADdAAAADwAAAGRycy9kb3ducmV2LnhtbESPQUvDQBSE70L/w/IEL2I3jVEk7bY0FUHryeolt0f2&#10;NRvMvheyaxv/vSsIHoeZ+YZZbSbfqxONoRM2sJhnoIgbsR23Bj7en24eQIWIbLEXJgPfFGCznl2s&#10;sLRy5jc6HWKrEoRDiQZcjEOpdWgceQxzGYiTd5TRY0xybLUd8Zzgvtd5lt1rjx2nBYcD7Rw1n4cv&#10;b6DKa9q/PIqrr6tdVeSF3NWvYszV5bRdgoo0xf/wX/vZGigWtwX8vklP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wLEsYAAADdAAAADwAAAAAAAAAAAAAAAACYAgAAZHJz&#10;L2Rvd25yZXYueG1sUEsFBgAAAAAEAAQA9QAAAIsDAAAAAA==&#10;" path="m167,r5,38l5,51,,12,167,r,xe" fillcolor="#cc3600" stroked="f">
                  <v:path arrowok="t" o:connecttype="custom" o:connectlocs="167,0;172,38;5,51;0,12;167,0;167,0" o:connectangles="0,0,0,0,0,0"/>
                </v:shape>
                <v:shape id="Freeform 4181" o:spid="_x0000_s2760" style="position:absolute;left:5772;top:2034;width:167;height:51;visibility:visible;mso-wrap-style:square;v-text-anchor:top" coordsize="16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RocUA&#10;AADdAAAADwAAAGRycy9kb3ducmV2LnhtbESPT2sCMRTE74LfITyht5pV2yJbo4hSaE9a/9wfm9dk&#10;281L2KTutp/eFAoeh5n5DbNY9a4RF2pj7VnBZFyAIK68rtkoOB1f7ucgYkLW2HgmBT8UYbUcDhZY&#10;at/xO10OyYgM4ViiAptSKKWMlSWHcewDcfY+fOswZdkaqVvsMtw1cloUT9JhzXnBYqCNperr8O0U&#10;nGkbzHo/xabezfbG/obOfL4pdTfq188gEvXpFv5vv2oFD5PZI/y9y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5dGhxQAAAN0AAAAPAAAAAAAAAAAAAAAAAJgCAABkcnMv&#10;ZG93bnJldi54bWxQSwUGAAAAAAQABAD1AAAAigMAAAAA&#10;" path="m167,r,38l5,51,,12,167,r,xe" fillcolor="#cd3a00" stroked="f">
                  <v:path arrowok="t" o:connecttype="custom" o:connectlocs="167,0;167,38;5,51;0,12;167,0;167,0" o:connectangles="0,0,0,0,0,0"/>
                </v:shape>
                <v:shape id="Freeform 4182" o:spid="_x0000_s2761" style="position:absolute;left:5777;top:2034;width:162;height:51;visibility:visible;mso-wrap-style:square;v-text-anchor:top" coordsize="1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StMcA&#10;AADdAAAADwAAAGRycy9kb3ducmV2LnhtbESPzWvCQBTE7wX/h+UJ3urmoxWNriIFSyg9+HXQ2yP7&#10;TILZt2l2q+l/3y0UPA4z8xtmsepNI27UudqygngcgSAurK65VHA8bJ6nIJxH1thYJgU/5GC1HDwt&#10;MNP2zju67X0pAoRdhgoq79tMSldUZNCNbUscvIvtDPogu1LqDu8BbhqZRNFEGqw5LFTY0ltFxXX/&#10;bRSk+ew0myZJvE25fv36SD/P77lTajTs13MQnnr/CP+3c63gJU4n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SErTHAAAA3QAAAA8AAAAAAAAAAAAAAAAAmAIAAGRy&#10;cy9kb3ducmV2LnhtbFBLBQYAAAAABAAEAPUAAACMAwAAAAA=&#10;" path="m155,r7,38l,51,,12,155,r,xe" fillcolor="#ce3e00" stroked="f">
                  <v:path arrowok="t" o:connecttype="custom" o:connectlocs="155,0;162,38;0,51;0,12;155,0;155,0" o:connectangles="0,0,0,0,0,0"/>
                </v:shape>
                <v:shape id="Freeform 4183" o:spid="_x0000_s2762" style="position:absolute;left:5777;top:2034;width:162;height:51;visibility:visible;mso-wrap-style:square;v-text-anchor:top" coordsize="1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dIMQA&#10;AADdAAAADwAAAGRycy9kb3ducmV2LnhtbESPT2vCQBTE74V+h+UJ3uomNbUSXSUUFC89VIVeH9ln&#10;Esy+jdlt/nx7tyB4HGbmN8x6O5hadNS6yrKCeBaBIM6trrhQcD7t3pYgnEfWWFsmBSM52G5eX9aY&#10;atvzD3VHX4gAYZeigtL7JpXS5SUZdDPbEAfvYluDPsi2kLrFPsBNLd+jaCENVhwWSmzoq6T8evwz&#10;CpZZTPz9QVwzdrxP5G0x/t6Umk6GbAXC0+Cf4Uf7oBUk8fwT/t+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w3SDEAAAA3QAAAA8AAAAAAAAAAAAAAAAAmAIAAGRycy9k&#10;b3ducmV2LnhtbFBLBQYAAAAABAAEAPUAAACJAwAAAAA=&#10;" path="m155,r7,38l,51,,12,155,r,xe" fillcolor="#cf4200" stroked="f">
                  <v:path arrowok="t" o:connecttype="custom" o:connectlocs="155,0;162,38;0,51;0,12;155,0;155,0" o:connectangles="0,0,0,0,0,0"/>
                </v:shape>
                <v:shape id="Freeform 4184" o:spid="_x0000_s2763" style="position:absolute;left:5777;top:2034;width:155;height:51;visibility:visible;mso-wrap-style:square;v-text-anchor:top" coordsize="1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AYkMQA&#10;AADdAAAADwAAAGRycy9kb3ducmV2LnhtbERPW2vCMBR+F/wP4Qi+yEx1ItIZRYTBYCh4Abe3Q3Ns&#10;q81JSaLt9uvNg+Djx3efL1tTiTs5X1pWMBomIIgzq0vOFRwPn28zED4ga6wsk4I/8rBcdDtzTLVt&#10;eEf3fchFDGGfooIihDqV0mcFGfRDWxNH7mydwRChy6V22MRwU8lxkkylwZJjQ4E1rQvKrvubUeD+&#10;Nz/XptpcBu50nl5+v2/b0GyV6vfa1QeIQG14iZ/uL61gMnqPc+O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QGJDEAAAA3QAAAA8AAAAAAAAAAAAAAAAAmAIAAGRycy9k&#10;b3ducmV2LnhtbFBLBQYAAAAABAAEAPUAAACJAwAAAAA=&#10;" path="m155,r,38l,51,,12,155,r,xe" fillcolor="#d04600" stroked="f">
                  <v:path arrowok="t" o:connecttype="custom" o:connectlocs="155,0;155,38;0,51;0,12;155,0;155,0" o:connectangles="0,0,0,0,0,0"/>
                </v:shape>
                <v:shape id="Freeform 4185" o:spid="_x0000_s2764" style="position:absolute;left:5777;top:2034;width:155;height:51;visibility:visible;mso-wrap-style:square;v-text-anchor:top" coordsize="1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S+sYA&#10;AADdAAAADwAAAGRycy9kb3ducmV2LnhtbESPT2vCQBTE74LfYXmCt7rxT6VGVxFFMdAetD30+Mg+&#10;k2j2bciuMX57t1DwOMzMb5jFqjWlaKh2hWUFw0EEgji1uuBMwc/37u0DhPPIGkvLpOBBDlbLbmeB&#10;sbZ3PlJz8pkIEHYxKsi9r2IpXZqTQTewFXHwzrY26IOsM6lrvAe4KeUoiqbSYMFhIceKNjml19PN&#10;KLjs3z8vmd/SJGqaZOeSr98qmSnV77XrOQhPrX+F/9sHrWAyHM/g7014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hS+sYAAADdAAAADwAAAAAAAAAAAAAAAACYAgAAZHJz&#10;L2Rvd25yZXYueG1sUEsFBgAAAAAEAAQA9QAAAIsDAAAAAA==&#10;" path="m148,r7,38l,51,,12,148,r,xe" fillcolor="#d14a00" stroked="f">
                  <v:path arrowok="t" o:connecttype="custom" o:connectlocs="148,0;155,38;0,51;0,12;148,0;148,0" o:connectangles="0,0,0,0,0,0"/>
                </v:shape>
                <v:shape id="Freeform 4186" o:spid="_x0000_s2765" style="position:absolute;left:5777;top:2034;width:148;height:51;visibility:visible;mso-wrap-style:square;v-text-anchor:top" coordsize="14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wscQA&#10;AADdAAAADwAAAGRycy9kb3ducmV2LnhtbERPz2vCMBS+C/sfwhvsZtOKiHTGsk2FgYeh22W3R/PW&#10;tGteahNt9a9fDsKOH9/vVTHaVlyo97VjBVmSgiAuna65UvD1uZsuQfiArLF1TAqu5KFYP0xWmGs3&#10;8IEux1CJGMI+RwUmhC6X0peGLPrEdcSR+3G9xRBhX0nd4xDDbStnabqQFmuODQY7ejNU/h7PVsH2&#10;2xxm1Wt6Ot+yD9y4obnuF41ST4/jyzOIQGP4F9/d71rBPJvH/fF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lMLHEAAAA3QAAAA8AAAAAAAAAAAAAAAAAmAIAAGRycy9k&#10;b3ducmV2LnhtbFBLBQYAAAAABAAEAPUAAACJAwAAAAA=&#10;" path="m148,r,38l,51,,12,148,r,xe" fillcolor="#d24e00" stroked="f">
                  <v:path arrowok="t" o:connecttype="custom" o:connectlocs="148,0;148,38;0,51;0,12;148,0;148,0" o:connectangles="0,0,0,0,0,0"/>
                </v:shape>
                <v:shape id="Freeform 4187" o:spid="_x0000_s2766" style="position:absolute;left:5777;top:2034;width:148;height:51;visibility:visible;mso-wrap-style:square;v-text-anchor:top" coordsize="14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NfgcYA&#10;AADdAAAADwAAAGRycy9kb3ducmV2LnhtbESPQWvCQBSE74X+h+UJ3ppNJIikrhICpSJeqqXQ2yP7&#10;TILZt2l2jdFf3xUEj8PMfMMs16NpxUC9aywrSKIYBHFpdcOVgu/Dx9sChPPIGlvLpOBKDtar15cl&#10;Ztpe+IuGva9EgLDLUEHtfZdJ6cqaDLrIdsTBO9reoA+yr6Tu8RLgppWzOJ5Lgw2HhRo7KmoqT/uz&#10;UXDa7vJu+FykBe3m+Y++bYvf8k+p6WTM30F4Gv0z/GhvtII0SRO4vw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NfgcYAAADdAAAADwAAAAAAAAAAAAAAAACYAgAAZHJz&#10;L2Rvd25yZXYueG1sUEsFBgAAAAAEAAQA9QAAAIsDAAAAAA==&#10;" path="m148,r,38l7,51,,12,148,r,xe" fillcolor="#d35200" stroked="f">
                  <v:path arrowok="t" o:connecttype="custom" o:connectlocs="148,0;148,38;7,51;0,12;148,0;148,0" o:connectangles="0,0,0,0,0,0"/>
                </v:shape>
                <v:shape id="Freeform 4188" o:spid="_x0000_s2767" style="position:absolute;left:5777;top:2034;width:148;height:51;visibility:visible;mso-wrap-style:square;v-text-anchor:top" coordsize="14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59D8UA&#10;AADdAAAADwAAAGRycy9kb3ducmV2LnhtbESPT4vCMBTE78J+h/AW9qZpRVSqUdx1BfHmH1j29mie&#10;bbV5KU1s67c3guBxmJnfMPNlZ0rRUO0KywriQQSCOLW64EzB6bjpT0E4j6yxtEwK7uRgufjozTHR&#10;tuU9NQefiQBhl6CC3PsqkdKlORl0A1sRB+9sa4M+yDqTusY2wE0ph1E0lgYLDgs5VvSTU3o93IyC&#10;7SW++283bU+7v2a/zia/191/pNTXZ7eagfDU+Xf41d5qBaN4NIT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Dn0PxQAAAN0AAAAPAAAAAAAAAAAAAAAAAJgCAABkcnMv&#10;ZG93bnJldi54bWxQSwUGAAAAAAQABAD1AAAAigMAAAAA&#10;" path="m143,r5,38l7,51,,12,143,r,xe" fillcolor="#d45600" stroked="f">
                  <v:path arrowok="t" o:connecttype="custom" o:connectlocs="143,0;148,38;7,51;0,12;143,0;143,0" o:connectangles="0,0,0,0,0,0"/>
                </v:shape>
                <v:shape id="Freeform 4189" o:spid="_x0000_s2768" style="position:absolute;left:5777;top:2034;width:143;height:51;visibility:visible;mso-wrap-style:square;v-text-anchor:top" coordsize="14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HAjsUA&#10;AADdAAAADwAAAGRycy9kb3ducmV2LnhtbESPQWvCQBSE7wX/w/KE3urGJq0S3QQRSktv1SJ4e2Sf&#10;2WD2bcxuNfn33ULB4zAz3zDrcrCtuFLvG8cK5rMEBHHldMO1gu/929MShA/IGlvHpGAkD2UxeVhj&#10;rt2Nv+i6C7WIEPY5KjAhdLmUvjJk0c9cRxy9k+sthij7WuoebxFuW/mcJK/SYsNxwWBHW0PVefdj&#10;FaTDeGqPi85f3l16eKH6c2v2qNTjdNisQAQawj383/7QCrJ5lsLfm/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cCOxQAAAN0AAAAPAAAAAAAAAAAAAAAAAJgCAABkcnMv&#10;ZG93bnJldi54bWxQSwUGAAAAAAQABAD1AAAAigMAAAAA&#10;" path="m143,r,38l7,51,,12,143,r,xe" fillcolor="#d55a00" stroked="f">
                  <v:path arrowok="t" o:connecttype="custom" o:connectlocs="143,0;143,38;7,51;0,12;143,0;143,0" o:connectangles="0,0,0,0,0,0"/>
                </v:shape>
                <v:shape id="Freeform 4190" o:spid="_x0000_s2769" style="position:absolute;left:5777;top:2034;width:143;height:51;visibility:visible;mso-wrap-style:square;v-text-anchor:top" coordsize="14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OqsMA&#10;AADdAAAADwAAAGRycy9kb3ducmV2LnhtbESPwarCMBRE94L/EK7wdpqqxafVKCIoblyo/YBLc19b&#10;bG5KE9u+vzeC4HKYmTPMZtebSrTUuNKygukkAkGcWV1yriC9H8dLEM4ja6wsk4J/crDbDgcbTLTt&#10;+ErtzeciQNglqKDwvk6kdFlBBt3E1sTB+7ONQR9kk0vdYBfgppKzKFpIgyWHhQJrOhSUPW5Po0Cv&#10;5qe0uvwen4dlp+/patHOc1TqZ9Tv1yA89f4b/rTPWkE8jWN4vw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uOqsMAAADdAAAADwAAAAAAAAAAAAAAAACYAgAAZHJzL2Rv&#10;d25yZXYueG1sUEsFBgAAAAAEAAQA9QAAAIgDAAAAAA==&#10;" path="m135,r8,38l7,51,,12,135,r,xe" fillcolor="#d65e00" stroked="f">
                  <v:path arrowok="t" o:connecttype="custom" o:connectlocs="135,0;143,38;7,51;0,12;135,0;135,0" o:connectangles="0,0,0,0,0,0"/>
                </v:shape>
                <v:shape id="Freeform 4191" o:spid="_x0000_s2770" style="position:absolute;left:5777;top:2034;width:143;height:51;visibility:visible;mso-wrap-style:square;v-text-anchor:top" coordsize="14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w8sYA&#10;AADdAAAADwAAAGRycy9kb3ducmV2LnhtbESPQWvCQBSE7wX/w/IKvekmxRYb3YQgCoL1oBa9PrLP&#10;JDT7Nt3davrvuwWhx2FmvmEWxWA6cSXnW8sK0kkCgriyuuVawcdxPZ6B8AFZY2eZFPyQhyIfPSww&#10;0/bGe7oeQi0ihH2GCpoQ+kxKXzVk0E9sTxy9i3UGQ5SultrhLcJNJ5+T5FUabDkuNNjTsqHq8/Bt&#10;FFxK7L92m7f31QnP9XY3bI0/OaWeHodyDiLQEP7D9/ZGK5im0xf4exOf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Aw8sYAAADdAAAADwAAAAAAAAAAAAAAAACYAgAAZHJz&#10;L2Rvd25yZXYueG1sUEsFBgAAAAAEAAQA9QAAAIsDAAAAAA==&#10;" path="m135,r8,38l7,51,,12,135,r,xe" fillcolor="#d76200" stroked="f">
                  <v:path arrowok="t" o:connecttype="custom" o:connectlocs="135,0;143,38;7,51;0,12;135,0;135,0" o:connectangles="0,0,0,0,0,0"/>
                </v:shape>
                <v:shape id="Freeform 4192" o:spid="_x0000_s2771" style="position:absolute;left:5784;top:2034;width:128;height:51;visibility:visible;mso-wrap-style:square;v-text-anchor:top" coordsize="12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dr8MA&#10;AADdAAAADwAAAGRycy9kb3ducmV2LnhtbESP0YrCMBRE34X9h3AX9s2mulKWapTugqAogl0/4NJc&#10;22JzU5pU698bQfBxmJkzzGI1mEZcqXO1ZQWTKAZBXFhdc6ng9L8e/4BwHlljY5kU3MnBavkxWmCq&#10;7Y2PdM19KQKEXYoKKu/bVEpXVGTQRbYlDt7ZdgZ9kF0pdYe3ADeNnMZxIg3WHBYqbOmvouKS90bB&#10;t97m2ea3x/1gXHZwute75KDU1+eQzUF4Gvw7/GpvtILZZJbA801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zdr8MAAADdAAAADwAAAAAAAAAAAAAAAACYAgAAZHJzL2Rv&#10;d25yZXYueG1sUEsFBgAAAAAEAAQA9QAAAIgDAAAAAA==&#10;" path="m128,r,38l,51,,12,128,r,xe" fillcolor="#d86500" stroked="f">
                  <v:path arrowok="t" o:connecttype="custom" o:connectlocs="128,0;128,38;0,51;0,12;128,0;128,0" o:connectangles="0,0,0,0,0,0"/>
                </v:shape>
                <v:shape id="Freeform 4193" o:spid="_x0000_s2772" style="position:absolute;left:5784;top:2034;width:128;height:51;visibility:visible;mso-wrap-style:square;v-text-anchor:top" coordsize="12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u5McA&#10;AADdAAAADwAAAGRycy9kb3ducmV2LnhtbESPUWvCQBCE3wv+h2OFvoheUqQtqaeIoEhRoVbt65Jb&#10;c8HcXsidJv33XkHo4zA73+xMZp2txI0aXzpWkI4SEMS50yUXCg7fy+E7CB+QNVaOScEveZhNe08T&#10;zLRr+Ytu+1CICGGfoQITQp1J6XNDFv3I1cTRO7vGYoiyKaRusI1wW8mXJHmVFkuODQZrWhjKL/ur&#10;jW+0ydYs0uNuczCbn8H8dGo/eaXUc7+bf4AI1IX/40d6rRWM0/Eb/K2JCJ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kLuTHAAAA3QAAAA8AAAAAAAAAAAAAAAAAmAIAAGRy&#10;cy9kb3ducmV2LnhtbFBLBQYAAAAABAAEAPUAAACMAwAAAAA=&#10;" path="m124,r4,38l,51,,12,124,r,xe" fillcolor="#d96900" stroked="f">
                  <v:path arrowok="t" o:connecttype="custom" o:connectlocs="124,0;128,38;0,51;0,12;124,0;124,0" o:connectangles="0,0,0,0,0,0"/>
                </v:shape>
                <v:shape id="Freeform 4194" o:spid="_x0000_s2773" style="position:absolute;left:5784;top:2034;width:124;height:51;visibility:visible;mso-wrap-style:square;v-text-anchor:top" coordsize="12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OPrsQA&#10;AADdAAAADwAAAGRycy9kb3ducmV2LnhtbERPTWsCMRC9C/6HMIVepCYWUdkaRRSLFBFce+lt2Ex3&#10;FzeTJYm69debQ8Hj433Pl51txJV8qB1rGA0VCOLCmZpLDd+n7dsMRIjIBhvHpOGPAiwX/d4cM+Nu&#10;fKRrHkuRQjhkqKGKsc2kDEVFFsPQtcSJ+3XeYkzQl9J4vKVw28h3pSbSYs2pocKW1hUV5/xiNXzu&#10;B7lSdPLnw/ZQ7n6mm+n6667160u3+gARqYtP8b97ZzSMR+M0N71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Tj67EAAAA3QAAAA8AAAAAAAAAAAAAAAAAmAIAAGRycy9k&#10;b3ducmV2LnhtbFBLBQYAAAAABAAEAPUAAACJAwAAAAA=&#10;" path="m124,r,38l,51,,12,124,r,xe" fillcolor="#da6d00" stroked="f">
                  <v:path arrowok="t" o:connecttype="custom" o:connectlocs="124,0;124,38;0,51;0,12;124,0;124,0" o:connectangles="0,0,0,0,0,0"/>
                </v:shape>
                <v:shape id="Freeform 4195" o:spid="_x0000_s2774" style="position:absolute;left:5784;top:2034;width:124;height:51;visibility:visible;mso-wrap-style:square;v-text-anchor:top" coordsize="12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eCsMA&#10;AADdAAAADwAAAGRycy9kb3ducmV2LnhtbESPQWsCMRSE70L/Q3hCb5p11dJujWIFoVe16PWRvN1s&#10;3bwsm6jrv28KgsdhZr5hFqveNeJKXag9K5iMMxDE2puaKwU/h+3oHUSIyAYbz6TgTgFWy5fBAgvj&#10;b7yj6z5WIkE4FKjAxtgWUgZtyWEY+5Y4eaXvHMYku0qaDm8J7hqZZ9mbdFhzWrDY0saSPu8vTkFe&#10;rvXdT+cba45bncsvSb+nUqnXYb/+BBGpj8/wo/1tFMwmsw/4f5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SeCsMAAADdAAAADwAAAAAAAAAAAAAAAACYAgAAZHJzL2Rv&#10;d25yZXYueG1sUEsFBgAAAAAEAAQA9QAAAIgDAAAAAA==&#10;" path="m116,r8,38l,51,,12,116,r,xe" fillcolor="#db7100" stroked="f">
                  <v:path arrowok="t" o:connecttype="custom" o:connectlocs="116,0;124,38;0,51;0,12;116,0;116,0" o:connectangles="0,0,0,0,0,0"/>
                </v:shape>
                <v:shape id="Freeform 4196" o:spid="_x0000_s2775" style="position:absolute;left:5784;top:2034;width:124;height:51;visibility:visible;mso-wrap-style:square;v-text-anchor:top" coordsize="12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2Jj8MA&#10;AADdAAAADwAAAGRycy9kb3ducmV2LnhtbERPz2vCMBS+C/sfwhvspqniulFNiwjDXYZb58Hjs3k2&#10;xealNFnb/ffLQdjx4/u9LSbbioF63zhWsFwkIIgrpxuuFZy+3+avIHxA1tg6JgW/5KHIH2ZbzLQb&#10;+YuGMtQihrDPUIEJocuk9JUhi37hOuLIXV1vMUTY11L3OMZw28pVkqTSYsOxwWBHe0PVrfyxCnbn&#10;00vlPg5paS6fSWr81bjuqNTT47TbgAg0hX/x3f2uFayXz3F/fBOf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2Jj8MAAADdAAAADwAAAAAAAAAAAAAAAACYAgAAZHJzL2Rv&#10;d25yZXYueG1sUEsFBgAAAAAEAAQA9QAAAIgDAAAAAA==&#10;" path="m116,r8,38l,51,,12,116,r,xe" fillcolor="#dc7500" stroked="f">
                  <v:path arrowok="t" o:connecttype="custom" o:connectlocs="116,0;124,38;0,51;0,12;116,0;116,0" o:connectangles="0,0,0,0,0,0"/>
                </v:shape>
                <v:shape id="Freeform 4197" o:spid="_x0000_s2776" style="position:absolute;left:5784;top:2034;width:116;height:51;visibility:visible;mso-wrap-style:square;v-text-anchor:top" coordsize="1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U0sUA&#10;AADdAAAADwAAAGRycy9kb3ducmV2LnhtbESPQWvCQBSE7wX/w/IEb3UTsVWjq4ggeOjFtAS8PbPP&#10;JJh9G3ZXjf/eLRR6HGbmG2a16U0r7uR8Y1lBOk5AEJdWN1wp+Pnev89B+ICssbVMCp7kYbMevK0w&#10;0/bBR7rnoRIRwj5DBXUIXSalL2sy6Me2I47exTqDIUpXSe3wEeGmlZMk+ZQGG44LNXa0q6m85jej&#10;QF4LPCTn09fiOZ81W3t0eVHMlBoN++0SRKA+/If/2getYJp+pPD7Jj4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1TSxQAAAN0AAAAPAAAAAAAAAAAAAAAAAJgCAABkcnMv&#10;ZG93bnJldi54bWxQSwUGAAAAAAQABAD1AAAAigMAAAAA&#10;" path="m116,r,38l5,51,,12,116,r,xe" fillcolor="#dd7900" stroked="f">
                  <v:path arrowok="t" o:connecttype="custom" o:connectlocs="116,0;116,38;5,51;0,12;116,0;116,0" o:connectangles="0,0,0,0,0,0"/>
                </v:shape>
                <v:shape id="Freeform 4198" o:spid="_x0000_s2777" style="position:absolute;left:5784;top:2034;width:116;height:51;visibility:visible;mso-wrap-style:square;v-text-anchor:top" coordsize="1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ZqncMA&#10;AADdAAAADwAAAGRycy9kb3ducmV2LnhtbESP0YrCMBRE34X9h3AFX0RTRWWpRhF3BV9r/YC7zbUt&#10;NjfdJtb492ZhwcdhZs4wm10wjeipc7VlBbNpAoK4sLrmUsElP04+QTiPrLGxTAqe5GC3/RhsMNX2&#10;wRn1Z1+KCGGXooLK+zaV0hUVGXRT2xJH72o7gz7KrpS6w0eEm0bOk2QlDdYcFyps6VBRcTvfjQKz&#10;/1qc/PfPzfWmzkOgbOx+M6VGw7Bfg/AU/Dv83z5pBYvZcg5/b+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ZqncMAAADdAAAADwAAAAAAAAAAAAAAAACYAgAAZHJzL2Rv&#10;d25yZXYueG1sUEsFBgAAAAAEAAQA9QAAAIgDAAAAAA==&#10;" path="m111,r5,38l5,51,,12,111,r,xe" fillcolor="#de7d00" stroked="f">
                  <v:path arrowok="t" o:connecttype="custom" o:connectlocs="111,0;116,38;5,51;0,12;111,0;111,0" o:connectangles="0,0,0,0,0,0"/>
                </v:shape>
                <v:shape id="Freeform 4199" o:spid="_x0000_s2778" style="position:absolute;left:5784;top:2034;width:111;height:51;visibility:visible;mso-wrap-style:square;v-text-anchor:top" coordsize="1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IRsYA&#10;AADdAAAADwAAAGRycy9kb3ducmV2LnhtbESPX2vCQBDE3wW/w7EF3/Riav+QeooVBB9bLYW+bXNr&#10;kja3F+9WTb99ryD0cZiZ3zDzZe9adaYQG88GppMMFHHpbcOVgbf9ZvwIKgqyxdYzGfihCMvFcDDH&#10;wvoLv9J5J5VKEI4FGqhFukLrWNbkME58R5y8gw8OJclQaRvwkuCu1XmW3WuHDaeFGjta11R+707O&#10;gP58b/Jnkf3D1+EjbNbdCx7zlTGjm371BEqol//wtb21BmbTu1v4e5Oe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nIRsYAAADdAAAADwAAAAAAAAAAAAAAAACYAgAAZHJz&#10;L2Rvd25yZXYueG1sUEsFBgAAAAAEAAQA9QAAAIsDAAAAAA==&#10;" path="m111,r,38l5,51,,12,111,r,xe" fillcolor="#df8100" stroked="f">
                  <v:path arrowok="t" o:connecttype="custom" o:connectlocs="111,0;111,38;5,51;0,12;111,0;111,0" o:connectangles="0,0,0,0,0,0"/>
                </v:shape>
                <v:shape id="Freeform 4200" o:spid="_x0000_s2779" style="position:absolute;left:5784;top:2034;width:111;height:51;visibility:visible;mso-wrap-style:square;v-text-anchor:top" coordsize="1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lXsgA&#10;AADdAAAADwAAAGRycy9kb3ducmV2LnhtbESPT2vCQBTE7wW/w/IEL0U3/qmU6CptJVA9tNSKeHxk&#10;n0lo9m3YXU389l2h0OMwM79hluvO1OJKzleWFYxHCQji3OqKCwWH72z4DMIHZI21ZVJwIw/rVe9h&#10;iam2LX/RdR8KESHsU1RQhtCkUvq8JIN+ZBvi6J2tMxiidIXUDtsIN7WcJMlcGqw4LpTY0FtJ+c/+&#10;YhTsPvl2safpx2m7eW0fs4lx2fSo1KDfvSxABOrCf/iv/a4VzMZPM7i/i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xSVeyAAAAN0AAAAPAAAAAAAAAAAAAAAAAJgCAABk&#10;cnMvZG93bnJldi54bWxQSwUGAAAAAAQABAD1AAAAjQMAAAAA&#10;" path="m111,r,38l5,51,,12,111,r,xe" fillcolor="#e08500" stroked="f">
                  <v:path arrowok="t" o:connecttype="custom" o:connectlocs="111,0;111,38;5,51;0,12;111,0;111,0" o:connectangles="0,0,0,0,0,0"/>
                </v:shape>
                <v:shape id="Freeform 4201" o:spid="_x0000_s2780" style="position:absolute;left:5784;top:2034;width:111;height:51;visibility:visible;mso-wrap-style:square;v-text-anchor:top" coordsize="1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A9kccA&#10;AADdAAAADwAAAGRycy9kb3ducmV2LnhtbESPT2vCQBTE74LfYXlCb3VjqWLTrCL+gaKXNubQ4yP7&#10;mg3Jvk2zW43fvlsoeBxm5jdMth5sKy7U+9qxgtk0AUFcOl1zpaA4Hx6XIHxA1tg6JgU38rBejUcZ&#10;ptpd+YMueahEhLBPUYEJoUul9KUhi37qOuLofbneYoiyr6Tu8RrhtpVPSbKQFmuOCwY72hoqm/zH&#10;Kmi6sNs1J3fj4f2wP76Y789if1TqYTJsXkEEGsI9/N9+0wqeZ/M5/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QPZHHAAAA3QAAAA8AAAAAAAAAAAAAAAAAmAIAAGRy&#10;cy9kb3ducmV2LnhtbFBLBQYAAAAABAAEAPUAAACMAwAAAAA=&#10;" path="m104,r7,38l5,51,,12,104,r,xe" fillcolor="#e18900" stroked="f">
                  <v:path arrowok="t" o:connecttype="custom" o:connectlocs="104,0;111,38;5,51;0,12;104,0;104,0" o:connectangles="0,0,0,0,0,0"/>
                </v:shape>
                <v:shape id="Freeform 4202" o:spid="_x0000_s2781" style="position:absolute;left:5789;top:2034;width:99;height:51;visibility:visible;mso-wrap-style:square;v-text-anchor:top" coordsize="9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RYcUA&#10;AADdAAAADwAAAGRycy9kb3ducmV2LnhtbESP3WoCMRSE74W+QziF3tWsrX+sG6W0FMQbW90HOG6O&#10;2cXNyTaJun37Rih4OczMN0yx6m0rLuRD41jBaJiBIK6cbtgoKPefz3MQISJrbB2Tgl8KsFo+DArM&#10;tbvyN1120YgE4ZCjgjrGLpcyVDVZDEPXESfv6LzFmKQ3Unu8Jrht5UuWTaXFhtNCjR2911Sddmer&#10;gM4f+1c2W/NTHjb2i9qZqbxX6umxf1uAiNTHe/i/vdYKxqPJFG5v0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JFhxQAAAN0AAAAPAAAAAAAAAAAAAAAAAJgCAABkcnMv&#10;ZG93bnJldi54bWxQSwUGAAAAAAQABAD1AAAAigMAAAAA&#10;" path="m99,r,38l,51,,12,99,r,xe" fillcolor="#e28d00" stroked="f">
                  <v:path arrowok="t" o:connecttype="custom" o:connectlocs="99,0;99,38;0,51;0,12;99,0;99,0" o:connectangles="0,0,0,0,0,0"/>
                </v:shape>
                <v:shape id="Freeform 4203" o:spid="_x0000_s2782" style="position:absolute;left:5789;top:2034;width:99;height:51;visibility:visible;mso-wrap-style:square;v-text-anchor:top" coordsize="9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WgDsUA&#10;AADdAAAADwAAAGRycy9kb3ducmV2LnhtbESPQWsCMRSE7wX/Q3iFXkSzSlu3W6OUQot6q0rPj81z&#10;dzF5WZOo6783guBxmJlvmOm8s0acyIfGsYLRMANBXDrdcKVgu/kZ5CBCRNZoHJOCCwWYz3pPUyy0&#10;O/MfndaxEgnCoUAFdYxtIWUoa7IYhq4lTt7OeYsxSV9J7fGc4NbIcZa9S4sNp4UaW/quqdyvj1ZB&#10;bky+Gh/6R/8f9k3/d4fxY7lS6uW5+/oEEamLj/C9vdAKXkdvE7i9SU9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aAOxQAAAN0AAAAPAAAAAAAAAAAAAAAAAJgCAABkcnMv&#10;ZG93bnJldi54bWxQSwUGAAAAAAQABAD1AAAAigMAAAAA&#10;" path="m94,r5,38l,51,,12,94,r,xe" fillcolor="#e39100" stroked="f">
                  <v:path arrowok="t" o:connecttype="custom" o:connectlocs="94,0;99,38;0,51;0,12;94,0;94,0" o:connectangles="0,0,0,0,0,0"/>
                </v:shape>
                <v:shape id="Freeform 4204" o:spid="_x0000_s2783" style="position:absolute;left:5789;top:2041;width:99;height:44;visibility:visible;mso-wrap-style:square;v-text-anchor:top" coordsize="9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xpQcUA&#10;AADdAAAADwAAAGRycy9kb3ducmV2LnhtbERPW2vCMBR+F/wP4Qx807Ti5uiMRQSZIAhextzbWXPW&#10;FpuTLona+euXh8EeP777LO9MI67kfG1ZQTpKQBAXVtdcKjgeVsNnED4ga2wsk4If8pDP+70ZZtre&#10;eEfXfShFDGGfoYIqhDaT0hcVGfQj2xJH7ss6gyFCV0rt8BbDTSPHSfIkDdYcGypsaVlRcd5fjAL3&#10;tnm/b16329Phe/r5Qaaw5uSVGjx0ixcQgbrwL/5zr7WCSfoY58Y38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GlBxQAAAN0AAAAPAAAAAAAAAAAAAAAAAJgCAABkcnMv&#10;ZG93bnJldi54bWxQSwUGAAAAAAQABAD1AAAAigMAAAAA&#10;" path="m94,r5,31l,44,,5,94,r,xe" fillcolor="#e49500" stroked="f">
                  <v:path arrowok="t" o:connecttype="custom" o:connectlocs="94,0;99,31;0,44;0,5;94,0;94,0" o:connectangles="0,0,0,0,0,0"/>
                </v:shape>
                <v:shape id="Freeform 4205" o:spid="_x0000_s2784" style="position:absolute;left:5789;top:2041;width:94;height:44;visibility:visible;mso-wrap-style:square;v-text-anchor:top" coordsize="9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4VF8UA&#10;AADdAAAADwAAAGRycy9kb3ducmV2LnhtbESPQWsCMRSE74X+h/AKvRTNrlixq1FswZJrdfH82Lxu&#10;Fjcva5Lq9t83hUKPw8x8w6y3o+vFlULsPCsopwUI4sabjlsF9XE/WYKICdlg75kUfFOE7eb+bo2V&#10;8Tf+oOshtSJDOFaowKY0VFLGxpLDOPUDcfY+fXCYsgytNAFvGe56OSuKhXTYcV6wONCbpeZ8+HIK&#10;3i9an5668vg62wd7qut56bVW6vFh3K1AJBrTf/ivrY2Cefn8Ar9v8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hUXxQAAAN0AAAAPAAAAAAAAAAAAAAAAAJgCAABkcnMv&#10;ZG93bnJldi54bWxQSwUGAAAAAAQABAD1AAAAigMAAAAA&#10;" path="m94,r,31l,44,,5,94,r,xe" fillcolor="#e59800" stroked="f">
                  <v:path arrowok="t" o:connecttype="custom" o:connectlocs="94,0;94,31;0,44;0,5;94,0;94,0" o:connectangles="0,0,0,0,0,0"/>
                </v:shape>
                <v:shape id="Freeform 4206" o:spid="_x0000_s2785" style="position:absolute;left:5752;top:2089;width:303;height:32;visibility:visible;mso-wrap-style:square;v-text-anchor:top" coordsize="30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o2NsQA&#10;AADdAAAADwAAAGRycy9kb3ducmV2LnhtbERPy2rCQBTdC/2H4Ra604nii9RRSkXRRcVowe01c5sJ&#10;zdwJmWmMf99ZCC4P571YdbYSLTW+dKxgOEhAEOdOl1wo+D5v+nMQPiBrrByTgjt5WC1fegtMtbtx&#10;Ru0pFCKGsE9RgQmhTqX0uSGLfuBq4sj9uMZiiLAppG7wFsNtJUdJMpUWS44NBmv6NJT/nv6sgvXO&#10;zC7HySW7ZofztV1/2f1xO1Lq7bX7eAcRqAtP8cO90wrGw2ncH9/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KNjbEAAAA3QAAAA8AAAAAAAAAAAAAAAAAmAIAAGRycy9k&#10;b3ducmV2LnhtbFBLBQYAAAAABAAEAPUAAACJAwAAAAA=&#10;" path="m124,20l303,,5,32,,25,124,20r,xe" fillcolor="#cb3300" stroked="f">
                  <v:path arrowok="t" o:connecttype="custom" o:connectlocs="124,20;303,0;5,32;0,25;124,20;124,20" o:connectangles="0,0,0,0,0,0"/>
                </v:shape>
                <v:shape id="Freeform 4207" o:spid="_x0000_s2786" style="position:absolute;left:5745;top:2029;width:131;height:12;visibility:visible;mso-wrap-style:square;v-text-anchor:top" coordsize="1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vj8QA&#10;AADdAAAADwAAAGRycy9kb3ducmV2LnhtbESPQWvCQBSE7wX/w/IK3uomIkGjq1RBKkoPaun5kX1u&#10;QrJvQ3Yb03/fFYQeh5n5hlltBtuInjpfOVaQThIQxIXTFRsFX9f92xyED8gaG8ek4Jc8bNajlxXm&#10;2t35TP0lGBEh7HNUUIbQ5lL6oiSLfuJa4ujdXGcxRNkZqTu8R7ht5DRJMmmx4rhQYku7kor68mMV&#10;2Gz2YXZmTt/HT5nJelGf+m2t1Ph1eF+CCDSE//CzfdAKZmmWwuN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BL4/EAAAA3QAAAA8AAAAAAAAAAAAAAAAAmAIAAGRycy9k&#10;b3ducmV2LnhtbFBLBQYAAAAABAAEAPUAAACJAwAAAAA=&#10;" path="m124,r7,5l7,12,,12,124,r,xe" fillcolor="#cb3300" stroked="f">
                  <v:path arrowok="t" o:connecttype="custom" o:connectlocs="124,0;131,5;7,12;0,12;124,0;124,0" o:connectangles="0,0,0,0,0,0"/>
                </v:shape>
                <v:shape id="Freeform 4208" o:spid="_x0000_s2787" style="position:absolute;left:5828;top:1939;width:184;height:39;visibility:visible;mso-wrap-style:square;v-text-anchor:top" coordsize="18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dyTsYA&#10;AADdAAAADwAAAGRycy9kb3ducmV2LnhtbESPwWrDMBBE74X8g9hAb41sU0xwophgMOmhlDYphdwW&#10;a2ObSCtjyYn791Wh0OMwM2+YbTlbI240+t6xgnSVgCBunO65VfB5qp/WIHxA1mgck4Jv8lDuFg9b&#10;LLS78wfdjqEVEcK+QAVdCEMhpW86suhXbiCO3sWNFkOUYyv1iPcIt0ZmSZJLiz3HhQ4HqjpqrsfJ&#10;KjjR9LrO6ur9nB7kW/NlzJSHWqnH5bzfgAg0h//wX/tFK3hO8wx+38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dyTsYAAADdAAAADwAAAAAAAAAAAAAAAACYAgAAZHJz&#10;L2Rvd25yZXYueG1sUEsFBgAAAAAEAAQA9QAAAIsDAAAAAA==&#10;" path="m,39l184,27r,l184,27r,-3l184,24r-3,l181,24r,-2l181,22r,l181,20r-2,l179,20r-2,-3l174,17r,-2l172,15r-3,-3l164,7r-2,l160,5,157,3r-2,l152,r,l150,r,l147,r,l147,r,l147,r,3l36,10r-2,l34,10r-3,l31,12r-5,l24,15r-3,2l19,20r-5,2l12,24r-3,l7,29,2,32r,2l,37r,2l,39xe" fillcolor="#7f2600" stroked="f">
                  <v:path arrowok="t" o:connecttype="custom" o:connectlocs="0,39;184,27;184,27;184,27;184,24;184,24;181,24;181,24;181,22;181,22;181,22;181,20;179,20;179,20;177,17;174,17;174,15;172,15;169,12;164,7;162,7;160,5;157,3;155,3;152,0;152,0;150,0;150,0;147,0;147,0;147,0;147,0;147,0;147,3;36,10;34,10;34,10;31,10;31,12;26,12;24,15;21,17;19,20;14,22;12,24;9,24;7,29;2,32;2,34;0,37;0,39;0,39" o:connectangles="0,0,0,0,0,0,0,0,0,0,0,0,0,0,0,0,0,0,0,0,0,0,0,0,0,0,0,0,0,0,0,0,0,0,0,0,0,0,0,0,0,0,0,0,0,0,0,0,0,0,0,0"/>
                </v:shape>
                <v:shape id="Freeform 4209" o:spid="_x0000_s2788" style="position:absolute;left:5845;top:1806;width:123;height:24;visibility:visible;mso-wrap-style:square;v-text-anchor:top" coordsize="1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wDMYA&#10;AADdAAAADwAAAGRycy9kb3ducmV2LnhtbESPQWvCQBSE74X+h+UVvEjdWFuR1FW0qAhezLaX3p7Z&#10;1yQ0+zZk1xj/vVsQehxmvhlmvuxtLTpqfeVYwXiUgCDOnam4UPD1uX2egfAB2WDtmBRcycNy8fgw&#10;x9S4C2fU6VCIWMI+RQVlCE0qpc9LsuhHriGO3o9rLYYo20KaFi+x3NbyJUmm0mLFcaHEhj5Kyn/1&#10;2SrYNG/7o+1mkTllh+/TUOv1Tis1eOpX7yAC9eE/fKf3RsHreDqBv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lwDMYAAADdAAAADwAAAAAAAAAAAAAAAACYAgAAZHJz&#10;L2Rvd25yZXYueG1sUEsFBgAAAAAEAAQA9QAAAIsDAAAAAA==&#10;" path="m123,l111,17,19,24,,12,123,r,xe" fillcolor="#cb3300" stroked="f">
                  <v:path arrowok="t" o:connecttype="custom" o:connectlocs="123,0;111,17;19,24;0,12;123,0;123,0" o:connectangles="0,0,0,0,0,0"/>
                </v:shape>
                <v:shape id="Freeform 4210" o:spid="_x0000_s2789" style="position:absolute;left:5820;top:1762;width:168;height:56;visibility:visible;mso-wrap-style:square;v-text-anchor:top" coordsize="16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H65MYA&#10;AADdAAAADwAAAGRycy9kb3ducmV2LnhtbESPT2vCQBTE74LfYXmF3nQTEWmiqxQlYKE9+AfPj+wz&#10;iWbfht3VpN++Wyj0OMz8ZpjVZjCteJLzjWUF6TQBQVxa3XCl4HwqJm8gfEDW2FomBd/kYbMej1aY&#10;a9vzgZ7HUIlYwj5HBXUIXS6lL2sy6Ke2I47e1TqDIUpXSe2wj+WmlbMkWUiDDceFGjva1lTejw+j&#10;YH7dNe72KJLDrC9On19pln1cMqVeX4b3JYhAQ/gP/9F7Hbl0MYf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H65MYAAADdAAAADwAAAAAAAAAAAAAAAACYAgAAZHJz&#10;L2Rvd25yZXYueG1sUEsFBgAAAAAEAAQA9QAAAIsDAAAAAA==&#10;" path="m25,56r,-2l25,54r-3,l22,51,20,49r-3,l15,46r,-2l12,41,10,37,8,34r,-2l5,27,3,25,,20r,l168,r-3,l165,r,3l165,5r-2,3l163,10r,2l163,17r-3,3l158,25r,2l155,32r,2l153,37r-2,2l148,44,25,56r,xe" fillcolor="#cb3300" stroked="f">
                  <v:path arrowok="t" o:connecttype="custom" o:connectlocs="25,56;25,54;25,54;22,54;22,51;20,49;17,49;15,46;15,44;12,41;10,37;8,34;8,32;5,27;3,25;0,20;0,20;168,0;165,0;165,0;165,3;165,5;163,8;163,10;163,12;163,17;160,20;158,25;158,27;155,32;155,34;153,37;151,39;148,44;25,56;25,56" o:connectangles="0,0,0,0,0,0,0,0,0,0,0,0,0,0,0,0,0,0,0,0,0,0,0,0,0,0,0,0,0,0,0,0,0,0,0,0"/>
                </v:shape>
                <v:shape id="Freeform 4211" o:spid="_x0000_s2790" style="position:absolute;left:5820;top:1694;width:168;height:56;visibility:visible;mso-wrap-style:square;v-text-anchor:top" coordsize="16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1ff8YA&#10;AADdAAAADwAAAGRycy9kb3ducmV2LnhtbESPQWvCQBSE74X+h+UVvNVNRKVJXaVUAgrtQS09P7LP&#10;JJp9G3ZXE/+9Wyh4HGa+GWaxGkwrruR8Y1lBOk5AEJdWN1wp+DkUr28gfEDW2FomBTfysFo+Py0w&#10;17bnHV33oRKxhH2OCuoQulxKX9Zk0I9tRxy9o3UGQ5SuktphH8tNKydJMpcGG44LNXb0WVN53l+M&#10;gulx3bjTpUh2k744fH2nWbb9zZQavQwf7yACDeER/qc3OnLpfAZ/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1ff8YAAADdAAAADwAAAAAAAAAAAAAAAACYAgAAZHJz&#10;L2Rvd25yZXYueG1sUEsFBgAAAAAEAAQA9QAAAIsDAAAAAA==&#10;" path="m12,13r,l12,13r-2,l10,15,8,17r,3l8,20r,5l5,27,3,30r,4l3,37,,42r,4l,51r,5l168,37r-3,l165,34r,l165,32r-2,-2l163,27r-3,-2l160,22r-2,-2l155,17r-2,-4l151,10,148,8,146,5r,-2l143,,12,13r,xe" fillcolor="#cb3300" stroked="f">
                  <v:path arrowok="t" o:connecttype="custom" o:connectlocs="12,13;12,13;12,13;10,13;10,15;8,17;8,20;8,20;8,25;5,27;3,30;3,34;3,37;0,42;0,46;0,51;0,56;168,37;165,37;165,34;165,34;165,32;163,30;163,27;160,25;160,22;158,20;155,17;153,13;151,10;148,8;146,5;146,3;143,0;12,13;12,13" o:connectangles="0,0,0,0,0,0,0,0,0,0,0,0,0,0,0,0,0,0,0,0,0,0,0,0,0,0,0,0,0,0,0,0,0,0,0,0"/>
                </v:shape>
                <v:shape id="Freeform 4212" o:spid="_x0000_s2791" style="position:absolute;left:5820;top:1743;width:168;height:27;visibility:visible;mso-wrap-style:square;v-text-anchor:top" coordsize="16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GigcYA&#10;AADdAAAADwAAAGRycy9kb3ducmV2LnhtbESPT2vCQBTE70K/w/IK3sxGkdDGrCLVQg6BUlvo9Zl9&#10;+YPZt2l2a+K37xYKHoeZ+Q2T7SbTiSsNrrWsYBnFIIhLq1uuFXx+vC6eQDiPrLGzTApu5GC3fZhl&#10;mGo78jtdT74WAcIuRQWN930qpSsbMugi2xMHr7KDQR/kUEs94BjgppOrOE6kwZbDQoM9vTRUXk4/&#10;RsHbJd67oy34kI9f/Fysvw/nCpWaP077DQhPk7+H/9u5VrBeJgn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GigcYAAADdAAAADwAAAAAAAAAAAAAAAACYAgAAZHJz&#10;L2Rvd25yZXYueG1sUEsFBgAAAAAEAAQA9QAAAIsDAAAAAA==&#10;" path="m,12r,l,12r,l,14r,l,14r,l,17r,l,19r,l,19r,l,22r,2l,27,168,12r,l168,12r,-2l168,10r,l168,10r,-3l168,7r,-2l168,5r,-3l168,2,165,r,l163,r-3,l,12r,xe" fillcolor="#cb3300" stroked="f">
                  <v:path arrowok="t" o:connecttype="custom" o:connectlocs="0,12;0,12;0,12;0,12;0,14;0,14;0,14;0,14;0,17;0,17;0,19;0,19;0,19;0,19;0,22;0,24;0,27;168,12;168,12;168,12;168,10;168,10;168,10;168,10;168,7;168,7;168,5;168,5;168,2;168,2;165,0;165,0;163,0;160,0;0,12;0,12" o:connectangles="0,0,0,0,0,0,0,0,0,0,0,0,0,0,0,0,0,0,0,0,0,0,0,0,0,0,0,0,0,0,0,0,0,0,0,0"/>
                </v:shape>
                <v:shape id="Freeform 4213" o:spid="_x0000_s2792" style="position:absolute;left:5832;top:1614;width:131;height:93;visibility:visible;mso-wrap-style:square;v-text-anchor:top" coordsize="13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M9RsgA&#10;AADdAAAADwAAAGRycy9kb3ducmV2LnhtbESPQUvDQBSE7wX/w/IEb+2mRdKQdls0VBR7KEY99PbM&#10;vmaD2bchu6bx37tCocdhZr5h1tvRtmKg3jeOFcxnCQjiyumGawUf70/TDIQPyBpbx6TglzxsNzeT&#10;NebanfmNhjLUIkLY56jAhNDlUvrKkEU/cx1x9E6utxii7GupezxHuG3lIklSabHhuGCwo8JQ9V3+&#10;WAXPr0czfD5mJ97vs8WuKIb0a3dQ6u52fFiBCDSGa/jSftEK7ufpEv7fxCcgN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Qz1GyAAAAN0AAAAPAAAAAAAAAAAAAAAAAJgCAABk&#10;cnMvZG93bnJldi54bWxQSwUGAAAAAAQABAD1AAAAjQMAAAAA&#10;" path="m,93l,90r,l,90,3,88,5,85r,-2l8,80r2,l13,76r2,-3l17,68r3,-2l20,61r2,-5l25,54r,-5l25,47r,-5l25,39r,-5l25,30r,-3l25,22r,-2l25,17r,-2l25,13r,-3l25,8r,l25,5r,l93,r,l93,r,3l93,5r,3l93,10r,3l95,17r,3l95,25r2,2l97,32r3,5l102,42r3,2l107,49r,2l107,54r3,l112,59r,l114,61r3,2l117,66r2,2l122,71r,2l124,73r,3l127,76r2,2l131,80,,93r,xe" fillcolor="#cb3300" stroked="f">
                  <v:path arrowok="t" o:connecttype="custom" o:connectlocs="0,90;0,90;5,85;8,80;13,76;17,68;20,61;25,54;25,47;25,39;25,30;25,22;25,17;25,13;25,8;25,5;93,0;93,0;93,5;93,10;95,17;95,25;97,32;102,42;107,49;107,54;112,59;114,61;117,66;122,71;124,73;127,76;131,80;0,93" o:connectangles="0,0,0,0,0,0,0,0,0,0,0,0,0,0,0,0,0,0,0,0,0,0,0,0,0,0,0,0,0,0,0,0,0,0"/>
                </v:shape>
                <v:shape id="Freeform 4214" o:spid="_x0000_s2793" style="position:absolute;left:5852;top:1496;width:56;height:12;visibility:visible;mso-wrap-style:square;v-text-anchor:top" coordsize="5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CkcIA&#10;AADdAAAADwAAAGRycy9kb3ducmV2LnhtbERPzWoCMRC+F3yHMIK3mlVUZDWKiqUFL3X1AYZk3Kxu&#10;Jusm1e3bNwehx4/vf7nuXC0e1IbKs4LRMANBrL2puFRwPn28z0GEiGyw9kwKfinAetV7W2Ju/JOP&#10;9ChiKVIIhxwV2BibXMqgLTkMQ98QJ+7iW4cxwbaUpsVnCne1HGfZTDqsODVYbGhnSd+KH6dg/znd&#10;H6Z1ob/nl0zfm7O9X+NWqUG/2yxAROriv/jl/jIKJqNZmpvepCc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08KRwgAAAN0AAAAPAAAAAAAAAAAAAAAAAJgCAABkcnMvZG93&#10;bnJldi54bWxQSwUGAAAAAAQABAD1AAAAhwMAAAAA&#10;" path="m,12l56,7,53,5r,l53,5r,l51,2r-3,l48,2r-2,l43,r,l41,,39,,36,,34,,31,r,l27,,22,2r-3,l17,5r-5,l12,7r-2,l7,9,5,9r,l2,9r,3l,12r,l,12r,l,12xe" fillcolor="#7f2600" stroked="f">
                  <v:path arrowok="t" o:connecttype="custom" o:connectlocs="0,12;56,7;53,5;53,5;53,5;53,5;51,2;48,2;48,2;46,2;43,0;43,0;41,0;39,0;36,0;34,0;31,0;31,0;27,0;22,2;19,2;17,5;12,5;12,7;10,7;7,9;5,9;5,9;2,9;2,12;0,12;0,12;0,12;0,12;0,12" o:connectangles="0,0,0,0,0,0,0,0,0,0,0,0,0,0,0,0,0,0,0,0,0,0,0,0,0,0,0,0,0,0,0,0,0,0,0"/>
                </v:shape>
                <v:shape id="Freeform 4215" o:spid="_x0000_s2794" style="position:absolute;left:5852;top:1942;width:143;height:36;visibility:visible;mso-wrap-style:square;v-text-anchor:top" coordsize="1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VNcQA&#10;AADdAAAADwAAAGRycy9kb3ducmV2LnhtbESPQYvCMBSE74L/ITzBm6YuIto1SlEEt4KgLnt+NG/b&#10;avNSmqyt/34jCB6HmfmGWa47U4k7Na60rGAyjkAQZ1aXnCv4vuxGcxDOI2usLJOCBzlYr/q9Jcba&#10;tnyi+9nnIkDYxaig8L6OpXRZQQbd2NbEwfu1jUEfZJNL3WAb4KaSH1E0kwZLDgsF1rQpKLud/4yC&#10;VLt0vk8OC3zsrj987JJ0+9UqNRx0yScIT51/h1/tvVYwncwW8Hw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sFTXEAAAA3QAAAA8AAAAAAAAAAAAAAAAAmAIAAGRycy9k&#10;b3ducmV2LnhtbFBLBQYAAAAABAAEAPUAAACJAwAAAAA=&#10;" path="m143,24l,36,24,7,123,r20,24l143,24xe" fillcolor="#7f2600" stroked="f">
                  <v:path arrowok="t" o:connecttype="custom" o:connectlocs="143,24;0,36;24,7;123,0;143,24;143,24" o:connectangles="0,0,0,0,0,0"/>
                </v:shape>
                <v:shape id="Freeform 4216" o:spid="_x0000_s2795" style="position:absolute;left:5852;top:1942;width:143;height:36;visibility:visible;mso-wrap-style:square;v-text-anchor:top" coordsize="1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DK8QA&#10;AADdAAAADwAAAGRycy9kb3ducmV2LnhtbERPy2rCQBTdF/yH4Qrd1Umi1BIdRcSUblrwgdDdNXNN&#10;gpk7ITON4993FoUuD+e9XAfTioF611hWkE4SEMSl1Q1XCk7H4uUNhPPIGlvLpOBBDtar0dMSc23v&#10;vKfh4CsRQ9jlqKD2vsuldGVNBt3EdsSRu9reoI+wr6Tu8R7DTSuzJHmVBhuODTV2tK2pvB1+jILd&#10;+fvr/TINM/lpitN0m5wfITNKPY/DZgHCU/D/4j/3h1YwS+dxf3wTn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XAyvEAAAA3QAAAA8AAAAAAAAAAAAAAAAAmAIAAGRycy9k&#10;b3ducmV2LnhtbFBLBQYAAAAABAAEAPUAAACJAwAAAAA=&#10;" path="m143,24l,36,24,7,123,r20,24l143,24xe" fillcolor="#822600" stroked="f">
                  <v:path arrowok="t" o:connecttype="custom" o:connectlocs="143,24;0,36;24,7;123,0;143,24;143,24" o:connectangles="0,0,0,0,0,0"/>
                </v:shape>
                <v:shape id="Freeform 4217" o:spid="_x0000_s2796" style="position:absolute;left:5852;top:1942;width:143;height:36;visibility:visible;mso-wrap-style:square;v-text-anchor:top" coordsize="1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evccA&#10;AADdAAAADwAAAGRycy9kb3ducmV2LnhtbESPQWsCMRSE74X+h/AK3mp2a1FZjWIFqaUHqYri7bF5&#10;3SzdvCybdE3/fVMQehxm5htmvoy2ET11vnasIB9mIIhLp2uuFBwPm8cpCB+QNTaOScEPeVgu7u/m&#10;WGh35Q/q96ESCcK+QAUmhLaQ0peGLPqha4mT9+k6iyHJrpK6w2uC20Y+ZdlYWqw5LRhsaW2o/Np/&#10;WwXjt3iJk16beNod/e71fbR62Z6VGjzE1QxEoBj+w7f2Vit4zic5/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Unr3HAAAA3QAAAA8AAAAAAAAAAAAAAAAAmAIAAGRy&#10;cy9kb3ducmV2LnhtbFBLBQYAAAAABAAEAPUAAACMAwAAAAA=&#10;" path="m143,24l,36,24,7,123,r20,24l143,24xe" fillcolor="#852700" stroked="f">
                  <v:path arrowok="t" o:connecttype="custom" o:connectlocs="143,24;0,36;24,7;123,0;143,24;143,24" o:connectangles="0,0,0,0,0,0"/>
                </v:shape>
                <v:shape id="Freeform 4218" o:spid="_x0000_s2797" style="position:absolute;left:5852;top:1942;width:136;height:36;visibility:visible;mso-wrap-style:square;v-text-anchor:top" coordsize="1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8YMYA&#10;AADdAAAADwAAAGRycy9kb3ducmV2LnhtbESPT2vCQBTE70K/w/IK3nRjKGpTV6lCQRAE/xx6fM2+&#10;JqHZtzG7xtVP7wpCj8PM/IaZLYKpRUetqywrGA0TEMS51RUXCo6Hr8EUhPPIGmvLpOBKDhbzl94M&#10;M20vvKNu7wsRIewyVFB632RSurwkg25oG+Lo/drWoI+yLaRu8RLhppZpkoylwYrjQokNrUrK//Zn&#10;o2B5CNf6Rsdw2pj37fdUp+anS5Xqv4bPDxCegv8PP9trreBtNEnh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8YMYAAADdAAAADwAAAAAAAAAAAAAAAACYAgAAZHJz&#10;L2Rvd25yZXYueG1sUEsFBgAAAAAEAAQA9QAAAIsDAAAAAA==&#10;" path="m136,24l,36,24,7,123,r13,24l136,24xe" fillcolor="#882700" stroked="f">
                  <v:path arrowok="t" o:connecttype="custom" o:connectlocs="136,24;0,36;24,7;123,0;136,24;136,24" o:connectangles="0,0,0,0,0,0"/>
                </v:shape>
                <v:shape id="Freeform 4219" o:spid="_x0000_s2798" style="position:absolute;left:5852;top:1942;width:136;height:36;visibility:visible;mso-wrap-style:square;v-text-anchor:top" coordsize="1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6SK8gA&#10;AADdAAAADwAAAGRycy9kb3ducmV2LnhtbESPQWvCQBSE74L/YXlCb7qJlWpTVwnSUg/1oG0Rb4/s&#10;axLNvg27W43/3i0UPA4z8w0zX3amEWdyvrasIB0lIIgLq2suFXx9vg1nIHxA1thYJgVX8rBc9Htz&#10;zLS98JbOu1CKCGGfoYIqhDaT0hcVGfQj2xJH78c6gyFKV0rt8BLhppHjJHmSBmuOCxW2tKqoOO1+&#10;jYJ3tz/62eY7v+7Tbvo88YfXj/yg1MOgy19ABOrCPfzfXmsFk3T6CH9v4hO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npIryAAAAN0AAAAPAAAAAAAAAAAAAAAAAJgCAABk&#10;cnMvZG93bnJldi54bWxQSwUGAAAAAAQABAD1AAAAjQMAAAAA&#10;" path="m136,24l,36,24,7,123,r13,24l136,24xe" fillcolor="#8b2800" stroked="f">
                  <v:path arrowok="t" o:connecttype="custom" o:connectlocs="136,24;0,36;24,7;123,0;136,24;136,24" o:connectangles="0,0,0,0,0,0"/>
                </v:shape>
                <v:shape id="Freeform 4220" o:spid="_x0000_s2799" style="position:absolute;left:5852;top:1942;width:136;height:36;visibility:visible;mso-wrap-style:square;v-text-anchor:top" coordsize="1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dyMcA&#10;AADdAAAADwAAAGRycy9kb3ducmV2LnhtbESPQWvCQBSE7wX/w/KE3urGGrREV5FiaSsiidX7I/tM&#10;gtm3aXYb47/vCoUeh5n5hlmselOLjlpXWVYwHkUgiHOrKy4UHL/enl5AOI+ssbZMCm7kYLUcPCww&#10;0fbKGXUHX4gAYZeggtL7JpHS5SUZdCPbEAfvbFuDPsi2kLrFa4CbWj5H0VQarDgslNjQa0n55fBj&#10;FHA6+d6+Ty633ee+2NnN6ZjqbKPU47Bfz0F46v1/+K/9oRXE41kM9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yncjHAAAA3QAAAA8AAAAAAAAAAAAAAAAAmAIAAGRy&#10;cy9kb3ducmV2LnhtbFBLBQYAAAAABAAEAPUAAACMAwAAAAA=&#10;" path="m136,24l,36,24,7,116,r20,24l136,24xe" fillcolor="#8e2800" stroked="f">
                  <v:path arrowok="t" o:connecttype="custom" o:connectlocs="136,24;0,36;24,7;116,0;136,24;136,24" o:connectangles="0,0,0,0,0,0"/>
                </v:shape>
                <v:shape id="Freeform 4221" o:spid="_x0000_s2800" style="position:absolute;left:5857;top:1942;width:131;height:36;visibility:visible;mso-wrap-style:square;v-text-anchor:top" coordsize="13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ei8YA&#10;AADdAAAADwAAAGRycy9kb3ducmV2LnhtbESP22rDMBBE3wv9B7GBvDWyHTcJbuRQCqWFQCCXD1is&#10;re3EWhlL8eXvq0Kgj8PMnGG2u9E0oqfO1ZYVxIsIBHFhdc2lgsv582UDwnlkjY1lUjCRg13+/LTF&#10;TNuBj9SffCkChF2GCirv20xKV1Rk0C1sSxy8H9sZ9EF2pdQdDgFuGplE0UoarDksVNjSR0XF7XQ3&#10;CtZpPelyn1ynw7L/OlzuyebqE6Xms/H9DYSn0f+HH+1vrSCN16/w9yY8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tei8YAAADdAAAADwAAAAAAAAAAAAAAAACYAgAAZHJz&#10;L2Rvd25yZXYueG1sUEsFBgAAAAAEAAQA9QAAAIsDAAAAAA==&#10;" path="m131,24l,36,19,7,111,r20,24l131,24xe" fillcolor="#912900" stroked="f">
                  <v:path arrowok="t" o:connecttype="custom" o:connectlocs="131,24;0,36;19,7;111,0;131,24;131,24" o:connectangles="0,0,0,0,0,0"/>
                </v:shape>
                <v:shape id="Freeform 4222" o:spid="_x0000_s2801" style="position:absolute;left:5857;top:1942;width:123;height:36;visibility:visible;mso-wrap-style:square;v-text-anchor:top" coordsize="1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d7jcUA&#10;AADdAAAADwAAAGRycy9kb3ducmV2LnhtbESPQWvCQBSE7wX/w/KE3ppNtE1L6ioihIoHQVt6fmRf&#10;s6HZtyG7JvHfuwWhx2FmvmFWm8m2YqDeN44VZEkKgrhyuuFawddn+fQGwgdkja1jUnAlD5v17GGF&#10;hXYjn2g4h1pECPsCFZgQukJKXxmy6BPXEUfvx/UWQ5R9LXWPY4TbVi7SNJcWG44LBjvaGap+zxer&#10;oPk24eV4NdmpHj/c7rLgw7FcKvU4n7bvIAJN4T98b++1gufsNYe/N/E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3uNxQAAAN0AAAAPAAAAAAAAAAAAAAAAAJgCAABkcnMv&#10;ZG93bnJldi54bWxQSwUGAAAAAAQABAD1AAAAigMAAAAA&#10;" path="m123,24l,36,19,7,111,r12,24l123,24xe" fillcolor="#942900" stroked="f">
                  <v:path arrowok="t" o:connecttype="custom" o:connectlocs="123,24;0,36;19,7;111,0;123,24;123,24" o:connectangles="0,0,0,0,0,0"/>
                </v:shape>
                <v:shape id="Freeform 4223" o:spid="_x0000_s2802" style="position:absolute;left:5857;top:1942;width:123;height:36;visibility:visible;mso-wrap-style:square;v-text-anchor:top" coordsize="1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LHsUA&#10;AADdAAAADwAAAGRycy9kb3ducmV2LnhtbESP0WrCQBRE3wX/YblC33RjK1qiq5SWQp/ERD/gkr1N&#10;QrJ34+4a0369Kwg+DjNzhtnsBtOKnpyvLSuYzxIQxIXVNZcKTsfv6TsIH5A1tpZJwR952G3How2m&#10;2l45oz4PpYgQ9ikqqELoUil9UZFBP7MdcfR+rTMYonSl1A6vEW5a+ZokS2mw5rhQYUefFRVNfjEK&#10;3np7KPe9bYbsHL68u/yfsuao1Mtk+FiDCDSEZ/jR/tEKFvPVCu5v4hO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sexQAAAN0AAAAPAAAAAAAAAAAAAAAAAJgCAABkcnMv&#10;ZG93bnJldi54bWxQSwUGAAAAAAQABAD1AAAAigMAAAAA&#10;" path="m123,24l,36,19,7,111,r12,24l123,24xe" fillcolor="#972a00" stroked="f">
                  <v:path arrowok="t" o:connecttype="custom" o:connectlocs="123,24;0,36;19,7;111,0;123,24;123,24" o:connectangles="0,0,0,0,0,0"/>
                </v:shape>
                <v:shape id="Freeform 4224" o:spid="_x0000_s2803" style="position:absolute;left:5857;top:1942;width:123;height:36;visibility:visible;mso-wrap-style:square;v-text-anchor:top" coordsize="1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6g8MEA&#10;AADdAAAADwAAAGRycy9kb3ducmV2LnhtbERPy4rCMBTdC/5DuII7TSsySjVKEQVnNr6GcXtp7rRl&#10;mpuSRNv5e7MYmOXhvNfb3jTiSc7XlhWk0wQEcWF1zaWCz9thsgThA7LGxjIp+CUP281wsMZM244v&#10;9LyGUsQQ9hkqqEJoMyl9UZFBP7UtceS+rTMYInSl1A67GG4aOUuSN2mw5thQYUu7ioqf68MoOH+0&#10;R1v0+T516ePE0uT3r/dOqfGoz1cgAvXhX/znPmoF83QR58Y38Qn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oPDBAAAA3QAAAA8AAAAAAAAAAAAAAAAAmAIAAGRycy9kb3du&#10;cmV2LnhtbFBLBQYAAAAABAAEAPUAAACGAwAAAAA=&#10;" path="m123,24l,36,19,7,111,r12,24l123,24xe" fillcolor="#992a00" stroked="f">
                  <v:path arrowok="t" o:connecttype="custom" o:connectlocs="123,24;0,36;19,7;111,0;123,24;123,24" o:connectangles="0,0,0,0,0,0"/>
                </v:shape>
                <v:shape id="Freeform 4225" o:spid="_x0000_s2804" style="position:absolute;left:5857;top:1942;width:123;height:36;visibility:visible;mso-wrap-style:square;v-text-anchor:top" coordsize="1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YpOscA&#10;AADdAAAADwAAAGRycy9kb3ducmV2LnhtbESPQWvCQBSE7wX/w/KE3upGK9pGV1GhIiJI0zbnR/aZ&#10;pM2+TbNbTf59VxA8DjPzDTNftqYSZ2pcaVnBcBCBIM6sLjlX8Pnx9vQCwnlkjZVlUtCRg+Wi9zDH&#10;WNsLv9M58bkIEHYxKii8r2MpXVaQQTewNXHwTrYx6INscqkbvAS4qeQoiibSYMlhocCaNgVlP8mf&#10;USC73+n4e9Qd2t0mSffHdcpfz1ulHvvtagbCU+vv4Vt7pxWMh9NXuL4JT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WKTrHAAAA3QAAAA8AAAAAAAAAAAAAAAAAmAIAAGRy&#10;cy9kb3ducmV2LnhtbFBLBQYAAAAABAAEAPUAAACMAwAAAAA=&#10;" path="m123,24l,36,19,7,111,r12,24l123,24xe" fillcolor="#9c2b00" stroked="f">
                  <v:path arrowok="t" o:connecttype="custom" o:connectlocs="123,24;0,36;19,7;111,0;123,24;123,24" o:connectangles="0,0,0,0,0,0"/>
                </v:shape>
                <v:shape id="Freeform 4226" o:spid="_x0000_s2805" style="position:absolute;left:5857;top:1942;width:118;height:36;visibility:visible;mso-wrap-style:square;v-text-anchor:top" coordsize="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7MMA&#10;AADdAAAADwAAAGRycy9kb3ducmV2LnhtbERP3WrCMBS+H/gO4QjezbTipnTGUvyBsYuJdQ9waM6a&#10;suakNNFWn365GOzy4/vf5KNtxY163zhWkM4TEMSV0w3XCr4ux+c1CB+QNbaOScGdPOTbydMGM+0G&#10;PtOtDLWIIewzVGBC6DIpfWXIop+7jjhy3663GCLsa6l7HGK4beUiSV6lxYZjg8GOdoaqn/JqFQyr&#10;x+fDX/bl6bDURXjpxvTDGKVm07F4AxFoDP/iP/e7VrBM13F/fB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Z+7MMAAADdAAAADwAAAAAAAAAAAAAAAACYAgAAZHJzL2Rv&#10;d25yZXYueG1sUEsFBgAAAAAEAAQA9QAAAIgDAAAAAA==&#10;" path="m118,24l,36,19,7,106,r12,24l118,24xe" fillcolor="#9f2b00" stroked="f">
                  <v:path arrowok="t" o:connecttype="custom" o:connectlocs="118,24;0,36;19,7;106,0;118,24;118,24" o:connectangles="0,0,0,0,0,0"/>
                </v:shape>
                <v:shape id="Freeform 4227" o:spid="_x0000_s2806" style="position:absolute;left:5857;top:1942;width:118;height:36;visibility:visible;mso-wrap-style:square;v-text-anchor:top" coordsize="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ZlMYA&#10;AADdAAAADwAAAGRycy9kb3ducmV2LnhtbESPQWvCQBSE74X+h+UVvBSziUgJ0VVEkAoiVNvi9bH7&#10;TNJm36bZ1cR/3xUKPQ4z8w0zXw62EVfqfO1YQZakIIi1MzWXCj7eN+MchA/IBhvHpOBGHpaLx4c5&#10;Fsb1fKDrMZQiQtgXqKAKoS2k9Loiiz5xLXH0zq6zGKLsSmk67CPcNnKSpi/SYs1xocKW1hXp7+PF&#10;Kvh8nu7feFXu9N6d8t78yFf9JZUaPQ2rGYhAQ/gP/7W3RsE0yzO4v4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sZlMYAAADdAAAADwAAAAAAAAAAAAAAAACYAgAAZHJz&#10;L2Rvd25yZXYueG1sUEsFBgAAAAAEAAQA9QAAAIsDAAAAAA==&#10;" path="m118,24l,36,19,7,106,r12,24l118,24xe" fillcolor="#a22c00" stroked="f">
                  <v:path arrowok="t" o:connecttype="custom" o:connectlocs="118,24;0,36;19,7;106,0;118,24;118,24" o:connectangles="0,0,0,0,0,0"/>
                </v:shape>
                <v:shape id="Freeform 4228" o:spid="_x0000_s2807" style="position:absolute;left:5857;top:1942;width:118;height:36;visibility:visible;mso-wrap-style:square;v-text-anchor:top" coordsize="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UT98MA&#10;AADdAAAADwAAAGRycy9kb3ducmV2LnhtbESPQYvCMBSE74L/ITzBm6bKsmg1LYvg4mlBreDx0Tzb&#10;ss1LaWKs/34jLHgcZuYbZpsPphWBetdYVrCYJyCIS6sbrhQU5/1sBcJ5ZI2tZVLwJAd5Nh5tMdX2&#10;wUcKJ1+JCGGXooLa+y6V0pU1GXRz2xFH72Z7gz7KvpK6x0eEm1Yuk+RTGmw4LtTY0a6m8vd0NwoO&#10;oYnosLb2Z6j05Xq/Xb+LoNR0MnxtQHga/Dv83z5oBR+L1RJeb+IT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UT98MAAADdAAAADwAAAAAAAAAAAAAAAACYAgAAZHJzL2Rv&#10;d25yZXYueG1sUEsFBgAAAAAEAAQA9QAAAIgDAAAAAA==&#10;" path="m118,24l,36,26,7,106,r12,24l118,24xe" fillcolor="#a52c00" stroked="f">
                  <v:path arrowok="t" o:connecttype="custom" o:connectlocs="118,24;0,36;26,7;106,0;118,24;118,24" o:connectangles="0,0,0,0,0,0"/>
                </v:shape>
                <v:shape id="Freeform 4229" o:spid="_x0000_s2808" style="position:absolute;left:5857;top:1942;width:118;height:36;visibility:visible;mso-wrap-style:square;v-text-anchor:top" coordsize="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2oMgA&#10;AADdAAAADwAAAGRycy9kb3ducmV2LnhtbESPQWvCQBSE7wX/w/IEb3VjFQ2pqxShbShW0Cr0+Mi+&#10;JtHs25DdmtRf7woFj8PMfMPMl52pxJkaV1pWMBpGIIgzq0vOFey/Xh9jEM4ja6wsk4I/crBc9B7m&#10;mGjb8pbOO5+LAGGXoILC+zqR0mUFGXRDWxMH78c2Bn2QTS51g22Am0o+RdFUGiw5LBRY06qg7LT7&#10;NQo+2uPn7G37zrPN6nLIDuv0e+9SpQb97uUZhKfO38P/7VQrmIziMdzeh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ADagyAAAAN0AAAAPAAAAAAAAAAAAAAAAAJgCAABk&#10;cnMvZG93bnJldi54bWxQSwUGAAAAAAQABAD1AAAAjQMAAAAA&#10;" path="m118,24l,36,26,7,106,r12,24l118,24xe" fillcolor="#a82d00" stroked="f">
                  <v:path arrowok="t" o:connecttype="custom" o:connectlocs="118,24;0,36;26,7;106,0;118,24;118,24" o:connectangles="0,0,0,0,0,0"/>
                </v:shape>
                <v:shape id="Freeform 4230" o:spid="_x0000_s2809" style="position:absolute;left:5857;top:1942;width:111;height:36;visibility:visible;mso-wrap-style:square;v-text-anchor:top" coordsize="1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IKsUA&#10;AADdAAAADwAAAGRycy9kb3ducmV2LnhtbESPS4vCQBCE78L+h6EXvOlEieJGR1kWfB11X9c205tk&#10;zfSEzGiiv94RBI9FVX1FzRatKcWZaldYVjDoRyCIU6sLzhR8fS57ExDOI2ssLZOCCzlYzF86M0y0&#10;bXhH573PRICwS1BB7n2VSOnSnAy6vq2Ig/dna4M+yDqTusYmwE0ph1E0lgYLDgs5VvSRU3rcn4yC&#10;n8NpvabV72X75kfH7/9rth3FjVLd1/Z9CsJT65/hR3ujFcSDSQz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MgqxQAAAN0AAAAPAAAAAAAAAAAAAAAAAJgCAABkcnMv&#10;ZG93bnJldi54bWxQSwUGAAAAAAQABAD1AAAAigMAAAAA&#10;" path="m111,24l,36,26,7,106,r5,24l111,24xe" fillcolor="#ab2d00" stroked="f">
                  <v:path arrowok="t" o:connecttype="custom" o:connectlocs="111,24;0,36;26,7;106,0;111,24;111,24" o:connectangles="0,0,0,0,0,0"/>
                </v:shape>
                <v:shape id="Freeform 4231" o:spid="_x0000_s2810" style="position:absolute;left:5857;top:1942;width:111;height:36;visibility:visible;mso-wrap-style:square;v-text-anchor:top" coordsize="1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OFtMUA&#10;AADdAAAADwAAAGRycy9kb3ducmV2LnhtbESPQWvCQBSE7wX/w/IEb3WjaJHUVUQRvBpr0dsj+5pN&#10;m30bsmtM/PVuodDjMDPfMMt1ZyvRUuNLxwom4wQEce50yYWCj9P+dQHCB2SNlWNS0JOH9WrwssRU&#10;uzsfqc1CISKEfYoKTAh1KqXPDVn0Y1cTR+/LNRZDlE0hdYP3CLeVnCbJm7RYclwwWNPWUP6T3ayC&#10;gzyb7Lvlz11/O18em1m/c9etUqNht3kHEagL/+G/9kErmE0Wc/h9E5+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4W0xQAAAN0AAAAPAAAAAAAAAAAAAAAAAJgCAABkcnMv&#10;ZG93bnJldi54bWxQSwUGAAAAAAQABAD1AAAAigMAAAAA&#10;" path="m111,24l,36,26,7,106,r5,24l111,24xe" fillcolor="#ae2e00" stroked="f">
                  <v:path arrowok="t" o:connecttype="custom" o:connectlocs="111,24;0,36;26,7;106,0;111,24;111,24" o:connectangles="0,0,0,0,0,0"/>
                </v:shape>
                <v:shape id="Freeform 4232" o:spid="_x0000_s2811" style="position:absolute;left:5864;top:1942;width:104;height:36;visibility:visible;mso-wrap-style:square;v-text-anchor:top" coordsize="1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dfcYA&#10;AADdAAAADwAAAGRycy9kb3ducmV2LnhtbESPQWvCQBSE74X+h+UVvNVNtBWbukopiF5a1BR6fWRf&#10;k6XZ90J21fTfdwXB4zAz3zCL1eBbdaI+OGED+TgDRVyJdVwb+CrXj3NQISJbbIXJwB8FWC3v7xZY&#10;WDnznk6HWKsE4VCggSbGrtA6VA15DGPpiJP3I73HmGRfa9vjOcF9qydZNtMeHaeFBjt6b6j6PRy9&#10;gfXWbfZTl3+/yOeu/HDPMilbMWb0MLy9goo0xFv42t5aA0/5fAaXN+k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JdfcYAAADdAAAADwAAAAAAAAAAAAAAAACYAgAAZHJz&#10;L2Rvd25yZXYueG1sUEsFBgAAAAAEAAQA9QAAAIsDAAAAAA==&#10;" path="m104,24l,36,19,7,99,r5,24l104,24xe" fillcolor="#b12e00" stroked="f">
                  <v:path arrowok="t" o:connecttype="custom" o:connectlocs="104,24;0,36;19,7;99,0;104,24;104,24" o:connectangles="0,0,0,0,0,0"/>
                </v:shape>
                <v:shape id="Freeform 4233" o:spid="_x0000_s2812" style="position:absolute;left:5864;top:1942;width:104;height:36;visibility:visible;mso-wrap-style:square;v-text-anchor:top" coordsize="1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xAwscA&#10;AADdAAAADwAAAGRycy9kb3ducmV2LnhtbESPzWvCQBTE74X+D8sreNON4kdIXUUUPw69aAu9vmaf&#10;SWj2bdhdY/SvdwtCj8PM/IaZLztTi5acrywrGA4SEMS51RUXCr4+t/0UhA/IGmvLpOBGHpaL15c5&#10;Ztpe+UjtKRQiQthnqKAMocmk9HlJBv3ANsTRO1tnMETpCqkdXiPc1HKUJFNpsOK4UGJD65Ly39PF&#10;KPhuP7aTfLzf/ezd/TzdFGaVhp1Svbdu9Q4iUBf+w8/2QSsYD9MZ/L2JT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QMLHAAAA3QAAAA8AAAAAAAAAAAAAAAAAmAIAAGRy&#10;cy9kb3ducmV2LnhtbFBLBQYAAAAABAAEAPUAAACMAwAAAAA=&#10;" path="m104,24l,36,19,7,92,r12,24l104,24xe" fillcolor="#b42f00" stroked="f">
                  <v:path arrowok="t" o:connecttype="custom" o:connectlocs="104,24;0,36;19,7;92,0;104,24;104,24" o:connectangles="0,0,0,0,0,0"/>
                </v:shape>
                <v:shape id="Freeform 4234" o:spid="_x0000_s2813" style="position:absolute;left:5864;top:1942;width:99;height:36;visibility:visible;mso-wrap-style:square;v-text-anchor:top" coordsize="9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gZ+8MA&#10;AADdAAAADwAAAGRycy9kb3ducmV2LnhtbERPz2vCMBS+D/wfwht4kZlWZJTaVOa6sYGn2bHzo3mm&#10;xealazKt/705DDx+fL+L7WR7cabRd44VpMsEBHHjdMdGwXf9/pSB8AFZY++YFFzJw7acPRSYa3fh&#10;LzofghExhH2OCtoQhlxK37Rk0S/dQBy5oxsthghHI/WIlxhue7lKkmdpsePY0OJAry01p8OfVVDL&#10;5GT29fSx2F0D/bxRtch+K6Xmj9PLBkSgKdzF/+5PrWCdZnFufBOfgC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gZ+8MAAADdAAAADwAAAAAAAAAAAAAAAACYAgAAZHJzL2Rv&#10;d25yZXYueG1sUEsFBgAAAAAEAAQA9QAAAIgDAAAAAA==&#10;" path="m99,24l,36,19,7,92,r7,24l99,24xe" fillcolor="#b72f00" stroked="f">
                  <v:path arrowok="t" o:connecttype="custom" o:connectlocs="99,24;0,36;19,7;92,0;99,24;99,24" o:connectangles="0,0,0,0,0,0"/>
                </v:shape>
                <v:shape id="Freeform 4235" o:spid="_x0000_s2814" style="position:absolute;left:5864;top:1942;width:99;height:36;visibility:visible;mso-wrap-style:square;v-text-anchor:top" coordsize="9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5XYsYA&#10;AADdAAAADwAAAGRycy9kb3ducmV2LnhtbESPT0sDMRTE74LfITyhN5tdK/2zbVpEaBFE0LaHHh+b&#10;52bZzUtI0nb77Y0geBxm5jfMajPYXlwoxNaxgnJcgCCunW65UXA8bB/nIGJC1tg7JgU3irBZ39+t&#10;sNLuyl902adGZAjHChWYlHwlZawNWYxj54mz9+2CxZRlaKQOeM1w28unophKiy3nBYOeXg3V3f5s&#10;FQydm364budn/tOcdrErJ+F9q9ToYXhZgkg0pP/wX/tNK3gu5wv4fZ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5XYsYAAADdAAAADwAAAAAAAAAAAAAAAACYAgAAZHJz&#10;L2Rvd25yZXYueG1sUEsFBgAAAAAEAAQA9QAAAIsDAAAAAA==&#10;" path="m99,24l,36,19,7,92,r7,24l99,24xe" fillcolor="#ba3000" stroked="f">
                  <v:path arrowok="t" o:connecttype="custom" o:connectlocs="99,24;0,36;19,7;92,0;99,24;99,24" o:connectangles="0,0,0,0,0,0"/>
                </v:shape>
                <v:shape id="Freeform 4236" o:spid="_x0000_s2815" style="position:absolute;left:5864;top:1942;width:99;height:36;visibility:visible;mso-wrap-style:square;v-text-anchor:top" coordsize="9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dccMA&#10;AADdAAAADwAAAGRycy9kb3ducmV2LnhtbERPz2vCMBS+D/Y/hDfwNtNOGdoZRWSCBw9bFdnx0Tyb&#10;0ualJFHrf28Owo4f3+/FarCduJIPjWMF+TgDQVw53XCt4HjYvs9AhIissXNMCu4UYLV8fVlgod2N&#10;f+laxlqkEA4FKjAx9oWUoTJkMYxdT5y4s/MWY4K+ltrjLYXbTn5k2ae02HBqMNjTxlDVlher4Mf8&#10;7fdtexpO35NzrPPyePFVq9TobVh/gYg0xH/x073TCqb5PO1Pb9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FdccMAAADdAAAADwAAAAAAAAAAAAAAAACYAgAAZHJzL2Rv&#10;d25yZXYueG1sUEsFBgAAAAAEAAQA9QAAAIgDAAAAAA==&#10;" path="m99,24l,36,19,7,92,r7,24l99,24xe" fillcolor="#bd3000" stroked="f">
                  <v:path arrowok="t" o:connecttype="custom" o:connectlocs="99,24;0,36;19,7;92,0;99,24;99,24" o:connectangles="0,0,0,0,0,0"/>
                </v:shape>
                <v:shape id="Freeform 4237" o:spid="_x0000_s2816" style="position:absolute;left:5864;top:1942;width:92;height:36;visibility:visible;mso-wrap-style:square;v-text-anchor:top" coordsize="9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TvMgA&#10;AADdAAAADwAAAGRycy9kb3ducmV2LnhtbESP3UoDMRSE7wXfIRzBG7HZFZF227SUQlWKlP4hXh42&#10;p9mlm5M1SdutT2+EgpfDzHzDjCadbcSJfKgdK8h7GQji0umajYLddv7YBxEissbGMSm4UIDJ+PZm&#10;hIV2Z17TaRONSBAOBSqoYmwLKUNZkcXQcy1x8vbOW4xJeiO1x3OC20Y+ZdmLtFhzWqiwpVlF5WFz&#10;tAoO02M5+HhYrF9X9Pa9/DHm03+tlLq/66ZDEJG6+B++tt+1gud8kMPfm/QE5Pg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YZO8yAAAAN0AAAAPAAAAAAAAAAAAAAAAAJgCAABk&#10;cnMvZG93bnJldi54bWxQSwUGAAAAAAQABAD1AAAAjQMAAAAA&#10;" path="m92,24l,36,19,7,92,r,24l92,24xe" fillcolor="#c03100" stroked="f">
                  <v:path arrowok="t" o:connecttype="custom" o:connectlocs="92,24;0,36;19,7;92,0;92,24;92,24" o:connectangles="0,0,0,0,0,0"/>
                </v:shape>
                <v:shape id="Freeform 4238" o:spid="_x0000_s2817" style="position:absolute;left:5864;top:1942;width:92;height:36;visibility:visible;mso-wrap-style:square;v-text-anchor:top" coordsize="9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XIMcA&#10;AADdAAAADwAAAGRycy9kb3ducmV2LnhtbESPQWvCQBSE70L/w/IKvYhulGJr6iqh0FZBKNVAr4/s&#10;axKafRt2V5P8e1cQPA4z8w2z2vSmEWdyvrasYDZNQBAXVtdcKsiPH5NXED4ga2wsk4KBPGzWD6MV&#10;ptp2/EPnQyhFhLBPUUEVQptK6YuKDPqpbYmj92edwRClK6V22EW4aeQ8SRbSYM1xocKW3isq/g8n&#10;o+Az/8p3g8t+++F7bF+ybXda7julnh777A1EoD7cw7f2Vit4ni3ncH0Tn4B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sFyDHAAAA3QAAAA8AAAAAAAAAAAAAAAAAmAIAAGRy&#10;cy9kb3ducmV2LnhtbFBLBQYAAAAABAAEAPUAAACMAwAAAAA=&#10;" path="m92,24l,36,19,7,92,r,24l92,24xe" fillcolor="#c33100" stroked="f">
                  <v:path arrowok="t" o:connecttype="custom" o:connectlocs="92,24;0,36;19,7;92,0;92,24;92,24" o:connectangles="0,0,0,0,0,0"/>
                </v:shape>
                <v:shape id="Freeform 4239" o:spid="_x0000_s2818" style="position:absolute;left:5864;top:1942;width:92;height:36;visibility:visible;mso-wrap-style:square;v-text-anchor:top" coordsize="9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9KMgA&#10;AADdAAAADwAAAGRycy9kb3ducmV2LnhtbESPW2vCQBCF3wv9D8sUfKsbL0iTupFWFAQfSq2VPg7Z&#10;yaVmZ2N2NfHfuwWhj4cz5ztz5ove1OJCrassKxgNIxDEmdUVFwr2X+vnFxDOI2usLZOCKzlYpI8P&#10;c0y07fiTLjtfiABhl6CC0vsmkdJlJRl0Q9sQBy+3rUEfZFtI3WIX4KaW4yiaSYMVh4YSG1qWlB13&#10;ZxPeOHbxfntYvf/oj0n+u13G34dTrNTgqX97BeGp9//H9/RGK5iO4gn8rQkIk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k/0oyAAAAN0AAAAPAAAAAAAAAAAAAAAAAJgCAABk&#10;cnMvZG93bnJldi54bWxQSwUGAAAAAAQABAD1AAAAjQMAAAAA&#10;" path="m92,24l,36,19,7,87,r5,24l92,24xe" fillcolor="#c63200" stroked="f">
                  <v:path arrowok="t" o:connecttype="custom" o:connectlocs="92,24;0,36;19,7;87,0;92,24;92,24" o:connectangles="0,0,0,0,0,0"/>
                </v:shape>
                <v:shape id="Freeform 4240" o:spid="_x0000_s2819" style="position:absolute;left:5864;top:1942;width:92;height:36;visibility:visible;mso-wrap-style:square;v-text-anchor:top" coordsize="9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X8cYA&#10;AADdAAAADwAAAGRycy9kb3ducmV2LnhtbESPT2sCMRTE74V+h/AKvdWsImJXo7TFhV6E+g/x9tw8&#10;dxc3L0uSavz2piD0OMzMb5jpPJpWXMj5xrKCfi8DQVxa3XClYLsp3sYgfEDW2FomBTfyMJ89P00x&#10;1/bKK7qsQyUShH2OCuoQulxKX9Zk0PdsR5y8k3UGQ5KuktrhNcFNKwdZNpIGG04LNXb0VVN5Xv8a&#10;BT/Fovjcx3Kx3LrBYbeJ7rA6OqVeX+LHBESgGP7Dj/a3VjDsvw/h7016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X8cYAAADdAAAADwAAAAAAAAAAAAAAAACYAgAAZHJz&#10;L2Rvd25yZXYueG1sUEsFBgAAAAAEAAQA9QAAAIsDAAAAAA==&#10;" path="m92,24l,36,19,7,87,r5,24l92,24xe" fillcolor="#c93200" stroked="f">
                  <v:path arrowok="t" o:connecttype="custom" o:connectlocs="92,24;0,36;19,7;87,0;92,24;92,24" o:connectangles="0,0,0,0,0,0"/>
                </v:shape>
                <v:shape id="Freeform 4241" o:spid="_x0000_s2820" style="position:absolute;left:5864;top:1942;width:87;height:36;visibility:visible;mso-wrap-style:square;v-text-anchor:top" coordsize="8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kbfcYA&#10;AADdAAAADwAAAGRycy9kb3ducmV2LnhtbESPQWvCQBSE74X+h+UJvYhuLLZomlWCWBA8aUuht5fs&#10;MxvMvk2zW5P++64geBxm5hsmWw+2ERfqfO1YwWyagCAuna65UvD58T5ZgPABWWPjmBT8kYf16vEh&#10;w1S7ng90OYZKRAj7FBWYENpUSl8asuinriWO3sl1FkOUXSV1h32E20Y+J8mrtFhzXDDY0sZQeT7+&#10;WgXj75735pyPC7P8ycttbU2Rfyn1NBryNxCBhnAP39o7rWA+W77A9U1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kbfcYAAADdAAAADwAAAAAAAAAAAAAAAACYAgAAZHJz&#10;L2Rvd25yZXYueG1sUEsFBgAAAAAEAAQA9QAAAIsDAAAAAA==&#10;" path="m87,24l,36,19,7,87,r,24l87,24xe" fillcolor="#cb3300" stroked="f">
                  <v:path arrowok="t" o:connecttype="custom" o:connectlocs="87,24;0,36;19,7;87,0;87,24;87,24" o:connectangles="0,0,0,0,0,0"/>
                </v:shape>
                <v:shape id="Freeform 4242" o:spid="_x0000_s2821" style="position:absolute;left:5832;top:1770;width:112;height:60;visibility:visible;mso-wrap-style:square;v-text-anchor:top" coordsize="1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J/8EA&#10;AADdAAAADwAAAGRycy9kb3ducmV2LnhtbESPzQrCMBCE74LvEFbwpqkiotUoKgjexJ+D3tZmbYvN&#10;pjZR69sbQfA4zMw3zHRem0I8qXK5ZQW9bgSCOLE651TB8bDujEA4j6yxsEwK3uRgPms2phhr++Id&#10;Pfc+FQHCLkYFmfdlLKVLMjLourYkDt7VVgZ9kFUqdYWvADeF7EfRUBrMOSxkWNIqo+S2fxgFG033&#10;5TYvUNJ48T7faHu/nK5KtVv1YgLCU+3/4V97oxUMeuMhfN+EJyB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dSf/BAAAA3QAAAA8AAAAAAAAAAAAAAAAAmAIAAGRycy9kb3du&#10;cmV2LnhtbFBLBQYAAAAABAAEAPUAAACGAwAAAAA=&#10;" path="m37,60r,l37,60,34,58r-2,l30,55,27,53,22,50r,-2l17,43,15,41,10,36,8,31,5,24,3,19,,12,,4,112,r,l112,r,2l112,4r,3l112,12r,5l112,21r-2,5l110,31r,2l110,38r-3,5l107,48r,2l107,53,37,60r,xe" fillcolor="#cb3300" stroked="f">
                  <v:path arrowok="t" o:connecttype="custom" o:connectlocs="37,60;37,60;37,60;34,58;32,58;30,55;27,53;22,50;22,48;17,43;15,41;10,36;8,31;5,24;3,19;0,12;0,4;112,0;112,0;112,0;112,2;112,4;112,7;112,12;112,17;112,21;110,26;110,31;110,33;110,38;107,43;107,48;107,50;107,53;37,60;37,60" o:connectangles="0,0,0,0,0,0,0,0,0,0,0,0,0,0,0,0,0,0,0,0,0,0,0,0,0,0,0,0,0,0,0,0,0,0,0,0"/>
                </v:shape>
                <v:shape id="Freeform 4243" o:spid="_x0000_s2822" style="position:absolute;left:5832;top:1770;width:112;height:60;visibility:visible;mso-wrap-style:square;v-text-anchor:top" coordsize="1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yP8cA&#10;AADdAAAADwAAAGRycy9kb3ducmV2LnhtbESP3WrCQBSE7wt9h+UUvKsbi78xq5RCxSAItS2Yu0P2&#10;NAnNng3ZNcY+fVcQvBxm5hsmWfemFh21rrKsYDSMQBDnVldcKPj6fH+eg3AeWWNtmRRcyMF69fiQ&#10;YKztmT+oO/hCBAi7GBWU3jexlC4vyaAb2oY4eD+2NeiDbAupWzwHuKnlSxRNpcGKw0KJDb2VlP8e&#10;TkYB+913Oj/qRZp3G/eXTrLZZp8pNXjqX5cgPPX+Hr61t1rBeLSYwfVNe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4Mj/HAAAA3QAAAA8AAAAAAAAAAAAAAAAAmAIAAGRy&#10;cy9kb3ducmV2LnhtbFBLBQYAAAAABAAEAPUAAACMAwAAAAA=&#10;" path="m37,60r,l37,60,34,58r-2,l30,55,27,53,22,50r,-2l17,43,15,41,10,36,8,31,5,24,3,19,,12,,4,112,r,l112,r,2l112,4r,3l112,12r,5l112,21r-2,5l110,31r,2l110,38r-3,5l107,48r,2l107,53,37,60r,xe" fillcolor="#cd3600" stroked="f">
                  <v:path arrowok="t" o:connecttype="custom" o:connectlocs="37,60;37,60;37,60;34,58;32,58;30,55;27,53;22,50;22,48;17,43;15,41;10,36;8,31;5,24;3,19;0,12;0,4;112,0;112,0;112,0;112,2;112,4;112,7;112,12;112,17;112,21;110,26;110,31;110,33;110,38;107,43;107,48;107,50;107,53;37,60;37,60" o:connectangles="0,0,0,0,0,0,0,0,0,0,0,0,0,0,0,0,0,0,0,0,0,0,0,0,0,0,0,0,0,0,0,0,0,0,0,0"/>
                </v:shape>
                <v:shape id="Freeform 4244" o:spid="_x0000_s2823" style="position:absolute;left:5840;top:1770;width:104;height:60;visibility:visible;mso-wrap-style:square;v-text-anchor:top" coordsize="1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hGecQA&#10;AADdAAAADwAAAGRycy9kb3ducmV2LnhtbERPS2vCQBC+F/wPywi91Y1SpEldRQRbUXqoD+hxmp0m&#10;0exsyI4a/fXdQ6HHj+89mXWuVhdqQ+XZwHCQgCLOva24MLDfLZ9eQAVBtlh7JgM3CjCb9h4mmFl/&#10;5U+6bKVQMYRDhgZKkSbTOuQlOQwD3xBH7se3DiXCttC2xWsMd7UeJclYO6w4NpTY0KKk/LQ9OwPN&#10;8XsTWFIr9/cDpd3X+OPwtjbmsd/NX0EJdfIv/nOvrIHnYRrnxjfxCe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IRnnEAAAA3QAAAA8AAAAAAAAAAAAAAAAAmAIAAGRycy9k&#10;b3ducmV2LnhtbFBLBQYAAAAABAAEAPUAAACJAwAAAAA=&#10;" path="m29,60r,l29,60,26,58r,l22,55r,-2l19,50,17,48,12,43r,-2l7,36,5,31,2,24r,-5l,12,,4,104,r,l104,r,2l104,4r-2,3l102,12r,5l102,21r,5l102,31r-3,2l99,38r-2,5l94,48r-2,2l92,53,29,60r,xe" fillcolor="#cf3900" stroked="f">
                  <v:path arrowok="t" o:connecttype="custom" o:connectlocs="29,60;29,60;29,60;26,58;26,58;22,55;22,53;19,50;17,48;12,43;12,41;7,36;5,31;2,24;2,19;0,12;0,4;104,0;104,0;104,0;104,2;104,4;102,7;102,12;102,17;102,21;102,26;102,31;99,33;99,38;97,43;94,48;92,50;92,53;29,60;29,60" o:connectangles="0,0,0,0,0,0,0,0,0,0,0,0,0,0,0,0,0,0,0,0,0,0,0,0,0,0,0,0,0,0,0,0,0,0,0,0"/>
                </v:shape>
                <v:shape id="Freeform 4245" o:spid="_x0000_s2824" style="position:absolute;left:5840;top:1770;width:104;height:60;visibility:visible;mso-wrap-style:square;v-text-anchor:top" coordsize="1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KSMgA&#10;AADdAAAADwAAAGRycy9kb3ducmV2LnhtbESPT2sCMRTE70K/Q3iF3jSriLirUUpLS6GH4h9Qb8/N&#10;c3ft5mVNoq7f3hSEHoeZ+Q0znbemFhdyvrKsoN9LQBDnVldcKFivPrpjED4ga6wtk4IbeZjPnjpT&#10;zLS98oIuy1CICGGfoYIyhCaT0uclGfQ92xBH72CdwRClK6R2eI1wU8tBkoykwYrjQokNvZWU/y7P&#10;RsEg3e42P5sqaUaL79N5eHp3+8+jUi/P7esERKA2/Icf7S+tYNhPU/h7E5+An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spIyAAAAN0AAAAPAAAAAAAAAAAAAAAAAJgCAABk&#10;cnMvZG93bnJldi54bWxQSwUGAAAAAAQABAD1AAAAjQMAAAAA&#10;" path="m29,60r,l29,60,26,58r,l22,55r,-2l19,50,17,48,12,43r,-2l7,36,5,31,2,24r,-5l,12,,4,104,r,l104,r,2l104,4r-2,3l102,12r,5l102,21r,5l102,31r-3,2l99,38r-2,5l94,48r-2,2l92,53,29,60r,xe" fillcolor="#d13d00" stroked="f">
                  <v:path arrowok="t" o:connecttype="custom" o:connectlocs="29,60;29,60;29,60;26,58;26,58;22,55;22,53;19,50;17,48;12,43;12,41;7,36;5,31;2,24;2,19;0,12;0,4;104,0;104,0;104,0;104,2;104,4;102,7;102,12;102,17;102,21;102,26;102,31;99,33;99,38;97,43;94,48;92,50;92,53;29,60;29,60" o:connectangles="0,0,0,0,0,0,0,0,0,0,0,0,0,0,0,0,0,0,0,0,0,0,0,0,0,0,0,0,0,0,0,0,0,0,0,0"/>
                </v:shape>
                <v:shape id="Freeform 4246" o:spid="_x0000_s2825" style="position:absolute;left:5840;top:1770;width:99;height:60;visibility:visible;mso-wrap-style:square;v-text-anchor:top" coordsize="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3cMAA&#10;AADdAAAADwAAAGRycy9kb3ducmV2LnhtbESPQWsCMRSE7wX/Q3hCb5rVLVK2RhFB2GtT8fzYPDeL&#10;m5d1EzX+e1Mo9DjMzDfMeptcL+40hs6zgsW8AEHceNNxq+D4c5h9gggR2WDvmRQ8KcB2M3lbY2X8&#10;g7/prmMrMoRDhQpsjEMlZWgsOQxzPxBn7+xHhzHLsZVmxEeGu14ui2IlHXacFywOtLfUXPTNKTCF&#10;TcO1jqVO9fFcnla6L1ut1Ps07b5ARErxP/zXro2Cj4yE3zf5Cc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L3cMAAAADdAAAADwAAAAAAAAAAAAAAAACYAgAAZHJzL2Rvd25y&#10;ZXYueG1sUEsFBgAAAAAEAAQA9QAAAIUDAAAAAA==&#10;" path="m29,60r,l29,60,26,58r,l22,55r,-2l19,50,17,48,12,43r,-2l7,36,5,31,2,24r,-5l,12,,4,99,r,l99,r,2l99,4r,3l99,12r,5l99,21r,5l99,31r-2,2l97,38r,5l94,48r-2,2l92,53,29,60r,xe" fillcolor="#d34000" stroked="f">
                  <v:path arrowok="t" o:connecttype="custom" o:connectlocs="29,60;29,60;29,60;26,58;26,58;22,55;22,53;19,50;17,48;12,43;12,41;7,36;5,31;2,24;2,19;0,12;0,4;99,0;99,0;99,0;99,2;99,4;99,7;99,12;99,17;99,21;99,26;99,31;97,33;97,38;97,43;94,48;92,50;92,53;29,60;29,60" o:connectangles="0,0,0,0,0,0,0,0,0,0,0,0,0,0,0,0,0,0,0,0,0,0,0,0,0,0,0,0,0,0,0,0,0,0,0,0"/>
                </v:shape>
                <v:shape id="Freeform 4247" o:spid="_x0000_s2826" style="position:absolute;left:5840;top:1770;width:99;height:60;visibility:visible;mso-wrap-style:square;v-text-anchor:top" coordsize="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a2ccA&#10;AADdAAAADwAAAGRycy9kb3ducmV2LnhtbESPT2vCQBTE70K/w/IKvYhu/FOR6CaU0kIvrVQ96O2R&#10;fc0Gs29DdhtjP31XEDwOM/MbZp33thYdtb5yrGAyTkAQF05XXCrY795HSxA+IGusHZOCC3nIs4fB&#10;GlPtzvxN3TaUIkLYp6jAhNCkUvrCkEU/dg1x9H5cazFE2ZZSt3iOcFvLaZIspMWK44LBhl4NFaft&#10;r1VQOvwy+3Cy3Wb2Z4Zvn8clH56VenrsX1YgAvXhHr61P7SC+TSZwPVNf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FmtnHAAAA3QAAAA8AAAAAAAAAAAAAAAAAmAIAAGRy&#10;cy9kb3ducmV2LnhtbFBLBQYAAAAABAAEAPUAAACMAwAAAAA=&#10;" path="m29,60r,l29,60,26,58r,l22,55r,-2l19,50,17,48,12,43r,-2l7,36,5,31,2,24r,-5l,12,,4,99,,97,r,l97,2r,2l97,7r,5l97,17r,4l94,26r,5l94,33r,5l92,43r,5l92,50r,3l29,60r,xe" fillcolor="#d54400" stroked="f">
                  <v:path arrowok="t" o:connecttype="custom" o:connectlocs="29,60;29,60;29,60;26,58;26,58;22,55;22,53;19,50;17,48;12,43;12,41;7,36;5,31;2,24;2,19;0,12;0,4;99,0;97,0;97,0;97,2;97,4;97,7;97,12;97,17;97,21;94,26;94,31;94,33;94,38;92,43;92,48;92,50;92,53;29,60;29,60" o:connectangles="0,0,0,0,0,0,0,0,0,0,0,0,0,0,0,0,0,0,0,0,0,0,0,0,0,0,0,0,0,0,0,0,0,0,0,0"/>
                </v:shape>
                <v:shape id="Freeform 4248" o:spid="_x0000_s2827" style="position:absolute;left:5840;top:1770;width:99;height:60;visibility:visible;mso-wrap-style:square;v-text-anchor:top" coordsize="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x8gA&#10;AADdAAAADwAAAGRycy9kb3ducmV2LnhtbESPQUsDMRSE7wX/Q3iCtzbp0qqsTYsIhXoo2lURb4/N&#10;c7N087Js0u7WX98UCh6HmfmGWawG14gjdaH2rGE6USCIS29qrjR8fqzHjyBCRDbYeCYNJwqwWt6M&#10;Fpgb3/OOjkWsRIJwyFGDjbHNpQylJYdh4lvi5P36zmFMsquk6bBPcNfITKl76bDmtGCxpRdL5b44&#10;OA0PP7v3KRXz/envVQ22/14ftm9fWt/dDs9PICIN8T98bW+MhlmmMri8SU9AL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d0DHyAAAAN0AAAAPAAAAAAAAAAAAAAAAAJgCAABk&#10;cnMvZG93bnJldi54bWxQSwUGAAAAAAQABAD1AAAAjQMAAAAA&#10;" path="m29,60r,l29,60,26,58r,l22,55r,-2l19,50,17,48,12,43r,-2l7,36,5,31,2,24r,-5l,12,,4,99,,97,r,l97,2r,2l97,7r,5l97,17r,4l94,26r,5l94,33r,5l92,43r,5l92,50r,3l29,60r,xe" fillcolor="#d74700" stroked="f">
                  <v:path arrowok="t" o:connecttype="custom" o:connectlocs="29,60;29,60;29,60;26,58;26,58;22,55;22,53;19,50;17,48;12,43;12,41;7,36;5,31;2,24;2,19;0,12;0,4;99,0;97,0;97,0;97,2;97,4;97,7;97,12;97,17;97,21;94,26;94,31;94,33;94,38;92,43;92,48;92,50;92,53;29,60;29,60" o:connectangles="0,0,0,0,0,0,0,0,0,0,0,0,0,0,0,0,0,0,0,0,0,0,0,0,0,0,0,0,0,0,0,0,0,0,0,0"/>
                </v:shape>
                <v:shape id="Freeform 4249" o:spid="_x0000_s2828" style="position:absolute;left:5840;top:1770;width:99;height:60;visibility:visible;mso-wrap-style:square;v-text-anchor:top" coordsize="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zj6cYA&#10;AADdAAAADwAAAGRycy9kb3ducmV2LnhtbESPT2vCQBTE70K/w/IKvdWNVqVNsxERpD2V+Ifi8ZF9&#10;ZqPZtyG7Nem37woFj8PM/IbJloNtxJU6XztWMBknIIhLp2uuFBz2m+dXED4ga2wck4Jf8rDMH0YZ&#10;ptr1vKXrLlQiQtinqMCE0KZS+tKQRT92LXH0Tq6zGKLsKqk77CPcNnKaJAtpsea4YLCltaHysvux&#10;CupjZc4fs8LMi8Mbyf67OH4NK6WeHofVO4hAQ7iH/9ufWsFsmrzA7U1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zj6cYAAADdAAAADwAAAAAAAAAAAAAAAACYAgAAZHJz&#10;L2Rvd25yZXYueG1sUEsFBgAAAAAEAAQA9QAAAIsDAAAAAA==&#10;" path="m36,60r-2,l34,60,31,58r,l26,55,24,53,22,50,19,48,17,43,12,41,9,36,7,31,2,24r,-5l,12,,4,99,,97,r,l97,2r,2l97,7r,5l97,17r,4l94,26r,5l94,33r,5l92,43r,5l92,50r,3l36,60r,xe" fillcolor="#d94b00" stroked="f">
                  <v:path arrowok="t" o:connecttype="custom" o:connectlocs="36,60;34,60;34,60;31,58;31,58;26,55;24,53;22,50;19,48;17,43;12,41;9,36;7,31;2,24;2,19;0,12;0,4;99,0;97,0;97,0;97,2;97,4;97,7;97,12;97,17;97,21;94,26;94,31;94,33;94,38;92,43;92,48;92,50;92,53;36,60;36,60" o:connectangles="0,0,0,0,0,0,0,0,0,0,0,0,0,0,0,0,0,0,0,0,0,0,0,0,0,0,0,0,0,0,0,0,0,0,0,0"/>
                </v:shape>
                <v:shape id="Freeform 4250" o:spid="_x0000_s2829" style="position:absolute;left:5845;top:1770;width:94;height:60;visibility:visible;mso-wrap-style:square;v-text-anchor:top" coordsize="9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64sUA&#10;AADdAAAADwAAAGRycy9kb3ducmV2LnhtbESPzWoCMRSF94LvEK7QnWYUqzI1ikoL3bhQS+nyMrlO&#10;hpncjJOoY5/eCILLw/n5OPNlaytxocYXjhUMBwkI4szpgnMFP4ev/gyED8gaK8ek4EYelotuZ46p&#10;dlfe0WUfchFH2KeowIRQp1L6zJBFP3A1cfSOrrEYomxyqRu8xnFbyVGSTKTFgiPBYE0bQ1m5P9sI&#10;mZrh6lae3tdHa3+35X/4nP1ppd567eoDRKA2vMLP9rdWMB4lY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HrixQAAAN0AAAAPAAAAAAAAAAAAAAAAAJgCAABkcnMv&#10;ZG93bnJldi54bWxQSwUGAAAAAAQABAD1AAAAigMAAAAA&#10;" path="m31,60r-2,l29,60,26,58r,l24,55,21,53,19,50,17,48,14,43,12,41,9,36,7,31,4,24,2,19,,12,,4,94,,92,r,l92,2r,2l92,7r,5l92,17r,4l89,26r,5l89,33r,5l87,43r,5l87,50r,3l31,60r,xe" fillcolor="#db4e00" stroked="f">
                  <v:path arrowok="t" o:connecttype="custom" o:connectlocs="31,60;29,60;29,60;26,58;26,58;24,55;21,53;19,50;17,48;14,43;12,41;9,36;7,31;4,24;2,19;0,12;0,4;94,0;92,0;92,0;92,2;92,4;92,7;92,12;92,17;92,21;89,26;89,31;89,33;89,38;87,43;87,48;87,50;87,53;31,60;31,60" o:connectangles="0,0,0,0,0,0,0,0,0,0,0,0,0,0,0,0,0,0,0,0,0,0,0,0,0,0,0,0,0,0,0,0,0,0,0,0"/>
                </v:shape>
                <v:shape id="Freeform 4251" o:spid="_x0000_s2830" style="position:absolute;left:5845;top:1770;width:87;height:60;visibility:visible;mso-wrap-style:square;v-text-anchor:top" coordsize="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c1cQA&#10;AADdAAAADwAAAGRycy9kb3ducmV2LnhtbESPQWvCQBSE74X+h+UVems2tbFIdJVSELwoRAt6fGSf&#10;2WD2bZpdY/z3riB4HGbmG2a2GGwjeup87VjBZ5KCIC6drrlS8LdbfkxA+ICssXFMCq7kYTF/fZlh&#10;rt2FC+q3oRIRwj5HBSaENpfSl4Ys+sS1xNE7us5iiLKrpO7wEuG2kaM0/ZYWa44LBlv6NVSetmer&#10;oM8Oe14WVfPf1ib0maevdbFR6v1t+JmCCDSEZ/jRXmkF2Sgdw/1Nf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I3NXEAAAA3QAAAA8AAAAAAAAAAAAAAAAAmAIAAGRycy9k&#10;b3ducmV2LnhtbFBLBQYAAAAABAAEAPUAAACJAwAAAAA=&#10;" path="m31,60r-2,l29,60,26,58r,l24,55,21,53,19,50,17,48,14,43,12,41,9,36,7,31,4,24,2,19,,12,,4,87,r,l87,r,2l87,4r,3l87,12r,5l87,21r,5l87,31r,2l87,38r-3,5l84,48r-2,2l80,53,31,60r,xe" fillcolor="#dd5100" stroked="f">
                  <v:path arrowok="t" o:connecttype="custom" o:connectlocs="31,60;29,60;29,60;26,58;26,58;24,55;21,53;19,50;17,48;14,43;12,41;9,36;7,31;4,24;2,19;0,12;0,4;87,0;87,0;87,0;87,2;87,4;87,7;87,12;87,17;87,21;87,26;87,31;87,33;87,38;84,43;84,48;82,50;80,53;31,60;31,60" o:connectangles="0,0,0,0,0,0,0,0,0,0,0,0,0,0,0,0,0,0,0,0,0,0,0,0,0,0,0,0,0,0,0,0,0,0,0,0"/>
                </v:shape>
                <v:shape id="Freeform 4252" o:spid="_x0000_s2831" style="position:absolute;left:5845;top:1770;width:87;height:60;visibility:visible;mso-wrap-style:square;v-text-anchor:top" coordsize="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OHsYA&#10;AADdAAAADwAAAGRycy9kb3ducmV2LnhtbESPUUsDMRCE34X+h7CCL9ImPfS016alWAQfFLH1ByyX&#10;7d3hZXNctm3890YQfBxm5htmtUm+V2caYxfYwnxmQBHXwXXcWPg8PE8fQUVBdtgHJgvfFGGznlyt&#10;sHLhwh903kujMoRjhRZakaHSOtYteYyzMBBn7xhGj5Ll2Gg34iXDfa8LY0rtseO80OJATy3VX/uT&#10;txDKtLiV+4e0283fjbwWb9tYL6y9uU7bJSihJP/hv/aLs3BXmBJ+3+Qno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vOHsYAAADdAAAADwAAAAAAAAAAAAAAAACYAgAAZHJz&#10;L2Rvd25yZXYueG1sUEsFBgAAAAAEAAQA9QAAAIsDAAAAAA==&#10;" path="m31,60r-2,l29,60,26,58r,l24,55,21,53,19,50,17,48,14,43,12,41,9,36,7,31,4,24,2,19,,12,,4,87,r,l87,r,2l87,4,84,7r,5l84,17r,4l84,26r,5l84,33r,5l82,43r,5l80,50r,3l31,60r,xe" fillcolor="#df5500" stroked="f">
                  <v:path arrowok="t" o:connecttype="custom" o:connectlocs="31,60;29,60;29,60;26,58;26,58;24,55;21,53;19,50;17,48;14,43;12,41;9,36;7,31;4,24;2,19;0,12;0,4;87,0;87,0;87,0;87,2;87,4;84,7;84,12;84,17;84,21;84,26;84,31;84,33;84,38;82,43;82,48;80,50;80,53;31,60;31,60" o:connectangles="0,0,0,0,0,0,0,0,0,0,0,0,0,0,0,0,0,0,0,0,0,0,0,0,0,0,0,0,0,0,0,0,0,0,0,0"/>
                </v:shape>
                <v:shape id="Freeform 4253" o:spid="_x0000_s2832" style="position:absolute;left:5845;top:1770;width:87;height:60;visibility:visible;mso-wrap-style:square;v-text-anchor:top" coordsize="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NLPcgA&#10;AADdAAAADwAAAGRycy9kb3ducmV2LnhtbESP3UrDQBSE7wXfYTmCd3ZjlCqxm5Aq/kALktbeH7PH&#10;bGz2bMiuafTpXaHg5TAz3zCLYrKdGGnwrWMFl7MEBHHtdMuNgrft48UtCB+QNXaOScE3eSjy05MF&#10;ZtoduKJxExoRIewzVGBC6DMpfW3Iop+5njh6H26wGKIcGqkHPES47WSaJHNpseW4YLCne0P1fvNl&#10;FWxfd93nc/Xws15erfp3u3sqW5MqdX42lXcgAk3hP3xsv2gF12lyA39v4hOQ+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U0s9yAAAAN0AAAAPAAAAAAAAAAAAAAAAAJgCAABk&#10;cnMvZG93bnJldi54bWxQSwUGAAAAAAQABAD1AAAAjQMAAAAA&#10;" path="m31,60r-2,l29,60,26,58r,l24,55,21,53,19,50,17,48,14,43,12,41,9,36,7,31,4,24,2,19,,12,,4,87,r,l87,r,2l87,4,84,7r,5l84,17r,4l84,26r,5l84,33r,5l82,43r,5l80,50r,3l31,60r,xe" fillcolor="#e15800" stroked="f">
                  <v:path arrowok="t" o:connecttype="custom" o:connectlocs="31,60;29,60;29,60;26,58;26,58;24,55;21,53;19,50;17,48;14,43;12,41;9,36;7,31;4,24;2,19;0,12;0,4;87,0;87,0;87,0;87,2;87,4;84,7;84,12;84,17;84,21;84,26;84,31;84,33;84,38;82,43;82,48;80,50;80,53;31,60;31,60" o:connectangles="0,0,0,0,0,0,0,0,0,0,0,0,0,0,0,0,0,0,0,0,0,0,0,0,0,0,0,0,0,0,0,0,0,0,0,0"/>
                </v:shape>
                <v:shape id="Freeform 4254" o:spid="_x0000_s2833" style="position:absolute;left:5845;top:1770;width:87;height:60;visibility:visible;mso-wrap-style:square;v-text-anchor:top" coordsize="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AnMIA&#10;AADdAAAADwAAAGRycy9kb3ducmV2LnhtbERP3WrCMBS+H/gO4QjeranSTalGEWEy2FW7PsChOWur&#10;zUlosrbu6ZeLwS4/vv/DaTa9GGnwnWUF6yQFQVxb3XGjoPp8e96B8AFZY2+ZFDzIw+m4eDpgru3E&#10;BY1laEQMYZ+jgjYEl0vp65YM+sQ64sh92cFgiHBopB5wiuGml5s0fZUGO44NLTq6tFTfy2+jwBcv&#10;N/eTjdtxm4WdrKYrfbirUqvlfN6DCDSHf/Gf+10ryDZpnBvfxCc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ZsCcwgAAAN0AAAAPAAAAAAAAAAAAAAAAAJgCAABkcnMvZG93&#10;bnJldi54bWxQSwUGAAAAAAQABAD1AAAAhwMAAAAA&#10;" path="m31,60r-2,l29,60,26,58r,l24,55,21,53,19,50,17,48,14,43,12,41,9,36,7,31,4,24,2,19,,12,,4,87,r,l87,r,2l87,4,84,7r,5l84,17r,4l84,26r,5l84,33r,5l82,43r,5l80,50r,3l31,60r,xe" fillcolor="#e35c00" stroked="f">
                  <v:path arrowok="t" o:connecttype="custom" o:connectlocs="31,60;29,60;29,60;26,58;26,58;24,55;21,53;19,50;17,48;14,43;12,41;9,36;7,31;4,24;2,19;0,12;0,4;87,0;87,0;87,0;87,2;87,4;84,7;84,12;84,17;84,21;84,26;84,31;84,33;84,38;82,43;82,48;80,50;80,53;31,60;31,60" o:connectangles="0,0,0,0,0,0,0,0,0,0,0,0,0,0,0,0,0,0,0,0,0,0,0,0,0,0,0,0,0,0,0,0,0,0,0,0"/>
                </v:shape>
                <v:shape id="Freeform 4255" o:spid="_x0000_s2834" style="position:absolute;left:5845;top:1770;width:87;height:60;visibility:visible;mso-wrap-style:square;v-text-anchor:top" coordsize="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6YsUA&#10;AADdAAAADwAAAGRycy9kb3ducmV2LnhtbESPQUsDMRSE74L/ITzBS2mzW6To2nQRoSgIllah1+fm&#10;mawmL8smtvHfm0LB4zAz3zDLNnsnDjTGPrCCelaBIO6C7tkoeH9bT29BxISs0QUmBb8UoV1dXiyx&#10;0eHIWzrskhEFwrFBBTaloZEydpY8xlkYiIv3GUaPqcjRSD3iscC9k/OqWkiPPZcFiwM9Wuq+dz9e&#10;weJ1kl3n+ONrY16MdbSv1/lJqeur/HAPIlFO/+Fz+1kruJlXd3B6U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7pixQAAAN0AAAAPAAAAAAAAAAAAAAAAAJgCAABkcnMv&#10;ZG93bnJldi54bWxQSwUGAAAAAAQABAD1AAAAigMAAAAA&#10;" path="m31,60r-2,l29,60,26,58r,l24,55,21,53,19,50,17,48,14,43,12,41,9,36,7,31,4,24,2,19,,12,,4,87,r,l87,r,2l87,4,84,7r,5l84,17r,4l84,26r,5l84,33r,5l82,43r,5l80,50r,3l31,60r,xe" fillcolor="#e55f00" stroked="f">
                  <v:path arrowok="t" o:connecttype="custom" o:connectlocs="31,60;29,60;29,60;26,58;26,58;24,55;21,53;19,50;17,48;14,43;12,41;9,36;7,31;4,24;2,19;0,12;0,4;87,0;87,0;87,0;87,2;87,4;84,7;84,12;84,17;84,21;84,26;84,31;84,33;84,38;82,43;82,48;80,50;80,53;31,60;31,60" o:connectangles="0,0,0,0,0,0,0,0,0,0,0,0,0,0,0,0,0,0,0,0,0,0,0,0,0,0,0,0,0,0,0,0,0,0,0,0"/>
                </v:shape>
                <v:shape id="Freeform 4256" o:spid="_x0000_s2835" style="position:absolute;left:5852;top:1770;width:75;height:60;visibility:visible;mso-wrap-style:square;v-text-anchor:top" coordsize="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b8sAA&#10;AADdAAAADwAAAGRycy9kb3ducmV2LnhtbERPTUsDMRC9C/0PYQRvNtsiWrZNi1QUb2Jb9jxspsnq&#10;ZrIkY3f7781B8Ph435vdFHp1oZS7yAYW8woUcRttx87A6fh6vwKVBdliH5kMXCnDbju72WBt48if&#10;dDmIUyWEc40GvMhQa51bTwHzPA7EhTvHFFAKTE7bhGMJD71eVtWjDthxafA40N5T+334CQaaU/iS&#10;HJ7Sx9is3FX7Rl7cmzF3t9PzGpTQJP/iP/e7NfCwXJT95U15Anr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Eb8sAAAADdAAAADwAAAAAAAAAAAAAAAACYAgAAZHJzL2Rvd25y&#10;ZXYueG1sUEsFBgAAAAAEAAQA9QAAAIUDAAAAAA==&#10;" path="m24,60r-2,l22,60r,-2l19,58r,-3l17,53,14,50r,-2l12,43,10,41,7,36,5,31r,-7l2,19,,12,,4,73,r,l73,r,2l73,4r,3l73,12r,5l75,21r,5l75,31r,2l75,38r,5l75,48r-2,2l73,53,24,60r,xe" fillcolor="#e76300" stroked="f">
                  <v:path arrowok="t" o:connecttype="custom" o:connectlocs="24,60;22,60;22,60;22,58;19,58;19,55;17,53;14,50;14,48;12,43;10,41;7,36;5,31;5,24;2,19;0,12;0,4;73,0;73,0;73,0;73,2;73,4;73,7;73,12;73,17;75,21;75,26;75,31;75,33;75,38;75,43;75,48;73,50;73,53;24,60;24,60" o:connectangles="0,0,0,0,0,0,0,0,0,0,0,0,0,0,0,0,0,0,0,0,0,0,0,0,0,0,0,0,0,0,0,0,0,0,0,0"/>
                </v:shape>
                <v:shape id="Freeform 4257" o:spid="_x0000_s2836" style="position:absolute;left:5852;top:1770;width:75;height:60;visibility:visible;mso-wrap-style:square;v-text-anchor:top" coordsize="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O38MA&#10;AADdAAAADwAAAGRycy9kb3ducmV2LnhtbESPT4vCMBTE7wt+h/AEL4umFVGpRlkWFjwJ/rs/m2dT&#10;bF5qk7XttzfCwh6HmfkNs952thJPanzpWEE6SUAQ506XXCg4n37GSxA+IGusHJOCnjxsN4OPNWba&#10;tXyg5zEUIkLYZ6jAhFBnUvrckEU/cTVx9G6usRiibAqpG2wj3FZymiRzabHkuGCwpm9D+f34axV8&#10;1r2Zl/2i3dHDXfat06drEpQaDbuvFYhAXfgP/7V3WsFsmqbwfhOf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UO38MAAADdAAAADwAAAAAAAAAAAAAAAACYAgAAZHJzL2Rv&#10;d25yZXYueG1sUEsFBgAAAAAEAAQA9QAAAIgDAAAAAA==&#10;" path="m24,60r-2,l22,60r,-2l19,58r,-3l17,53,14,50r,-2l12,43,10,41,7,36,5,31r,-7l2,19,,12,,4,73,r,l73,r,2l73,4r,3l73,12r,5l75,21r,5l75,31r,2l75,38r,5l75,48r-2,2l73,53,24,60r,xe" fillcolor="#e96600" stroked="f">
                  <v:path arrowok="t" o:connecttype="custom" o:connectlocs="24,60;22,60;22,60;22,58;19,58;19,55;17,53;14,50;14,48;12,43;10,41;7,36;5,31;5,24;2,19;0,12;0,4;73,0;73,0;73,0;73,2;73,4;73,7;73,12;73,17;75,21;75,26;75,31;75,33;75,38;75,43;75,48;73,50;73,53;24,60;24,60" o:connectangles="0,0,0,0,0,0,0,0,0,0,0,0,0,0,0,0,0,0,0,0,0,0,0,0,0,0,0,0,0,0,0,0,0,0,0,0"/>
                </v:shape>
                <v:shape id="Freeform 4258" o:spid="_x0000_s2837" style="position:absolute;left:5852;top:1770;width:73;height:60;visibility:visible;mso-wrap-style:square;v-text-anchor:top" coordsize="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YSq8YA&#10;AADdAAAADwAAAGRycy9kb3ducmV2LnhtbESP3WrCQBSE7wu+w3IE7+omQUqMruIPhVJLqcYHOGSP&#10;STB7NmS3MX17VxB6OczMN8xyPZhG9NS52rKCeBqBIC6srrlUcM7fX1MQziNrbCyTgj9ysF6NXpaY&#10;aXvjI/UnX4oAYZehgsr7NpPSFRUZdFPbEgfvYjuDPsiulLrDW4CbRiZR9CYN1hwWKmxpV1FxPf0a&#10;Bd+f6WU37/ea8kP8tY02efoj90pNxsNmAcLT4P/Dz/aHVjBL4gQeb8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YSq8YAAADdAAAADwAAAAAAAAAAAAAAAACYAgAAZHJz&#10;L2Rvd25yZXYueG1sUEsFBgAAAAAEAAQA9QAAAIsDAAAAAA==&#10;" path="m24,60r-2,l22,60r,-2l19,58r,-5l17,50,14,48r,-2l12,41,10,38,7,33,5,29r,-8l2,17,,9,,4,73,r,l73,r,2l73,4r,3l73,12r,5l73,21r-3,5l70,31r,2l70,38r-2,5l68,48r,2l68,53,24,60r,xe" fillcolor="#eb6900" stroked="f">
                  <v:path arrowok="t" o:connecttype="custom" o:connectlocs="24,60;22,60;22,60;22,58;19,58;19,53;17,50;14,48;14,46;12,41;10,38;7,33;5,29;5,21;2,17;0,9;0,4;73,0;73,0;73,0;73,2;73,4;73,7;73,12;73,17;73,21;70,26;70,31;70,33;70,38;68,43;68,48;68,50;68,53;24,60;24,60" o:connectangles="0,0,0,0,0,0,0,0,0,0,0,0,0,0,0,0,0,0,0,0,0,0,0,0,0,0,0,0,0,0,0,0,0,0,0,0"/>
                </v:shape>
                <v:shape id="Freeform 4259" o:spid="_x0000_s2838" style="position:absolute;left:5852;top:1770;width:73;height:60;visibility:visible;mso-wrap-style:square;v-text-anchor:top" coordsize="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ioMYA&#10;AADdAAAADwAAAGRycy9kb3ducmV2LnhtbESP0WrCQBRE3wX/YbkFX0KzMW1FUldRQWhLH2z0Ay7Z&#10;22xo9m7Irib+fbdQ8HGYmTPMajPaVlyp941jBfM0A0FcOd1wreB8OjwuQfiArLF1TApu5GGznk5W&#10;WGg38Bddy1CLCGFfoAITQldI6StDFn3qOuLofbveYoiyr6XucYhw28o8yxbSYsNxwWBHe0PVT3mx&#10;Ct63H8skcQvjcxxfjp3ftcfPnVKzh3H7CiLQGO7h//abVvCcz5/g7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RioMYAAADdAAAADwAAAAAAAAAAAAAAAACYAgAAZHJz&#10;L2Rvd25yZXYueG1sUEsFBgAAAAAEAAQA9QAAAIsDAAAAAA==&#10;" path="m24,60r-2,l22,60r,-2l19,58r,-5l17,50,14,48r,-2l12,41,10,38,7,33,5,29r,-8l2,17,,9,,4,73,r,l73,r,2l73,4r,3l73,12r,5l73,21r-3,5l70,31r,2l70,38r-2,5l68,48r,2l68,53,24,60r,xe" fillcolor="#ed6d00" stroked="f">
                  <v:path arrowok="t" o:connecttype="custom" o:connectlocs="24,60;22,60;22,60;22,58;19,58;19,53;17,50;14,48;14,46;12,41;10,38;7,33;5,29;5,21;2,17;0,9;0,4;73,0;73,0;73,0;73,2;73,4;73,7;73,12;73,17;73,21;70,26;70,31;70,33;70,38;68,43;68,48;68,50;68,53;24,60;24,60" o:connectangles="0,0,0,0,0,0,0,0,0,0,0,0,0,0,0,0,0,0,0,0,0,0,0,0,0,0,0,0,0,0,0,0,0,0,0,0"/>
                </v:shape>
                <v:shape id="Freeform 4260" o:spid="_x0000_s2839" style="position:absolute;left:5852;top:1770;width:73;height:60;visibility:visible;mso-wrap-style:square;v-text-anchor:top" coordsize="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8l8YA&#10;AADdAAAADwAAAGRycy9kb3ducmV2LnhtbESPQWvCQBSE7wX/w/IKvZS6MUjR6Co2YCleilpBb4/s&#10;MxuafRuyq4n/3hUKPQ4z8w0zX/a2FldqfeVYwWiYgCAunK64VPCzX79NQPiArLF2TApu5GG5GDzN&#10;MdOu4y1dd6EUEcI+QwUmhCaT0heGLPqha4ijd3atxRBlW0rdYhfhtpZpkrxLixXHBYMN5YaK393F&#10;KviUJj/g8TXtph/ry/dmesqtPCn18tyvZiAC9eE//Nf+0grG6WgMjzfx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g8l8YAAADdAAAADwAAAAAAAAAAAAAAAACYAgAAZHJz&#10;L2Rvd25yZXYueG1sUEsFBgAAAAAEAAQA9QAAAIsDAAAAAA==&#10;" path="m24,60r-2,l22,60r,-2l19,58r,-5l17,50,14,48r,-2l12,41,10,38,7,33,5,29r,-8l2,17,,9,,4,73,r,l73,r,2l73,4r,3l73,12r,5l73,21r-3,5l70,31r,2l70,38r-2,5l68,48r,2l68,53,24,60r,xe" fillcolor="#ef7000" stroked="f">
                  <v:path arrowok="t" o:connecttype="custom" o:connectlocs="24,60;22,60;22,60;22,58;19,58;19,53;17,50;14,48;14,46;12,41;10,38;7,33;5,29;5,21;2,17;0,9;0,4;73,0;73,0;73,0;73,2;73,4;73,7;73,12;73,17;73,21;70,26;70,31;70,33;70,38;68,43;68,48;68,50;68,53;24,60;24,60" o:connectangles="0,0,0,0,0,0,0,0,0,0,0,0,0,0,0,0,0,0,0,0,0,0,0,0,0,0,0,0,0,0,0,0,0,0,0,0"/>
                </v:shape>
              </v:group>
              <v:group id="Group 4261" o:spid="_x0000_s2840" style="position:absolute;left:5973;top:1755;width:577;height:2498" coordorigin="5733,1515" coordsize="577,2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619McAAADdAAAADwAAAGRycy9kb3ducmV2LnhtbESPQWvCQBSE7wX/w/KE&#10;3ppNbFMkZhURKx5CoSqU3h7ZZxLMvg3ZbRL/fbdQ6HGYmW+YfDOZVgzUu8aygiSKQRCXVjdcKbic&#10;356WIJxH1thaJgV3crBZzx5yzLQd+YOGk69EgLDLUEHtfZdJ6cqaDLrIdsTBu9reoA+yr6TucQxw&#10;08pFHL9Kgw2HhRo72tVU3k7fRsFhxHH7nOyH4nbd3b/O6ftnkZBSj/NpuwLhafL/4b/2USt4WS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E619McAAADd&#10;AAAADwAAAAAAAAAAAAAAAACqAgAAZHJzL2Rvd25yZXYueG1sUEsFBgAAAAAEAAQA+gAAAJ4DAAAA&#10;AA==&#10;">
                <v:shape id="Freeform 4262" o:spid="_x0000_s2841" style="position:absolute;left:5857;top:1770;width:68;height:60;visibility:visible;mso-wrap-style:square;v-text-anchor:top" coordsize="6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wM18cA&#10;AADdAAAADwAAAGRycy9kb3ducmV2LnhtbESP3WoCMRSE7wt9h3AK3tWsUmy7NUoRCgUF0W7By+Pm&#10;7E/dnIRNXHff3ggFL4eZ+YaZL3vTiI5aX1tWMBknIIhzq2suFWQ/X89vIHxA1thYJgUDeVguHh/m&#10;mGp74R11+1CKCGGfooIqBJdK6fOKDPqxdcTRK2xrMETZllK3eIlw08hpksykwZrjQoWOVhXlp/3Z&#10;KDi8FsPvZkunrMj+3tfdyrnh6JQaPfWfHyAC9eEe/m9/awUv08kMbm/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MDNfHAAAA3QAAAA8AAAAAAAAAAAAAAAAAmAIAAGRy&#10;cy9kb3ducmV2LnhtbFBLBQYAAAAABAAEAPUAAACMAwAAAAA=&#10;" path="m19,60r-2,l17,60r,-2l17,58,14,53,12,50,9,48r,-2l7,41,5,38r,-5l2,29,,21,,17,,9,,4,68,r,l68,r,2l68,4r,3l68,12r,5l68,21r-3,5l65,31r,2l65,38r-2,5l63,48r,2l63,53,19,60r,xe" fillcolor="#f17400" stroked="f">
                  <v:path arrowok="t" o:connecttype="custom" o:connectlocs="19,60;17,60;17,60;17,58;17,58;14,53;12,50;9,48;9,46;7,41;5,38;5,33;2,29;0,21;0,17;0,9;0,4;68,0;68,0;68,0;68,2;68,4;68,7;68,12;68,17;68,21;65,26;65,31;65,33;65,38;63,43;63,48;63,50;63,53;19,60;19,60" o:connectangles="0,0,0,0,0,0,0,0,0,0,0,0,0,0,0,0,0,0,0,0,0,0,0,0,0,0,0,0,0,0,0,0,0,0,0,0"/>
                </v:shape>
                <v:shape id="Freeform 4263" o:spid="_x0000_s2842" style="position:absolute;left:5857;top:1770;width:65;height:60;visibility:visible;mso-wrap-style:square;v-text-anchor:top" coordsize="6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Xi8cA&#10;AADdAAAADwAAAGRycy9kb3ducmV2LnhtbESPQUvDQBSE74L/YXmCl2I3LdZK7LZIqdAeLLTag7dH&#10;9pkE896G3U0T/31XKHgcZuYbZrEauFFn8qF2YmAyzkCRFM7WUhr4/Hh7eAYVIorFxgkZ+KUAq+Xt&#10;zQJz63o50PkYS5UgEnI0UMXY5lqHoiLGMHYtSfK+nWeMSfpSW499gnOjp1n2pBlrSQsVtrSuqPg5&#10;dmxgt924L9fxe3fy/Yn1fMSz0d6Y+7vh9QVUpCH+h6/trTXwOJ3M4e9NegJ6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Ql4vHAAAA3QAAAA8AAAAAAAAAAAAAAAAAmAIAAGRy&#10;cy9kb3ducmV2LnhtbFBLBQYAAAAABAAEAPUAAACMAwAAAAA=&#10;" path="m26,60r-2,l24,60,22,58r,l19,53,17,50r,-2l14,46,12,41,9,38r,-5l7,29,5,21,2,17,2,9,,4,63,r,l63,r,2l63,4r,3l63,12r,5l65,21r,5l65,31r,2l65,38r-2,5l63,48r,2l63,53,26,60r,xe" fillcolor="#f37700" stroked="f">
                  <v:path arrowok="t" o:connecttype="custom" o:connectlocs="26,60;24,60;24,60;22,58;22,58;19,53;17,50;17,48;14,46;12,41;9,38;9,33;7,29;5,21;2,17;2,9;0,4;63,0;63,0;63,0;63,2;63,4;63,7;63,12;63,17;65,21;65,26;65,31;65,33;65,38;63,43;63,48;63,50;63,53;26,60;26,60" o:connectangles="0,0,0,0,0,0,0,0,0,0,0,0,0,0,0,0,0,0,0,0,0,0,0,0,0,0,0,0,0,0,0,0,0,0,0,0"/>
                </v:shape>
                <v:shape id="Freeform 4264" o:spid="_x0000_s2843" style="position:absolute;left:5857;top:1770;width:63;height:60;visibility:visible;mso-wrap-style:square;v-text-anchor:top" coordsize="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JzMEA&#10;AADdAAAADwAAAGRycy9kb3ducmV2LnhtbERPz2vCMBS+D/wfwhO8DE0tY4xqlGoZ6GUwJ54fzbOt&#10;Ni8hybT+9+Yw2PHj+71cD6YXN/Khs6xgPstAENdWd9woOP58Tj9AhIissbdMCh4UYL0avSyx0PbO&#10;33Q7xEakEA4FKmhjdIWUoW7JYJhZR5y4s/UGY4K+kdrjPYWbXuZZ9i4NdpwaWnS0bam+Hn6Nggqp&#10;j5fT7nXjy7P74rxy5b5SajIeygWISEP8F/+5d1rBWz5Pc9Ob9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WiczBAAAA3QAAAA8AAAAAAAAAAAAAAAAAmAIAAGRycy9kb3du&#10;cmV2LnhtbFBLBQYAAAAABAAEAPUAAACGAwAAAAA=&#10;" path="m26,60r-2,l24,60,22,58r,l19,53,17,50r,-2l14,46,12,41,9,38r,-5l7,29,5,21,2,17,2,9,,4,63,r,l63,r,2l63,4r,3l63,12r,5l63,21r,5l63,31r,2l63,38r,5l63,48r,2l63,53,26,60r,xe" fillcolor="#f57b00" stroked="f">
                  <v:path arrowok="t" o:connecttype="custom" o:connectlocs="26,60;24,60;24,60;22,58;22,58;19,53;17,50;17,48;14,46;12,41;9,38;9,33;7,29;5,21;2,17;2,9;0,4;63,0;63,0;63,0;63,2;63,4;63,7;63,12;63,17;63,21;63,26;63,31;63,33;63,38;63,43;63,48;63,50;63,53;26,60;26,60" o:connectangles="0,0,0,0,0,0,0,0,0,0,0,0,0,0,0,0,0,0,0,0,0,0,0,0,0,0,0,0,0,0,0,0,0,0,0,0"/>
                </v:shape>
                <v:shape id="Freeform 4265" o:spid="_x0000_s2844" style="position:absolute;left:5857;top:1770;width:63;height:60;visibility:visible;mso-wrap-style:square;v-text-anchor:top" coordsize="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Cj8UA&#10;AADdAAAADwAAAGRycy9kb3ducmV2LnhtbESP0WrCQBRE3wX/YblC3+pGaWuMriJCrS+CGj/gsntN&#10;gtm7MbvV+PduoeDjMDNnmPmys7W4UesrxwpGwwQEsXam4kLBKf9+T0H4gGywdkwKHuRhuej35pgZ&#10;d+cD3Y6hEBHCPkMFZQhNJqXXJVn0Q9cQR+/sWoshyraQpsV7hNtajpPkS1qsOC6U2NC6JH05/loF&#10;+Zn1ZpLT9We/W+nTrvLp9TNV6m3QrWYgAnXhFf5vb42Cj/FoCn9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MKPxQAAAN0AAAAPAAAAAAAAAAAAAAAAAJgCAABkcnMv&#10;ZG93bnJldi54bWxQSwUGAAAAAAQABAD1AAAAigMAAAAA&#10;" path="m26,60r-2,l24,60,22,58r,l19,53,17,50r,-2l14,46,12,41,9,38r,-5l7,29,5,21,2,17,2,9,,4,63,r,l63,r,2l63,4r,3l63,12r,5l63,21r,5l63,31r,2l63,38r,5l63,48r,2l63,53,26,60r,xe" fillcolor="#f77e00" stroked="f">
                  <v:path arrowok="t" o:connecttype="custom" o:connectlocs="26,60;24,60;24,60;22,58;22,58;19,53;17,50;17,48;14,46;12,41;9,38;9,33;7,29;5,21;2,17;2,9;0,4;63,0;63,0;63,0;63,2;63,4;63,7;63,12;63,17;63,21;63,26;63,31;63,33;63,38;63,43;63,48;63,50;63,53;26,60;26,60" o:connectangles="0,0,0,0,0,0,0,0,0,0,0,0,0,0,0,0,0,0,0,0,0,0,0,0,0,0,0,0,0,0,0,0,0,0,0,0"/>
                </v:shape>
                <v:shape id="Freeform 4266" o:spid="_x0000_s2845" style="position:absolute;left:5857;top:1770;width:63;height:60;visibility:visible;mso-wrap-style:square;v-text-anchor:top" coordsize="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QLsIA&#10;AADdAAAADwAAAGRycy9kb3ducmV2LnhtbERPy4rCMBTdC/5DuIIb0dQijnSMIkJBBRfqfMCd5k4f&#10;09zUJtb695PFgMvDea+3valFR60rLSuYzyIQxJnVJecKvm7pdAXCeWSNtWVS8CIH281wsMZE2ydf&#10;qLv6XIQQdgkqKLxvEildVpBBN7MNceB+bGvQB9jmUrf4DOGmlnEULaXBkkNDgQ3tC8p+rw+jYPLx&#10;SM+7C8pTdbqb9PaN1fmISo1H/e4ThKfev8X/7oNWsIjjsD+8CU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ddAuwgAAAN0AAAAPAAAAAAAAAAAAAAAAAJgCAABkcnMvZG93&#10;bnJldi54bWxQSwUGAAAAAAQABAD1AAAAhwMAAAAA&#10;" path="m26,60r-2,l24,60,22,58r,l19,53,17,50r,-2l14,46,12,41,9,38r,-5l7,29,5,21,2,17,2,9,,4,63,r,l63,r,2l63,4,60,7r,5l60,17r,4l60,26r,5l60,33r,5l58,43r,5l55,50r,3l26,60r,xe" fillcolor="#f98100" stroked="f">
                  <v:path arrowok="t" o:connecttype="custom" o:connectlocs="26,60;24,60;24,60;22,58;22,58;19,53;17,50;17,48;14,46;12,41;9,38;9,33;7,29;5,21;2,17;2,9;0,4;63,0;63,0;63,0;63,2;63,4;60,7;60,12;60,17;60,21;60,26;60,31;60,33;60,38;58,43;58,48;55,50;55,53;26,60;26,60" o:connectangles="0,0,0,0,0,0,0,0,0,0,0,0,0,0,0,0,0,0,0,0,0,0,0,0,0,0,0,0,0,0,0,0,0,0,0,0"/>
                </v:shape>
                <v:shape id="Freeform 4267" o:spid="_x0000_s2846" style="position:absolute;left:5857;top:1770;width:63;height:60;visibility:visible;mso-wrap-style:square;v-text-anchor:top" coordsize="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A3G8QA&#10;AADdAAAADwAAAGRycy9kb3ducmV2LnhtbESP0YrCMBRE3wX/IVxh3zRtXRapRhFF9EVhu/sB1+ba&#10;ljY3pYm2/v1mQfBxmJkzzGozmEY8qHOVZQXxLAJBnFtdcaHg9+cwXYBwHlljY5kUPMnBZj0erTDV&#10;tudvemS+EAHCLkUFpfdtKqXLSzLoZrYlDt7NdgZ9kF0hdYd9gJtGJlH0JQ1WHBZKbGlXUl5nd6Ng&#10;EWf7vs6ee3OW5+vlmswvp/qo1Mdk2C5BeBr8O/xqn7SCzySJ4f9Ne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QNxvEAAAA3QAAAA8AAAAAAAAAAAAAAAAAmAIAAGRycy9k&#10;b3ducmV2LnhtbFBLBQYAAAAABAAEAPUAAACJAwAAAAA=&#10;" path="m26,60r-2,l24,60,22,58r,l19,53,17,50r,-2l14,46,12,41,9,38r,-5l7,29,5,21,2,17,2,9,,4,63,r,l63,r,2l63,4,60,7r,5l60,17r,4l60,26r,5l60,33r,5l58,43r,5l55,50r,3l26,60r,xe" fillcolor="#fb8500" stroked="f">
                  <v:path arrowok="t" o:connecttype="custom" o:connectlocs="26,60;24,60;24,60;22,58;22,58;19,53;17,50;17,48;14,46;12,41;9,38;9,33;7,29;5,21;2,17;2,9;0,4;63,0;63,0;63,0;63,2;63,4;60,7;60,12;60,17;60,21;60,26;60,31;60,33;60,38;58,43;58,48;55,50;55,53;26,60;26,60" o:connectangles="0,0,0,0,0,0,0,0,0,0,0,0,0,0,0,0,0,0,0,0,0,0,0,0,0,0,0,0,0,0,0,0,0,0,0,0"/>
                </v:shape>
                <v:shape id="Freeform 4268" o:spid="_x0000_s2847" style="position:absolute;left:5864;top:1770;width:51;height:60;visibility:visible;mso-wrap-style:square;v-text-anchor:top" coordsize="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B0cUA&#10;AADdAAAADwAAAGRycy9kb3ducmV2LnhtbESPQWsCMRSE7wX/Q3iCl6LZpkVkNYqIll4KVffg8bl5&#10;7i5uXpYk1e2/bwoFj8PMfMMsVr1txY18aBxreJlkIIhLZxquNBTH3XgGIkRkg61j0vBDAVbLwdMC&#10;c+PuvKfbIVYiQTjkqKGOsculDGVNFsPEdcTJuzhvMSbpK2k83hPctlJl2VRabDgt1NjRpqbyevi2&#10;Gvb2+VUVdvs1w1NRVv32/InvXuvRsF/PQUTq4yP83/4wGt6UUv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sHRxQAAAN0AAAAPAAAAAAAAAAAAAAAAAJgCAABkcnMv&#10;ZG93bnJldi54bWxQSwUGAAAAAAQABAD1AAAAigMAAAAA&#10;" path="m19,60r-2,l17,60,15,58r,l15,53,12,50,10,48,7,46r,-5l5,38,2,33r,-4l,21,,17,,9,,4,48,r,l48,r,2l48,4r,3l48,12r,5l51,21r,5l51,31r,2l51,38r,5l51,48r-3,2l48,53,19,60r,xe" fillcolor="#fd8800" stroked="f">
                  <v:path arrowok="t" o:connecttype="custom" o:connectlocs="19,60;17,60;17,60;15,58;15,58;15,53;12,50;10,48;7,46;7,41;5,38;2,33;2,29;0,21;0,17;0,9;0,4;48,0;48,0;48,0;48,2;48,4;48,7;48,12;48,17;51,21;51,26;51,31;51,33;51,38;51,43;51,48;48,50;48,53;19,60;19,60" o:connectangles="0,0,0,0,0,0,0,0,0,0,0,0,0,0,0,0,0,0,0,0,0,0,0,0,0,0,0,0,0,0,0,0,0,0,0,0"/>
                </v:shape>
                <v:shape id="Freeform 4269" o:spid="_x0000_s2848" style="position:absolute;left:5864;top:1770;width:51;height:60;visibility:visible;mso-wrap-style:square;v-text-anchor:top" coordsize="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LLcgA&#10;AADdAAAADwAAAGRycy9kb3ducmV2LnhtbESPQWvCQBSE74X+h+UJ3urGVIpEV5EWQVQKscX0+Mi+&#10;JrHZt2l21dhf7xYEj8PMfMNM552pxYlaV1lWMBxEIIhzqysuFHx+LJ/GIJxH1lhbJgUXcjCfPT5M&#10;MdH2zCmddr4QAcIuQQWl900ipctLMugGtiEO3rdtDfog20LqFs8BbmoZR9GLNFhxWCixodeS8p/d&#10;0Sh403UWrX8Py3223fx1q6/0vVqnSvV73WICwlPn7+Fbe6UVjOL4Gf7fh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kkstyAAAAN0AAAAPAAAAAAAAAAAAAAAAAJgCAABk&#10;cnMvZG93bnJldi54bWxQSwUGAAAAAAQABAD1AAAAjQMAAAAA&#10;" path="m19,60r-2,l17,60r,-2l17,58,15,53,12,50,10,48r,-2l10,41,7,38,5,33r,-4l2,21r,-4l,9,,4,48,r,l48,r,2l48,4r,3l48,12r,5l51,21r,5l51,31r,2l51,38r,5l51,48r-3,2l48,53,19,60r,xe" fillcolor="#ff8c00" stroked="f">
                  <v:path arrowok="t" o:connecttype="custom" o:connectlocs="19,60;17,60;17,60;17,58;17,58;15,53;12,50;10,48;10,46;10,41;7,38;5,33;5,29;2,21;2,17;0,9;0,4;48,0;48,0;48,0;48,2;48,4;48,7;48,12;48,17;51,21;51,26;51,31;51,33;51,38;51,43;51,48;48,50;48,53;19,60;19,60" o:connectangles="0,0,0,0,0,0,0,0,0,0,0,0,0,0,0,0,0,0,0,0,0,0,0,0,0,0,0,0,0,0,0,0,0,0,0,0"/>
                </v:shape>
                <v:shape id="Freeform 4270" o:spid="_x0000_s2849" style="position:absolute;left:5845;top:1743;width:99;height:27;visibility:visible;mso-wrap-style:square;v-text-anchor:top" coordsize="9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FJcMA&#10;AADdAAAADwAAAGRycy9kb3ducmV2LnhtbESPwWrDMBBE74X+g9hCbo1cY0LqRjYhEEhOIUp7X6yt&#10;bWKtjKQ4zt9XhUKPw8y8YTb1bAcxkQ+9YwVvywwEceNMz62Cz8v+dQ0iRGSDg2NS8KAAdfX8tMHS&#10;uDufadKxFQnCoUQFXYxjKWVoOrIYlm4kTt638xZjkr6VxuM9we0g8yxbSYs9p4UOR9p11Fz1zSrY&#10;XvHLFOzdbjoP+vh+0rw6aaUWL/P2A0SkOf6H/9oHo6DI8wJ+36QnI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LFJcMAAADdAAAADwAAAAAAAAAAAAAAAACYAgAAZHJzL2Rv&#10;d25yZXYueG1sUEsFBgAAAAAEAAQA9QAAAIgDAAAAAA==&#10;" path="m99,r,12l,27,,12,99,r,xe" fillcolor="#cb3300" stroked="f">
                  <v:path arrowok="t" o:connecttype="custom" o:connectlocs="99,0;99,12;0,27;0,12;99,0;99,0" o:connectangles="0,0,0,0,0,0"/>
                </v:shape>
                <v:shape id="Freeform 4271" o:spid="_x0000_s2850" style="position:absolute;left:5845;top:1743;width:99;height:27;visibility:visible;mso-wrap-style:square;v-text-anchor:top" coordsize="9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7FMYA&#10;AADdAAAADwAAAGRycy9kb3ducmV2LnhtbESP0WrCQBRE3wX/YblC33TTtCkluobSVmxfhKgfcM1e&#10;k9js3SS7avz7bqHg4zAzZ5hFNphGXKh3tWUFj7MIBHFhdc2lgv1uNX0F4TyyxsYyKbiRg2w5Hi0w&#10;1fbKOV22vhQBwi5FBZX3bSqlKyoy6Ga2JQ7e0fYGfZB9KXWP1wA3jYyj6EUarDksVNjSe0XFz/Zs&#10;FAy3tT+5/NOseJO47+60e+oOH0o9TIa3OQhPg7+H/9tfWsFzHC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U7FMYAAADdAAAADwAAAAAAAAAAAAAAAACYAgAAZHJz&#10;L2Rvd25yZXYueG1sUEsFBgAAAAAEAAQA9QAAAIsDAAAAAA==&#10;" path="m99,r,12l,27,,12,99,r,xe" fillcolor="#cd3600" stroked="f">
                  <v:path arrowok="t" o:connecttype="custom" o:connectlocs="99,0;99,12;0,27;0,12;99,0;99,0" o:connectangles="0,0,0,0,0,0"/>
                </v:shape>
                <v:shape id="Freeform 4272" o:spid="_x0000_s2851" style="position:absolute;left:5845;top:1743;width:99;height:27;visibility:visible;mso-wrap-style:square;v-text-anchor:top" coordsize="9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t+RMUA&#10;AADdAAAADwAAAGRycy9kb3ducmV2LnhtbESPzWrDMBCE74W8g9hAb41stzHBiRJCINBbyc8hx8Xa&#10;WCLWyliK4/bpq0Ihx2FmvmFWm9G1YqA+WM8K8lkGgrj22nKj4Hzavy1AhIissfVMCr4pwGY9eVlh&#10;pf2DDzQcYyMShEOFCkyMXSVlqA05DDPfESfv6nuHMcm+kbrHR4K7VhZZVkqHltOCwY52hurb8e4U&#10;DLvL4d3Y/Mdd4nifl1+t1fNcqdfpuF2CiDTGZ/i//akVfBRFCX9v0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35ExQAAAN0AAAAPAAAAAAAAAAAAAAAAAJgCAABkcnMv&#10;ZG93bnJldi54bWxQSwUGAAAAAAQABAD1AAAAigMAAAAA&#10;" path="m99,r,12l7,27,,12,99,r,xe" fillcolor="#cf3900" stroked="f">
                  <v:path arrowok="t" o:connecttype="custom" o:connectlocs="99,0;99,12;7,27;0,12;99,0;99,0" o:connectangles="0,0,0,0,0,0"/>
                </v:shape>
                <v:shape id="Freeform 4273" o:spid="_x0000_s2852" style="position:absolute;left:5852;top:1743;width:92;height:27;visibility:visible;mso-wrap-style:square;v-text-anchor:top" coordsize="9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wMcA&#10;AADdAAAADwAAAGRycy9kb3ducmV2LnhtbESPQWvCQBSE74X+h+UVvNWNQVpJXUWKihdLNU2pt0f2&#10;mQ3Nvo3ZVdN/3y0UPA4z8w0znfe2ERfqfO1YwWiYgCAuna65UvCRrx4nIHxA1tg4JgU/5GE+u7+b&#10;YqbdlXd02YdKRAj7DBWYENpMSl8asuiHriWO3tF1FkOUXSV1h9cIt41Mk+RJWqw5Lhhs6dVQ+b0/&#10;WwXF2r2dFl/u/bD0xXFbfOZmS7lSg4d+8QIiUB9u4f/2RisYp+kz/L2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jzsDHAAAA3QAAAA8AAAAAAAAAAAAAAAAAmAIAAGRy&#10;cy9kb3ducmV2LnhtbFBLBQYAAAAABAAEAPUAAACMAwAAAAA=&#10;" path="m87,r5,12l,27,,12,87,r,xe" fillcolor="#d13d00" stroked="f">
                  <v:path arrowok="t" o:connecttype="custom" o:connectlocs="87,0;92,12;0,27;0,12;87,0;87,0" o:connectangles="0,0,0,0,0,0"/>
                </v:shape>
                <v:shape id="Freeform 4274" o:spid="_x0000_s2853" style="position:absolute;left:5852;top:1743;width:87;height:27;visibility:visible;mso-wrap-style:square;v-text-anchor:top" coordsize="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vt6MMA&#10;AADdAAAADwAAAGRycy9kb3ducmV2LnhtbERPz2vCMBS+D/wfwhO8iKaWsUk1iggFZbus3cHjo3m2&#10;1ealJNF2//1yGOz48f3e7kfTiSc531pWsFomIIgrq1uuFXyX+WINwgdkjZ1lUvBDHva7ycsWM20H&#10;/qJnEWoRQ9hnqKAJoc+k9FVDBv3S9sSRu1pnMEToaqkdDjHcdDJNkjdpsOXY0GBPx4aqe/EwCvjS&#10;vt/OH3k9z11Z5PNhfU/8p1Kz6XjYgAg0hn/xn/ukFbymaZwb38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vt6MMAAADdAAAADwAAAAAAAAAAAAAAAACYAgAAZHJzL2Rv&#10;d25yZXYueG1sUEsFBgAAAAAEAAQA9QAAAIgDAAAAAA==&#10;" path="m87,r,12l,27,,12,87,r,xe" fillcolor="#d34000" stroked="f">
                  <v:path arrowok="t" o:connecttype="custom" o:connectlocs="87,0;87,12;0,27;0,12;87,0;87,0" o:connectangles="0,0,0,0,0,0"/>
                </v:shape>
                <v:shape id="Freeform 4275" o:spid="_x0000_s2854" style="position:absolute;left:5852;top:1743;width:87;height:27;visibility:visible;mso-wrap-style:square;v-text-anchor:top" coordsize="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4NX8cA&#10;AADdAAAADwAAAGRycy9kb3ducmV2LnhtbESPzWrDMBCE74W+g9hCb4lctymJEyWU1IGWHEp+INfF&#10;2som0spYSuy+fVUI9DjMzDfMYjU4K67UhcazgqdxBoK48rpho+B42IymIEJE1mg9k4IfCrBa3t8t&#10;sNC+5x1d99GIBOFQoII6xraQMlQ1OQxj3xIn79t3DmOSnZG6wz7BnZV5lr1Khw2nhRpbWtdUnfcX&#10;p8A+T8ovKktzmtiz+dz2/ftpbZR6fBje5iAiDfE/fGt/aAUveT6Dvzfp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eDV/HAAAA3QAAAA8AAAAAAAAAAAAAAAAAmAIAAGRy&#10;cy9kb3ducmV2LnhtbFBLBQYAAAAABAAEAPUAAACMAwAAAAA=&#10;" path="m87,r,12l,27,,12,87,r,xe" fillcolor="#d54400" stroked="f">
                  <v:path arrowok="t" o:connecttype="custom" o:connectlocs="87,0;87,12;0,27;0,12;87,0;87,0" o:connectangles="0,0,0,0,0,0"/>
                </v:shape>
                <v:shape id="Freeform 4276" o:spid="_x0000_s2855" style="position:absolute;left:5852;top:1743;width:87;height:27;visibility:visible;mso-wrap-style:square;v-text-anchor:top" coordsize="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rS8IA&#10;AADdAAAADwAAAGRycy9kb3ducmV2LnhtbERP3WrCMBS+H+wdwhF2N1PrEK2Nsg0KXkzE2gc4JMe2&#10;2JyUJrN1T79cDHb58f3n+8l24k6Dbx0rWMwTEMTamZZrBdWleF2D8AHZYOeYFDzIw373/JRjZtzI&#10;Z7qXoRYxhH2GCpoQ+kxKrxuy6OeuJ47c1Q0WQ4RDLc2AYwy3nUyTZCUtthwbGuzpsyF9K7+tgo/l&#10;D01OLr6qk9XyWKTH8qY3Sr3MpvctiEBT+Bf/uQ9GwVu6jPvjm/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ytLwgAAAN0AAAAPAAAAAAAAAAAAAAAAAJgCAABkcnMvZG93&#10;bnJldi54bWxQSwUGAAAAAAQABAD1AAAAhwMAAAAA&#10;" path="m87,r,12l,27,,7,87,r,xe" fillcolor="#d74700" stroked="f">
                  <v:path arrowok="t" o:connecttype="custom" o:connectlocs="87,0;87,12;0,27;0,7;87,0;87,0" o:connectangles="0,0,0,0,0,0"/>
                </v:shape>
                <v:shape id="Freeform 4277" o:spid="_x0000_s2856" style="position:absolute;left:5852;top:1743;width:87;height:27;visibility:visible;mso-wrap-style:square;v-text-anchor:top" coordsize="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EexcYA&#10;AADdAAAADwAAAGRycy9kb3ducmV2LnhtbESPQWvCQBSE7wX/w/IKvRTdJNoi0VVsoVDQS9IieHtk&#10;X5Ng9m3YXTX9964geBxm5htmuR5MJ87kfGtZQTpJQBBXVrdcK/j9+RrPQfiArLGzTAr+ycN6NXpa&#10;Yq7thQs6l6EWEcI+RwVNCH0upa8aMugntieO3p91BkOUrpba4SXCTSezJHmXBluOCw329NlQdSxP&#10;RsF+t6WPwrbbt5N7TfeyMIdjmSn18jxsFiACDeERvre/tYJZNk3h9iY+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EexcYAAADdAAAADwAAAAAAAAAAAAAAAACYAgAAZHJz&#10;L2Rvd25yZXYueG1sUEsFBgAAAAAEAAQA9QAAAIsDAAAAAA==&#10;" path="m87,r,12l,27,,7,87,r,xe" fillcolor="#d94b00" stroked="f">
                  <v:path arrowok="t" o:connecttype="custom" o:connectlocs="87,0;87,12;0,27;0,7;87,0;87,0" o:connectangles="0,0,0,0,0,0"/>
                </v:shape>
                <v:shape id="Freeform 4278" o:spid="_x0000_s2857" style="position:absolute;left:5852;top:1743;width:87;height:27;visibility:visible;mso-wrap-style:square;v-text-anchor:top" coordsize="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coo8YA&#10;AADdAAAADwAAAGRycy9kb3ducmV2LnhtbESPW2sCMRSE3wX/QzhCX4pmTb2UrVFEKPRBKVXx+bA5&#10;e2k3J8smddd/3wgFH4eZ+YZZbXpbiyu1vnKsYTpJQBBnzlRcaDif3sevIHxANlg7Jg038rBZDwcr&#10;TI3r+Iuux1CICGGfooYyhCaV0mclWfQT1xBHL3etxRBlW0jTYhfhtpYqSRbSYsVxocSGdiVlP8df&#10;qyE49axq99kdbttLszzvc/ye51o/jfrtG4hAfXiE/9sfRsNMvSi4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coo8YAAADdAAAADwAAAAAAAAAAAAAAAACYAgAAZHJz&#10;L2Rvd25yZXYueG1sUEsFBgAAAAAEAAQA9QAAAIsDAAAAAA==&#10;" path="m80,r7,19l,27,,7,80,r,xe" fillcolor="#db4e00" stroked="f">
                  <v:path arrowok="t" o:connecttype="custom" o:connectlocs="80,0;87,19;0,27;0,7;80,0;80,0" o:connectangles="0,0,0,0,0,0"/>
                </v:shape>
                <v:shape id="Freeform 4279" o:spid="_x0000_s2858" style="position:absolute;left:5852;top:1743;width:87;height:27;visibility:visible;mso-wrap-style:square;v-text-anchor:top" coordsize="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hVsYA&#10;AADdAAAADwAAAGRycy9kb3ducmV2LnhtbESPQWvCQBSE7wX/w/IEb3Vj0haJrqKC0kspxiIen9ln&#10;Esy+Dburpv++Wyj0OMzMN8x82ZtW3Mn5xrKCyTgBQVxa3XCl4OuwfZ6C8AFZY2uZFHyTh+Vi8DTH&#10;XNsH7+lehEpECPscFdQhdLmUvqzJoB/bjjh6F+sMhihdJbXDR4SbVqZJ8iYNNhwXauxoU1N5LW5G&#10;wTr7sMUmPYVd+3k86OnlnHWvTqnRsF/NQATqw3/4r/2uFbykWQa/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zhVsYAAADdAAAADwAAAAAAAAAAAAAAAACYAgAAZHJz&#10;L2Rvd25yZXYueG1sUEsFBgAAAAAEAAQA9QAAAIsDAAAAAA==&#10;" path="m80,r7,19l,27,,7,80,r,xe" fillcolor="#dd5100" stroked="f">
                  <v:path arrowok="t" o:connecttype="custom" o:connectlocs="80,0;87,19;0,27;0,7;80,0;80,0" o:connectangles="0,0,0,0,0,0"/>
                </v:shape>
                <v:shape id="Freeform 4280" o:spid="_x0000_s2859" style="position:absolute;left:5852;top:1743;width:80;height:27;visibility:visible;mso-wrap-style:square;v-text-anchor:top" coordsize="8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T/8UA&#10;AADdAAAADwAAAGRycy9kb3ducmV2LnhtbESPQWvCQBSE7wX/w/KEXopuTKW0qauIIBW92FTvj+wz&#10;CWbfht3VpP/eFQSPw8x8w8wWvWnElZyvLSuYjBMQxIXVNZcKDn/r0ScIH5A1NpZJwT95WMwHLzPM&#10;tO34l655KEWEsM9QQRVCm0npi4oM+rFtiaN3ss5giNKVUjvsItw0Mk2SD2mw5rhQYUuriopzfjEK&#10;mp83t93sa99NuvR0OO53X3a9U+p12C+/QQTqwzP8aG+0gmn6PoX7m/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Q1P/xQAAAN0AAAAPAAAAAAAAAAAAAAAAAJgCAABkcnMv&#10;ZG93bnJldi54bWxQSwUGAAAAAAQABAD1AAAAigMAAAAA&#10;" path="m80,r,19l5,27,,7,80,r,xe" fillcolor="#df5500" stroked="f">
                  <v:path arrowok="t" o:connecttype="custom" o:connectlocs="80,0;80,19;5,27;0,7;80,0;80,0" o:connectangles="0,0,0,0,0,0"/>
                </v:shape>
                <v:shape id="Freeform 4281" o:spid="_x0000_s2860" style="position:absolute;left:5852;top:1743;width:80;height:27;visibility:visible;mso-wrap-style:square;v-text-anchor:top" coordsize="8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acgA&#10;AADdAAAADwAAAGRycy9kb3ducmV2LnhtbESPQWvCQBSE7wX/w/KEXopuTKuU6CpaKJRSD0aleHtk&#10;n5tg9m3Irhr99d1CocdhZr5hZovO1uJCra8cKxgNExDEhdMVGwW77fvgFYQPyBprx6TgRh4W897D&#10;DDPtrryhSx6MiBD2GSooQ2gyKX1RkkU/dA1x9I6utRiibI3ULV4j3NYyTZKJtFhxXCixobeSilN+&#10;tgoOh93o82mf3r6/Vus7n49G8t0o9djvllMQgbrwH/5rf2gFL+nzGH7fxCc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j8VpyAAAAN0AAAAPAAAAAAAAAAAAAAAAAJgCAABk&#10;cnMvZG93bnJldi54bWxQSwUGAAAAAAQABAD1AAAAjQMAAAAA&#10;" path="m80,r,19l5,27,,7,80,r,xe" fillcolor="#e15800" stroked="f">
                  <v:path arrowok="t" o:connecttype="custom" o:connectlocs="80,0;80,19;5,27;0,7;80,0;80,0" o:connectangles="0,0,0,0,0,0"/>
                </v:shape>
                <v:shape id="Freeform 4282" o:spid="_x0000_s2861" style="position:absolute;left:5857;top:1743;width:75;height:27;visibility:visible;mso-wrap-style:square;v-text-anchor:top" coordsize="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9NjccA&#10;AADdAAAADwAAAGRycy9kb3ducmV2LnhtbESPQWvCQBSE70L/w/IKvYhutCXYNKtIIFh6a/Sgt9fs&#10;axKSfRuyq0n/fbdQ8DjMzDdMuptMJ240uMaygtUyAkFcWt1wpeB0zBcbEM4ja+wsk4IfcrDbPsxS&#10;TLQd+ZNuha9EgLBLUEHtfZ9I6cqaDLql7YmD920Hgz7IoZJ6wDHATSfXURRLgw2HhRp7ymoq2+Jq&#10;FOSHYzbPXvtL9lHwefyK8/awz5V6epz2byA8Tf4e/m+/awUv6+cY/t6EJ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TY3HAAAA3QAAAA8AAAAAAAAAAAAAAAAAmAIAAGRy&#10;cy9kb3ducmV2LnhtbFBLBQYAAAAABAAEAPUAAACMAwAAAAA=&#10;" path="m75,r,19l,27,,7,75,r,xe" fillcolor="#e35c00" stroked="f">
                  <v:path arrowok="t" o:connecttype="custom" o:connectlocs="75,0;75,19;0,27;0,7;75,0;75,0" o:connectangles="0,0,0,0,0,0"/>
                </v:shape>
                <v:shape id="Freeform 4283" o:spid="_x0000_s2862" style="position:absolute;left:5857;top:1743;width:75;height:27;visibility:visible;mso-wrap-style:square;v-text-anchor:top" coordsize="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h28YA&#10;AADdAAAADwAAAGRycy9kb3ducmV2LnhtbESP0WrCQBRE3wX/YbkF33TTRGyJrsFWBMGXavsB1+xt&#10;Epu9G7JrEvv1XaHg4zAzZ5hVNphadNS6yrKC51kEgji3uuJCwdfnbvoKwnlkjbVlUnAjB9l6PFph&#10;qm3PR+pOvhABwi5FBaX3TSqly0sy6Ga2IQ7et20N+iDbQuoW+wA3tYyjaCENVhwWSmzovaT853Q1&#10;ChaXPHr7PXCS1Mfztrt99BfWhVKTp2GzBOFp8I/wf3uvFczj5AXub8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gh28YAAADdAAAADwAAAAAAAAAAAAAAAACYAgAAZHJz&#10;L2Rvd25yZXYueG1sUEsFBgAAAAAEAAQA9QAAAIsDAAAAAA==&#10;" path="m75,r,19l,27,,7,75,r,xe" fillcolor="#e55f00" stroked="f">
                  <v:path arrowok="t" o:connecttype="custom" o:connectlocs="75,0;75,19;0,27;0,7;75,0;75,0" o:connectangles="0,0,0,0,0,0"/>
                </v:shape>
                <v:shape id="Freeform 4284" o:spid="_x0000_s2863" style="position:absolute;left:5857;top:1743;width:75;height:27;visibility:visible;mso-wrap-style:square;v-text-anchor:top" coordsize="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C5sYA&#10;AADdAAAADwAAAGRycy9kb3ducmV2LnhtbERPTWvCQBC9F/wPywi9FN1oS5HUVSQQsIci0Yj2NmSn&#10;SWh2NmS3Seyvdw+FHh/ve70dTSN66lxtWcFiHoEgLqyuuVSQn9LZCoTzyBoby6TgRg62m8nDGmNt&#10;B86oP/pShBB2MSqovG9jKV1RkUE3ty1x4L5sZ9AH2JVSdziEcNPIZRS9SoM1h4YKW0oqKr6PP0ZB&#10;ln7q/JYfruds//H0e3FNcno/K/U4HXdvIDyN/l/8595rBS/L5zA3vAlP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HC5sYAAADdAAAADwAAAAAAAAAAAAAAAACYAgAAZHJz&#10;L2Rvd25yZXYueG1sUEsFBgAAAAAEAAQA9QAAAIsDAAAAAA==&#10;" path="m68,r7,19l,27,,7,68,r,xe" fillcolor="#e76300" stroked="f">
                  <v:path arrowok="t" o:connecttype="custom" o:connectlocs="68,0;75,19;0,27;0,7;68,0;68,0" o:connectangles="0,0,0,0,0,0"/>
                </v:shape>
                <v:shape id="Freeform 4285" o:spid="_x0000_s2864" style="position:absolute;left:5857;top:1743;width:68;height:27;visibility:visible;mso-wrap-style:square;v-text-anchor:top" coordsize="6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GvMcA&#10;AADdAAAADwAAAGRycy9kb3ducmV2LnhtbESPQWvCQBSE74L/YXlCb7pRS2ujq6hQKLQIJoV6fGSf&#10;STD7NmS3SZpf3y0UPA4z8w2z2fWmEi01rrSsYD6LQBBnVpecK/hMX6crEM4ja6wsk4IfcrDbjkcb&#10;jLXt+Ext4nMRIOxiVFB4X8dSuqwgg25ma+LgXW1j0AfZ5FI32AW4qeQiip6kwZLDQoE1HQvKbsm3&#10;UYCl+3ge5qurHb4O9tS/D5ebSZV6mPT7NQhPvb+H/9tvWsHjYvkCf2/C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MRrzHAAAA3QAAAA8AAAAAAAAAAAAAAAAAmAIAAGRy&#10;cy9kb3ducmV2LnhtbFBLBQYAAAAABAAEAPUAAACMAwAAAAA=&#10;" path="m68,r,19l,27,,7,68,r,xe" fillcolor="#e96600" stroked="f">
                  <v:path arrowok="t" o:connecttype="custom" o:connectlocs="68,0;68,19;0,27;0,7;68,0;68,0" o:connectangles="0,0,0,0,0,0"/>
                </v:shape>
                <v:shape id="Freeform 4286" o:spid="_x0000_s2865" style="position:absolute;left:5857;top:1743;width:68;height:27;visibility:visible;mso-wrap-style:square;v-text-anchor:top" coordsize="6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FmesMA&#10;AADdAAAADwAAAGRycy9kb3ducmV2LnhtbERPy2rCQBTdC/7DcIXudFKJ2qYZRYRSuxK1FLq7ZG4e&#10;NXMnZKaT9O87i4LLw3nnu9G0IlDvGssKHhcJCOLC6oYrBR/X1/kTCOeRNbaWScEvOdhtp5McM20H&#10;PlO4+ErEEHYZKqi97zIpXVGTQbewHXHkStsb9BH2ldQ9DjHctHKZJGtpsOHYUGNHh5qK2+XHKPje&#10;nD6/ns/vqybV5W14cyEYGZR6mI37FxCeRn8X/7uPWkG6TOP++CY+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FmesMAAADdAAAADwAAAAAAAAAAAAAAAACYAgAAZHJzL2Rv&#10;d25yZXYueG1sUEsFBgAAAAAEAAQA9QAAAIgDAAAAAA==&#10;" path="m68,r,19l,27,,7,68,r,xe" fillcolor="#eb6900" stroked="f">
                  <v:path arrowok="t" o:connecttype="custom" o:connectlocs="68,0;68,19;0,27;0,7;68,0;68,0" o:connectangles="0,0,0,0,0,0"/>
                </v:shape>
                <v:shape id="Freeform 4287" o:spid="_x0000_s2866" style="position:absolute;left:5857;top:1743;width:68;height:27;visibility:visible;mso-wrap-style:square;v-text-anchor:top" coordsize="6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lynskA&#10;AADdAAAADwAAAGRycy9kb3ducmV2LnhtbESPT2vCQBTE74LfYXkFL6IbxVaJrlKKLYXSg38Oentm&#10;X7Mx2bchu41pP323UOhxmJnfMKtNZyvRUuMLxwom4wQEceZ0wbmC4+F5tADhA7LGyjEp+CIPm3W/&#10;t8JUuxvvqN2HXEQI+xQVmBDqVEqfGbLox64mjt6HayyGKJtc6gZvEW4rOU2SB2mx4LhgsKYnQ1m5&#10;/7QKtpfvdlEO71/KmubF6fpu8O28U2pw1z0uQQTqwn/4r/2qFcymswn8volP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2lynskAAADdAAAADwAAAAAAAAAAAAAAAACYAgAA&#10;ZHJzL2Rvd25yZXYueG1sUEsFBgAAAAAEAAQA9QAAAI4DAAAAAA==&#10;" path="m68,r,19l,27,,7,68,r,xe" fillcolor="#ed6d00" stroked="f">
                  <v:path arrowok="t" o:connecttype="custom" o:connectlocs="68,0;68,19;0,27;0,7;68,0;68,0" o:connectangles="0,0,0,0,0,0"/>
                </v:shape>
                <v:shape id="Freeform 4288" o:spid="_x0000_s2867" style="position:absolute;left:5857;top:1743;width:68;height:27;visibility:visible;mso-wrap-style:square;v-text-anchor:top" coordsize="6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i28QA&#10;AADdAAAADwAAAGRycy9kb3ducmV2LnhtbESPQWvCQBSE74L/YXlCb7oxTUVSV1GhtEdNvPT2zD43&#10;wezbkN1q/PfdgtDjMDPfMKvNYFtxo943jhXMZwkI4srpho2CU/kxXYLwAVlj65gUPMjDZj0erTDX&#10;7s5HuhXBiAhhn6OCOoQul9JXNVn0M9cRR+/ieoshyt5I3eM9wm0r0yRZSIsNx4UaO9rXVF2LH6ug&#10;zL7L89uyMMmZDq9Hs/vU/GClXibD9h1EoCH8h5/tL60gS7MU/t7E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UYtvEAAAA3QAAAA8AAAAAAAAAAAAAAAAAmAIAAGRycy9k&#10;b3ducmV2LnhtbFBLBQYAAAAABAAEAPUAAACJAwAAAAA=&#10;" path="m68,r,19l,27,,7,68,r,xe" fillcolor="#ef7000" stroked="f">
                  <v:path arrowok="t" o:connecttype="custom" o:connectlocs="68,0;68,19;0,27;0,7;68,0;68,0" o:connectangles="0,0,0,0,0,0"/>
                </v:shape>
                <v:shape id="Freeform 4289" o:spid="_x0000_s2868" style="position:absolute;left:5857;top:1743;width:68;height:27;visibility:visible;mso-wrap-style:square;v-text-anchor:top" coordsize="6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JwMsUA&#10;AADdAAAADwAAAGRycy9kb3ducmV2LnhtbESPT2vCQBTE74V+h+UVvNVd/0RqdBVRhLY3o70/ss8k&#10;mH0bsquJfvpuoeBxmJnfMMt1b2txo9ZXjjWMhgoEce5MxYWG03H//gHCB2SDtWPScCcP69XryxJT&#10;4zo+0C0LhYgQ9ilqKENoUil9XpJFP3QNcfTOrrUYomwLaVrsItzWcqzUTFqsOC6U2NC2pPySXa2G&#10;Ru0o8dnXbJ4kj8J+z1X3+DlpPXjrNwsQgfrwDP+3P42G6Xg6gb838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nAyxQAAAN0AAAAPAAAAAAAAAAAAAAAAAJgCAABkcnMv&#10;ZG93bnJldi54bWxQSwUGAAAAAAQABAD1AAAAigMAAAAA&#10;" path="m63,r5,19l7,27,,7,63,r,xe" fillcolor="#f17400" stroked="f">
                  <v:path arrowok="t" o:connecttype="custom" o:connectlocs="63,0;68,19;7,27;0,7;63,0;63,0" o:connectangles="0,0,0,0,0,0"/>
                </v:shape>
                <v:shape id="Freeform 4290" o:spid="_x0000_s2869" style="position:absolute;left:5857;top:1743;width:63;height:27;visibility:visible;mso-wrap-style:square;v-text-anchor:top" coordsize="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W5sUA&#10;AADdAAAADwAAAGRycy9kb3ducmV2LnhtbESP0WrCQBRE3wv+w3KFvtWNkkqJrhKlLS2CkOgHXLLX&#10;JJq9G7Orxr93C0Ifh5k5w8yXvWnElTpXW1YwHkUgiAuray4V7Hdfbx8gnEfW2FgmBXdysFwMXuaY&#10;aHvjjK65L0WAsEtQQeV9m0jpiooMupFtiYN3sJ1BH2RXSt3hLcBNIydRNJUGaw4LFba0rqg45Rej&#10;oIgoXelffzTvm226yc7b78/sotTrsE9nIDz1/j/8bP9oBfEkjuHv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pbmxQAAAN0AAAAPAAAAAAAAAAAAAAAAAJgCAABkcnMv&#10;ZG93bnJldi54bWxQSwUGAAAAAAQABAD1AAAAigMAAAAA&#10;" path="m63,r,19l7,27,,7,63,r,xe" fillcolor="#f37700" stroked="f">
                  <v:path arrowok="t" o:connecttype="custom" o:connectlocs="63,0;63,19;7,27;0,7;63,0;63,0" o:connectangles="0,0,0,0,0,0"/>
                </v:shape>
                <v:shape id="Freeform 4291" o:spid="_x0000_s2870" style="position:absolute;left:5864;top:1750;width:56;height:20;visibility:visible;mso-wrap-style:square;v-text-anchor:top" coordsize="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egMYA&#10;AADdAAAADwAAAGRycy9kb3ducmV2LnhtbESPQWvCQBSE7wX/w/KE3upGibZEVxGxIthDY4vg7ZF9&#10;JsHs25hdTfz3bkHocZiZb5jZojOVuFHjSssKhoMIBHFmdcm5gt+fz7cPEM4ja6wsk4I7OVjMey8z&#10;TLRtOaXb3uciQNglqKDwvk6kdFlBBt3A1sTBO9nGoA+yyaVusA1wU8lRFE2kwZLDQoE1rQrKzvur&#10;UbBbH9JoGPv8G+X7Mb1s2s1XtlTqtd8tpyA8df4//GxvtYJ4FI/h701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UegMYAAADdAAAADwAAAAAAAAAAAAAAAACYAgAAZHJz&#10;L2Rvd25yZXYueG1sUEsFBgAAAAAEAAQA9QAAAIsDAAAAAA==&#10;" path="m56,r,12l,20,,,56,r,xe" fillcolor="#f57b00" stroked="f">
                  <v:path arrowok="t" o:connecttype="custom" o:connectlocs="56,0;56,12;0,20;0,0;56,0;56,0" o:connectangles="0,0,0,0,0,0"/>
                </v:shape>
                <v:shape id="Freeform 4292" o:spid="_x0000_s2871" style="position:absolute;left:5864;top:1750;width:56;height:20;visibility:visible;mso-wrap-style:square;v-text-anchor:top" coordsize="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a5ccA&#10;AADdAAAADwAAAGRycy9kb3ducmV2LnhtbESPQWvCQBSE70L/w/IK3nRTK1JS11BaK0Iuanvp7XX3&#10;mYRk38bsqtFf3y0IHoeZ+YaZZ71txIk6XzlW8DROQBBrZyouFHx/fY5eQPiAbLBxTAou5CFbPAzm&#10;mBp35i2ddqEQEcI+RQVlCG0qpdclWfRj1xJHb+86iyHKrpCmw3OE20ZOkmQmLVYcF0ps6b0kXe+O&#10;VsHPETd5fq33CWn9sXz2v+vVIVdq+Ni/vYII1Id7+NZeGwXTyXQG/2/i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kGuXHAAAA3QAAAA8AAAAAAAAAAAAAAAAAmAIAAGRy&#10;cy9kb3ducmV2LnhtbFBLBQYAAAAABAAEAPUAAACMAwAAAAA=&#10;" path="m56,r,12l,20,,,56,r,xe" fillcolor="#f77e00" stroked="f">
                  <v:path arrowok="t" o:connecttype="custom" o:connectlocs="56,0;56,12;0,20;0,0;56,0;56,0" o:connectangles="0,0,0,0,0,0"/>
                </v:shape>
                <v:shape id="Freeform 4293" o:spid="_x0000_s2872" style="position:absolute;left:5864;top:1750;width:56;height:20;visibility:visible;mso-wrap-style:square;v-text-anchor:top" coordsize="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13McA&#10;AADdAAAADwAAAGRycy9kb3ducmV2LnhtbESPQWsCMRSE7wX/Q3hCbzXbxVZZjSJKQXoorfWgt8fm&#10;uRu6eVmSuLv++6ZQ8DjMzDfMcj3YRnTkg3Gs4HmSgSAunTZcKTh+vz3NQYSIrLFxTApuFGC9Gj0s&#10;sdCu5y/qDrESCcKhQAV1jG0hZShrshgmriVO3sV5izFJX0ntsU9w28g8y16lRcNpocaWtjWVP4er&#10;VXDdn/PhlH++V+ZF3nazzvQffqvU43jYLEBEGuI9/N/eawXTfDqDvzfp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atdzHAAAA3QAAAA8AAAAAAAAAAAAAAAAAmAIAAGRy&#10;cy9kb3ducmV2LnhtbFBLBQYAAAAABAAEAPUAAACMAwAAAAA=&#10;" path="m56,r,12l,20,,,56,r,xe" fillcolor="#f98100" stroked="f">
                  <v:path arrowok="t" o:connecttype="custom" o:connectlocs="56,0;56,12;0,20;0,0;56,0;56,0" o:connectangles="0,0,0,0,0,0"/>
                </v:shape>
                <v:shape id="Freeform 4294" o:spid="_x0000_s2873" style="position:absolute;left:5864;top:1750;width:56;height:20;visibility:visible;mso-wrap-style:square;v-text-anchor:top" coordsize="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KP8MA&#10;AADdAAAADwAAAGRycy9kb3ducmV2LnhtbERPS0sDMRC+C/6HMII3m7gsVdamRaSVtiDVKngdNrMP&#10;3UyWzbTd/vvmIHj8+N6zxeg7daQhtoEt3E8MKOIyuJZrC1+fq7tHUFGQHXaBycKZIizm11czLFw4&#10;8Qcd91KrFMKxQAuNSF9oHcuGPMZJ6IkTV4XBoyQ41NoNeErhvtOZMVPtseXU0GBPLw2Vv/uDt7BZ&#10;f4ddJWK23bJ6e3gPr7n5yay9vRmfn0AJjfIv/nOvnYU8y9Pc9CY9AT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AKP8MAAADdAAAADwAAAAAAAAAAAAAAAACYAgAAZHJzL2Rv&#10;d25yZXYueG1sUEsFBgAAAAAEAAQA9QAAAIgDAAAAAA==&#10;" path="m48,r8,12l,20,,,48,r,xe" fillcolor="#fb8500" stroked="f">
                  <v:path arrowok="t" o:connecttype="custom" o:connectlocs="48,0;56,12;0,20;0,0;48,0;48,0" o:connectangles="0,0,0,0,0,0"/>
                </v:shape>
                <v:shape id="Freeform 4295" o:spid="_x0000_s2874" style="position:absolute;left:5864;top:1750;width:48;height:20;visibility:visible;mso-wrap-style:square;v-text-anchor:top" coordsize="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NZOMYA&#10;AADdAAAADwAAAGRycy9kb3ducmV2LnhtbESP3WrCQBSE7wt9h+UUvKubhqBN6ioiCrYI/rQPcJo9&#10;TUKzZ+PuqunbuwXBy2FmvmEms9604kzON5YVvAwTEMSl1Q1XCr4+V8+vIHxA1thaJgV/5GE2fXyY&#10;YKHthfd0PoRKRAj7AhXUIXSFlL6syaAf2o44ej/WGQxRukpqh5cIN61Mk2QkDTYcF2rsaFFT+Xs4&#10;GQXHUV5+78fufbzcepfv/ObDJRulBk/9/A1EoD7cw7f2WivI0iyH/zfx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NZOMYAAADdAAAADwAAAAAAAAAAAAAAAACYAgAAZHJz&#10;L2Rvd25yZXYueG1sUEsFBgAAAAAEAAQA9QAAAIsDAAAAAA==&#10;" path="m48,r,12l,20,,,48,r,xe" fillcolor="#fd8800" stroked="f">
                  <v:path arrowok="t" o:connecttype="custom" o:connectlocs="48,0;48,12;0,20;0,0;48,0;48,0" o:connectangles="0,0,0,0,0,0"/>
                </v:shape>
                <v:shape id="Freeform 4296" o:spid="_x0000_s2875" style="position:absolute;left:5864;top:1750;width:48;height:20;visibility:visible;mso-wrap-style:square;v-text-anchor:top" coordsize="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5gsMA&#10;AADdAAAADwAAAGRycy9kb3ducmV2LnhtbERPy2oCMRTdF/yHcIVuiiaKjzI1SlsoCF35ALeXye0k&#10;dXIzTuI47dc3i4LLw3mvNr2vRUdtdIE1TMYKBHEZjONKw/HwMXoGEROywTowafihCJv14GGFhQk3&#10;3lG3T5XIIRwL1GBTagopY2nJYxyHhjhzX6H1mDJsK2lavOVwX8upUgvp0XFusNjQu6XyvL96DZdq&#10;olzfSXc9Pdny7ff707Faav047F9fQCTq0138794aDbPpPO/Pb/IT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x5gsMAAADdAAAADwAAAAAAAAAAAAAAAACYAgAAZHJzL2Rv&#10;d25yZXYueG1sUEsFBgAAAAAEAAQA9QAAAIgDAAAAAA==&#10;" path="m48,r,12l,20,,,48,r,xe" fillcolor="#ff8c00" stroked="f">
                  <v:path arrowok="t" o:connecttype="custom" o:connectlocs="48,0;48,12;0,20;0,0;48,0;48,0" o:connectangles="0,0,0,0,0,0"/>
                </v:shape>
                <v:shape id="Freeform 4297" o:spid="_x0000_s2876" style="position:absolute;left:5820;top:1762;width:168;height:20;visibility:visible;mso-wrap-style:square;v-text-anchor:top" coordsize="1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lNiscA&#10;AADdAAAADwAAAGRycy9kb3ducmV2LnhtbESP3WrCQBSE74W+w3IK3unGvyLRVaogiAhqVNC7Y/Y0&#10;SZs9G7Krpm/fLRR6OczMN8x03phSPKh2hWUFvW4Egji1uuBMwem46oxBOI+ssbRMCr7JwXz20ppi&#10;rO2TD/RIfCYChF2MCnLvq1hKl+Zk0HVtRRy8D1sb9EHWmdQ1PgPclLIfRW/SYMFhIceKljmlX8nd&#10;KKg+78mChofz5ba7nvebvcXt4KJU+7V5n4Dw1Pj/8F97rRUM+6Me/L4JT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ZTYrHAAAA3QAAAA8AAAAAAAAAAAAAAAAAmAIAAGRy&#10;cy9kb3ducmV2LnhtbFBLBQYAAAAABAAEAPUAAACMAwAAAAA=&#10;" path="m119,8l168,,,20r,l119,8r,xe" fillcolor="#ffe57f" stroked="f">
                  <v:path arrowok="t" o:connecttype="custom" o:connectlocs="119,8;168,0;0,20;0,20;119,8;119,8" o:connectangles="0,0,0,0,0,0"/>
                </v:shape>
                <v:shape id="Freeform 4298" o:spid="_x0000_s2877" style="position:absolute;left:5852;top:1850;width:68;height:1;visibility:visible;mso-wrap-style:square;v-text-anchor:top" coordsize="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62VsYA&#10;AADdAAAADwAAAGRycy9kb3ducmV2LnhtbESPQWvCQBSE7wX/w/KE3uomoS0SXUWChXrIwaj3Z/Y1&#10;G5p9G7Krpv76bkHocZiZb5jlerSduNLgW8cK0lkCgrh2uuVGwfHw8TIH4QOyxs4xKfghD+vV5GmJ&#10;uXY33tO1Co2IEPY5KjAh9LmUvjZk0c9cTxy9LzdYDFEOjdQD3iLcdjJLkndpseW4YLCnwlD9XV2s&#10;guqebso+3Z3m5a4w9/OhOJfbQqnn6bhZgAg0hv/wo/2pFbxmbx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62VsYAAADdAAAADwAAAAAAAAAAAAAAAACYAgAAZHJz&#10;L2Rvd25yZXYueG1sUEsFBgAAAAAEAAQA9QAAAIsDAAAAAA==&#10;" path="m56,l68,,17,,,,56,r,xe" fillcolor="#ffe57f" stroked="f">
                  <v:path arrowok="t" o:connecttype="custom" o:connectlocs="56,0;68,0;17,0;0,0;56,0;56,0" o:connectangles="0,0,0,0,0,0"/>
                </v:shape>
                <v:shape id="Freeform 4299" o:spid="_x0000_s2878" style="position:absolute;left:5840;top:1893;width:148;height:12;visibility:visible;mso-wrap-style:square;v-text-anchor:top" coordsize="1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4cUA&#10;AADdAAAADwAAAGRycy9kb3ducmV2LnhtbESPQWsCMRSE70L/Q3gFb5qtWlm2RtFCseBJ7cHj6+Z1&#10;s3TzsiRxXfvrjVDwOMzMN8xi1dtGdORD7VjByzgDQVw6XXOl4Ov4McpBhIissXFMCq4UYLV8Giyw&#10;0O7Ce+oOsRIJwqFABSbGtpAylIYshrFriZP347zFmKSvpPZ4SXDbyEmWzaXFmtOCwZbeDZW/h7NV&#10;sPtua+y5u5Zb4//O+2l+Om1ypYbP/foNRKQ+PsL/7U+tYDZ5ncL9TX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pwzhxQAAAN0AAAAPAAAAAAAAAAAAAAAAAJgCAABkcnMv&#10;ZG93bnJldi54bWxQSwUGAAAAAAQABAD1AAAAigMAAAAA&#10;" path="m111,5l148,,,12r17,l111,5r,xe" fillcolor="#ffe57f" stroked="f">
                  <v:path arrowok="t" o:connecttype="custom" o:connectlocs="111,5;148,0;0,12;17,12;111,5;111,5" o:connectangles="0,0,0,0,0,0"/>
                </v:shape>
                <v:shape id="Freeform 4300" o:spid="_x0000_s2879" style="position:absolute;left:5832;top:1619;width:56;height:131;visibility:visible;mso-wrap-style:square;v-text-anchor:top" coordsize="5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WFcMIA&#10;AADdAAAADwAAAGRycy9kb3ducmV2LnhtbESPQYvCMBSE78L+h/AWvGm6ouJWo4ggCh7EKnt+NM+0&#10;bPNSkqj135uFBY/DzHzDLFadbcSdfKgdK/gaZiCIS6drNgou5+1gBiJEZI2NY1LwpACr5Udvgbl2&#10;Dz7RvYhGJAiHHBVUMba5lKGsyGIYupY4eVfnLcYkvZHa4yPBbSNHWTaVFmtOCxW2tKmo/C1uVkG9&#10;nZTG7EmHJ+/0z/Fw6L6jV6r/2a3nICJ18R3+b++1gvFoMoa/N+kJ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YVwwgAAAN0AAAAPAAAAAAAAAAAAAAAAAJgCAABkcnMvZG93&#10;bnJldi54bWxQSwUGAAAAAAQABAD1AAAAhwMAAAAA&#10;" path="m56,124l,131r,-2l,129r,l,129r,-3l,124r,l3,121r,-2l3,114r,-2l5,109r3,-4l8,102r2,-5l13,95r2,-5l17,85r3,-2l20,80r2,-5l22,73r3,-2l27,68r,-5l27,63r,-2l30,58r,-2l30,56r,l32,56r,-5l32,46r,-4l34,37r,-5l34,27r,-5l34,20,32,15r,-5l32,8r,-3l32,3r,l32,r,l51,r5,124l56,124xe" fillcolor="#cb3300" stroked="f">
                  <v:path arrowok="t" o:connecttype="custom" o:connectlocs="56,124;0,131;0,129;0,129;0,129;0,129;0,126;0,124;0,124;3,121;3,119;3,114;3,112;5,109;8,105;8,102;10,97;13,95;15,90;17,85;20,83;20,80;22,75;22,73;25,71;27,68;27,63;27,63;27,61;30,58;30,56;30,56;30,56;32,56;32,51;32,46;32,42;34,37;34,32;34,27;34,22;34,20;32,15;32,10;32,8;32,5;32,3;32,3;32,0;32,0;51,0;56,124;56,124" o:connectangles="0,0,0,0,0,0,0,0,0,0,0,0,0,0,0,0,0,0,0,0,0,0,0,0,0,0,0,0,0,0,0,0,0,0,0,0,0,0,0,0,0,0,0,0,0,0,0,0,0,0,0,0,0"/>
                </v:shape>
                <v:shape id="Freeform 4301" o:spid="_x0000_s2880" style="position:absolute;left:5832;top:1619;width:56;height:131;visibility:visible;mso-wrap-style:square;v-text-anchor:top" coordsize="5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sQsQA&#10;AADdAAAADwAAAGRycy9kb3ducmV2LnhtbESP0WqDQBRE3wP9h+UG+paskViCdZUiBPrUoskH3Lg3&#10;auvete4m2r/vFgp9HObMDJMVixnEnSbXW1aw20YgiBure24VnE/HzQGE88gaB8uk4JscFPnDKsNU&#10;25krute+FaGEXYoKOu/HVErXdGTQbe1IHLyrnQz6IKdW6gnnUG4GGUfRkzTYc1jocKSyo+azvhkF&#10;0XySSO/7urxc374+5oCOVazU43p5eQbhafH/8F/6VSvYx0kCv2/CE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7ELEAAAA3QAAAA8AAAAAAAAAAAAAAAAAmAIAAGRycy9k&#10;b3ducmV2LnhtbFBLBQYAAAAABAAEAPUAAACJAwAAAAA=&#10;" path="m56,124l,131r,-2l,129r,l,129r,-3l,124r,l3,121r,-2l3,114r,-2l5,109r3,-4l8,102r2,-5l13,95r2,-5l17,85r3,-2l20,80r2,-5l22,73r3,-2l27,68r,-5l27,63r,-2l30,58r,-2l30,56r,l32,56r,-5l32,46r,-4l34,37r,-5l34,27r,-5l34,20,32,15r,-5l32,8r,-3l32,3r,l32,r,l51,r5,124l56,124xe" fillcolor="#cd3600" stroked="f">
                  <v:path arrowok="t" o:connecttype="custom" o:connectlocs="56,124;0,131;0,129;0,129;0,129;0,129;0,126;0,124;0,124;3,121;3,119;3,114;3,112;5,109;8,105;8,102;10,97;13,95;15,90;17,85;20,83;20,80;22,75;22,73;25,71;27,68;27,63;27,63;27,61;30,58;30,56;30,56;30,56;32,56;32,51;32,46;32,42;34,37;34,32;34,27;34,22;34,20;32,15;32,10;32,8;32,5;32,3;32,3;32,0;32,0;51,0;56,124;56,124" o:connectangles="0,0,0,0,0,0,0,0,0,0,0,0,0,0,0,0,0,0,0,0,0,0,0,0,0,0,0,0,0,0,0,0,0,0,0,0,0,0,0,0,0,0,0,0,0,0,0,0,0,0,0,0,0"/>
                </v:shape>
                <v:shape id="Freeform 4302" o:spid="_x0000_s2881" style="position:absolute;left:5832;top:1619;width:56;height:131;visibility:visible;mso-wrap-style:square;v-text-anchor:top" coordsize="5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8d/cUA&#10;AADdAAAADwAAAGRycy9kb3ducmV2LnhtbESPQWvCQBSE74X+h+UVequbSg0ldRURpB6k0FTI9TX7&#10;TKLZtyH7jPHfdwuCx2FmvmHmy9G1aqA+NJ4NvE4SUMSltw1XBvY/m5d3UEGQLbaeycCVAiwXjw9z&#10;zKy/8DcNuVQqQjhkaKAW6TKtQ1mTwzDxHXH0Dr53KFH2lbY9XiLctXqaJKl22HBcqLGjdU3lKT87&#10;A8X6q5ilfpf/fqbHzWBzKcq9GPP8NK4+QAmNcg/f2ltr4G06S+H/TXwC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x39xQAAAN0AAAAPAAAAAAAAAAAAAAAAAJgCAABkcnMv&#10;ZG93bnJldi54bWxQSwUGAAAAAAQABAD1AAAAigMAAAAA&#10;" path="m56,124l,131r,-2l,129r,l,129r,-3l,124r,l3,121r,-2l3,114r,-2l5,109r3,-4l8,102r2,-5l13,95r2,-5l17,85r3,-2l20,80r2,-5l22,73r3,-2l27,68r,-5l27,63r,-2l30,58r,-2l30,56r,l32,56r,-5l32,46r,-4l34,37r,-5l34,27r,-5l37,20r,-5l37,10r,-2l37,5r,-2l37,3,37,r,l51,r5,124l56,124xe" fillcolor="#cf3900" stroked="f">
                  <v:path arrowok="t" o:connecttype="custom" o:connectlocs="56,124;0,131;0,129;0,129;0,129;0,129;0,126;0,124;0,124;3,121;3,119;3,114;3,112;5,109;8,105;8,102;10,97;13,95;15,90;17,85;20,83;20,80;22,75;22,73;25,71;27,68;27,63;27,63;27,61;30,58;30,56;30,56;30,56;32,56;32,51;32,46;32,42;34,37;34,32;34,27;34,22;37,20;37,15;37,10;37,8;37,5;37,3;37,3;37,0;37,0;51,0;56,124;56,124" o:connectangles="0,0,0,0,0,0,0,0,0,0,0,0,0,0,0,0,0,0,0,0,0,0,0,0,0,0,0,0,0,0,0,0,0,0,0,0,0,0,0,0,0,0,0,0,0,0,0,0,0,0,0,0,0"/>
                </v:shape>
                <v:shape id="Freeform 4303" o:spid="_x0000_s2882" style="position:absolute;left:5832;top:1619;width:56;height:131;visibility:visible;mso-wrap-style:square;v-text-anchor:top" coordsize="5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M98UA&#10;AADdAAAADwAAAGRycy9kb3ducmV2LnhtbESPQWvCQBSE74L/YXlCb7qrpFVSVxGp0BYRjO39NftM&#10;gtm3aXYb03/fFQoeh5n5hlmue1uLjlpfOdYwnSgQxLkzFRcaPk678QKED8gGa8ek4Zc8rFfDwRJT&#10;4658pC4LhYgQ9ilqKENoUil9XpJFP3ENcfTOrrUYomwLaVq8Rrit5UypJ2mx4rhQYkPbkvJL9mM1&#10;7BJ1Pn6aL5fs1aF++V5IfH/rtH4Y9ZtnEIH6cA//t1+NhmT2OIfb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Iz3xQAAAN0AAAAPAAAAAAAAAAAAAAAAAJgCAABkcnMv&#10;ZG93bnJldi54bWxQSwUGAAAAAAQABAD1AAAAigMAAAAA&#10;" path="m56,124l,131r,-2l,129r,l,129r,-3l,124r,l3,121r,-2l3,114r,-2l5,109r3,-4l8,102r2,-5l13,95r2,-5l17,85r3,-2l20,80r2,-5l22,73r3,-2l27,68r,-5l27,63r,-2l30,58r,-2l30,56r,l32,56r,-5l32,46r,-4l34,37r,-5l34,27r,-5l37,20r,-5l37,10r,-2l37,5r,-2l37,3,37,r,l51,r5,124l56,124xe" fillcolor="#d13d00" stroked="f">
                  <v:path arrowok="t" o:connecttype="custom" o:connectlocs="56,124;0,131;0,129;0,129;0,129;0,129;0,126;0,124;0,124;3,121;3,119;3,114;3,112;5,109;8,105;8,102;10,97;13,95;15,90;17,85;20,83;20,80;22,75;22,73;25,71;27,68;27,63;27,63;27,61;30,58;30,56;30,56;30,56;32,56;32,51;32,46;32,42;34,37;34,32;34,27;34,22;37,20;37,15;37,10;37,8;37,5;37,3;37,3;37,0;37,0;51,0;56,124;56,124" o:connectangles="0,0,0,0,0,0,0,0,0,0,0,0,0,0,0,0,0,0,0,0,0,0,0,0,0,0,0,0,0,0,0,0,0,0,0,0,0,0,0,0,0,0,0,0,0,0,0,0,0,0,0,0,0"/>
                </v:shape>
                <v:shape id="Freeform 4304" o:spid="_x0000_s2883" style="position:absolute;left:5837;top:1619;width:51;height:131;visibility:visible;mso-wrap-style:square;v-text-anchor:top" coordsize="5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AcIA&#10;AADdAAAADwAAAGRycy9kb3ducmV2LnhtbERPy2oCMRTdF/yHcAU3pWYq1srUKKIo7oqPhe4uk9uZ&#10;wclNOolj/HuzKHR5OO/ZIppGdNT62rKC92EGgriwuuZSwem4eZuC8AFZY2OZFDzIw2Lee5lhru2d&#10;99QdQilSCPscFVQhuFxKX1Rk0A+tI07cj20NhgTbUuoW7yncNHKUZRNpsObUUKGjVUXF9XAzCjij&#10;eDFnt966piu/X+Ov/LygUoN+XH6BCBTDv/jPvdMKxqOPNDe9SU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lUBwgAAAN0AAAAPAAAAAAAAAAAAAAAAAJgCAABkcnMvZG93&#10;bnJldi54bWxQSwUGAAAAAAQABAD1AAAAhwMAAAAA&#10;" path="m51,124l3,131,,129r,l,129r,l,126r,-2l,124r,-3l,119r,-5l,112r,-3l3,105r,-3l5,97,8,95r2,-5l12,85r3,-2l15,80r2,-5l17,73r3,-2l22,68r,-5l22,63r,-2l25,58r,-2l25,56r,l27,56r,-5l27,46r,-4l29,37r,-5l29,27r,-5l32,20r,-5l32,10r,-2l32,5r,-2l32,3,32,r,l46,r5,124l51,124xe" fillcolor="#d34000" stroked="f">
                  <v:path arrowok="t" o:connecttype="custom" o:connectlocs="51,124;3,131;0,129;0,129;0,129;0,129;0,126;0,124;0,124;0,121;0,119;0,114;0,112;0,109;3,105;3,102;5,97;8,95;10,90;12,85;15,83;15,80;17,75;17,73;20,71;22,68;22,63;22,63;22,61;25,58;25,56;25,56;25,56;27,56;27,51;27,46;27,42;29,37;29,32;29,27;29,22;32,20;32,15;32,10;32,8;32,5;32,3;32,3;32,0;32,0;46,0;51,124;51,124" o:connectangles="0,0,0,0,0,0,0,0,0,0,0,0,0,0,0,0,0,0,0,0,0,0,0,0,0,0,0,0,0,0,0,0,0,0,0,0,0,0,0,0,0,0,0,0,0,0,0,0,0,0,0,0,0"/>
                </v:shape>
                <v:shape id="Freeform 4305" o:spid="_x0000_s2884" style="position:absolute;left:5840;top:1619;width:48;height:131;visibility:visible;mso-wrap-style:square;v-text-anchor:top" coordsize="4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XVk8cA&#10;AADdAAAADwAAAGRycy9kb3ducmV2LnhtbESPzW7CMBCE70h9B2uReqmKQ0RpCRjET2mRegrwAKt4&#10;iaPG6xC7kL49rlSJ42hmvtHMFp2txYVaXzlWMBwkIIgLpysuFRwP2+c3ED4ga6wdk4Jf8rCYP/Rm&#10;mGl35Zwu+1CKCGGfoQITQpNJ6QtDFv3ANcTRO7nWYoiyLaVu8RrhtpZpkoylxYrjgsGG1oaK7/2P&#10;VbB8ej/589psPr+OksNrng5X5kOpx363nIII1IV7+L+90wpG6csE/t7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V1ZPHAAAA3QAAAA8AAAAAAAAAAAAAAAAAmAIAAGRy&#10;cy9kb3ducmV2LnhtbFBLBQYAAAAABAAEAPUAAACMAwAAAAA=&#10;" path="m48,124l,131r,-2l,129r,l,129r,-3l,124r,l,121r,-2l2,114r,-2l5,109r,-4l7,102,9,97r3,-2l12,90r2,-5l14,83r,-3l14,75r3,-2l17,71r2,-3l19,63r,l19,61r3,-3l22,56r,l22,56r2,l24,51r,-5l24,42r2,-5l26,32r,-5l26,22r3,-2l29,15r,-5l29,8r,-3l29,3r,l29,r,l43,r5,124l48,124xe" fillcolor="#d54400" stroked="f">
                  <v:path arrowok="t" o:connecttype="custom" o:connectlocs="48,124;0,131;0,129;0,129;0,129;0,129;0,126;0,124;0,124;0,121;0,119;2,114;2,112;5,109;5,105;7,102;9,97;12,95;12,90;14,85;14,83;14,80;14,75;17,73;17,71;19,68;19,63;19,63;19,61;22,58;22,56;22,56;22,56;24,56;24,51;24,46;24,42;26,37;26,32;26,27;26,22;29,20;29,15;29,10;29,8;29,5;29,3;29,3;29,0;29,0;43,0;48,124;48,124" o:connectangles="0,0,0,0,0,0,0,0,0,0,0,0,0,0,0,0,0,0,0,0,0,0,0,0,0,0,0,0,0,0,0,0,0,0,0,0,0,0,0,0,0,0,0,0,0,0,0,0,0,0,0,0,0"/>
                </v:shape>
                <v:shape id="Freeform 4306" o:spid="_x0000_s2885" style="position:absolute;left:5840;top:1619;width:48;height:131;visibility:visible;mso-wrap-style:square;v-text-anchor:top" coordsize="4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8gwMEA&#10;AADdAAAADwAAAGRycy9kb3ducmV2LnhtbERPy4rCMBTdD/gP4QqzG1NlUKlGEUFQGAZfIO4uzbWt&#10;bW5KErX+vVkILg/nPZ23phZ3cr60rKDfS0AQZ1aXnCs4HlY/YxA+IGusLZOCJ3mYzzpfU0y1ffCO&#10;7vuQixjCPkUFRQhNKqXPCjLoe7YhjtzFOoMhQpdL7fARw00tB0kylAZLjg0FNrQsKKv2N6NgMaqq&#10;5yYP58Qf5N9p6zK8/o+V+u62iwmIQG34iN/utVbwOxjG/fFNf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fIMDBAAAA3QAAAA8AAAAAAAAAAAAAAAAAmAIAAGRycy9kb3du&#10;cmV2LnhtbFBLBQYAAAAABAAEAPUAAACGAwAAAAA=&#10;" path="m48,124l,131r,-2l,129r,l,129r,-3l,124r,l,121r,-2l2,114r,-2l5,109r,-4l7,102,9,97r3,-2l12,90r2,-5l14,83r,-3l14,75r3,-2l17,71r2,-3l19,63r,l19,61r3,-3l22,56r,l22,56r2,l24,51r,-5l24,42r2,-5l26,32r,-5l26,22r3,-2l29,15r,-5l29,8r,-3l29,3r,l29,r,l43,r5,124l48,124xe" fillcolor="#d74700" stroked="f">
                  <v:path arrowok="t" o:connecttype="custom" o:connectlocs="48,124;0,131;0,129;0,129;0,129;0,129;0,126;0,124;0,124;0,121;0,119;2,114;2,112;5,109;5,105;7,102;9,97;12,95;12,90;14,85;14,83;14,80;14,75;17,73;17,71;19,68;19,63;19,63;19,61;22,58;22,56;22,56;22,56;24,56;24,51;24,46;24,42;26,37;26,32;26,27;26,22;29,20;29,15;29,10;29,8;29,5;29,3;29,3;29,0;29,0;43,0;48,124;48,124" o:connectangles="0,0,0,0,0,0,0,0,0,0,0,0,0,0,0,0,0,0,0,0,0,0,0,0,0,0,0,0,0,0,0,0,0,0,0,0,0,0,0,0,0,0,0,0,0,0,0,0,0,0,0,0,0"/>
                </v:shape>
                <v:shape id="Freeform 4307" o:spid="_x0000_s2886" style="position:absolute;left:5840;top:1619;width:48;height:131;visibility:visible;mso-wrap-style:square;v-text-anchor:top" coordsize="4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NMMA&#10;AADdAAAADwAAAGRycy9kb3ducmV2LnhtbESPUWvCMBSF3wf7D+EKvs20IkU6o4hM1j2u+gMuzV3S&#10;rbnpmqjtv18Ggo+Hc853OJvd6DpxpSG0nhXkiwwEceN1y0bB+XR8WYMIEVlj55kUTBRgt31+2mCp&#10;/Y0/6VpHIxKEQ4kKbIx9KWVoLDkMC98TJ+/LDw5jkoOResBbgrtOLrOskA5bTgsWezpYan7qi1Ow&#10;/53wLI/fzQVzK/Xbh3mvrFFqPhv3ryAijfERvrcrrWC1LHL4f5Oe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i/NMMAAADdAAAADwAAAAAAAAAAAAAAAACYAgAAZHJzL2Rv&#10;d25yZXYueG1sUEsFBgAAAAAEAAQA9QAAAIgDAAAAAA==&#10;" path="m48,124l,131r,-2l,129r,l,129r,-3l,124r,l,121r,-2l2,114r,-2l5,109r,-4l7,102,9,97r3,-2l12,90r2,-5l17,83r2,-3l19,75r,-2l19,71r3,-3l22,63r,l22,61r2,-3l24,56r,l24,56r,l24,51r,-5l24,42r2,-5l26,32r,-5l26,22r3,-2l29,15r,-5l29,8r,-3l29,3r,l29,r,l43,r5,124l48,124xe" fillcolor="#d94b00" stroked="f">
                  <v:path arrowok="t" o:connecttype="custom" o:connectlocs="48,124;0,131;0,129;0,129;0,129;0,129;0,126;0,124;0,124;0,121;0,119;2,114;2,112;5,109;5,105;7,102;9,97;12,95;12,90;14,85;17,83;19,80;19,75;19,73;19,71;22,68;22,63;22,63;22,61;24,58;24,56;24,56;24,56;24,56;24,51;24,46;24,42;26,37;26,32;26,27;26,22;29,20;29,15;29,10;29,8;29,5;29,3;29,3;29,0;29,0;43,0;48,124;48,124" o:connectangles="0,0,0,0,0,0,0,0,0,0,0,0,0,0,0,0,0,0,0,0,0,0,0,0,0,0,0,0,0,0,0,0,0,0,0,0,0,0,0,0,0,0,0,0,0,0,0,0,0,0,0,0,0"/>
                </v:shape>
                <v:shape id="Freeform 4308" o:spid="_x0000_s2887" style="position:absolute;left:5842;top:1619;width:46;height:124;visibility:visible;mso-wrap-style:square;v-text-anchor:top" coordsize="4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QuosUA&#10;AADdAAAADwAAAGRycy9kb3ducmV2LnhtbESP3WoCMRCF7wu+QxihdzXrUqxsjSKioBUv/HmAYTPd&#10;3TaZLJu4xj59UxB6eTg/H2e2iNaInjrfOFYwHmUgiEunG64UXM6blykIH5A1Gsek4E4eFvPB0wwL&#10;7W58pP4UKpFG2BeooA6hLaT0ZU0W/ci1xMn7dJ3FkGRXSd3hLY1bI/Msm0iLDSdCjS2taiq/T1eb&#10;INrsexnXe1Puvg5v7mMdf/pMqedhXL6DCBTDf/jR3moFr/kkh7836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C6ixQAAAN0AAAAPAAAAAAAAAAAAAAAAAJgCAABkcnMv&#10;ZG93bnJldi54bWxQSwUGAAAAAAQABAD1AAAAigMAAAAA&#10;" path="m46,124r-43,l3,124r,l3,124r,l,121r,l,119r,l,114r,-2l,109r3,l3,105r2,-3l7,97r3,-2l10,90r2,-5l15,83r2,-3l17,75r,-2l17,71r3,-3l20,63r,l20,61r2,-3l22,56r,l22,56r,l22,51r2,-5l24,42r3,-5l27,32r,-5l27,22r2,-2l27,15r,-5l27,8r,-3l27,3r,l27,r,l41,r5,124l46,124xe" fillcolor="#db4e00" stroked="f">
                  <v:path arrowok="t" o:connecttype="custom" o:connectlocs="46,124;3,124;3,124;3,124;3,124;3,124;0,121;0,121;0,119;0,119;0,114;0,112;0,109;3,109;3,105;5,102;7,97;10,95;10,90;12,85;15,83;17,80;17,75;17,73;17,71;20,68;20,63;20,63;20,61;22,58;22,56;22,56;22,56;22,56;22,51;24,46;24,42;27,37;27,32;27,27;27,22;29,20;27,15;27,10;27,8;27,5;27,3;27,3;27,0;27,0;41,0;46,124;46,124" o:connectangles="0,0,0,0,0,0,0,0,0,0,0,0,0,0,0,0,0,0,0,0,0,0,0,0,0,0,0,0,0,0,0,0,0,0,0,0,0,0,0,0,0,0,0,0,0,0,0,0,0,0,0,0,0"/>
                </v:shape>
                <v:shape id="Freeform 4309" o:spid="_x0000_s2888" style="position:absolute;left:5845;top:1619;width:43;height:124;visibility:visible;mso-wrap-style:square;v-text-anchor:top" coordsize="4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mMMYA&#10;AADdAAAADwAAAGRycy9kb3ducmV2LnhtbESPQWvCQBSE7wX/w/KE3pqNsQSbZhVRLL2VpPbg7Zl9&#10;TYLZtyG7avLvu4VCj8PMfMPkm9F04kaDay0rWEQxCOLK6pZrBcfPw9MKhPPIGjvLpGAiB5v17CHH&#10;TNs7F3QrfS0ChF2GChrv+0xKVzVk0EW2Jw7etx0M+iCHWuoB7wFuOpnEcSoNthwWGuxp11B1Ka9G&#10;ge5OX8lie+6Lslhei7fpg/YvUqnH+bh9BeFp9P/hv/a7VvCcpEv4fR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ZmMMYAAADdAAAADwAAAAAAAAAAAAAAAACYAgAAZHJz&#10;L2Rvd25yZXYueG1sUEsFBgAAAAAEAAQA9QAAAIsDAAAAAA==&#10;" path="m43,124l,124r,l,124r,l,124r,-3l,121r,-2l,119r,-5l,112r,-3l2,109r,-4l4,102r,-5l7,95r,-5l9,85r3,-2l14,80r,-5l14,73r,-2l17,68r,-5l17,63r,-2l19,58r,-2l19,56r,l19,56r,-5l21,46r,-4l24,37r,-5l24,27r,-5l26,20,24,15r,-5l24,8r,-3l24,3r,l24,r,l38,r5,124l43,124xe" fillcolor="#dd5100" stroked="f">
                  <v:path arrowok="t" o:connecttype="custom" o:connectlocs="43,124;0,124;0,124;0,124;0,124;0,124;0,121;0,121;0,119;0,119;0,114;0,112;0,109;2,109;2,105;4,102;4,97;7,95;7,90;9,85;12,83;14,80;14,75;14,73;14,71;17,68;17,63;17,63;17,61;19,58;19,56;19,56;19,56;19,56;19,51;21,46;21,42;24,37;24,32;24,27;24,22;26,20;24,15;24,10;24,8;24,5;24,3;24,3;24,0;24,0;38,0;43,124;43,124" o:connectangles="0,0,0,0,0,0,0,0,0,0,0,0,0,0,0,0,0,0,0,0,0,0,0,0,0,0,0,0,0,0,0,0,0,0,0,0,0,0,0,0,0,0,0,0,0,0,0,0,0,0,0,0,0"/>
                </v:shape>
                <v:shape id="Freeform 4310" o:spid="_x0000_s2889" style="position:absolute;left:5845;top:1619;width:43;height:124;visibility:visible;mso-wrap-style:square;v-text-anchor:top" coordsize="4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CpMgA&#10;AADdAAAADwAAAGRycy9kb3ducmV2LnhtbESPQWvCQBSE74X+h+UVehHdKGokdZUipC2CpdXa8yP7&#10;mqRm34bdVeO/d4VCj8PMfMPMl51pxImcry0rGA4SEMSF1TWXCr52eX8GwgdkjY1lUnAhD8vF/d0c&#10;M23P/EmnbShFhLDPUEEVQptJ6YuKDPqBbYmj92OdwRClK6V2eI5w08hRkkylwZrjQoUtrSoqDtuj&#10;UXDI31368fI92ee92e/rJl2ne79W6vGhe34CEagL/+G/9ptWMB5Nx3B7E5+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gKkyAAAAN0AAAAPAAAAAAAAAAAAAAAAAJgCAABk&#10;cnMvZG93bnJldi54bWxQSwUGAAAAAAQABAD1AAAAjQMAAAAA&#10;" path="m43,124l,124r,l,124r,l,124r,-3l,121r,-2l,119r,-5l,112r,-3l2,109r,-4l4,102r,-5l7,95r,-5l9,85r3,-2l14,80r,-5l14,73r,-2l17,68r,-5l17,63r,-2l19,58r,-2l19,56r,l19,56r,-5l21,46r,-4l24,37r,-5l24,27r,-5l26,20,24,15r,-5l24,8r,-3l24,3r,l24,r,l38,r5,124l43,124xe" fillcolor="#df5500" stroked="f">
                  <v:path arrowok="t" o:connecttype="custom" o:connectlocs="43,124;0,124;0,124;0,124;0,124;0,124;0,121;0,121;0,119;0,119;0,114;0,112;0,109;2,109;2,105;4,102;4,97;7,95;7,90;9,85;12,83;14,80;14,75;14,73;14,71;17,68;17,63;17,63;17,61;19,58;19,56;19,56;19,56;19,56;19,51;21,46;21,42;24,37;24,32;24,27;24,22;26,20;24,15;24,10;24,8;24,5;24,3;24,3;24,0;24,0;38,0;43,124;43,124" o:connectangles="0,0,0,0,0,0,0,0,0,0,0,0,0,0,0,0,0,0,0,0,0,0,0,0,0,0,0,0,0,0,0,0,0,0,0,0,0,0,0,0,0,0,0,0,0,0,0,0,0,0,0,0,0"/>
                </v:shape>
                <v:shape id="Freeform 4311" o:spid="_x0000_s2890" style="position:absolute;left:5845;top:1619;width:43;height:124;visibility:visible;mso-wrap-style:square;v-text-anchor:top" coordsize="4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w8h8cA&#10;AADdAAAADwAAAGRycy9kb3ducmV2LnhtbESPQWvCQBSE7wX/w/IEb81GsVpiNiKi0tKD1lrE2yP7&#10;TILZtyG7jem/7xYKPQ4z8w2TLntTi45aV1lWMI5iEMS51RUXCk4f28dnEM4ja6wtk4JvcrDMBg8p&#10;Jtre+Z26oy9EgLBLUEHpfZNI6fKSDLrINsTBu9rWoA+yLaRu8R7gppaTOJ5JgxWHhRIbWpeU345f&#10;RkH3eatx+3bBzf48j/XudGhe9Uqp0bBfLUB46v1/+K/9ohVMJ7Mn+H0TnoD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sPIfHAAAA3QAAAA8AAAAAAAAAAAAAAAAAmAIAAGRy&#10;cy9kb3ducmV2LnhtbFBLBQYAAAAABAAEAPUAAACMAwAAAAA=&#10;" path="m43,124l,124r,l,124r,l,124r,-3l,121r,-2l2,119r,-5l2,112r2,-3l4,109r3,-4l9,102r,-5l12,95r,-5l14,85r,-2l17,80r,-5l19,73r,-2l21,68r,-5l21,63r,-2l24,58r,-2l24,56r,l24,56r,-5l26,46r,-4l26,37r,-5l26,27r,-5l26,20,24,15r,-5l24,8r,-3l24,3r,l24,r,l38,r5,124l43,124xe" fillcolor="#e15800" stroked="f">
                  <v:path arrowok="t" o:connecttype="custom" o:connectlocs="43,124;0,124;0,124;0,124;0,124;0,124;0,121;0,121;0,119;2,119;2,114;2,112;4,109;4,109;7,105;9,102;9,97;12,95;12,90;14,85;14,83;17,80;17,75;19,73;19,71;21,68;21,63;21,63;21,61;24,58;24,56;24,56;24,56;24,56;24,51;26,46;26,42;26,37;26,32;26,27;26,22;26,20;24,15;24,10;24,8;24,5;24,3;24,3;24,0;24,0;38,0;43,124;43,124" o:connectangles="0,0,0,0,0,0,0,0,0,0,0,0,0,0,0,0,0,0,0,0,0,0,0,0,0,0,0,0,0,0,0,0,0,0,0,0,0,0,0,0,0,0,0,0,0,0,0,0,0,0,0,0,0"/>
                </v:shape>
                <v:shape id="Freeform 4312" o:spid="_x0000_s2891" style="position:absolute;left:5845;top:1619;width:43;height:124;visibility:visible;mso-wrap-style:square;v-text-anchor:top" coordsize="4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RjcMYA&#10;AADdAAAADwAAAGRycy9kb3ducmV2LnhtbESPQWvCQBSE70L/w/IKvemmqaQ1dZUiCMGLNPbS2yP7&#10;zKZm34bsxqT/visIPQ4z8w2z3k62FVfqfeNYwfMiAUFcOd1wreDrtJ+/gfABWWPrmBT8koft5mG2&#10;xly7kT/pWoZaRAj7HBWYELpcSl8ZsugXriOO3tn1FkOUfS11j2OE21amSZJJiw3HBYMd7QxVl3Kw&#10;Cl7Gohyq4+p19MN3Wpif4XC8kFJPj9PHO4hAU/gP39uFVrBMswxub+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RjcMYAAADdAAAADwAAAAAAAAAAAAAAAACYAgAAZHJz&#10;L2Rvd25yZXYueG1sUEsFBgAAAAAEAAQA9QAAAIsDAAAAAA==&#10;" path="m43,124l,124r,l,124r,l,124r,-3l,121r,-2l2,119r,-5l2,112r2,-3l4,109r3,-4l9,102r,-5l12,95r,-5l14,85r,-2l17,80r,-5l19,73r,-2l21,68r,-5l21,63r,-2l24,58r,-2l24,56r,l24,56r,-5l26,46r,-4l26,37r,-5l26,27r,-5l26,20,24,15r,-5l24,8r,-3l24,3r,l24,r,l38,r5,124l43,124xe" fillcolor="#e35c00" stroked="f">
                  <v:path arrowok="t" o:connecttype="custom" o:connectlocs="43,124;0,124;0,124;0,124;0,124;0,124;0,121;0,121;0,119;2,119;2,114;2,112;4,109;4,109;7,105;9,102;9,97;12,95;12,90;14,85;14,83;17,80;17,75;19,73;19,71;21,68;21,63;21,63;21,61;24,58;24,56;24,56;24,56;24,56;24,51;26,46;26,42;26,37;26,32;26,27;26,22;26,20;24,15;24,10;24,8;24,5;24,3;24,3;24,0;24,0;38,0;43,124;43,124" o:connectangles="0,0,0,0,0,0,0,0,0,0,0,0,0,0,0,0,0,0,0,0,0,0,0,0,0,0,0,0,0,0,0,0,0,0,0,0,0,0,0,0,0,0,0,0,0,0,0,0,0,0,0,0,0"/>
                </v:shape>
                <v:shape id="Freeform 4313" o:spid="_x0000_s2892" style="position:absolute;left:5852;top:1619;width:36;height:124;visibility:visible;mso-wrap-style:square;v-text-anchor:top" coordsize="3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6sXscA&#10;AADdAAAADwAAAGRycy9kb3ducmV2LnhtbESPT2vCQBTE74V+h+UVequbhviH1FWqRRHxUi1Fb4/s&#10;axKSfRuyq4n99G5B6HGY+c0w03lvanGh1pWWFbwOIhDEmdUl5wq+DquXCQjnkTXWlknBlRzMZ48P&#10;U0y17fiTLnufi1DCLkUFhfdNKqXLCjLoBrYhDt6PbQ36INtc6ha7UG5qGUfRSBosOSwU2NCyoKza&#10;n42CZFcNj8nhN/ueNN2YFhRvTx9rpZ6f+vc3EJ56/x++0xsduHg0hr834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erF7HAAAA3QAAAA8AAAAAAAAAAAAAAAAAmAIAAGRy&#10;cy9kb3ducmV2LnhtbFBLBQYAAAAABAAEAPUAAACMAwAAAAA=&#10;" path="m36,124l,124r,l,124r,l,124r,-3l,121r,-2l,119r,-5l,112r,-3l2,109r,-4l2,102,5,97r,-2l5,90,7,85r,-2l10,80r,-5l12,73r,-2l14,68r,-5l14,63r,-2l17,58r,-2l17,56r,l17,56r,-5l19,46r,-4l19,37r,-5l19,27r,-5l19,20,17,15r,-5l17,8r,-3l17,3r,l17,r,l31,r5,124l36,124xe" fillcolor="#e55f00" stroked="f">
                  <v:path arrowok="t" o:connecttype="custom" o:connectlocs="36,124;0,124;0,124;0,124;0,124;0,124;0,121;0,121;0,119;0,119;0,114;0,112;0,109;2,109;2,105;2,102;5,97;5,95;5,90;7,85;7,83;10,80;10,75;12,73;12,71;14,68;14,63;14,63;14,61;17,58;17,56;17,56;17,56;17,56;17,51;19,46;19,42;19,37;19,32;19,27;19,22;19,20;17,15;17,10;17,8;17,5;17,3;17,3;17,0;17,0;31,0;36,124;36,124" o:connectangles="0,0,0,0,0,0,0,0,0,0,0,0,0,0,0,0,0,0,0,0,0,0,0,0,0,0,0,0,0,0,0,0,0,0,0,0,0,0,0,0,0,0,0,0,0,0,0,0,0,0,0,0,0"/>
                </v:shape>
                <v:shape id="Freeform 4314" o:spid="_x0000_s2893" style="position:absolute;left:5852;top:1619;width:36;height:124;visibility:visible;mso-wrap-style:square;v-text-anchor:top" coordsize="3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eqsEA&#10;AADdAAAADwAAAGRycy9kb3ducmV2LnhtbERPy4rCMBTdD/gP4QruxtQnQ8coIgiCiPhiZnlprm2x&#10;uSlJ1OrXm4Xg8nDek1ljKnEj50vLCnrdBARxZnXJuYLjYfn9A8IHZI2VZVLwIA+zaetrgqm2d97R&#10;bR9yEUPYp6igCKFOpfRZQQZ919bEkTtbZzBE6HKpHd5juKlkP0nG0mDJsaHAmhYFZZf91SioH9X2&#10;sv7PnptRjqd5WA82C/enVKfdzH9BBGrCR/x2r7SCYX8c58Y38QnI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53qrBAAAA3QAAAA8AAAAAAAAAAAAAAAAAmAIAAGRycy9kb3du&#10;cmV2LnhtbFBLBQYAAAAABAAEAPUAAACGAwAAAAA=&#10;" path="m36,124l,124r,l,124r,-3l,121r,-2l,119r,-2l,117r,-5l,109r,-2l2,107r,-5l2,100,5,95r,l5,88,7,85r,-5l10,78r,-5l12,71r,-3l14,66r,-3l14,61r,l17,58r,-2l17,56r,l17,56r,-5l19,46r,-4l19,37r,-5l19,27r,-5l19,20,17,15r,-5l17,8r,-3l17,3r,l17,r,l31,r5,124l36,124xe" fillcolor="#e76300" stroked="f">
                  <v:path arrowok="t" o:connecttype="custom" o:connectlocs="36,124;0,124;0,124;0,124;0,121;0,121;0,119;0,119;0,117;0,117;0,112;0,109;0,107;2,107;2,102;2,100;5,95;5,95;5,88;7,85;7,80;10,78;10,73;12,71;12,68;14,66;14,63;14,61;14,61;17,58;17,56;17,56;17,56;17,56;17,51;19,46;19,42;19,37;19,32;19,27;19,22;19,20;17,15;17,10;17,8;17,5;17,3;17,3;17,0;17,0;31,0;36,124;36,124" o:connectangles="0,0,0,0,0,0,0,0,0,0,0,0,0,0,0,0,0,0,0,0,0,0,0,0,0,0,0,0,0,0,0,0,0,0,0,0,0,0,0,0,0,0,0,0,0,0,0,0,0,0,0,0,0"/>
                </v:shape>
                <v:shape id="Freeform 4315" o:spid="_x0000_s2894" style="position:absolute;left:5852;top:1619;width:36;height:124;visibility:visible;mso-wrap-style:square;v-text-anchor:top" coordsize="3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hT8UA&#10;AADdAAAADwAAAGRycy9kb3ducmV2LnhtbESPQUsDMRSE74L/ITyhN5u11FLXpqVUCoXSQ6t4fm6e&#10;m6XJy5I82/XfG0HwOMzMN8xiNQSvLpRyF9nAw7gCRdxE23Fr4O11ez8HlQXZoo9MBr4pw2p5e7PA&#10;2sYrH+lyklYVCOcaDTiRvtY6N44C5nHsiYv3GVNAKTK12ia8FnjwelJVMx2w47LgsKeNo+Z8+goG&#10;Kve+m7/I8WN6SNl7Oe8Pj7Q3ZnQ3rJ9BCQ3yH/5r76yB6WT2BL9vyhP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1OFPxQAAAN0AAAAPAAAAAAAAAAAAAAAAAJgCAABkcnMv&#10;ZG93bnJldi54bWxQSwUGAAAAAAQABAD1AAAAigMAAAAA&#10;" path="m36,124l,124r,l,124r,-3l,121r,-2l,119r,-2l,117r,-5l,109r,-2l2,107r,-5l2,100,5,95r,l5,88,7,85r,-5l10,78r,-5l12,71r,-3l14,66r,-3l14,61r,l17,58r,-2l17,56r,l17,56r,-5l19,46r,-4l19,37r,-5l19,27r,-5l19,20,17,15r,-5l17,8r,-3l17,3r,l17,r,l31,r5,124l36,124xe" fillcolor="#e96600" stroked="f">
                  <v:path arrowok="t" o:connecttype="custom" o:connectlocs="36,124;0,124;0,124;0,124;0,121;0,121;0,119;0,119;0,117;0,117;0,112;0,109;0,107;2,107;2,102;2,100;5,95;5,95;5,88;7,85;7,80;10,78;10,73;12,71;12,68;14,66;14,63;14,61;14,61;17,58;17,56;17,56;17,56;17,56;17,51;19,46;19,42;19,37;19,32;19,27;19,22;19,20;17,15;17,10;17,8;17,5;17,3;17,3;17,0;17,0;31,0;36,124;36,124" o:connectangles="0,0,0,0,0,0,0,0,0,0,0,0,0,0,0,0,0,0,0,0,0,0,0,0,0,0,0,0,0,0,0,0,0,0,0,0,0,0,0,0,0,0,0,0,0,0,0,0,0,0,0,0,0"/>
                </v:shape>
                <v:shape id="Freeform 4316" o:spid="_x0000_s2895" style="position:absolute;left:5852;top:1619;width:36;height:124;visibility:visible;mso-wrap-style:square;v-text-anchor:top" coordsize="3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FusUA&#10;AADdAAAADwAAAGRycy9kb3ducmV2LnhtbERPTWvCQBC9F/wPywje6qZRbImuIooQoZQmLYXehuyY&#10;pGZnQ3aNqb/ePRR6fLzv1WYwjeipc7VlBU/TCARxYXXNpYLPj8PjCwjnkTU2lknBLznYrEcPK0y0&#10;vXJGfe5LEULYJaig8r5NpHRFRQbd1LbEgTvZzqAPsCul7vAawk0j4yhaSIM1h4YKW9pVVJzzi1Ew&#10;HHN8f/12X2l2m71lqa5/Fvtcqcl42C5BeBr8v/jPnWoF8/g57A9vwhO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UW6xQAAAN0AAAAPAAAAAAAAAAAAAAAAAJgCAABkcnMv&#10;ZG93bnJldi54bWxQSwUGAAAAAAQABAD1AAAAigMAAAAA&#10;" path="m36,124l,124r,l,124r,-3l,121r,-2l,119r,-2l,117r,-5l,109r,-2l2,107r,-5l2,100,5,95r,l7,88r3,-3l10,80r2,-2l12,73r2,-2l14,68r3,-2l17,63r,-2l17,61r,-3l17,56r,l17,56r,l17,51r2,-5l19,42r,-5l19,32r,-5l19,22r,-2l17,15r,-5l17,8r,-3l17,3r,l17,r,l31,r5,124l36,124xe" fillcolor="#eb6900" stroked="f">
                  <v:path arrowok="t" o:connecttype="custom" o:connectlocs="36,124;0,124;0,124;0,124;0,121;0,121;0,119;0,119;0,117;0,117;0,112;0,109;0,107;2,107;2,102;2,100;5,95;5,95;7,88;10,85;10,80;12,78;12,73;14,71;14,68;17,66;17,63;17,61;17,61;17,58;17,56;17,56;17,56;17,56;17,51;19,46;19,42;19,37;19,32;19,27;19,22;19,20;17,15;17,10;17,8;17,5;17,3;17,3;17,0;17,0;31,0;36,124;36,124" o:connectangles="0,0,0,0,0,0,0,0,0,0,0,0,0,0,0,0,0,0,0,0,0,0,0,0,0,0,0,0,0,0,0,0,0,0,0,0,0,0,0,0,0,0,0,0,0,0,0,0,0,0,0,0,0"/>
                </v:shape>
                <v:shape id="Freeform 4317" o:spid="_x0000_s2896" style="position:absolute;left:5857;top:1619;width:31;height:124;visibility:visible;mso-wrap-style:square;v-text-anchor:top" coordsize="3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lCsQA&#10;AADdAAAADwAAAGRycy9kb3ducmV2LnhtbESPzarCMBSE98J9h3AEd5oq6pVqlKsg6NKfiy6PzbEt&#10;NieliVp9eiMILoeZ+YaZzGpTiBtVLresoNuJQBAnVuecKtjvlu0RCOeRNRaWScGDHMymP40Jxtre&#10;eUO3rU9FgLCLUUHmfRlL6ZKMDLqOLYmDd7aVQR9klUpd4T3ATSF7UTSUBnMOCxmWtMgouWyvRsGh&#10;HO6e/+uNT47pfIDzy3E/OFmlWs36bwzCU+2/4U97pRX0e79deL8JT0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hJQrEAAAA3QAAAA8AAAAAAAAAAAAAAAAAmAIAAGRycy9k&#10;b3ducmV2LnhtbFBLBQYAAAAABAAEAPUAAACJAwAAAAA=&#10;" path="m31,124l,124r,l,124r,-3l,121r,-2l,119r,-2l,117r,-5l,109r,-2l,107r,-5l2,100,5,95r2,l7,88r,-3l7,80,9,78r,-5l9,71r,-3l12,66r,-3l12,61r,l12,58r,-2l12,56r,l12,56r,-5l14,46r,-4l14,37r,-5l14,27r,-5l14,20,12,15r,-5l12,8r,-3l12,3r,l12,r,l26,r5,124l31,124xe" fillcolor="#ed6d00" stroked="f">
                  <v:path arrowok="t" o:connecttype="custom" o:connectlocs="31,124;0,124;0,124;0,124;0,121;0,121;0,119;0,119;0,117;0,117;0,112;0,109;0,107;0,107;0,102;2,100;5,95;7,95;7,88;7,85;7,80;9,78;9,73;9,71;9,68;12,66;12,63;12,61;12,61;12,58;12,56;12,56;12,56;12,56;12,51;14,46;14,42;14,37;14,32;14,27;14,22;14,20;12,15;12,10;12,8;12,5;12,3;12,3;12,0;12,0;26,0;31,124;31,124" o:connectangles="0,0,0,0,0,0,0,0,0,0,0,0,0,0,0,0,0,0,0,0,0,0,0,0,0,0,0,0,0,0,0,0,0,0,0,0,0,0,0,0,0,0,0,0,0,0,0,0,0,0,0,0,0"/>
                </v:shape>
                <v:shape id="Freeform 4318" o:spid="_x0000_s2897" style="position:absolute;left:5857;top:1619;width:31;height:124;visibility:visible;mso-wrap-style:square;v-text-anchor:top" coordsize="3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z6McA&#10;AADdAAAADwAAAGRycy9kb3ducmV2LnhtbESPzWrDMBCE74W+g9hCb40cU5rgRAmu20Ihp/yQXDfW&#10;xnZirYylRm6evioUehxm5htmvhxMK67Uu8aygvEoAUFcWt1wpWC3/XiagnAeWWNrmRR8k4Pl4v5u&#10;jpm2gdd03fhKRAi7DBXU3neZlK6syaAb2Y44eifbG/RR9pXUPYYIN61Mk+RFGmw4LtTYUVFTedl8&#10;GQW3/dv7Kj8ezm1ly9dpGkKRF0Gpx4chn4HwNPj/8F/7Uyt4Ticp/L6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sM+jHAAAA3QAAAA8AAAAAAAAAAAAAAAAAmAIAAGRy&#10;cy9kb3ducmV2LnhtbFBLBQYAAAAABAAEAPUAAACMAwAAAAA=&#10;" path="m31,124l,124r,l,124r,-3l,121r,-2l,119r,-2l2,117r,-5l2,109r,-2l2,107r,-5l5,100r,-5l7,95r,-7l7,85r,-5l9,78r,-5l9,71r,-3l12,66r,-3l12,61r,l12,58r,-2l12,56r,l12,56r,-5l14,46r,-4l14,37r,-5l14,27r,-5l14,20,12,15r,-5l12,8r,-3l12,3r,l12,r,l26,r5,124l31,124xe" fillcolor="#ef7000" stroked="f">
                  <v:path arrowok="t" o:connecttype="custom" o:connectlocs="31,124;0,124;0,124;0,124;0,121;0,121;0,119;0,119;0,117;2,117;2,112;2,109;2,107;2,107;2,102;5,100;5,95;7,95;7,88;7,85;7,80;9,78;9,73;9,71;9,68;12,66;12,63;12,61;12,61;12,58;12,56;12,56;12,56;12,56;12,51;14,46;14,42;14,37;14,32;14,27;14,22;14,20;12,15;12,10;12,8;12,5;12,3;12,3;12,0;12,0;26,0;31,124;31,124" o:connectangles="0,0,0,0,0,0,0,0,0,0,0,0,0,0,0,0,0,0,0,0,0,0,0,0,0,0,0,0,0,0,0,0,0,0,0,0,0,0,0,0,0,0,0,0,0,0,0,0,0,0,0,0,0"/>
                </v:shape>
                <v:shape id="Freeform 4319" o:spid="_x0000_s2898" style="position:absolute;left:5857;top:1619;width:31;height:124;visibility:visible;mso-wrap-style:square;v-text-anchor:top" coordsize="3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VU/8cA&#10;AADdAAAADwAAAGRycy9kb3ducmV2LnhtbESP0WrCQBRE3wv+w3KFvhTdJLaNRFcpFVF8KDT6AZfs&#10;NUmbvRuy25j8vVso9HGYmTPMejuYRvTUudqygngegSAurK65VHA572dLEM4ja2wsk4KRHGw3k4c1&#10;Ztre+JP63JciQNhlqKDyvs2kdEVFBt3ctsTBu9rOoA+yK6Xu8BbgppFJFL1KgzWHhQpbeq+o+M5/&#10;jILE6vHjED197dLTSz0ujjGXRaPU43R4W4HwNPj/8F/7qBU8J+kCft+EJy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lVP/HAAAA3QAAAA8AAAAAAAAAAAAAAAAAmAIAAGRy&#10;cy9kb3ducmV2LnhtbFBLBQYAAAAABAAEAPUAAACMAwAAAAA=&#10;" path="m31,124l,124r,l,124r,-3l,121r,-2l,119r,-2l2,117r,-5l2,109r,-2l2,107r,-5l5,100r,-5l7,95r,-7l7,85r,-5l9,78r,-5l9,71r,-3l12,66r,-3l12,61r,l12,58r,-2l12,56r,l12,56r,-5l14,46r,-4l14,37r,-5l14,27r,-5l14,20,12,15r,-5l12,8r,-3l12,3r,l12,r,l26,r5,124l31,124xe" fillcolor="#f17400" stroked="f">
                  <v:path arrowok="t" o:connecttype="custom" o:connectlocs="31,124;0,124;0,124;0,124;0,121;0,121;0,119;0,119;0,117;2,117;2,112;2,109;2,107;2,107;2,102;5,100;5,95;7,95;7,88;7,85;7,80;9,78;9,73;9,71;9,68;12,66;12,63;12,61;12,61;12,58;12,56;12,56;12,56;12,56;12,51;14,46;14,42;14,37;14,32;14,27;14,22;14,20;12,15;12,10;12,8;12,5;12,3;12,3;12,0;12,0;26,0;31,124;31,124" o:connectangles="0,0,0,0,0,0,0,0,0,0,0,0,0,0,0,0,0,0,0,0,0,0,0,0,0,0,0,0,0,0,0,0,0,0,0,0,0,0,0,0,0,0,0,0,0,0,0,0,0,0,0,0,0"/>
                </v:shape>
                <v:shape id="Freeform 4320" o:spid="_x0000_s2899" style="position:absolute;left:5857;top:1619;width:31;height:124;visibility:visible;mso-wrap-style:square;v-text-anchor:top" coordsize="3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IZ7sYA&#10;AADdAAAADwAAAGRycy9kb3ducmV2LnhtbESPQWvCQBSE70L/w/IK3nRT0VpSVwmCYGkvGqEen9ln&#10;Nph9G7Orxn/vFgoeh5n5hpktOluLK7W+cqzgbZiAIC6crrhUsMtXgw8QPiBrrB2Tgjt5WMxfejNM&#10;tbvxhq7bUIoIYZ+iAhNCk0rpC0MW/dA1xNE7utZiiLItpW7xFuG2lqMkeZcWK44LBhtaGipO24tV&#10;8J3lXz/n32q9mUyK0/7iZWYOR6X6r132CSJQF57h//ZaKxiPpmP4ex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IZ7sYAAADdAAAADwAAAAAAAAAAAAAAAACYAgAAZHJz&#10;L2Rvd25yZXYueG1sUEsFBgAAAAAEAAQA9QAAAIsDAAAAAA==&#10;" path="m31,124l,124r,l,124r,-3l,121r,-2l,119r,-2l2,117r,-5l2,109r,-2l2,107r,-5l5,100r,-5l7,95r,-7l7,85r,-5l9,78r,-5l9,71r,-3l12,66r,-3l12,61r,l12,58r,-2l12,56r,l12,56r,-5l14,46r,-4l14,37r,-5l14,27r,-5l14,20,12,15r,-5l12,8r,-3l12,3r,l12,r,l26,r5,124l31,124xe" fillcolor="#f37700" stroked="f">
                  <v:path arrowok="t" o:connecttype="custom" o:connectlocs="31,124;0,124;0,124;0,124;0,121;0,121;0,119;0,119;0,117;2,117;2,112;2,109;2,107;2,107;2,102;5,100;5,95;7,95;7,88;7,85;7,80;9,78;9,73;9,71;9,68;12,66;12,63;12,61;12,61;12,58;12,56;12,56;12,56;12,56;12,51;14,46;14,42;14,37;14,32;14,27;14,22;14,20;12,15;12,10;12,8;12,5;12,3;12,3;12,0;12,0;26,0;31,124;31,124" o:connectangles="0,0,0,0,0,0,0,0,0,0,0,0,0,0,0,0,0,0,0,0,0,0,0,0,0,0,0,0,0,0,0,0,0,0,0,0,0,0,0,0,0,0,0,0,0,0,0,0,0,0,0,0,0"/>
                </v:shape>
                <v:shape id="Freeform 4321" o:spid="_x0000_s2900" style="position:absolute;left:5862;top:1619;width:26;height:124;visibility:visible;mso-wrap-style:square;v-text-anchor:top" coordsize="2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h/MgA&#10;AADdAAAADwAAAGRycy9kb3ducmV2LnhtbESPQWvCQBSE7wX/w/IEL0U3Rqs1uopUCqXQglGKx0f2&#10;mUSzb0N2q6m/3i0Uehxm5htmsWpNJS7UuNKyguEgAkGcWV1yrmC/e+0/g3AeWWNlmRT8kIPVsvOw&#10;wETbK2/pkvpcBAi7BBUU3teJlC4ryKAb2Jo4eEfbGPRBNrnUDV4D3FQyjqKJNFhyWCiwppeCsnP6&#10;bRR8faSjcng72tnpc3rabXAcP74flOp12/UchKfW/4f/2m9awTiePsHvm/AE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LOH8yAAAAN0AAAAPAAAAAAAAAAAAAAAAAJgCAABk&#10;cnMvZG93bnJldi54bWxQSwUGAAAAAAQABAD1AAAAjQMAAAAA&#10;" path="m26,124r-24,l,124r,l,121r,l,119r,l,117r,l,112r,-3l,107r,l,102r,-2l,95r2,l2,88r,-3l2,80,4,78r,-5l4,71r,-3l7,66r,-3l7,61r,l7,58r,-2l7,56r,l7,56r,-5l9,46r,-4l9,37r,-5l9,27r,-5l9,20,7,15r,-5l7,8,7,5,7,3r,l7,r,l14,,26,124r,xe" fillcolor="#f57b00" stroked="f">
                  <v:path arrowok="t" o:connecttype="custom" o:connectlocs="26,124;2,124;0,124;0,124;0,121;0,121;0,119;0,119;0,117;0,117;0,112;0,109;0,107;0,107;0,102;0,100;0,95;2,95;2,88;2,85;2,80;4,78;4,73;4,71;4,68;7,66;7,63;7,61;7,61;7,58;7,56;7,56;7,56;7,56;7,51;9,46;9,42;9,37;9,32;9,27;9,22;9,20;7,15;7,10;7,8;7,5;7,3;7,3;7,0;7,0;14,0;26,124;26,124" o:connectangles="0,0,0,0,0,0,0,0,0,0,0,0,0,0,0,0,0,0,0,0,0,0,0,0,0,0,0,0,0,0,0,0,0,0,0,0,0,0,0,0,0,0,0,0,0,0,0,0,0,0,0,0,0"/>
                </v:shape>
                <v:shape id="Freeform 4322" o:spid="_x0000_s2901" style="position:absolute;left:5864;top:1619;width:24;height:124;visibility:visible;mso-wrap-style:square;v-text-anchor:top" coordsize="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3vT8QA&#10;AADdAAAADwAAAGRycy9kb3ducmV2LnhtbESPQWvCQBSE70L/w/IK3nRT0WhTVymFqBcP2vb+yD6z&#10;abNvQ3Y18d+7guBxmJlvmOW6t7W4UOsrxwrexgkI4sLpiksFP9/5aAHCB2SNtWNScCUP69XLYImZ&#10;dh0f6HIMpYgQ9hkqMCE0mZS+MGTRj11DHL2Tay2GKNtS6ha7CLe1nCRJKi1WHBcMNvRlqPg/nq0C&#10;l++72W9KtNjq01/ebUz6rg9KDV/7zw8QgfrwDD/aO61gOpmncH8Tn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970/EAAAA3QAAAA8AAAAAAAAAAAAAAAAAmAIAAGRycy9k&#10;b3ducmV2LnhtbFBLBQYAAAAABAAEAPUAAACJAwAAAAA=&#10;" path="m24,124l,124r,l,124r,-3l,121r,-2l,119r,-2l,117r,-5l,109r,-2l,107r,-5l,100,,95r,l,88,2,85r,-5l2,78r,-5l5,71r,-3l7,66r,-3l7,61r,l10,58r,-2l10,56r,l12,56,10,51r,-5l10,42r,-5l7,32r,-5l7,22r,-2l7,15r,-5l7,8,7,5,5,3r,l5,r,l12,,24,124r,xe" fillcolor="#f77e00" stroked="f">
                  <v:path arrowok="t" o:connecttype="custom" o:connectlocs="24,124;0,124;0,124;0,124;0,121;0,121;0,119;0,119;0,117;0,117;0,112;0,109;0,107;0,107;0,102;0,100;0,95;0,95;0,88;2,85;2,80;2,78;2,73;5,71;5,68;7,66;7,63;7,61;7,61;10,58;10,56;10,56;10,56;12,56;10,51;10,46;10,42;10,37;7,32;7,27;7,22;7,20;7,15;7,10;7,8;7,5;5,3;5,3;5,0;5,0;12,0;24,124;24,124" o:connectangles="0,0,0,0,0,0,0,0,0,0,0,0,0,0,0,0,0,0,0,0,0,0,0,0,0,0,0,0,0,0,0,0,0,0,0,0,0,0,0,0,0,0,0,0,0,0,0,0,0,0,0,0,0"/>
                </v:shape>
                <v:shape id="Freeform 4323" o:spid="_x0000_s2902" style="position:absolute;left:5864;top:1619;width:24;height:124;visibility:visible;mso-wrap-style:square;v-text-anchor:top" coordsize="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0fPMcA&#10;AADdAAAADwAAAGRycy9kb3ducmV2LnhtbESP3WrCQBSE7wt9h+UUvNNNpRpNXUVC/QFLQW17fcge&#10;k9Ds2Zjdmvj2XUHo5TAz3zCzRWcqcaHGlZYVPA8iEMSZ1SXnCj6Pq/4EhPPIGivLpOBKDhbzx4cZ&#10;Jtq2vKfLweciQNglqKDwvk6kdFlBBt3A1sTBO9nGoA+yyaVusA1wU8lhFI2lwZLDQoE1pQVlP4df&#10;o8C/4Xh3+l7X7Xu+mX6MzulXPEqV6j11y1cQnjr/H763t1rByzCO4fYmP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NHzzHAAAA3QAAAA8AAAAAAAAAAAAAAAAAmAIAAGRy&#10;cy9kb3ducmV2LnhtbFBLBQYAAAAABAAEAPUAAACMAwAAAAA=&#10;" path="m24,124l,124r,l,124r,-3l,121r,-2l,119r,-2l,117r,-5l,109r,-2l2,107r,-5l2,100,5,95r,l5,88r,-3l5,80,7,78r,-5l7,71r,-3l7,66r,-3l7,61r,l10,58r,-2l10,56r,l12,56,10,51r,-5l10,42r,-5l7,32r,-5l7,22r,-2l7,15r,-5l7,8,7,5,5,3r,l5,r,l12,,24,124r,xe" fillcolor="#f98100" stroked="f">
                  <v:path arrowok="t" o:connecttype="custom" o:connectlocs="24,124;0,124;0,124;0,124;0,121;0,121;0,119;0,119;0,117;0,117;0,112;0,109;0,107;2,107;2,102;2,100;5,95;5,95;5,88;5,85;5,80;7,78;7,73;7,71;7,68;7,66;7,63;7,61;7,61;10,58;10,56;10,56;10,56;12,56;10,51;10,46;10,42;10,37;7,32;7,27;7,22;7,20;7,15;7,10;7,8;7,5;5,3;5,3;5,0;5,0;12,0;24,124;24,124" o:connectangles="0,0,0,0,0,0,0,0,0,0,0,0,0,0,0,0,0,0,0,0,0,0,0,0,0,0,0,0,0,0,0,0,0,0,0,0,0,0,0,0,0,0,0,0,0,0,0,0,0,0,0,0,0"/>
                </v:shape>
                <v:shape id="Freeform 4324" o:spid="_x0000_s2903" style="position:absolute;left:5864;top:1619;width:24;height:124;visibility:visible;mso-wrap-style:square;v-text-anchor:top" coordsize="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1kfsEA&#10;AADdAAAADwAAAGRycy9kb3ducmV2LnhtbERPy4rCMBTdD/gP4QruxtT30DGKCoI78TGu7zTXttjc&#10;1CbW6tebheDycN7TeWMKUVPlcssKet0IBHFidc6pguNh/f0DwnlkjYVlUvAgB/NZ62uKsbZ33lG9&#10;96kIIexiVJB5X8ZSuiQjg65rS+LAnW1l0AdYpVJXeA/hppD9KBpLgzmHhgxLWmWUXPY3o2Dg5PZ0&#10;ff7V9jTuLYvLY/Q/8SOlOu1m8QvCU+M/4rd7oxUM+5MwN7wJT0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dZH7BAAAA3QAAAA8AAAAAAAAAAAAAAAAAmAIAAGRycy9kb3du&#10;cmV2LnhtbFBLBQYAAAAABAAEAPUAAACGAwAAAAA=&#10;" path="m24,124l,124r,l,124r,-3l,121r,-2l,119r,-2l,117r,-5l,109r,-2l2,107r,-5l2,100,5,95r,l5,88r,-3l5,80,7,78r,-5l7,71r,-3l7,66r,-3l7,61r,l10,58r,-2l10,56r,l12,56r,-5l12,46r,-4l12,37r,-5l12,27r,-5l12,20r,-5l12,10r,-2l12,5r,-2l12,3,12,r,l12,,24,124r,xe" fillcolor="#fb8500" stroked="f">
                  <v:path arrowok="t" o:connecttype="custom" o:connectlocs="24,124;0,124;0,124;0,124;0,121;0,121;0,119;0,119;0,117;0,117;0,112;0,109;0,107;2,107;2,102;2,100;5,95;5,95;5,88;5,85;5,80;7,78;7,73;7,71;7,68;7,66;7,63;7,61;7,61;10,58;10,56;10,56;10,56;12,56;12,51;12,46;12,42;12,37;12,32;12,27;12,22;12,20;12,15;12,10;12,8;12,5;12,3;12,3;12,0;12,0;12,0;24,124;24,124" o:connectangles="0,0,0,0,0,0,0,0,0,0,0,0,0,0,0,0,0,0,0,0,0,0,0,0,0,0,0,0,0,0,0,0,0,0,0,0,0,0,0,0,0,0,0,0,0,0,0,0,0,0,0,0,0"/>
                </v:shape>
                <v:shape id="Freeform 4325" o:spid="_x0000_s2904" style="position:absolute;left:5864;top:1619;width:24;height:124;visibility:visible;mso-wrap-style:square;v-text-anchor:top" coordsize="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JQcUA&#10;AADdAAAADwAAAGRycy9kb3ducmV2LnhtbESPUWvCQBCE3wv9D8cW+lYvlaI29ZQqFvIitdYfsOTW&#10;JDS3l96tMf33nlDwcZiZb5j5cnCt6inExrOB51EGirj0tuHKwOH742kGKgqyxdYzGfijCMvF/d0c&#10;c+vP/EX9XiqVIBxzNFCLdLnWsazJYRz5jjh5Rx8cSpKh0jbgOcFdq8dZNtEOG04LNXa0rqn82Z+c&#10;geL46fp2JbMw7Xd0GArZbX63xjw+DO9voIQGuYX/24U18DKevsL1TXoCe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WUlBxQAAAN0AAAAPAAAAAAAAAAAAAAAAAJgCAABkcnMv&#10;ZG93bnJldi54bWxQSwUGAAAAAAQABAD1AAAAigMAAAAA&#10;" path="m24,124l,124r,l,124r,-3l,121r,-2l,119r,-2l,117r,-5l,109r,-2l2,107r,-5l2,100,5,95r,l5,88,7,85r,-5l10,78r,-5l10,71r,-3l10,66r,-3l10,61r,l12,58r,-2l12,56r,l12,56r,-5l12,46r,-4l12,37r,-5l12,27r,-5l12,20r,-5l12,10r,-2l12,5r,-2l12,3,12,r,l12,,24,124r,xe" fillcolor="#fd8800" stroked="f">
                  <v:path arrowok="t" o:connecttype="custom" o:connectlocs="24,124;0,124;0,124;0,124;0,121;0,121;0,119;0,119;0,117;0,117;0,112;0,109;0,107;2,107;2,102;2,100;5,95;5,95;5,88;7,85;7,80;10,78;10,73;10,71;10,68;10,66;10,63;10,61;10,61;12,58;12,56;12,56;12,56;12,56;12,51;12,46;12,42;12,37;12,32;12,27;12,22;12,20;12,15;12,10;12,8;12,5;12,3;12,3;12,0;12,0;12,0;24,124;24,124" o:connectangles="0,0,0,0,0,0,0,0,0,0,0,0,0,0,0,0,0,0,0,0,0,0,0,0,0,0,0,0,0,0,0,0,0,0,0,0,0,0,0,0,0,0,0,0,0,0,0,0,0,0,0,0,0"/>
                </v:shape>
                <v:shape id="Freeform 4326" o:spid="_x0000_s2905" style="position:absolute;left:5866;top:1619;width:22;height:124;visibility:visible;mso-wrap-style:square;v-text-anchor:top" coordsize="2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EfcIA&#10;AADdAAAADwAAAGRycy9kb3ducmV2LnhtbERP3WrCMBS+H/gO4Qi7m6kyN+2MIhuid2PdHuDYnLXF&#10;5iQkqbY+vbkQvPz4/leb3rTiTD40lhVMJxkI4tLqhisFf7+7lwWIEJE1tpZJwUABNuvR0wpzbS/8&#10;Q+ciViKFcMhRQR2jy6UMZU0Gw8Q64sT9W28wJugrqT1eUrhp5SzL3qTBhlNDjY4+aypPRWcUvDuc&#10;FsO+v/ph6Nz3fHlsvzqv1PO4336AiNTHh/juPmgFr7NF2p/epCc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v8R9wgAAAN0AAAAPAAAAAAAAAAAAAAAAAJgCAABkcnMvZG93&#10;bnJldi54bWxQSwUGAAAAAAQABAD1AAAAhwMAAAAA&#10;" path="m22,124r-19,l3,124r,l3,121r,l,119r,l,117r,l,112r,-3l,107r,l,102r,-2l3,95r,l3,88,5,85r,-5l8,78r,-5l8,71r,-3l8,66r,-3l8,61r,l10,58r,-2l10,56r,l10,56r,-5l10,46r,-4l10,37r,-5l10,27r,-5l10,20r,-5l10,10r,-2l10,5r,-2l10,3,10,r,l10,,22,124r,xe" fillcolor="#ff8c00" stroked="f">
                  <v:path arrowok="t" o:connecttype="custom" o:connectlocs="22,124;3,124;3,124;3,124;3,121;3,121;0,119;0,119;0,117;0,117;0,112;0,109;0,107;0,107;0,102;0,100;3,95;3,95;3,88;5,85;5,80;8,78;8,73;8,71;8,68;8,66;8,63;8,61;8,61;10,58;10,56;10,56;10,56;10,56;10,51;10,46;10,42;10,37;10,32;10,27;10,22;10,20;10,15;10,10;10,8;10,5;10,3;10,3;10,0;10,0;10,0;22,124;22,124" o:connectangles="0,0,0,0,0,0,0,0,0,0,0,0,0,0,0,0,0,0,0,0,0,0,0,0,0,0,0,0,0,0,0,0,0,0,0,0,0,0,0,0,0,0,0,0,0,0,0,0,0,0,0,0,0"/>
                </v:shape>
                <v:shape id="Freeform 4327" o:spid="_x0000_s2906" style="position:absolute;left:5876;top:1619;width:44;height:124;visibility:visible;mso-wrap-style:square;v-text-anchor:top" coordsize="4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nHsUA&#10;AADdAAAADwAAAGRycy9kb3ducmV2LnhtbESPQWsCMRSE7wX/Q3hCbzXrIrKsRimC4EEPVSv09kie&#10;u0s3L2sS1+2/bwoFj8PMfMMs14NtRU8+NI4VTCcZCGLtTMOVgvNp+1aACBHZYOuYFPxQgPVq9LLE&#10;0rgHf1B/jJVIEA4lKqhj7Eopg67JYpi4jjh5V+ctxiR9JY3HR4LbVuZZNpcWG04LNXa0qUl/H+9W&#10;wbz/PHzl+nLzhbldtNwV4dzvlXodD+8LEJGG+Az/t3dGwSwvpv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J6cexQAAAN0AAAAPAAAAAAAAAAAAAAAAAJgCAABkcnMv&#10;ZG93bnJldi54bWxQSwUGAAAAAAQABAD1AAAAigMAAAAA&#10;" path="m12,124r32,-5l44,117r,l44,117r,l41,114r,l41,112r,l39,109r,-2l39,105r,-3l36,100,34,95,32,92r,-4l29,83,27,80r,-5l27,73,24,71r,-3l22,63r,-2l19,58r,-2l19,54r,l19,51r,l19,51r,l17,46,15,42r,-3l15,34,12,29r,-4l10,22r,-5l7,15r,-5l7,8,7,5,7,3r,l7,r,l,,12,124r,xe" fillcolor="#cb3300" stroked="f">
                  <v:path arrowok="t" o:connecttype="custom" o:connectlocs="12,124;44,119;44,117;44,117;44,117;44,117;41,114;41,114;41,112;41,112;39,109;39,107;39,105;39,102;36,100;34,95;32,92;32,88;29,83;27,80;27,75;27,73;24,71;24,68;22,63;22,61;19,58;19,56;19,54;19,54;19,51;19,51;19,51;19,51;17,46;15,42;15,39;15,34;12,29;12,25;10,22;10,17;7,15;7,10;7,8;7,5;7,3;7,3;7,0;7,0;0,0;12,124;12,124" o:connectangles="0,0,0,0,0,0,0,0,0,0,0,0,0,0,0,0,0,0,0,0,0,0,0,0,0,0,0,0,0,0,0,0,0,0,0,0,0,0,0,0,0,0,0,0,0,0,0,0,0,0,0,0,0"/>
                </v:shape>
                <v:shape id="Freeform 4328" o:spid="_x0000_s2907" style="position:absolute;left:5876;top:1619;width:44;height:124;visibility:visible;mso-wrap-style:square;v-text-anchor:top" coordsize="4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0zMYA&#10;AADdAAAADwAAAGRycy9kb3ducmV2LnhtbESPQWvCQBSE7wX/w/KE3nTTIGLTrKJCUaEeqh7s7ZF9&#10;yYZm34bsGuO/7xYKPQ4z8w2TrwbbiJ46XztW8DJNQBAXTtdcKbic3ycLED4ga2wck4IHeVgtR085&#10;Ztrd+ZP6U6hEhLDPUIEJoc2k9IUhi37qWuLola6zGKLsKqk7vEe4bWSaJHNpsea4YLClraHi+3Sz&#10;CvC6Wx8+rq902xzrr51pTV/OjFLP42H9BiLQEP7Df+29VjBLFyn8vo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M0zMYAAADdAAAADwAAAAAAAAAAAAAAAACYAgAAZHJz&#10;L2Rvd25yZXYueG1sUEsFBgAAAAAEAAQA9QAAAIsDAAAAAA==&#10;" path="m12,124r32,-5l41,117r,l41,117r,l39,114r,l39,112r,l36,109r,-2l34,105r,-3l34,100r,-5l32,92r,-4l29,83,27,80r,-5l27,73,24,71r,-3l22,63r,-2l19,58r,-2l19,54r,l19,51r,l19,51r,l17,46,15,42r,-3l15,34,12,29r,-4l10,22r,-5l7,15r,-5l7,8,7,5,7,3r,l7,r,l,,12,124r,xe" fillcolor="#cd3600" stroked="f">
                  <v:path arrowok="t" o:connecttype="custom" o:connectlocs="12,124;44,119;41,117;41,117;41,117;41,117;39,114;39,114;39,112;39,112;36,109;36,107;34,105;34,102;34,100;34,95;32,92;32,88;29,83;27,80;27,75;27,73;24,71;24,68;22,63;22,61;19,58;19,56;19,54;19,54;19,51;19,51;19,51;19,51;17,46;15,42;15,39;15,34;12,29;12,25;10,22;10,17;7,15;7,10;7,8;7,5;7,3;7,3;7,0;7,0;0,0;12,124;12,124" o:connectangles="0,0,0,0,0,0,0,0,0,0,0,0,0,0,0,0,0,0,0,0,0,0,0,0,0,0,0,0,0,0,0,0,0,0,0,0,0,0,0,0,0,0,0,0,0,0,0,0,0,0,0,0,0"/>
                </v:shape>
                <v:shape id="Freeform 4329" o:spid="_x0000_s2908" style="position:absolute;left:5876;top:1619;width:36;height:124;visibility:visible;mso-wrap-style:square;v-text-anchor:top" coordsize="3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sv9sgA&#10;AADdAAAADwAAAGRycy9kb3ducmV2LnhtbESPT2vCQBTE7wW/w/KE3upGa0VSV9FCaQ+lEP+ht0f2&#10;NQlm34bsdo1+erdQ8DjMzG+Y2aIztQjUusqyguEgAUGcW11xoWC7eX+agnAeWWNtmRRcyMFi3nuY&#10;YartmTMKa1+ICGGXooLS+yaV0uUlGXQD2xBH78e2Bn2UbSF1i+cIN7UcJclEGqw4LpTY0FtJ+Wn9&#10;axR8h/ojhON2/HJdZbvJV2YOeNkr9djvlq8gPHX+Hv5vf2oF49H0Gf7ex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Sy/2yAAAAN0AAAAPAAAAAAAAAAAAAAAAAJgCAABk&#10;cnMvZG93bnJldi54bWxQSwUGAAAAAAQABAD1AAAAjQMAAAAA&#10;" path="m12,124r24,-5l36,117r,l36,117r,l36,114r,l36,112r,l34,109r,-2l34,105r,-3l32,100r,-5l32,92r,-4l29,83,27,80r,-5l27,73,24,71r,-3l22,63r,-2l19,58r,-2l19,54r,l19,51r,l19,51r,l17,46,15,42r,-3l15,34,12,29r,-4l10,22r,-5l7,15r,-5l7,8,7,5,7,3r,l7,r,l,,12,124r,xe" fillcolor="#cf3900" stroked="f">
                  <v:path arrowok="t" o:connecttype="custom" o:connectlocs="12,124;36,119;36,117;36,117;36,117;36,117;36,114;36,114;36,112;36,112;34,109;34,107;34,105;34,102;32,100;32,95;32,92;32,88;29,83;27,80;27,75;27,73;24,71;24,68;22,63;22,61;19,58;19,56;19,54;19,54;19,51;19,51;19,51;19,51;17,46;15,42;15,39;15,34;12,29;12,25;10,22;10,17;7,15;7,10;7,8;7,5;7,3;7,3;7,0;7,0;0,0;12,124;12,124" o:connectangles="0,0,0,0,0,0,0,0,0,0,0,0,0,0,0,0,0,0,0,0,0,0,0,0,0,0,0,0,0,0,0,0,0,0,0,0,0,0,0,0,0,0,0,0,0,0,0,0,0,0,0,0,0"/>
                </v:shape>
                <v:shape id="Freeform 4330" o:spid="_x0000_s2909" style="position:absolute;left:5876;top:1619;width:36;height:124;visibility:visible;mso-wrap-style:square;v-text-anchor:top" coordsize="3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wM0cUA&#10;AADdAAAADwAAAGRycy9kb3ducmV2LnhtbESPQWuDQBSE74X8h+UFemvWBCnBZCPFkGJvrTE5P9wX&#10;NXXfirtV+++7hUKPw8x8w+zT2XRipMG1lhWsVxEI4srqlmsF5fn0tAXhPLLGzjIp+CYH6WHxsMdE&#10;24k/aCx8LQKEXYIKGu/7REpXNWTQrWxPHLybHQz6IIda6gGnADed3ETRszTYclhosKesoeqz+DIK&#10;5ly/V1f3Jo/3vOz166nMzpdSqcfl/LID4Wn2/+G/dq4VxJttDL9vwhO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AzRxQAAAN0AAAAPAAAAAAAAAAAAAAAAAJgCAABkcnMv&#10;ZG93bnJldi54bWxQSwUGAAAAAAQABAD1AAAAigMAAAAA&#10;" path="m12,124r24,-5l36,117r,l36,117r,l36,114r,l36,112r,l34,109r,-2l34,105r,-3l32,100r,-5l32,92r,-4l29,83,27,80,24,75r,-2l22,71r,-3l19,63r,-2l19,58r,-2l19,54r,l19,51r,l19,51r,l17,46,15,42r,-3l15,34,12,29r,-4l10,22r,-5l7,15r,-5l7,8,7,5,7,3r,l7,r,l,,12,124r,xe" fillcolor="#d13d00" stroked="f">
                  <v:path arrowok="t" o:connecttype="custom" o:connectlocs="12,124;36,119;36,117;36,117;36,117;36,117;36,114;36,114;36,112;36,112;34,109;34,107;34,105;34,102;32,100;32,95;32,92;32,88;29,83;27,80;24,75;24,73;22,71;22,68;19,63;19,61;19,58;19,56;19,54;19,54;19,51;19,51;19,51;19,51;17,46;15,42;15,39;15,34;12,29;12,25;10,22;10,17;7,15;7,10;7,8;7,5;7,3;7,3;7,0;7,0;0,0;12,124;12,124" o:connectangles="0,0,0,0,0,0,0,0,0,0,0,0,0,0,0,0,0,0,0,0,0,0,0,0,0,0,0,0,0,0,0,0,0,0,0,0,0,0,0,0,0,0,0,0,0,0,0,0,0,0,0,0,0"/>
                </v:shape>
                <v:shape id="Freeform 4331" o:spid="_x0000_s2910" style="position:absolute;left:5876;top:1619;width:36;height:124;visibility:visible;mso-wrap-style:square;v-text-anchor:top" coordsize="3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vysYA&#10;AADdAAAADwAAAGRycy9kb3ducmV2LnhtbESP0WrCQBRE3wX/YblCX6RuKlVszCppoVD6VBM/4JK9&#10;2QSzd2N21bRf3y0UfBxm5gyT7UfbiSsNvnWs4GmRgCCunG7ZKDiW748bED4ga+wck4Jv8rDfTScZ&#10;ptrd+EDXIhgRIexTVNCE0KdS+qohi37heuLo1W6wGKIcjNQD3iLcdnKZJGtpseW40GBPbw1Vp+Ji&#10;FVzmPyfDn0lVlK8vnur8qzybXKmH2ZhvQQQawz383/7QCp6XmxX8vY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GvysYAAADdAAAADwAAAAAAAAAAAAAAAACYAgAAZHJz&#10;L2Rvd25yZXYueG1sUEsFBgAAAAAEAAQA9QAAAIsDAAAAAA==&#10;" path="m12,124r24,-5l36,117r,l36,117r,l36,114r,l36,112r,l34,109r,-2l34,105r,-3l32,100r,-5l32,92r,-4l29,83,27,80,24,75r,-2l22,71r,-3l19,63r,-2l19,58r,-2l19,54r,l19,51r,l19,51r,l17,46,15,42,12,39r,-5l10,29r,-4l7,22r,-5l7,15r,-5l7,8,7,5,7,3r,l7,r,l,,12,124r,xe" fillcolor="#d34000" stroked="f">
                  <v:path arrowok="t" o:connecttype="custom" o:connectlocs="12,124;36,119;36,117;36,117;36,117;36,117;36,114;36,114;36,112;36,112;34,109;34,107;34,105;34,102;32,100;32,95;32,92;32,88;29,83;27,80;24,75;24,73;22,71;22,68;19,63;19,61;19,58;19,56;19,54;19,54;19,51;19,51;19,51;19,51;17,46;15,42;12,39;12,34;10,29;10,25;7,22;7,17;7,15;7,10;7,8;7,5;7,3;7,3;7,0;7,0;0,0;12,124;12,124" o:connectangles="0,0,0,0,0,0,0,0,0,0,0,0,0,0,0,0,0,0,0,0,0,0,0,0,0,0,0,0,0,0,0,0,0,0,0,0,0,0,0,0,0,0,0,0,0,0,0,0,0,0,0,0,0"/>
                </v:shape>
                <v:shape id="Freeform 4332" o:spid="_x0000_s2911" style="position:absolute;left:5876;top:1619;width:36;height:124;visibility:visible;mso-wrap-style:square;v-text-anchor:top" coordsize="3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4BisMA&#10;AADdAAAADwAAAGRycy9kb3ducmV2LnhtbESPQYvCMBSE78L+h/AWvNl0RYp2TcsiLPTgZdUf8Gie&#10;bbF5CU2s1V9vFgSPw8x8w2zLyfRipMF3lhV8JSkI4trqjhsFp+PvYg3CB2SNvWVScCcPZfEx22Ku&#10;7Y3/aDyERkQI+xwVtCG4XEpft2TQJ9YRR+9sB4MhyqGResBbhJteLtM0kwY7jgstOtq1VF8OV6Ng&#10;d51cVekLSb1fuWy0+4fd1ErNP6efbxCBpvAOv9qVVrBarjP4fxOfgC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4BisMAAADdAAAADwAAAAAAAAAAAAAAAACYAgAAZHJzL2Rv&#10;d25yZXYueG1sUEsFBgAAAAAEAAQA9QAAAIgDAAAAAA==&#10;" path="m12,124r24,-5l36,117r,l36,117r,l36,114r,l36,112r,l34,109r,-2l34,105r,-3l32,100r,-5l32,92r,-4l29,83,27,80,24,75r,-2l22,71r,-3l19,63r,-2l19,58r,-2l19,54r,l19,51r,l19,51r,l17,46,15,42,12,39r,-5l10,29r,-4l7,22r,-5l7,15r,-5l7,8,7,5,7,3r,l7,r,l,,12,124r,xe" fillcolor="#d54400" stroked="f">
                  <v:path arrowok="t" o:connecttype="custom" o:connectlocs="12,124;36,119;36,117;36,117;36,117;36,117;36,114;36,114;36,112;36,112;34,109;34,107;34,105;34,102;32,100;32,95;32,92;32,88;29,83;27,80;24,75;24,73;22,71;22,68;19,63;19,61;19,58;19,56;19,54;19,54;19,51;19,51;19,51;19,51;17,46;15,42;12,39;12,34;10,29;10,25;7,22;7,17;7,15;7,10;7,8;7,5;7,3;7,3;7,0;7,0;0,0;12,124;12,124" o:connectangles="0,0,0,0,0,0,0,0,0,0,0,0,0,0,0,0,0,0,0,0,0,0,0,0,0,0,0,0,0,0,0,0,0,0,0,0,0,0,0,0,0,0,0,0,0,0,0,0,0,0,0,0,0"/>
                </v:shape>
                <v:shape id="Freeform 4333" o:spid="_x0000_s2912" style="position:absolute;left:5876;top:1619;width:36;height:124;visibility:visible;mso-wrap-style:square;v-text-anchor:top" coordsize="3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tTMgA&#10;AADdAAAADwAAAGRycy9kb3ducmV2LnhtbESPQWvCQBSE70L/w/KEXopuGlMbUlexLYL2oFSL50f2&#10;mQSzb2N2q/Hfd4WCx2FmvmEms87U4kytqywreB5GIIhzqysuFPzsFoMUhPPIGmvLpOBKDmbTh94E&#10;M20v/E3nrS9EgLDLUEHpfZNJ6fKSDLqhbYiDd7CtQR9kW0jd4iXATS3jKBpLgxWHhRIb+igpP25/&#10;jYL9cRRvXj5PyTuulvvdOk2+uqdEqcd+N38D4anz9/B/e6kVJHH6Crc34Qn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5y1MyAAAAN0AAAAPAAAAAAAAAAAAAAAAAJgCAABk&#10;cnMvZG93bnJldi54bWxQSwUGAAAAAAQABAD1AAAAjQMAAAAA&#10;" path="m12,124r24,-5l36,117r,l36,117r,l36,114r,l36,112r,l34,109r,-2l34,105r,-3l32,100r,-5l32,92r,-4l29,83,27,80,24,75r,-2l22,71r,-3l19,63r,-2l19,58r,-2l19,54r,l19,51r,l19,51r,l17,46,15,42,12,39r,-5l10,29r,-4l7,22r,-5l7,15r,-5l7,8,7,5,7,3r,l7,r,l,,12,124r,xe" fillcolor="#d74700" stroked="f">
                  <v:path arrowok="t" o:connecttype="custom" o:connectlocs="12,124;36,119;36,117;36,117;36,117;36,117;36,114;36,114;36,112;36,112;34,109;34,107;34,105;34,102;32,100;32,95;32,92;32,88;29,83;27,80;24,75;24,73;22,71;22,68;19,63;19,61;19,58;19,56;19,54;19,54;19,51;19,51;19,51;19,51;17,46;15,42;12,39;12,34;10,29;10,25;7,22;7,17;7,15;7,10;7,8;7,5;7,3;7,3;7,0;7,0;0,0;12,124;12,124" o:connectangles="0,0,0,0,0,0,0,0,0,0,0,0,0,0,0,0,0,0,0,0,0,0,0,0,0,0,0,0,0,0,0,0,0,0,0,0,0,0,0,0,0,0,0,0,0,0,0,0,0,0,0,0,0"/>
                </v:shape>
                <v:shape id="Freeform 4334" o:spid="_x0000_s2913" style="position:absolute;left:5876;top:1619;width:36;height:124;visibility:visible;mso-wrap-style:square;v-text-anchor:top" coordsize="3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3/EsMA&#10;AADdAAAADwAAAGRycy9kb3ducmV2LnhtbERPz2vCMBS+C/sfwhvsIjO1DOm6pjKGQvGiVtn50bw1&#10;Zc1LaaJ2/vXLYbDjx/e7WE+2F1cafedYwXKRgCBunO64VXA+bZ8zED4ga+wdk4If8rAuH2YF5trd&#10;+EjXOrQihrDPUYEJYcil9I0hi37hBuLIfbnRYohwbKUe8RbDbS/TJFlJix3HBoMDfRhqvuuLVTCY&#10;zXk/v+zvr+nu8Flx7XS1rJR6epze30AEmsK/+M9daQUvaRbnxjfxCc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3/EsMAAADdAAAADwAAAAAAAAAAAAAAAACYAgAAZHJzL2Rv&#10;d25yZXYueG1sUEsFBgAAAAAEAAQA9QAAAIgDAAAAAA==&#10;" path="m12,124r24,-5l36,117r,l36,117r,l36,114r,l36,112r,l34,109r,-2l32,105r,-3l29,100,27,95r,-3l24,88,22,83r,-3l19,75r,-2l19,71r,-3l19,63r,-2l19,58r,-2l19,54r,l19,51r,l19,51r,l17,46,15,42,12,39r,-5l10,29r,-4l7,22r,-5l7,15r,-5l7,8,7,5,7,3r,l7,r,l,,12,124r,xe" fillcolor="#d94b00" stroked="f">
                  <v:path arrowok="t" o:connecttype="custom" o:connectlocs="12,124;36,119;36,117;36,117;36,117;36,117;36,114;36,114;36,112;36,112;34,109;34,107;32,105;32,102;29,100;27,95;27,92;24,88;22,83;22,80;19,75;19,73;19,71;19,68;19,63;19,61;19,58;19,56;19,54;19,54;19,51;19,51;19,51;19,51;17,46;15,42;12,39;12,34;10,29;10,25;7,22;7,17;7,15;7,10;7,8;7,5;7,3;7,3;7,0;7,0;0,0;12,124;12,124" o:connectangles="0,0,0,0,0,0,0,0,0,0,0,0,0,0,0,0,0,0,0,0,0,0,0,0,0,0,0,0,0,0,0,0,0,0,0,0,0,0,0,0,0,0,0,0,0,0,0,0,0,0,0,0,0"/>
                </v:shape>
                <v:shape id="Freeform 4335" o:spid="_x0000_s2914" style="position:absolute;left:5876;top:1619;width:36;height:124;visibility:visible;mso-wrap-style:square;v-text-anchor:top" coordsize="3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B28UA&#10;AADdAAAADwAAAGRycy9kb3ducmV2LnhtbESPQWvCQBSE74X+h+UVvNVNg0qMrtIWCl6KVEvPr9ln&#10;Nph9L2S3GvvrXaHQ4zAz3zDL9eBbdaI+NMIGnsYZKOJKbMO1gc/922MBKkRki60wGbhQgPXq/m6J&#10;pZUzf9BpF2uVIBxKNOBi7EqtQ+XIYxhLR5y8g/QeY5J9rW2P5wT3rc6zbKY9NpwWHHb06qg67n68&#10;Af7eFvI+20suX79+Po36Bd3BmNHD8LwAFWmI/+G/9sYamOTFHG5v0hP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0HbxQAAAN0AAAAPAAAAAAAAAAAAAAAAAJgCAABkcnMv&#10;ZG93bnJldi54bWxQSwUGAAAAAAQABAD1AAAAigMAAAAA&#10;" path="m12,124r24,l36,124r,l36,121r,l36,119r,l36,117r,-3l34,112r,-3l32,105r,-3l29,100,27,95r,-3l24,88,22,83r,-3l19,75r,-2l17,71r,-3l17,63r,-2l15,58r,-2l12,54r,l12,51r,l12,51r,l10,46r,-4l7,39r,-5l7,29r,-4l7,22r,-5l7,15r,-5l7,8,7,5,7,3r,l7,r,l,,12,124r,xe" fillcolor="#db4e00" stroked="f">
                  <v:path arrowok="t" o:connecttype="custom" o:connectlocs="12,124;36,124;36,124;36,124;36,121;36,121;36,119;36,119;36,117;36,114;34,112;34,109;32,105;32,102;29,100;27,95;27,92;24,88;22,83;22,80;19,75;19,73;17,71;17,68;17,63;17,61;15,58;15,56;12,54;12,54;12,51;12,51;12,51;12,51;10,46;10,42;7,39;7,34;7,29;7,25;7,22;7,17;7,15;7,10;7,8;7,5;7,3;7,3;7,0;7,0;0,0;12,124;12,124" o:connectangles="0,0,0,0,0,0,0,0,0,0,0,0,0,0,0,0,0,0,0,0,0,0,0,0,0,0,0,0,0,0,0,0,0,0,0,0,0,0,0,0,0,0,0,0,0,0,0,0,0,0,0,0,0"/>
                </v:shape>
                <v:shape id="Freeform 4336" o:spid="_x0000_s2915" style="position:absolute;left:5876;top:1619;width:36;height:124;visibility:visible;mso-wrap-style:square;v-text-anchor:top" coordsize="3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WZcEA&#10;AADdAAAADwAAAGRycy9kb3ducmV2LnhtbERPTYvCMBC9L/gfwgh7W1OLiK1GkYKweFN78TY2Y1Ns&#10;JqVJa/ffbw4Le3y8791hsq0YqfeNYwXLRQKCuHK64VpBeTt9bUD4gKyxdUwKfsjDYT/72GGu3Zsv&#10;NF5DLWII+xwVmBC6XEpfGbLoF64jjtzT9RZDhH0tdY/vGG5bmSbJWlpsODYY7KgwVL2ug1VwHjZF&#10;WT7MKc2Gy73J3Fi0pVTqcz4dtyACTeFf/Of+1gpWaRb3xzfxCc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S1mXBAAAA3QAAAA8AAAAAAAAAAAAAAAAAmAIAAGRycy9kb3du&#10;cmV2LnhtbFBLBQYAAAAABAAEAPUAAACGAwAAAAA=&#10;" path="m12,124r24,l36,124r,l36,121r,l36,119r,l36,117r,-3l34,112r,-3l32,105r,-3l29,100,27,95r,-3l24,88,22,83r,-3l19,75r,-2l17,71r,-3l17,63r,-2l15,58r,-2l12,54r,l12,51r,l12,51r,l10,46r,-4l7,39r,-5l7,29r,-4l7,22r,-5l7,15r,-5l7,8,7,5,7,3r,l7,r,l,,12,124r,xe" fillcolor="#dd5100" stroked="f">
                  <v:path arrowok="t" o:connecttype="custom" o:connectlocs="12,124;36,124;36,124;36,124;36,121;36,121;36,119;36,119;36,117;36,114;34,112;34,109;32,105;32,102;29,100;27,95;27,92;24,88;22,83;22,80;19,75;19,73;17,71;17,68;17,63;17,61;15,58;15,56;12,54;12,54;12,51;12,51;12,51;12,51;10,46;10,42;7,39;7,34;7,29;7,25;7,22;7,17;7,15;7,10;7,8;7,5;7,3;7,3;7,0;7,0;0,0;12,124;12,124" o:connectangles="0,0,0,0,0,0,0,0,0,0,0,0,0,0,0,0,0,0,0,0,0,0,0,0,0,0,0,0,0,0,0,0,0,0,0,0,0,0,0,0,0,0,0,0,0,0,0,0,0,0,0,0,0"/>
                </v:shape>
                <v:shape id="Freeform 4337" o:spid="_x0000_s2916" style="position:absolute;left:5876;top:1619;width:36;height:124;visibility:visible;mso-wrap-style:square;v-text-anchor:top" coordsize="3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L8YA&#10;AADdAAAADwAAAGRycy9kb3ducmV2LnhtbESPQWvCQBSE74L/YXlCL6IbRaVNXUUEwZ6K0YLH1+xr&#10;Esy+DbvbmPrr3YLgcZiZb5jlujO1aMn5yrKCyTgBQZxbXXGh4HTcjV5B+ICssbZMCv7Iw3rV7y0x&#10;1fbKB2qzUIgIYZ+igjKEJpXS5yUZ9GPbEEfvxzqDIUpXSO3wGuGmltMkWUiDFceFEhvalpRfsl+j&#10;4OY+zl/z+WeVJReza7/DbGhPe6VeBt3mHUSgLjzDj/ZeK5hN3ybw/yY+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sL8YAAADdAAAADwAAAAAAAAAAAAAAAACYAgAAZHJz&#10;L2Rvd25yZXYueG1sUEsFBgAAAAAEAAQA9QAAAIsDAAAAAA==&#10;" path="m12,124r24,l36,124r,l36,121r,l34,119r,l34,117r,-3l32,112r,-3l29,105r,-3l27,100r,-5l24,92r,-4l22,83r,-3l19,75r,-2l17,71r,-3l17,63r,-2l15,58r,-2l12,54r,l12,51r,l12,51r,l10,46r,-4l7,39r,-5l7,29r,-4l7,22r,-5l7,15r,-5l7,8,7,5,7,3r,l7,r,l,,12,124r,xe" fillcolor="#df5500" stroked="f">
                  <v:path arrowok="t" o:connecttype="custom" o:connectlocs="12,124;36,124;36,124;36,124;36,121;36,121;34,119;34,119;34,117;34,114;32,112;32,109;29,105;29,102;27,100;27,95;24,92;24,88;22,83;22,80;19,75;19,73;17,71;17,68;17,63;17,61;15,58;15,56;12,54;12,54;12,51;12,51;12,51;12,51;10,46;10,42;7,39;7,34;7,29;7,25;7,22;7,17;7,15;7,10;7,8;7,5;7,3;7,3;7,0;7,0;0,0;12,124;12,124" o:connectangles="0,0,0,0,0,0,0,0,0,0,0,0,0,0,0,0,0,0,0,0,0,0,0,0,0,0,0,0,0,0,0,0,0,0,0,0,0,0,0,0,0,0,0,0,0,0,0,0,0,0,0,0,0"/>
                </v:shape>
                <v:shape id="Freeform 4338" o:spid="_x0000_s2917" style="position:absolute;left:5876;top:1619;width:32;height:124;visibility:visible;mso-wrap-style:square;v-text-anchor:top" coordsize="3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zW8QA&#10;AADdAAAADwAAAGRycy9kb3ducmV2LnhtbESP0WqDQBRE3wv5h+UG8taslSCtzSaUhBKflJp+wMW9&#10;VYl7V92tmr/vFgp9HGbmDLM/LqYTE42utazgaRuBIK6sbrlW8Hl9f3wG4Tyyxs4yKbiTg+Nh9bDH&#10;VNuZP2gqfS0ChF2KChrv+1RKVzVk0G1tTxy8Lzsa9EGOtdQjzgFuOhlHUSINthwWGuzp1FB1K7+N&#10;giEvsvniiswWfL0l5yEvdUdKbdbL2ysIT4v/D/+1M61gF7/E8PsmPA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xc1vEAAAA3QAAAA8AAAAAAAAAAAAAAAAAmAIAAGRycy9k&#10;b3ducmV2LnhtbFBLBQYAAAAABAAEAPUAAACJAwAAAAA=&#10;" path="m12,124r20,l32,124r,l32,121r,l29,119r,l29,117r,-3l27,112r,-3l27,105r,-3l27,100r,-5l24,92r,-4l22,83r,-3l19,75r,-2l17,71r,-3l17,63r,-2l15,58r,-2l12,54r,l12,51r,l12,51r,l10,46r,-4l7,39r,-5l7,29r,-4l7,22r,-5l7,15r,-5l7,8,7,5,7,3r,l7,r,l,,12,124r,xe" fillcolor="#e15800" stroked="f">
                  <v:path arrowok="t" o:connecttype="custom" o:connectlocs="12,124;32,124;32,124;32,124;32,121;32,121;29,119;29,119;29,117;29,114;27,112;27,109;27,105;27,102;27,100;27,95;24,92;24,88;22,83;22,80;19,75;19,73;17,71;17,68;17,63;17,61;15,58;15,56;12,54;12,54;12,51;12,51;12,51;12,51;10,46;10,42;7,39;7,34;7,29;7,25;7,22;7,17;7,15;7,10;7,8;7,5;7,3;7,3;7,0;7,0;0,0;12,124;12,124" o:connectangles="0,0,0,0,0,0,0,0,0,0,0,0,0,0,0,0,0,0,0,0,0,0,0,0,0,0,0,0,0,0,0,0,0,0,0,0,0,0,0,0,0,0,0,0,0,0,0,0,0,0,0,0,0"/>
                </v:shape>
                <v:shape id="Freeform 4339" o:spid="_x0000_s2918" style="position:absolute;left:5876;top:1619;width:32;height:124;visibility:visible;mso-wrap-style:square;v-text-anchor:top" coordsize="3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6GsUA&#10;AADdAAAADwAAAGRycy9kb3ducmV2LnhtbESPQWvCQBSE74L/YXmF3nTTKG2NrqJCQW81reDxkX0m&#10;wezbsLtq9Ne7hYLHYWa+YWaLzjTiQs7XlhW8DRMQxIXVNZcKfn++Bp8gfEDW2FgmBTfysJj3ezPM&#10;tL3yji55KEWEsM9QQRVCm0npi4oM+qFtiaN3tM5giNKVUju8RrhpZJok79JgzXGhwpbWFRWn/GwU&#10;7MqjSfcf2Bzc5HuV3/e8Pa1GSr2+dMspiEBdeIb/2xutYJxORvD3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voaxQAAAN0AAAAPAAAAAAAAAAAAAAAAAJgCAABkcnMv&#10;ZG93bnJldi54bWxQSwUGAAAAAAQABAD1AAAAigMAAAAA&#10;" path="m12,124r20,l32,124r,l32,121r,l29,119r,l29,117r,-3l27,112r,-3l27,105r,-3l27,100r,-5l24,92r,-4l22,83r,-3l19,75r,-2l17,71r,-3l17,63r,-2l15,58r,-2l12,54r,l12,51r,l12,51r,l10,46r,-4l7,39r,-5l7,29r,-4l7,22r,-5l7,15r,-5l7,8,7,5,7,3r,l7,r,l,,12,124r,xe" fillcolor="#e35c00" stroked="f">
                  <v:path arrowok="t" o:connecttype="custom" o:connectlocs="12,124;32,124;32,124;32,124;32,121;32,121;29,119;29,119;29,117;29,114;27,112;27,109;27,105;27,102;27,100;27,95;24,92;24,88;22,83;22,80;19,75;19,73;17,71;17,68;17,63;17,61;15,58;15,56;12,54;12,54;12,51;12,51;12,51;12,51;10,46;10,42;7,39;7,34;7,29;7,25;7,22;7,17;7,15;7,10;7,8;7,5;7,3;7,3;7,0;7,0;0,0;12,124;12,124" o:connectangles="0,0,0,0,0,0,0,0,0,0,0,0,0,0,0,0,0,0,0,0,0,0,0,0,0,0,0,0,0,0,0,0,0,0,0,0,0,0,0,0,0,0,0,0,0,0,0,0,0,0,0,0,0"/>
                </v:shape>
                <v:shape id="Freeform 4340" o:spid="_x0000_s2919" style="position:absolute;left:5876;top:1619;width:32;height:124;visibility:visible;mso-wrap-style:square;v-text-anchor:top" coordsize="3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zLsMA&#10;AADdAAAADwAAAGRycy9kb3ducmV2LnhtbESP3WoCMRSE74W+QziF3mlWEdHVKGIp9dafBzhsjsm2&#10;m5MlSdftPn1TELwcZuYbZrPrXSM6CrH2rGA6KUAQV17XbBRcLx/jJYiYkDU2nknBL0XYbV9GGyy1&#10;v/OJunMyIkM4lqjAptSWUsbKksM48S1x9m4+OExZBiN1wHuGu0bOimIhHdacFyy2dLBUfZ9/nAKT&#10;rsvV4C/mHY/ha3/4HLqpHZR6e+33axCJ+vQMP9pHrWA+W83h/01+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2zLsMAAADdAAAADwAAAAAAAAAAAAAAAACYAgAAZHJzL2Rv&#10;d25yZXYueG1sUEsFBgAAAAAEAAQA9QAAAIgDAAAAAA==&#10;" path="m12,124r20,l32,124r,l32,121r,l29,119r,l29,117r,-3l27,112r,-3l27,105r,-3l27,100r,-5l24,92r,-4l22,83r,-3l19,75r,-2l17,71r,-3l17,63r,-2l15,58r,-2l12,54r,l12,51r,l12,51r,l10,46r,-4l7,39r,-5l7,29r,-4l7,22r,-5l7,15r,-5l7,8,7,5,7,3r,l7,r,l,,12,124r,xe" fillcolor="#e55f00" stroked="f">
                  <v:path arrowok="t" o:connecttype="custom" o:connectlocs="12,124;32,124;32,124;32,124;32,121;32,121;29,119;29,119;29,117;29,114;27,112;27,109;27,105;27,102;27,100;27,95;24,92;24,88;22,83;22,80;19,75;19,73;17,71;17,68;17,63;17,61;15,58;15,56;12,54;12,54;12,51;12,51;12,51;12,51;10,46;10,42;7,39;7,34;7,29;7,25;7,22;7,17;7,15;7,10;7,8;7,5;7,3;7,3;7,0;7,0;0,0;12,124;12,124" o:connectangles="0,0,0,0,0,0,0,0,0,0,0,0,0,0,0,0,0,0,0,0,0,0,0,0,0,0,0,0,0,0,0,0,0,0,0,0,0,0,0,0,0,0,0,0,0,0,0,0,0,0,0,0,0"/>
                </v:shape>
                <v:shape id="Freeform 4341" o:spid="_x0000_s2920" style="position:absolute;left:5876;top:1619;width:32;height:124;visibility:visible;mso-wrap-style:square;v-text-anchor:top" coordsize="3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DWscA&#10;AADdAAAADwAAAGRycy9kb3ducmV2LnhtbESPQWvCQBSE70L/w/IKvemmoYpN3QQRCkFU0PZQb6/Z&#10;1yQ0+zZk1xj99d2C4HGYmW+YRTaYRvTUudqygudJBIK4sLrmUsHnx/t4DsJ5ZI2NZVJwIQdZ+jBa&#10;YKLtmffUH3wpAoRdggoq79tESldUZNBNbEscvB/bGfRBdqXUHZ4D3DQyjqKZNFhzWKiwpVVFxe/h&#10;ZBQsN1/4Pb/E2yuuV/Eu74/5LD8q9fQ4LN9AeBr8PXxr51rBS/w6hf834Qn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7A1rHAAAA3QAAAA8AAAAAAAAAAAAAAAAAmAIAAGRy&#10;cy9kb3ducmV2LnhtbFBLBQYAAAAABAAEAPUAAACMAwAAAAA=&#10;" path="m12,124r20,l32,124r,l32,121r,l29,119r,l29,117r,-3l27,112r,-3l27,105r,-3l27,100r,-5l24,92r,-4l22,83r,-3l19,75r,-2l17,71r,-3l17,63r,-2l15,58r,-2l12,54r,l12,51r,l12,51r,l10,46r,-4l7,39r,-5l7,29r,-4l7,22r,-5l7,15r,-5l7,8,7,5,7,3r,l7,r,l,,12,124r,xe" fillcolor="#e76300" stroked="f">
                  <v:path arrowok="t" o:connecttype="custom" o:connectlocs="12,124;32,124;32,124;32,124;32,121;32,121;29,119;29,119;29,117;29,114;27,112;27,109;27,105;27,102;27,100;27,95;24,92;24,88;22,83;22,80;19,75;19,73;17,71;17,68;17,63;17,61;15,58;15,56;12,54;12,54;12,51;12,51;12,51;12,51;10,46;10,42;7,39;7,34;7,29;7,25;7,22;7,17;7,15;7,10;7,8;7,5;7,3;7,3;7,0;7,0;0,0;12,124;12,124" o:connectangles="0,0,0,0,0,0,0,0,0,0,0,0,0,0,0,0,0,0,0,0,0,0,0,0,0,0,0,0,0,0,0,0,0,0,0,0,0,0,0,0,0,0,0,0,0,0,0,0,0,0,0,0,0"/>
                </v:shape>
                <v:shape id="Freeform 4342" o:spid="_x0000_s2921" style="position:absolute;left:5876;top:1619;width:32;height:124;visibility:visible;mso-wrap-style:square;v-text-anchor:top" coordsize="3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NsbcgA&#10;AADdAAAADwAAAGRycy9kb3ducmV2LnhtbESPS2vDMBCE74X+B7GFXEoi16SmcaOEEBpSSnrIA3Jd&#10;pPWDWitjKbHz76NCocdhZr5h5svBNuJKna8dK3iZJCCItTM1lwpOx834DYQPyAYbx6TgRh6Wi8eH&#10;OebG9byn6yGUIkLY56igCqHNpfS6Iot+4lri6BWusxii7EppOuwj3DYyTZJMWqw5LlTY0roi/XO4&#10;WAXN1+yj/i7SdfZ87vXrfqNX22Kn1OhpWL2DCDSE//Bf+9MomKazDH7fxCc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k2xtyAAAAN0AAAAPAAAAAAAAAAAAAAAAAJgCAABk&#10;cnMvZG93bnJldi54bWxQSwUGAAAAAAQABAD1AAAAjQMAAAAA&#10;" path="m12,124r20,l32,124r,l32,121r,l29,119r,l29,117r,-3l27,112r,-3l27,105r,-3l27,100r,-5l24,92r,-4l22,83r,-3l19,75r,-2l17,71r,-3l17,63r,-2l15,58r,-2l12,54r,l12,51r,l12,51r,l10,46r,-4l7,39r,-5l7,29r,-4l7,22r,-5l7,15r,-5l7,8,7,5,7,3r,l7,r,l,,12,124r,xe" fillcolor="#e96600" stroked="f">
                  <v:path arrowok="t" o:connecttype="custom" o:connectlocs="12,124;32,124;32,124;32,124;32,121;32,121;29,119;29,119;29,117;29,114;27,112;27,109;27,105;27,102;27,100;27,95;24,92;24,88;22,83;22,80;19,75;19,73;17,71;17,68;17,63;17,61;15,58;15,56;12,54;12,54;12,51;12,51;12,51;12,51;10,46;10,42;7,39;7,34;7,29;7,25;7,22;7,17;7,15;7,10;7,8;7,5;7,3;7,3;7,0;7,0;0,0;12,124;12,124" o:connectangles="0,0,0,0,0,0,0,0,0,0,0,0,0,0,0,0,0,0,0,0,0,0,0,0,0,0,0,0,0,0,0,0,0,0,0,0,0,0,0,0,0,0,0,0,0,0,0,0,0,0,0,0,0"/>
                </v:shape>
                <v:shape id="Freeform 4343" o:spid="_x0000_s2922" style="position:absolute;left:5876;top:1619;width:32;height:124;visibility:visible;mso-wrap-style:square;v-text-anchor:top" coordsize="3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4EbcYA&#10;AADdAAAADwAAAGRycy9kb3ducmV2LnhtbESPT2sCMRTE7wW/Q3iCt5p0sbVujSIFwVIo+OfQ42Pz&#10;3F3cvKxJ6q7fvhEEj8PM/IaZL3vbiAv5UDvW8DJWIIgLZ2ouNRz26+d3ECEiG2wck4YrBVguBk9z&#10;zI3reEuXXSxFgnDIUUMVY5tLGYqKLIaxa4mTd3TeYkzSl9J47BLcNjJT6k1arDktVNjSZ0XFafdn&#10;Ncy+vep+5eYcrqdsooi+pj/HV61Hw371ASJSHx/he3tjNEyy2RR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4EbcYAAADdAAAADwAAAAAAAAAAAAAAAACYAgAAZHJz&#10;L2Rvd25yZXYueG1sUEsFBgAAAAAEAAQA9QAAAIsDAAAAAA==&#10;" path="m12,124r20,l32,124r,l32,121r,l29,119r,l29,117r,-3l27,112r,-3l27,105r,-3l27,100r,-5l24,92r,-4l22,83r,-3l19,75r,-2l17,71r,-3l17,63r,-2l15,58r,-2l12,54r,l12,51r,l12,51r,l10,46r,-4l7,39r,-5l7,29r,-4l7,22r,-5l7,15r,-5l7,8,7,5,7,3r,l7,r,l,,12,124r,xe" fillcolor="#eb6900" stroked="f">
                  <v:path arrowok="t" o:connecttype="custom" o:connectlocs="12,124;32,124;32,124;32,124;32,121;32,121;29,119;29,119;29,117;29,114;27,112;27,109;27,105;27,102;27,100;27,95;24,92;24,88;22,83;22,80;19,75;19,73;17,71;17,68;17,63;17,61;15,58;15,56;12,54;12,54;12,51;12,51;12,51;12,51;10,46;10,42;7,39;7,34;7,29;7,25;7,22;7,17;7,15;7,10;7,8;7,5;7,3;7,3;7,0;7,0;0,0;12,124;12,124" o:connectangles="0,0,0,0,0,0,0,0,0,0,0,0,0,0,0,0,0,0,0,0,0,0,0,0,0,0,0,0,0,0,0,0,0,0,0,0,0,0,0,0,0,0,0,0,0,0,0,0,0,0,0,0,0"/>
                </v:shape>
                <v:shape id="Freeform 4344" o:spid="_x0000_s2923" style="position:absolute;left:5876;top:1619;width:32;height:124;visibility:visible;mso-wrap-style:square;v-text-anchor:top" coordsize="3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h2L8A&#10;AADdAAAADwAAAGRycy9kb3ducmV2LnhtbERPy4rCMBTdC/5DuII7TdXBRzWKCsLM0vrA5bW5tsXm&#10;pjRR69+bxYDLw3kvVo0pxZNqV1hWMOhHIIhTqwvOFBwPu94UhPPIGkvLpOBNDlbLdmuBsbYv3tMz&#10;8ZkIIexiVJB7X8VSujQng65vK+LA3Wxt0AdYZ1LX+ArhppTDKBpLgwWHhhwr2uaU3pOHUZBs/tic&#10;i/SydWs389cJm9GJlep2mvUchKfGf8X/7l+t4Gc4C3PDm/AE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FqHYvwAAAN0AAAAPAAAAAAAAAAAAAAAAAJgCAABkcnMvZG93bnJl&#10;di54bWxQSwUGAAAAAAQABAD1AAAAhAMAAAAA&#10;" path="m12,124r20,l32,124r,l32,121r,l29,119r,l29,117r,-3l27,112r,-3l27,105r,-3l27,100r,-5l24,92r,-4l22,83r,-3l19,75r,-2l17,71r,-3l17,63r,-2l15,58r,-2l12,54r,l12,51r,l12,51r,l10,46r,-4l7,39r,-5l7,29r,-4l7,22r,-5l7,15r,-5l7,8,7,5,7,3r,l7,r,l,,12,124r,xe" fillcolor="#ed6d00" stroked="f">
                  <v:path arrowok="t" o:connecttype="custom" o:connectlocs="12,124;32,124;32,124;32,124;32,121;32,121;29,119;29,119;29,117;29,114;27,112;27,109;27,105;27,102;27,100;27,95;24,92;24,88;22,83;22,80;19,75;19,73;17,71;17,68;17,63;17,61;15,58;15,56;12,54;12,54;12,51;12,51;12,51;12,51;10,46;10,42;7,39;7,34;7,29;7,25;7,22;7,17;7,15;7,10;7,8;7,5;7,3;7,3;7,0;7,0;0,0;12,124;12,124" o:connectangles="0,0,0,0,0,0,0,0,0,0,0,0,0,0,0,0,0,0,0,0,0,0,0,0,0,0,0,0,0,0,0,0,0,0,0,0,0,0,0,0,0,0,0,0,0,0,0,0,0,0,0,0,0"/>
                </v:shape>
                <v:shape id="Freeform 4345" o:spid="_x0000_s2924" style="position:absolute;left:5876;top:1619;width:32;height:124;visibility:visible;mso-wrap-style:square;v-text-anchor:top" coordsize="3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PGwMYA&#10;AADdAAAADwAAAGRycy9kb3ducmV2LnhtbESPT2vCQBTE74LfYXlCb7oxlKLRVcRQ6KXQpvbg7ZF9&#10;JsHs2yS7+dNv3y0UPA4z8xtmf5xMLQbqXGVZwXoVgSDOra64UHD5el1uQDiPrLG2TAp+yMHxMJ/t&#10;MdF25E8aMl+IAGGXoILS+yaR0uUlGXQr2xAH72Y7gz7IrpC6wzHATS3jKHqRBisOCyU2dC4pv2e9&#10;UfCRRpmhobjwe59ev9O8Ta/YKvW0mE47EJ4m/wj/t9+0gud4u4W/N+EJyMM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PGwMYAAADdAAAADwAAAAAAAAAAAAAAAACYAgAAZHJz&#10;L2Rvd25yZXYueG1sUEsFBgAAAAAEAAQA9QAAAIsDAAAAAA==&#10;" path="m12,124r20,l32,124r,l32,121r,l29,119r,l29,117r,-3l27,112r,-3l27,105r,-3l27,100r,-5l24,92r,-4l22,83r,-3l19,75r,-2l17,71r,-3l17,63r,-2l15,58r,-2l12,54r,l12,51r,l12,51r,l10,46r,-4l7,39r,-5l7,29r,-4l7,22r,-5l7,15r,-5l7,8,7,5,7,3r,l7,r,l,,12,124r,xe" fillcolor="#ef7000" stroked="f">
                  <v:path arrowok="t" o:connecttype="custom" o:connectlocs="12,124;32,124;32,124;32,124;32,121;32,121;29,119;29,119;29,117;29,114;27,112;27,109;27,105;27,102;27,100;27,95;24,92;24,88;22,83;22,80;19,75;19,73;17,71;17,68;17,63;17,61;15,58;15,56;12,54;12,54;12,51;12,51;12,51;12,51;10,46;10,42;7,39;7,34;7,29;7,25;7,22;7,17;7,15;7,10;7,8;7,5;7,3;7,3;7,0;7,0;0,0;12,124;12,124" o:connectangles="0,0,0,0,0,0,0,0,0,0,0,0,0,0,0,0,0,0,0,0,0,0,0,0,0,0,0,0,0,0,0,0,0,0,0,0,0,0,0,0,0,0,0,0,0,0,0,0,0,0,0,0,0"/>
                </v:shape>
                <v:shape id="Freeform 4346" o:spid="_x0000_s2925" style="position:absolute;left:5876;top:1619;width:32;height:124;visibility:visible;mso-wrap-style:square;v-text-anchor:top" coordsize="3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IKcIA&#10;AADdAAAADwAAAGRycy9kb3ducmV2LnhtbERPu27CMBTdK/EP1q3EVhweAppiUFWExMLQwMJ2Fd8m&#10;VuLrYBuS/n09IHU8Ou/NbrCteJAPxrGC6SQDQVw6bbhScDkf3tYgQkTW2DomBb8UYLcdvWww167n&#10;b3oUsRIphEOOCuoYu1zKUNZkMUxcR5y4H+ctxgR9JbXHPoXbVs6ybCktGk4NNXb0VVPZFHer4Mbv&#10;+8ZMV8jz3i+b07WYrS9GqfHr8PkBItIQ/8VP91ErWMyztD+9SU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wEgpwgAAAN0AAAAPAAAAAAAAAAAAAAAAAJgCAABkcnMvZG93&#10;bnJldi54bWxQSwUGAAAAAAQABAD1AAAAhwMAAAAA&#10;" path="m12,124r20,l29,124r,l29,121r,l27,119r,l27,117r,-3l24,112r,-3l22,105r,-3l19,100r,-5l19,92r,-4l17,83r,-3l17,75r,-2l15,71r,-3l15,63r,-2l12,58r,-2l12,54r,l12,51r,l12,51r,l10,46r,-4l7,39r,-5l7,29r,-4l7,22r,-5l7,15r,-5l7,8,7,5,7,3r,l7,r,l,,12,124r,xe" fillcolor="#f17400" stroked="f">
                  <v:path arrowok="t" o:connecttype="custom" o:connectlocs="12,124;32,124;29,124;29,124;29,121;29,121;27,119;27,119;27,117;27,114;24,112;24,109;22,105;22,102;19,100;19,95;19,92;19,88;17,83;17,80;17,75;17,73;15,71;15,68;15,63;15,61;12,58;12,56;12,54;12,54;12,51;12,51;12,51;12,51;10,46;10,42;7,39;7,34;7,29;7,25;7,22;7,17;7,15;7,10;7,8;7,5;7,3;7,3;7,0;7,0;0,0;12,124;12,124" o:connectangles="0,0,0,0,0,0,0,0,0,0,0,0,0,0,0,0,0,0,0,0,0,0,0,0,0,0,0,0,0,0,0,0,0,0,0,0,0,0,0,0,0,0,0,0,0,0,0,0,0,0,0,0,0"/>
                </v:shape>
                <v:shape id="Freeform 4347" o:spid="_x0000_s2926" style="position:absolute;left:5876;top:1619;width:24;height:124;visibility:visible;mso-wrap-style:square;v-text-anchor:top" coordsize="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jSosYA&#10;AADdAAAADwAAAGRycy9kb3ducmV2LnhtbESPW2vCQBSE3wv+h+UUfGs2XrGpq4gg+lAEbYX6dsie&#10;XDB7NmQ3GvvruwXBx2FmvmHmy85U4kqNKy0rGEQxCOLU6pJzBd9fm7cZCOeRNVaWScGdHCwXvZc5&#10;Jtre+EDXo89FgLBLUEHhfZ1I6dKCDLrI1sTBy2xj0AfZ5FI3eAtwU8lhHE+lwZLDQoE1rQtKL8fW&#10;KMiyfNtezuP3U/vzecDW0/l3sleq/9qtPkB46vwz/GjvtILxKB7A/5v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jSosYAAADdAAAADwAAAAAAAAAAAAAAAACYAgAAZHJz&#10;L2Rvd25yZXYueG1sUEsFBgAAAAAEAAQA9QAAAIsDAAAAAA==&#10;" path="m12,124r12,l24,124r,l24,121r,l24,119r,l24,117r,-3l22,112r,-3l22,105r,-3l19,100r,-5l19,92r,-4l17,83r,-3l17,75r,-2l15,71r,-3l15,63r,-2l12,58r,-2l12,54r,l12,51r,l12,51r,l10,46r,-4l7,39r,-5l7,29r,-4l7,22r,-5l7,15r,-5l7,8,7,5,7,3r,l7,r,l,,12,124r,xe" fillcolor="#f37700" stroked="f">
                  <v:path arrowok="t" o:connecttype="custom" o:connectlocs="12,124;24,124;24,124;24,124;24,121;24,121;24,119;24,119;24,117;24,114;22,112;22,109;22,105;22,102;19,100;19,95;19,92;19,88;17,83;17,80;17,75;17,73;15,71;15,68;15,63;15,61;12,58;12,56;12,54;12,54;12,51;12,51;12,51;12,51;10,46;10,42;7,39;7,34;7,29;7,25;7,22;7,17;7,15;7,10;7,8;7,5;7,3;7,3;7,0;7,0;0,0;12,124;12,124" o:connectangles="0,0,0,0,0,0,0,0,0,0,0,0,0,0,0,0,0,0,0,0,0,0,0,0,0,0,0,0,0,0,0,0,0,0,0,0,0,0,0,0,0,0,0,0,0,0,0,0,0,0,0,0,0"/>
                </v:shape>
                <v:shape id="Freeform 4348" o:spid="_x0000_s2927" style="position:absolute;left:5876;top:1619;width:24;height:124;visibility:visible;mso-wrap-style:square;v-text-anchor:top" coordsize="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n6YcMA&#10;AADdAAAADwAAAGRycy9kb3ducmV2LnhtbESP3YrCMBSE7xd8h3AE79bUnxWpRimCIHi11gc4NMe2&#10;2pyUJLb17Y2wsJfDzHzDbPeDaURHzteWFcymCQjiwuqaSwXX/Pi9BuEDssbGMil4kYf9bvS1xVTb&#10;nn+pu4RSRAj7FBVUIbSplL6oyKCf2pY4ejfrDIYoXSm1wz7CTSPnSbKSBmuOCxW2dKioeFyeRkGf&#10;n+8uf7yeXfjJ1lkpTzM8L5WajIdsAyLQEP7Df+2TVrBcJHP4vIlPQO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n6YcMAAADdAAAADwAAAAAAAAAAAAAAAACYAgAAZHJzL2Rv&#10;d25yZXYueG1sUEsFBgAAAAAEAAQA9QAAAIgDAAAAAA==&#10;" path="m12,124r12,l24,124r,l24,121r,l24,119r,l24,117r,-3l22,112r,-3l22,105r,-3l19,100r,-5l19,92r,-4l17,83r,-3l15,75r,-2l12,71r,-3l12,63r,-2l12,58r,-2l12,54r,l12,51r,l12,51r,l10,46r,-4l7,39r,-5l7,29r,-4l7,22r,-5l7,15r,-5l7,8,7,5,7,3r,l7,r,l,,12,124r,xe" fillcolor="#f57b00" stroked="f">
                  <v:path arrowok="t" o:connecttype="custom" o:connectlocs="12,124;24,124;24,124;24,124;24,121;24,121;24,119;24,119;24,117;24,114;22,112;22,109;22,105;22,102;19,100;19,95;19,92;19,88;17,83;17,80;15,75;15,73;12,71;12,68;12,63;12,61;12,58;12,56;12,54;12,54;12,51;12,51;12,51;12,51;10,46;10,42;7,39;7,34;7,29;7,25;7,22;7,17;7,15;7,10;7,8;7,5;7,3;7,3;7,0;7,0;0,0;12,124;12,124" o:connectangles="0,0,0,0,0,0,0,0,0,0,0,0,0,0,0,0,0,0,0,0,0,0,0,0,0,0,0,0,0,0,0,0,0,0,0,0,0,0,0,0,0,0,0,0,0,0,0,0,0,0,0,0,0"/>
                </v:shape>
                <v:shape id="Freeform 4349" o:spid="_x0000_s2928" style="position:absolute;left:5876;top:1619;width:24;height:124;visibility:visible;mso-wrap-style:square;v-text-anchor:top" coordsize="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0wN8QA&#10;AADdAAAADwAAAGRycy9kb3ducmV2LnhtbESPzW7CMBCE70h9B2uRegMHaCMIGFQhhfbSA3/3VbzE&#10;gXgdxS4Jb19XqsRxNDPfaFab3tbiTq2vHCuYjBMQxIXTFZcKTsd8NAfhA7LG2jEpeJCHzfplsMJM&#10;u473dD+EUkQI+wwVmBCaTEpfGLLox64hjt7FtRZDlG0pdYtdhNtaTpMklRYrjgsGG9oaKm6HH6vA&#10;5d/d+zklmn/qyzXvdiZd6L1Sr8P+YwkiUB+e4f/2l1bwNktm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tMDfEAAAA3QAAAA8AAAAAAAAAAAAAAAAAmAIAAGRycy9k&#10;b3ducmV2LnhtbFBLBQYAAAAABAAEAPUAAACJAwAAAAA=&#10;" path="m12,124r12,l24,124r,l24,121r,l24,119r,l24,117r,-3l22,112r,-3l22,105r,-3l19,100r,-5l19,92r,-4l17,83r,-3l15,75r,-2l12,71r,-3l12,63r,-2l12,58r,-2l12,54r,l12,51r,l12,51r,l10,46r,-4l7,39r,-5l7,29r,-4l7,22r,-5l7,15r,-5l7,8,7,5,7,3r,l7,r,l,,12,124r,xe" fillcolor="#f77e00" stroked="f">
                  <v:path arrowok="t" o:connecttype="custom" o:connectlocs="12,124;24,124;24,124;24,124;24,121;24,121;24,119;24,119;24,117;24,114;22,112;22,109;22,105;22,102;19,100;19,95;19,92;19,88;17,83;17,80;15,75;15,73;12,71;12,68;12,63;12,61;12,58;12,56;12,54;12,54;12,51;12,51;12,51;12,51;10,46;10,42;7,39;7,34;7,29;7,25;7,22;7,17;7,15;7,10;7,8;7,5;7,3;7,3;7,0;7,0;0,0;12,124;12,124" o:connectangles="0,0,0,0,0,0,0,0,0,0,0,0,0,0,0,0,0,0,0,0,0,0,0,0,0,0,0,0,0,0,0,0,0,0,0,0,0,0,0,0,0,0,0,0,0,0,0,0,0,0,0,0,0"/>
                </v:shape>
                <v:shape id="Freeform 4350" o:spid="_x0000_s2929" style="position:absolute;left:5876;top:1619;width:24;height:124;visibility:visible;mso-wrap-style:square;v-text-anchor:top" coordsize="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9q8cA&#10;AADdAAAADwAAAGRycy9kb3ducmV2LnhtbESP3WrCQBSE74W+w3IK3umm/lWjq0hotaAUtNXrQ/aY&#10;hGbPptmtSd++WxC8HGbmG2axak0prlS7wrKCp34Egji1uuBMwefHa28KwnlkjaVlUvBLDlbLh84C&#10;Y20bPtD16DMRIOxiVJB7X8VSujQng65vK+LgXWxt0AdZZ1LX2AS4KeUgiibSYMFhIceKkpzSr+OP&#10;UeBfcLK7nDdVs8+2s/fxd3J6HidKdR/b9RyEp9bfw7f2m1YwGkYj+H8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4/avHAAAA3QAAAA8AAAAAAAAAAAAAAAAAmAIAAGRy&#10;cy9kb3ducmV2LnhtbFBLBQYAAAAABAAEAPUAAACMAwAAAAA=&#10;" path="m12,124r12,l24,124r,l24,121r,l24,119r,l24,117r,-3l22,112r,-3l22,105r,-3l19,100r,-5l19,92r,-4l17,83r,-3l15,75r,-2l12,71r,-3l12,63r,-2l12,58r,-2l12,54r,l12,51r,l12,51r,l10,46r,-4l7,39r,-5l7,29r,-4l7,22r,-5l7,15r,-5l7,8,7,5,7,3r,l7,r,l,,12,124r,xe" fillcolor="#f98100" stroked="f">
                  <v:path arrowok="t" o:connecttype="custom" o:connectlocs="12,124;24,124;24,124;24,124;24,121;24,121;24,119;24,119;24,117;24,114;22,112;22,109;22,105;22,102;19,100;19,95;19,92;19,88;17,83;17,80;15,75;15,73;12,71;12,68;12,63;12,61;12,58;12,56;12,54;12,54;12,51;12,51;12,51;12,51;10,46;10,42;7,39;7,34;7,29;7,25;7,22;7,17;7,15;7,10;7,8;7,5;7,3;7,3;7,0;7,0;0,0;12,124;12,124" o:connectangles="0,0,0,0,0,0,0,0,0,0,0,0,0,0,0,0,0,0,0,0,0,0,0,0,0,0,0,0,0,0,0,0,0,0,0,0,0,0,0,0,0,0,0,0,0,0,0,0,0,0,0,0,0"/>
                </v:shape>
                <v:shape id="Freeform 4351" o:spid="_x0000_s2930" style="position:absolute;left:5876;top:1619;width:24;height:124;visibility:visible;mso-wrap-style:square;v-text-anchor:top" coordsize="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3AMUA&#10;AADdAAAADwAAAGRycy9kb3ducmV2LnhtbESPT2vCQBTE74LfYXlCb7qxNirRVVQo9Fb8e35mn0kw&#10;+zbNbmPsp3cLgsdhZn7DzJetKUVDtSssKxgOIhDEqdUFZwoO+8/+FITzyBpLy6TgTg6Wi25njom2&#10;N95Ss/OZCBB2CSrIva8SKV2ak0E3sBVx8C62NuiDrDOpa7wFuCnlexSNpcGCw0KOFW1ySq+7X6Ng&#10;5OT36efv2NjTeLgur/f4PPGxUm+9djUD4an1r/Cz/aUVfIyiGP7fh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cAxQAAAN0AAAAPAAAAAAAAAAAAAAAAAJgCAABkcnMv&#10;ZG93bnJldi54bWxQSwUGAAAAAAQABAD1AAAAigMAAAAA&#10;" path="m12,124r12,l24,124r,l24,121r,l24,119r,l24,117r,-3l22,112r,-3l22,105r,-3l19,100r,-5l19,92r,-4l17,83r,-3l15,75r,-2l12,71r,-3l12,66r,l12,63r,-2l12,58r,l12,56r,l12,56r,l10,51r,-5l7,42r,-5l7,32r,-5l7,22r,-2l7,15r,-5l7,8,7,5,7,3r,l7,r,l,,12,124r,xe" fillcolor="#fb8500" stroked="f">
                  <v:path arrowok="t" o:connecttype="custom" o:connectlocs="12,124;24,124;24,124;24,124;24,121;24,121;24,119;24,119;24,117;24,114;22,112;22,109;22,105;22,102;19,100;19,95;19,92;19,88;17,83;17,80;15,75;15,73;12,71;12,68;12,66;12,66;12,63;12,61;12,58;12,58;12,56;12,56;12,56;12,56;10,51;10,46;7,42;7,37;7,32;7,27;7,22;7,20;7,15;7,10;7,8;7,5;7,3;7,3;7,0;7,0;0,0;12,124;12,124" o:connectangles="0,0,0,0,0,0,0,0,0,0,0,0,0,0,0,0,0,0,0,0,0,0,0,0,0,0,0,0,0,0,0,0,0,0,0,0,0,0,0,0,0,0,0,0,0,0,0,0,0,0,0,0,0"/>
                </v:shape>
                <v:shape id="Freeform 4352" o:spid="_x0000_s2931" style="position:absolute;left:5876;top:1619;width:24;height:124;visibility:visible;mso-wrap-style:square;v-text-anchor:top" coordsize="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h08UA&#10;AADdAAAADwAAAGRycy9kb3ducmV2LnhtbESPUWvCQBCE3wv9D8cKvtWLtVhJPaUtFfIiVesPWHJr&#10;EprbS++2Mf77nlDwcZiZb5jlenCt6inExrOB6SQDRVx623Bl4Pi1eViAioJssfVMBi4UYb26v1ti&#10;bv2Z99QfpFIJwjFHA7VIl2sdy5ocxonviJN38sGhJBkqbQOeE9y1+jHL5tphw2mhxo7eayq/D7/O&#10;QHH6dH37Jovw3O/oOBSy+/jZGjMeDa8voIQGuYX/24U18DTL5nB9k56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aHTxQAAAN0AAAAPAAAAAAAAAAAAAAAAAJgCAABkcnMv&#10;ZG93bnJldi54bWxQSwUGAAAAAAQABAD1AAAAigMAAAAA&#10;" path="m12,124r12,l24,124r,l24,121r,l24,119r,l24,117r,-3l22,112r,-3l22,105r,-3l19,100r,-5l19,92r,-4l17,83r,-3l15,75r,-2l12,71r,-3l12,66r,l12,63r,-2l12,58r,l12,56r,l12,56r,l10,51r,-5l7,42r,-5l7,32r,-5l7,22r,-2l7,15r,-5l7,8,7,5,7,3r,l7,r,l,,12,124r,xe" fillcolor="#fd8800" stroked="f">
                  <v:path arrowok="t" o:connecttype="custom" o:connectlocs="12,124;24,124;24,124;24,124;24,121;24,121;24,119;24,119;24,117;24,114;22,112;22,109;22,105;22,102;19,100;19,95;19,92;19,88;17,83;17,80;15,75;15,73;12,71;12,68;12,66;12,66;12,63;12,61;12,58;12,58;12,56;12,56;12,56;12,56;10,51;10,46;7,42;7,37;7,32;7,27;7,22;7,20;7,15;7,10;7,8;7,5;7,3;7,3;7,0;7,0;0,0;12,124;12,124" o:connectangles="0,0,0,0,0,0,0,0,0,0,0,0,0,0,0,0,0,0,0,0,0,0,0,0,0,0,0,0,0,0,0,0,0,0,0,0,0,0,0,0,0,0,0,0,0,0,0,0,0,0,0,0,0"/>
                </v:shape>
                <v:shape id="Freeform 4353" o:spid="_x0000_s2932" style="position:absolute;left:5876;top:1619;width:24;height:124;visibility:visible;mso-wrap-style:square;v-text-anchor:top" coordsize="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btMYA&#10;AADdAAAADwAAAGRycy9kb3ducmV2LnhtbESPzU7DMBCE70i8g7WVuFG75adtqFtFkRDcUBOa8ype&#10;kkC8DrFJw9vXlZA4jmbmG812P9lOjDT41rGGxVyBIK6cabnW8F48365B+IBssHNMGn7Jw353fbXF&#10;xLgTH2jMQy0ihH2CGpoQ+kRKXzVk0c9dTxy9DzdYDFEOtTQDniLcdnKp1KO02HJcaLCnrKHqK/+x&#10;GjbdcXl4Kz+ztJz6vPxOi5cHVWh9M5vSJxCBpvAf/mu/Gg33d2oFlzfxCcjd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LbtMYAAADdAAAADwAAAAAAAAAAAAAAAACYAgAAZHJz&#10;L2Rvd25yZXYueG1sUEsFBgAAAAAEAAQA9QAAAIsDAAAAAA==&#10;" path="m12,124r12,l24,124r,l24,121r,l24,119r,l24,117r,-3l22,112r,-3l22,105r,-3l19,100r,-5l19,92r,-4l17,83r,-3l15,75r,-2l12,71r,-3l12,66r,l12,63r,-2l12,58r,l12,56r,l12,56r,l10,51r,-5l7,42r,-5l7,32r,-5l7,22r,-2l7,15r,-5l7,8,7,5,7,3r,l7,r,l,,12,124r,xe" fillcolor="#ff8c00" stroked="f">
                  <v:path arrowok="t" o:connecttype="custom" o:connectlocs="12,124;24,124;24,124;24,124;24,121;24,121;24,119;24,119;24,117;24,114;22,112;22,109;22,105;22,102;19,100;19,95;19,92;19,88;17,83;17,80;15,75;15,73;12,71;12,68;12,66;12,66;12,63;12,61;12,58;12,58;12,56;12,56;12,56;12,56;10,51;10,46;7,42;7,37;7,32;7,27;7,22;7,20;7,15;7,10;7,8;7,5;7,3;7,3;7,0;7,0;0,0;12,124;12,124" o:connectangles="0,0,0,0,0,0,0,0,0,0,0,0,0,0,0,0,0,0,0,0,0,0,0,0,0,0,0,0,0,0,0,0,0,0,0,0,0,0,0,0,0,0,0,0,0,0,0,0,0,0,0,0,0"/>
                </v:shape>
                <v:shape id="Freeform 4354" o:spid="_x0000_s2933" style="position:absolute;left:5840;top:1547;width:60;height:17;visibility:visible;mso-wrap-style:square;v-text-anchor:top" coordsize="6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Mx2MMA&#10;AADdAAAADwAAAGRycy9kb3ducmV2LnhtbERPy4rCMBTdC/5DuII7TX0gUo0izjjMLARfqMtLc22L&#10;zU1ponb8erMQXB7OezqvTSHuVLncsoJeNwJBnFidc6rgsF91xiCcR9ZYWCYF/+RgPms2phhr++At&#10;3Xc+FSGEXYwKMu/LWEqXZGTQdW1JHLiLrQz6AKtU6gofIdwUsh9FI2kw59CQYUnLjJLr7mYU/H3f&#10;zsPT8+vpflbri9kcbX+fnJVqt+rFBISn2n/Eb/evVjAcRGFueBOe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Mx2MMAAADdAAAADwAAAAAAAAAAAAAAAACYAgAAZHJzL2Rv&#10;d25yZXYueG1sUEsFBgAAAAAEAAQA9QAAAIgDAAAAAA==&#10;" path="m17,17l,4,60,,55,17r-38,l17,17xe" fillcolor="#cb3300" stroked="f">
                  <v:path arrowok="t" o:connecttype="custom" o:connectlocs="17,17;0,4;60,0;55,17;17,17;17,17" o:connectangles="0,0,0,0,0,0"/>
                </v:shape>
                <v:shape id="Freeform 4355" o:spid="_x0000_s2934" style="position:absolute;left:5845;top:1547;width:55;height:17;visibility:visible;mso-wrap-style:square;v-text-anchor:top" coordsize="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X98cA&#10;AADdAAAADwAAAGRycy9kb3ducmV2LnhtbESPT2vCQBTE74LfYXmF3upGG6RNXUVEQTxUTD20t0f2&#10;5Q/Nvk2ya5J++26h4HGYmd8wq81oatFT5yrLCuazCARxZnXFhYLrx+HpBYTzyBpry6Tghxxs1tPJ&#10;ChNtB75Qn/pCBAi7BBWU3jeJlC4ryaCb2YY4eLntDPogu0LqDocAN7VcRNFSGqw4LJTY0K6k7Du9&#10;GQUyj0+4b4rr/Jyd8s+0xXf+apV6fBi3byA8jf4e/m8ftYL4OXqFv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31/fHAAAA3QAAAA8AAAAAAAAAAAAAAAAAmAIAAGRy&#10;cy9kb3ducmV2LnhtbFBLBQYAAAAABAAEAPUAAACMAwAAAAA=&#10;" path="m12,17l,4,55,,50,17r-38,l12,17xe" fillcolor="#cd3600" stroked="f">
                  <v:path arrowok="t" o:connecttype="custom" o:connectlocs="12,17;0,4;55,0;50,17;12,17;12,17" o:connectangles="0,0,0,0,0,0"/>
                </v:shape>
                <v:shape id="Freeform 4356" o:spid="_x0000_s2935" style="position:absolute;left:5845;top:1547;width:50;height:17;visibility:visible;mso-wrap-style:square;v-text-anchor:top" coordsize="5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zWi8MA&#10;AADdAAAADwAAAGRycy9kb3ducmV2LnhtbERPy2rCQBTdF/oPwy24KXWiLVKik6BCIYuCRAW3l8w1&#10;E8zcCZlpHn/fWRS6PJz3Lp9sKwbqfeNYwWqZgCCunG64VnC9fL19gvABWWPrmBTM5CHPnp92mGo3&#10;cknDOdQihrBPUYEJoUul9JUhi37pOuLI3V1vMUTY11L3OMZw28p1kmykxYZjg8GOjoaqx/nHKihP&#10;9/GWHF+LCQ8b/32ajR66UqnFy7Tfggg0hX/xn7vQCj7eV3F/fBOf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zWi8MAAADdAAAADwAAAAAAAAAAAAAAAACYAgAAZHJzL2Rv&#10;d25yZXYueG1sUEsFBgAAAAAEAAQA9QAAAIgDAAAAAA==&#10;" path="m12,17l,4,50,r,17l12,17r,xe" fillcolor="#cf3900" stroked="f">
                  <v:path arrowok="t" o:connecttype="custom" o:connectlocs="12,17;0,4;50,0;50,17;12,17;12,17" o:connectangles="0,0,0,0,0,0"/>
                </v:shape>
                <v:shape id="Freeform 4357" o:spid="_x0000_s2936" style="position:absolute;left:5845;top:1547;width:50;height:17;visibility:visible;mso-wrap-style:square;v-text-anchor:top" coordsize="5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pYsQA&#10;AADdAAAADwAAAGRycy9kb3ducmV2LnhtbESPT4vCMBTE78J+h/AW9qZpq6hUo1Rxwat/wOuzedsW&#10;m5duE233228EweMwM79hluve1OJBrassK4hHEQji3OqKCwXn0/dwDsJ5ZI21ZVLwRw7Wq4/BElNt&#10;Oz7Q4+gLESDsUlRQet+kUrq8JINuZBvi4P3Y1qAPsi2kbrELcFPLJIqm0mDFYaHEhrYl5bfj3Si4&#10;6yxrZrNufKF898v7bXK9bRKlvj77bAHCU+/f4Vd7rxVMxnEMzzfh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oqWLEAAAA3QAAAA8AAAAAAAAAAAAAAAAAmAIAAGRycy9k&#10;b3ducmV2LnhtbFBLBQYAAAAABAAEAPUAAACJAwAAAAA=&#10;" path="m12,17l,4,50,r,17l12,17r,xe" fillcolor="#d13d00" stroked="f">
                  <v:path arrowok="t" o:connecttype="custom" o:connectlocs="12,17;0,4;50,0;50,17;12,17;12,17" o:connectangles="0,0,0,0,0,0"/>
                </v:shape>
                <v:shape id="Freeform 4358" o:spid="_x0000_s2937" style="position:absolute;left:5845;top:1547;width:50;height:17;visibility:visible;mso-wrap-style:square;v-text-anchor:top" coordsize="5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YFcUA&#10;AADdAAAADwAAAGRycy9kb3ducmV2LnhtbESPT4vCMBTE7wt+h/AEL4umuiJajSILggte/Acen82z&#10;LTYvpcna9tsbQfA4zMxvmMWqMYV4UOVyywqGgwgEcWJ1zqmC03HTn4JwHlljYZkUtORgtex8LTDW&#10;tuY9PQ4+FQHCLkYFmfdlLKVLMjLoBrYkDt7NVgZ9kFUqdYV1gJtCjqJoIg3mHBYyLOk3o+R++DcK&#10;/s6bSXndt8d2nEa7+kaz/Puilep1m/UchKfGf8Lv9lYrGP8MR/B6E5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RgVxQAAAN0AAAAPAAAAAAAAAAAAAAAAAJgCAABkcnMv&#10;ZG93bnJldi54bWxQSwUGAAAAAAQABAD1AAAAigMAAAAA&#10;" path="m12,17l,4,50,r,17l12,17r,xe" fillcolor="#d34000" stroked="f">
                  <v:path arrowok="t" o:connecttype="custom" o:connectlocs="12,17;0,4;50,0;50,17;12,17;12,17" o:connectangles="0,0,0,0,0,0"/>
                </v:shape>
                <v:shape id="Freeform 4359" o:spid="_x0000_s2938" style="position:absolute;left:5845;top:1547;width:50;height:17;visibility:visible;mso-wrap-style:square;v-text-anchor:top" coordsize="5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NyMUA&#10;AADdAAAADwAAAGRycy9kb3ducmV2LnhtbESPT4vCMBTE78J+h/AWvGmqLiq1UXRR8CCCf/D8aJ5t&#10;afNSkqx2v/1mQfA4zMxvmGzVmUY8yPnKsoLRMAFBnFtdcaHgetkN5iB8QNbYWCYFv+RhtfzoZZhq&#10;++QTPc6hEBHCPkUFZQhtKqXPSzLoh7Yljt7dOoMhSldI7fAZ4aaR4ySZSoMVx4USW/ouKa/PP0bB&#10;fHst9L6+HN3JJJvZrTmMt8dcqf5nt16ACNSFd/jV3msFX5PRBP7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s3IxQAAAN0AAAAPAAAAAAAAAAAAAAAAAJgCAABkcnMv&#10;ZG93bnJldi54bWxQSwUGAAAAAAQABAD1AAAAigMAAAAA&#10;" path="m12,17l,4,50,r,17l12,17r,xe" fillcolor="#d54400" stroked="f">
                  <v:path arrowok="t" o:connecttype="custom" o:connectlocs="12,17;0,4;50,0;50,17;12,17;12,17" o:connectangles="0,0,0,0,0,0"/>
                </v:shape>
                <v:shape id="Freeform 4360" o:spid="_x0000_s2939" style="position:absolute;left:5845;top:1547;width:50;height:17;visibility:visible;mso-wrap-style:square;v-text-anchor:top" coordsize="5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jdsUA&#10;AADdAAAADwAAAGRycy9kb3ducmV2LnhtbESPQWvCQBSE7wX/w/KE3pqNNWiIrtIWCsGbWvD6zD6T&#10;aPZtyK4a/fWuIPQ4zMw3zHzZm0ZcqHO1ZQWjKAZBXFhdc6ngb/v7kYJwHlljY5kU3MjBcjF4m2Om&#10;7ZXXdNn4UgQIuwwVVN63mZSuqMigi2xLHLyD7Qz6ILtS6g6vAW4a+RnHE2mw5rBQYUs/FRWnzdko&#10;+M6P4/MupcIe7/3qwKv9er+dKvU+7L9mIDz1/j/8audaQTIeJfB8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KN2xQAAAN0AAAAPAAAAAAAAAAAAAAAAAJgCAABkcnMv&#10;ZG93bnJldi54bWxQSwUGAAAAAAQABAD1AAAAigMAAAAA&#10;" path="m12,17l,4,50,r,17l12,17r,xe" fillcolor="#d74700" stroked="f">
                  <v:path arrowok="t" o:connecttype="custom" o:connectlocs="12,17;0,4;50,0;50,17;12,17;12,17" o:connectangles="0,0,0,0,0,0"/>
                </v:shape>
                <v:shape id="Freeform 4361" o:spid="_x0000_s2940" style="position:absolute;left:5845;top:1547;width:50;height:17;visibility:visible;mso-wrap-style:square;v-text-anchor:top" coordsize="5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C4U8UA&#10;AADdAAAADwAAAGRycy9kb3ducmV2LnhtbESPT2vCQBTE74LfYXlCb7rRRlvSbEQDQumpxtLzI/vy&#10;p2bfhuyq8dt3CwWPw8z8hkm3o+nElQbXWlawXEQgiEurW64VfJ0O81cQziNr7CyTgjs52GbTSYqJ&#10;tjc+0rXwtQgQdgkqaLzvEyld2ZBBt7A9cfAqOxj0QQ611APeAtx0chVFG2mw5bDQYE95Q+W5uBgF&#10;+6qML3mBq5co734+449vs6uMUk+zcfcGwtPoH+H/9rtWED8v1/D3Jjw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LhTxQAAAN0AAAAPAAAAAAAAAAAAAAAAAJgCAABkcnMv&#10;ZG93bnJldi54bWxQSwUGAAAAAAQABAD1AAAAigMAAAAA&#10;" path="m12,17l,4,50,r,17l12,17r,xe" fillcolor="#d94b00" stroked="f">
                  <v:path arrowok="t" o:connecttype="custom" o:connectlocs="12,17;0,4;50,0;50,17;12,17;12,17" o:connectangles="0,0,0,0,0,0"/>
                </v:shape>
                <v:shape id="Freeform 4362" o:spid="_x0000_s2941" style="position:absolute;left:5845;top:1547;width:43;height:17;visibility:visible;mso-wrap-style:square;v-text-anchor:top" coordsize="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ginsYA&#10;AADdAAAADwAAAGRycy9kb3ducmV2LnhtbESPQWuDQBSE74H+h+UFcourjUix2UgoBIK5pGlprw/3&#10;RSXuW+tu1P77bqHQ4zAz3zDbYjadGGlwrWUFSRSDIK6sbrlW8P52WD+BcB5ZY2eZFHyTg2L3sNhi&#10;ru3ErzRefC0ChF2OChrv+1xKVzVk0EW2Jw7e1Q4GfZBDLfWAU4CbTj7GcSYNthwWGuzppaHqdrkb&#10;BZtb9+lOX+fy/DEexjpLpSnLq1Kr5bx/BuFp9v/hv/ZRK0g3SQa/b8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ginsYAAADdAAAADwAAAAAAAAAAAAAAAACYAgAAZHJz&#10;L2Rvd25yZXYueG1sUEsFBgAAAAAEAAQA9QAAAIsDAAAAAA==&#10;" path="m12,17l,4,43,r,17l12,17r,xe" fillcolor="#db4e00" stroked="f">
                  <v:path arrowok="t" o:connecttype="custom" o:connectlocs="12,17;0,4;43,0;43,17;12,17;12,17" o:connectangles="0,0,0,0,0,0"/>
                </v:shape>
                <v:shape id="Freeform 4363" o:spid="_x0000_s2942" style="position:absolute;left:5845;top:1547;width:43;height:17;visibility:visible;mso-wrap-style:square;v-text-anchor:top" coordsize="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HW8cA&#10;AADdAAAADwAAAGRycy9kb3ducmV2LnhtbESPQWvCQBSE7wX/w/IEb3WjFi3RVUQUUgShWmi9PbPP&#10;JJh9G7Nbk/57VxB6HGbmG2a2aE0pblS7wrKCQT8CQZxaXXCm4OuweX0H4TyyxtIyKfgjB4t552WG&#10;sbYNf9Jt7zMRIOxiVJB7X8VSujQng65vK+LgnW1t0AdZZ1LX2AS4KeUwisbSYMFhIceKVjmll/2v&#10;UdCsttsk+/HX79Nwd/ywy/X4nKyV6nXb5RSEp9b/h5/tRCt4Gw0m8HgTn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5h1vHAAAA3QAAAA8AAAAAAAAAAAAAAAAAmAIAAGRy&#10;cy9kb3ducmV2LnhtbFBLBQYAAAAABAAEAPUAAACMAwAAAAA=&#10;" path="m12,17l,4,43,r,17l12,17r,xe" fillcolor="#dd5100" stroked="f">
                  <v:path arrowok="t" o:connecttype="custom" o:connectlocs="12,17;0,4;43,0;43,17;12,17;12,17" o:connectangles="0,0,0,0,0,0"/>
                </v:shape>
                <v:shape id="Freeform 4364" o:spid="_x0000_s2943" style="position:absolute;left:5845;top:1547;width:43;height:17;visibility:visible;mso-wrap-style:square;v-text-anchor:top" coordsize="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Q3sMA&#10;AADdAAAADwAAAGRycy9kb3ducmV2LnhtbERPu27CMBTdkfoP1q3UrTikCEHAIASq2qVFPBa2q/g2&#10;jhpfB9sl4e/xUInx6LwXq9424ko+1I4VjIYZCOLS6ZorBafj++sURIjIGhvHpOBGAVbLp8ECC+06&#10;3tP1ECuRQjgUqMDE2BZShtKQxTB0LXHifpy3GBP0ldQeuxRuG5ln2URarDk1GGxpY6j8PfxZBdvd&#10;pNv7zfh8mfFFf9Tfufnqc6Venvv1HESkPj7E/+5PrWD8Nkpz05v0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kQ3sMAAADdAAAADwAAAAAAAAAAAAAAAACYAgAAZHJzL2Rv&#10;d25yZXYueG1sUEsFBgAAAAAEAAQA9QAAAIgDAAAAAA==&#10;" path="m12,17l,4,43,r,17l12,17r,xe" fillcolor="#df5500" stroked="f">
                  <v:path arrowok="t" o:connecttype="custom" o:connectlocs="12,17;0,4;43,0;43,17;12,17;12,17" o:connectangles="0,0,0,0,0,0"/>
                </v:shape>
                <v:shape id="Freeform 4365" o:spid="_x0000_s2944" style="position:absolute;left:5845;top:1547;width:43;height:17;visibility:visible;mso-wrap-style:square;v-text-anchor:top" coordsize="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4m4MQA&#10;AADdAAAADwAAAGRycy9kb3ducmV2LnhtbESPQWsCMRSE7wX/Q3hCbzVRW9HVKFIp9Fa6evD4TJ67&#10;i5uXsEl121/fFAoeh5n5hllteteKK3Wx8axhPFIgiI23DVcaDvu3pzmImJAttp5JwzdF2KwHDyss&#10;rL/xJ13LVIkM4VighjqlUEgZTU0O48gH4uydfecwZdlV0nZ4y3DXyolSM+mw4bxQY6DXmsyl/HIa&#10;ypeTO2x3JpQ/6gOPcx8VB6P147DfLkEk6tM9/N9+txqep+MF/L3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OJuDEAAAA3QAAAA8AAAAAAAAAAAAAAAAAmAIAAGRycy9k&#10;b3ducmV2LnhtbFBLBQYAAAAABAAEAPUAAACJAwAAAAA=&#10;" path="m12,17l,4,43,r,17l12,17r,xe" fillcolor="#e15800" stroked="f">
                  <v:path arrowok="t" o:connecttype="custom" o:connectlocs="12,17;0,4;43,0;43,17;12,17;12,17" o:connectangles="0,0,0,0,0,0"/>
                </v:shape>
                <v:shape id="Freeform 4366" o:spid="_x0000_s2945" style="position:absolute;left:5852;top:1547;width:36;height:17;visibility:visible;mso-wrap-style:square;v-text-anchor:top" coordsize="3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CfsAA&#10;AADdAAAADwAAAGRycy9kb3ducmV2LnhtbERPy4rCMBTdC/5DuIIb0dSOqFSjyIjDbH1s3F2aa1Ns&#10;bkqTsdWvN4sBl4fzXm87W4kHNb50rGA6SUAQ506XXCi4nA/jJQgfkDVWjknBkzxsN/3eGjPtWj7S&#10;4xQKEUPYZ6jAhFBnUvrckEU/cTVx5G6usRgibAqpG2xjuK1kmiRzabHk2GCwpm9D+f30ZxXszd28&#10;/Ci0C/d6WtceU7ryj1LDQbdbgQjUhY/43/2rFcy+0rg/volP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CCfsAAAADdAAAADwAAAAAAAAAAAAAAAACYAgAAZHJzL2Rvd25y&#10;ZXYueG1sUEsFBgAAAAAEAAQA9QAAAIUDAAAAAA==&#10;" path="m5,17l,4,36,r,17l5,17r,xe" fillcolor="#e35c00" stroked="f">
                  <v:path arrowok="t" o:connecttype="custom" o:connectlocs="5,17;0,4;36,0;36,17;5,17;5,17" o:connectangles="0,0,0,0,0,0"/>
                </v:shape>
                <v:shape id="Freeform 4367" o:spid="_x0000_s2946" style="position:absolute;left:5852;top:1547;width:36;height:17;visibility:visible;mso-wrap-style:square;v-text-anchor:top" coordsize="3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6mQ8QA&#10;AADdAAAADwAAAGRycy9kb3ducmV2LnhtbESP0WoCMRRE3wX/IVyhb5rVllJXo5SqUFGQqh9w3Vw3&#10;i5ubZRPX9e9NQfBxmJkzzHTe2lI0VPvCsYLhIAFBnDldcK7geFj1v0D4gKyxdEwK7uRhPut2pphq&#10;d+M/avYhFxHCPkUFJoQqldJnhiz6gauIo3d2tcUQZZ1LXeMtwm0pR0nyKS0WHBcMVvRjKLvsr1ZB&#10;MTbNcUu7zeLs2Y4366VenxKl3nrt9wREoDa8ws/2r1bw8T4awv+b+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upkPEAAAA3QAAAA8AAAAAAAAAAAAAAAAAmAIAAGRycy9k&#10;b3ducmV2LnhtbFBLBQYAAAAABAAEAPUAAACJAwAAAAA=&#10;" path="m5,17l,4,36,r,17l5,17r,xe" fillcolor="#e55f00" stroked="f">
                  <v:path arrowok="t" o:connecttype="custom" o:connectlocs="5,17;0,4;36,0;36,17;5,17;5,17" o:connectangles="0,0,0,0,0,0"/>
                </v:shape>
                <v:shape id="Freeform 4368" o:spid="_x0000_s2947" style="position:absolute;left:5852;top:1547;width:36;height:17;visibility:visible;mso-wrap-style:square;v-text-anchor:top" coordsize="3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EbsUA&#10;AADdAAAADwAAAGRycy9kb3ducmV2LnhtbESPT4vCMBTE78J+h/AWvIimf5ZFukYRQSjsQXT1/mze&#10;tsXmpSRR67ffCMIeh5n5DbNYDaYTN3K+tawgnSUgiCurW64VHH+20zkIH5A1dpZJwYM8rJZvowUW&#10;2t55T7dDqEWEsC9QQRNCX0jpq4YM+pntiaP3a53BEKWrpXZ4j3DTySxJPqXBluNCgz1tGqouh6tR&#10;UGapPO7SyZB+5+XVbU+XNj8nSo3fh/UXiEBD+A+/2qVW8JFnGTz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URuxQAAAN0AAAAPAAAAAAAAAAAAAAAAAJgCAABkcnMv&#10;ZG93bnJldi54bWxQSwUGAAAAAAQABAD1AAAAigMAAAAA&#10;" path="m12,17l,4,31,r5,17l12,17r,xe" fillcolor="#e76300" stroked="f">
                  <v:path arrowok="t" o:connecttype="custom" o:connectlocs="12,17;0,4;31,0;36,17;12,17;12,17" o:connectangles="0,0,0,0,0,0"/>
                </v:shape>
                <v:shape id="Freeform 4369" o:spid="_x0000_s2948" style="position:absolute;left:5852;top:1547;width:36;height:17;visibility:visible;mso-wrap-style:square;v-text-anchor:top" coordsize="3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c88YA&#10;AADdAAAADwAAAGRycy9kb3ducmV2LnhtbESP0WrCQBRE3wv9h+UWfJG6qdoq0VVEEIoIYuwHXLPX&#10;ZGn2bsiuJvbrXUHo4zAzZ5j5srOVuFLjjWMFH4MEBHHutOFCwc9x8z4F4QOyxsoxKbiRh+Xi9WWO&#10;qXYtH+iahUJECPsUFZQh1KmUPi/Joh+4mjh6Z9dYDFE2hdQNthFuKzlMki9p0XBcKLGmdUn5b3ax&#10;Ck54OJ5NsVtl7aWb/H36bd/st0r13rrVDESgLvyHn+1vrWA8Go7g8S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mc88YAAADdAAAADwAAAAAAAAAAAAAAAACYAgAAZHJz&#10;L2Rvd25yZXYueG1sUEsFBgAAAAAEAAQA9QAAAIsDAAAAAA==&#10;" path="m12,17l,,31,r5,17l12,17r,xe" fillcolor="#e96600" stroked="f">
                  <v:path arrowok="t" o:connecttype="custom" o:connectlocs="12,17;0,0;31,0;36,17;12,17;12,17" o:connectangles="0,0,0,0,0,0"/>
                </v:shape>
                <v:shape id="Freeform 4370" o:spid="_x0000_s2949" style="position:absolute;left:5852;top:1547;width:31;height:17;visibility:visible;mso-wrap-style:square;v-text-anchor:top" coordsize="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4yccA&#10;AADdAAAADwAAAGRycy9kb3ducmV2LnhtbESPQWvCQBSE7wX/w/IEb3WjlWJTV5GGiqIXYw89PrLP&#10;JJh9m2Y3Gv31riD0OMzMN8xs0ZlKnKlxpWUFo2EEgjizuuRcwc/h+3UKwnlkjZVlUnAlB4t572WG&#10;sbYX3tM59bkIEHYxKii8r2MpXVaQQTe0NXHwjrYx6INscqkbvAS4qeQ4it6lwZLDQoE1fRWUndLW&#10;KLit6uO6Sv6SJN3eRq383X1sNzulBv1u+QnCU+f/w8/2WiuYvI0n8HgTn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LeMnHAAAA3QAAAA8AAAAAAAAAAAAAAAAAmAIAAGRy&#10;cy9kb3ducmV2LnhtbFBLBQYAAAAABAAEAPUAAACMAwAAAAA=&#10;" path="m12,17l,,31,r,17l12,17r,xe" fillcolor="#eb6900" stroked="f">
                  <v:path arrowok="t" o:connecttype="custom" o:connectlocs="12,17;0,0;31,0;31,17;12,17;12,17" o:connectangles="0,0,0,0,0,0"/>
                </v:shape>
                <v:shape id="Freeform 4371" o:spid="_x0000_s2950" style="position:absolute;left:5852;top:1547;width:31;height:17;visibility:visible;mso-wrap-style:square;v-text-anchor:top" coordsize="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lKRMcA&#10;AADdAAAADwAAAGRycy9kb3ducmV2LnhtbESPzW7CMBCE75X6DtZW4lbsQqkgxaD+qC0SFwgcOK7i&#10;bRIRrxPbQPr2dSWkHkcz841mvuxtI87kQ+1Yw8NQgSAunKm51LDffdxPQYSIbLBxTBp+KMBycXsz&#10;x8y4C2/pnMdSJAiHDDVUMbaZlKGoyGIYupY4ed/OW4xJ+lIaj5cEt40cKfUkLdacFips6a2i4pif&#10;rIavvgvvm/z4evg8qXza+bWadWutB3f9yzOISH38D1/bK6PhcTyawN+b9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ZSkTHAAAA3QAAAA8AAAAAAAAAAAAAAAAAmAIAAGRy&#10;cy9kb3ducmV2LnhtbFBLBQYAAAAABAAEAPUAAACMAwAAAAA=&#10;" path="m12,17l,,31,r,17l12,17r,xe" fillcolor="#ed6d00" stroked="f">
                  <v:path arrowok="t" o:connecttype="custom" o:connectlocs="12,17;0,0;31,0;31,17;12,17;12,17" o:connectangles="0,0,0,0,0,0"/>
                </v:shape>
                <v:shape id="Freeform 4372" o:spid="_x0000_s2951" style="position:absolute;left:5852;top:1547;width:31;height:17;visibility:visible;mso-wrap-style:square;v-text-anchor:top" coordsize="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he8UA&#10;AADdAAAADwAAAGRycy9kb3ducmV2LnhtbESP0WrCQBRE3wv+w3IF3+puYpESXUUiVbFPVT/gkr0m&#10;wezdkN1q9OvdgtDHYWbOMPNlbxtxpc7XjjUkYwWCuHCm5lLD6fj1/gnCB2SDjWPScCcPy8XgbY6Z&#10;cTf+oeshlCJC2GeooQqhzaT0RUUW/di1xNE7u85iiLIrpenwFuG2kalSU2mx5rhQYUt5RcXl8Gs1&#10;uIfZJad7mteP7SRP9t9qs26V1qNhv5qBCNSH//CrvTMaPibpFP7exCc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eF7xQAAAN0AAAAPAAAAAAAAAAAAAAAAAJgCAABkcnMv&#10;ZG93bnJldi54bWxQSwUGAAAAAAQABAD1AAAAigMAAAAA&#10;" path="m12,17l,,31,r,17l12,17r,xe" fillcolor="#ef7000" stroked="f">
                  <v:path arrowok="t" o:connecttype="custom" o:connectlocs="12,17;0,0;31,0;31,17;12,17;12,17" o:connectangles="0,0,0,0,0,0"/>
                </v:shape>
                <v:shape id="Freeform 4373" o:spid="_x0000_s2952" style="position:absolute;left:5852;top:1547;width:31;height:17;visibility:visible;mso-wrap-style:square;v-text-anchor:top" coordsize="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eo8YA&#10;AADdAAAADwAAAGRycy9kb3ducmV2LnhtbESPQWsCMRSE7wX/Q3iCt5rVViurUUphRbEFq+39sXlu&#10;Vjcv203U9d83QqHHYWa+YWaL1lbiQo0vHSsY9BMQxLnTJRcKvvbZ4wSED8gaK8ek4EYeFvPOwwxT&#10;7a78SZddKESEsE9RgQmhTqX0uSGLvu9q4ugdXGMxRNkUUjd4jXBbyWGSjKXFkuOCwZreDOWn3dkq&#10;qNbHnxK3edYuP2xhRu/fo80xU6rXbV+nIAK14T/8115pBc9Pwxe4v4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Xeo8YAAADdAAAADwAAAAAAAAAAAAAAAACYAgAAZHJz&#10;L2Rvd25yZXYueG1sUEsFBgAAAAAEAAQA9QAAAIsDAAAAAA==&#10;" path="m12,17l,,31,r,17l12,17r,xe" fillcolor="#f17400" stroked="f">
                  <v:path arrowok="t" o:connecttype="custom" o:connectlocs="12,17;0,0;31,0;31,17;12,17;12,17" o:connectangles="0,0,0,0,0,0"/>
                </v:shape>
                <v:shape id="Freeform 4374" o:spid="_x0000_s2953" style="position:absolute;left:5852;top:1547;width:31;height:17;visibility:visible;mso-wrap-style:square;v-text-anchor:top" coordsize="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LCsAA&#10;AADdAAAADwAAAGRycy9kb3ducmV2LnhtbERPy6rCMBDdX/AfwgjurqlPpBpFBLEggq+Nu6EZ22Iz&#10;KU3U6tebheDycN6zRWNK8aDaFZYV9LoRCOLU6oIzBefT+n8CwnlkjaVlUvAiB4t562+GsbZPPtDj&#10;6DMRQtjFqCD3voqldGlOBl3XVsSBu9raoA+wzqSu8RnCTSn7UTSWBgsODTlWtMopvR3vRsEmulfv&#10;pBlddsPraOe2yV6eiqVSnXaznILw1Pif+OtOtILhoB/mhjfhCc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QLCsAAAADdAAAADwAAAAAAAAAAAAAAAACYAgAAZHJzL2Rvd25y&#10;ZXYueG1sUEsFBgAAAAAEAAQA9QAAAIUDAAAAAA==&#10;" path="m12,17l,,24,r7,17l12,17r,xe" fillcolor="#f37700" stroked="f">
                  <v:path arrowok="t" o:connecttype="custom" o:connectlocs="12,17;0,0;24,0;31,17;12,17;12,17" o:connectangles="0,0,0,0,0,0"/>
                </v:shape>
                <v:shape id="Freeform 4375" o:spid="_x0000_s2954" style="position:absolute;left:5852;top:1547;width:31;height:17;visibility:visible;mso-wrap-style:square;v-text-anchor:top" coordsize="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ig8cA&#10;AADdAAAADwAAAGRycy9kb3ducmV2LnhtbESPQWvCQBSE74L/YXmCF9FN01Js6ipSKfRYtSLeXrOv&#10;yWr2bciuMe2v7wqCx2FmvmFmi85WoqXGG8cKHiYJCOLcacOFgq/t+3gKwgdkjZVjUvBLHhbzfm+G&#10;mXYXXlO7CYWIEPYZKihDqDMpfV6SRT9xNXH0flxjMUTZFFI3eIlwW8k0SZ6lRcNxocSa3krKT5uz&#10;VZAez3V1/Gy/R8Yc1vtUr/Z296fUcNAtX0EE6sI9fGt/aAVPj+kLX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8YoPHAAAA3QAAAA8AAAAAAAAAAAAAAAAAmAIAAGRy&#10;cy9kb3ducmV2LnhtbFBLBQYAAAAABAAEAPUAAACMAwAAAAA=&#10;" path="m12,17l,,24,r7,17l12,17r,xe" fillcolor="#f57b00" stroked="f">
                  <v:path arrowok="t" o:connecttype="custom" o:connectlocs="12,17;0,0;24,0;31,17;12,17;12,17" o:connectangles="0,0,0,0,0,0"/>
                </v:shape>
                <v:shape id="Freeform 4376" o:spid="_x0000_s2955" style="position:absolute;left:5852;top:1547;width:31;height:17;visibility:visible;mso-wrap-style:square;v-text-anchor:top" coordsize="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jsMA&#10;AADdAAAADwAAAGRycy9kb3ducmV2LnhtbERPz2vCMBS+D/wfwhvsMmbqFKnVKDLYUHbRTvD6SN6a&#10;YvNSmqzW/94chB0/vt+rzeAa0VMXas8KJuMMBLH2puZKwenn8y0HESKywcYzKbhRgM169LTCwvgr&#10;H6kvYyVSCIcCFdgY20LKoC05DGPfEifu13cOY4JdJU2H1xTuGvmeZXPpsObUYLGlD0v6Uv45BV+5&#10;Pn/ryYVjPxzKV7uY7W2+U+rledguQUQa4r/44d4ZBbPpNO1Pb9IT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EjsMAAADdAAAADwAAAAAAAAAAAAAAAACYAgAAZHJzL2Rv&#10;d25yZXYueG1sUEsFBgAAAAAEAAQA9QAAAIgDAAAAAA==&#10;" path="m12,17l,,24,r7,17l12,17r,xe" fillcolor="#f77e00" stroked="f">
                  <v:path arrowok="t" o:connecttype="custom" o:connectlocs="12,17;0,0;24,0;31,17;12,17;12,17" o:connectangles="0,0,0,0,0,0"/>
                </v:shape>
                <v:shape id="Freeform 4377" o:spid="_x0000_s2956" style="position:absolute;left:5857;top:1547;width:26;height:17;visibility:visible;mso-wrap-style:square;v-text-anchor:top" coordsize="2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BHcYA&#10;AADdAAAADwAAAGRycy9kb3ducmV2LnhtbESP3WrCQBSE7wt9h+UUeiO6sakiqZvQCoVWRPDnAQ7Z&#10;0ySYPRt21xj79N2C4OUwM98wy2IwrejJ+caygukkAUFcWt1wpeB4+BwvQPiArLG1TAqu5KHIHx+W&#10;mGl74R31+1CJCGGfoYI6hC6T0pc1GfQT2xFH78c6gyFKV0nt8BLhppUvSTKXBhuOCzV2tKqpPO3P&#10;RoGb6Y32m347OgW7Htlvvv5+pEo9Pw3vbyACDeEevrW/tILXNJ3C/5v4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HBHcYAAADdAAAADwAAAAAAAAAAAAAAAACYAgAAZHJz&#10;L2Rvd25yZXYueG1sUEsFBgAAAAAEAAQA9QAAAIsDAAAAAA==&#10;" path="m7,17l,,19,r7,17l7,17r,xe" fillcolor="#f98100" stroked="f">
                  <v:path arrowok="t" o:connecttype="custom" o:connectlocs="7,17;0,0;19,0;26,17;7,17;7,17" o:connectangles="0,0,0,0,0,0"/>
                </v:shape>
                <v:shape id="Freeform 4378" o:spid="_x0000_s2957" style="position:absolute;left:5857;top:1547;width:19;height:17;visibility:visible;mso-wrap-style:square;v-text-anchor:top" coordsize="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dOcgA&#10;AADdAAAADwAAAGRycy9kb3ducmV2LnhtbESP3WrCQBSE74W+w3IKvSm68adaU1cRqyDelGgf4JA9&#10;TdJmz8bsNsY8fVcoeDnMzDfMYtWaUjRUu8KyguEgAkGcWl1wpuDztOu/gnAeWWNpmRRcycFq+dBb&#10;YKzthRNqjj4TAcIuRgW591UspUtzMugGtiIO3petDfog60zqGi8Bbko5iqKpNFhwWMixok1O6c/x&#10;1yiYP8+bdTH7KLeb90N33nbfyQt1Sj09tus3EJ5afw//t/dawWQ8HsHtTXgC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b505yAAAAN0AAAAPAAAAAAAAAAAAAAAAAJgCAABk&#10;cnMvZG93bnJldi54bWxQSwUGAAAAAAQABAD1AAAAjQMAAAAA&#10;" path="m7,17l,,19,r,17l7,17r,xe" fillcolor="#fb8500" stroked="f">
                  <v:path arrowok="t" o:connecttype="custom" o:connectlocs="7,17;0,0;19,0;19,17;7,17;7,17" o:connectangles="0,0,0,0,0,0"/>
                </v:shape>
                <v:shape id="Freeform 4379" o:spid="_x0000_s2958" style="position:absolute;left:5857;top:1547;width:19;height:17;visibility:visible;mso-wrap-style:square;v-text-anchor:top" coordsize="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9UsYA&#10;AADdAAAADwAAAGRycy9kb3ducmV2LnhtbESPQWvCQBSE7wX/w/IKvRTdaIpIdBURU9qDiNGDx0f2&#10;NRvMvg3ZVdN/3xWEHoeZ+YZZrHrbiBt1vnasYDxKQBCXTtdcKTgd8+EMhA/IGhvHpOCXPKyWg5cF&#10;Ztrd+UC3IlQiQthnqMCE0GZS+tKQRT9yLXH0flxnMUTZVVJ3eI9w28hJkkylxZrjgsGWNobKS3G1&#10;Craf+/fv3aU4r4u83W3zq0m87ZV6e+3XcxCB+vAffra/tIKPNE3h8S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N9UsYAAADdAAAADwAAAAAAAAAAAAAAAACYAgAAZHJz&#10;L2Rvd25yZXYueG1sUEsFBgAAAAAEAAQA9QAAAIsDAAAAAA==&#10;" path="m7,17l,,19,r,17l7,17r,xe" fillcolor="#fd8800" stroked="f">
                  <v:path arrowok="t" o:connecttype="custom" o:connectlocs="7,17;0,0;19,0;19,17;7,17;7,17" o:connectangles="0,0,0,0,0,0"/>
                </v:shape>
                <v:shape id="Freeform 4380" o:spid="_x0000_s2959" style="position:absolute;left:5857;top:1547;width:19;height:17;visibility:visible;mso-wrap-style:square;v-text-anchor:top" coordsize="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5MJ8IA&#10;AADdAAAADwAAAGRycy9kb3ducmV2LnhtbESPS6vCMBSE9xf8D+EI7q6pT6QaRQTRbgQfoMtDc2yL&#10;zUlpotZ/bwTB5TAz3zCzRWNK8aDaFZYV9LoRCOLU6oIzBafj+n8CwnlkjaVlUvAiB4t562+GsbZP&#10;3tPj4DMRIOxiVJB7X8VSujQng65rK+LgXW1t0AdZZ1LX+AxwU8p+FI2lwYLDQo4VrXJKb4e7UUCX&#10;k94l2frMm8QWLz4nyYZHSnXazXIKwlPjf+Fve6sVDAeDIXzehCc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rkwnwgAAAN0AAAAPAAAAAAAAAAAAAAAAAJgCAABkcnMvZG93&#10;bnJldi54bWxQSwUGAAAAAAQABAD1AAAAhwMAAAAA&#10;" path="m7,17l,,12,r7,17l7,17r,xe" fillcolor="#ff8c00" stroked="f">
                  <v:path arrowok="t" o:connecttype="custom" o:connectlocs="7,17;0,0;12,0;19,17;7,17;7,17" o:connectangles="0,0,0,0,0,0"/>
                </v:shape>
                <v:shape id="Freeform 4381" o:spid="_x0000_s2960" style="position:absolute;left:5840;top:1515;width:55;height:24;visibility:visible;mso-wrap-style:square;v-text-anchor:top" coordsize="5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i1cMA&#10;AADdAAAADwAAAGRycy9kb3ducmV2LnhtbESPW4vCMBSE3xf8D+EIvq2JuuulGkUKgm/r7QccmtML&#10;Nielibb+e7OwsI/DzHzDbHa9rcWTWl851jAZKxDEmTMVFxpu18PnEoQPyAZrx6ThRR5228HHBhPj&#10;Oj7T8xIKESHsE9RQhtAkUvqsJIt+7Bri6OWutRiibAtpWuwi3NZyqtRcWqw4LpTYUFpSdr88rIZ9&#10;fnip7meyOJ1WecadSpe+SbUeDfv9GkSgPvyH/9pHo+FrNvuG3zfxCcjt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i1cMAAADdAAAADwAAAAAAAAAAAAAAAACYAgAAZHJzL2Rv&#10;d25yZXYueG1sUEsFBgAAAAAEAAQA9QAAAIgDAAAAAA==&#10;" path="m,24l,5,55,r,20l,24r,xe" fillcolor="#cb3300" stroked="f">
                  <v:path arrowok="t" o:connecttype="custom" o:connectlocs="0,24;0,5;55,0;55,20;0,24;0,24" o:connectangles="0,0,0,0,0,0"/>
                </v:shape>
                <v:shape id="Freeform 4382" o:spid="_x0000_s2961" style="position:absolute;left:5840;top:1515;width:55;height:24;visibility:visible;mso-wrap-style:square;v-text-anchor:top" coordsize="5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kB+8UA&#10;AADdAAAADwAAAGRycy9kb3ducmV2LnhtbESP0WoCMRRE3wv9h3ALfZGa7VpXWY1SWoRCH0TrB1w2&#10;12Rxc7Mk6br9+0Yo9HGYmTPMeju6TgwUYutZwfO0AEHceN2yUXD62j0tQcSErLHzTAp+KMJ2c3+3&#10;xlr7Kx9oOCYjMoRjjQpsSn0tZWwsOYxT3xNn7+yDw5RlMFIHvGa462RZFJV02HJesNjTm6Xmcvx2&#10;CuZlpfsJm/dFid5M5vsw2PZTqceH8XUFItGY/sN/7Q+t4GU2q+D2Jj8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QH7xQAAAN0AAAAPAAAAAAAAAAAAAAAAAJgCAABkcnMv&#10;ZG93bnJldi54bWxQSwUGAAAAAAQABAD1AAAAigMAAAAA&#10;" path="m,24l,5,55,r,20l,24r,xe" fillcolor="#cd3600" stroked="f">
                  <v:path arrowok="t" o:connecttype="custom" o:connectlocs="0,24;0,5;55,0;55,20;0,24;0,24" o:connectangles="0,0,0,0,0,0"/>
                </v:shape>
                <v:shape id="Freeform 4383" o:spid="_x0000_s2962" style="position:absolute;left:5840;top:1520;width:55;height:19;visibility:visible;mso-wrap-style:square;v-text-anchor:top" coordsize="5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eMcYA&#10;AADdAAAADwAAAGRycy9kb3ducmV2LnhtbESPT2vCQBTE7wW/w/KE3symRlubugYpSL0Irbbg8TX7&#10;8kezb0N2q/Hbu4LQ4zAzv2HmWW8acaLO1ZYVPEUxCOLc6ppLBd+71WgGwnlkjY1lUnAhB9li8DDH&#10;VNszf9Fp60sRIOxSVFB536ZSurwigy6yLXHwCtsZ9EF2pdQdngPcNHIcx8/SYM1hocKW3ivKj9s/&#10;o2D1gWZPFzf+/JnGu03xqw8H86rU47BfvoHw1Pv/8L291gomSfICtzfh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XeMcYAAADdAAAADwAAAAAAAAAAAAAAAACYAgAAZHJz&#10;L2Rvd25yZXYueG1sUEsFBgAAAAAEAAQA9QAAAIsDAAAAAA==&#10;" path="m,19l,,55,r,15l,19r,xe" fillcolor="#cf3900" stroked="f">
                  <v:path arrowok="t" o:connecttype="custom" o:connectlocs="0,19;0,0;55,0;55,15;0,19;0,19" o:connectangles="0,0,0,0,0,0"/>
                </v:shape>
                <v:shape id="Freeform 4384" o:spid="_x0000_s2963" style="position:absolute;left:5840;top:1520;width:55;height:19;visibility:visible;mso-wrap-style:square;v-text-anchor:top" coordsize="5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K/7MUA&#10;AADdAAAADwAAAGRycy9kb3ducmV2LnhtbESPT2vCQBDF7wW/wzKCt7rxLyV1FREFexFqa3odstMk&#10;mJ0N2TWm3945CGVOw7x57/1Wm97VqqM2VJ4NTMYJKOLc24oLA99fh9c3UCEiW6w9k4E/CrBZD15W&#10;mFp/50/qzrFQYsIhRQNljE2qdchLchjGviGW269vHUZZ20LbFu9i7mo9TZKldlixJJTY0K6k/Hq+&#10;OQOLbPGhu2KfXUhmeamy5PSTGTMa9tt3UJH6+C9+fh+tgflsJnWFRkhAr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r/sxQAAAN0AAAAPAAAAAAAAAAAAAAAAAJgCAABkcnMv&#10;ZG93bnJldi54bWxQSwUGAAAAAAQABAD1AAAAigMAAAAA&#10;" path="m,19l,,55,r,15l,19r,xe" fillcolor="#d13d00" stroked="f">
                  <v:path arrowok="t" o:connecttype="custom" o:connectlocs="0,19;0,0;55,0;55,15;0,19;0,19" o:connectangles="0,0,0,0,0,0"/>
                </v:shape>
                <v:shape id="Freeform 4385" o:spid="_x0000_s2964" style="position:absolute;left:5840;top:1520;width:55;height:19;visibility:visible;mso-wrap-style:square;v-text-anchor:top" coordsize="5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DMcYA&#10;AADdAAAADwAAAGRycy9kb3ducmV2LnhtbESP0WrCQBRE3wv9h+UKfasbTS0aXaWktvgghFg/4Jq9&#10;TUKzd0N21fXv3UKhj8PMnGFWm2A6caHBtZYVTMYJCOLK6pZrBcevj+c5COeRNXaWScGNHGzWjw8r&#10;zLS9ckmXg69FhLDLUEHjfZ9J6aqGDLqx7Ymj920Hgz7KoZZ6wGuEm05Ok+RVGmw5LjTYU95Q9XM4&#10;GwXvJ6o/Z/s9LrptYU4hD8V0Xir1NApvSxCegv8P/7V3WsFLmi7g901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KDMcYAAADdAAAADwAAAAAAAAAAAAAAAACYAgAAZHJz&#10;L2Rvd25yZXYueG1sUEsFBgAAAAAEAAQA9QAAAIsDAAAAAA==&#10;" path="m,19l,,55,r,15l,19r,xe" fillcolor="#d34000" stroked="f">
                  <v:path arrowok="t" o:connecttype="custom" o:connectlocs="0,19;0,0;55,0;55,15;0,19;0,19" o:connectangles="0,0,0,0,0,0"/>
                </v:shape>
                <v:shape id="Freeform 4386" o:spid="_x0000_s2965" style="position:absolute;left:5845;top:1520;width:50;height:19;visibility:visible;mso-wrap-style:square;v-text-anchor:top" coordsize="5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EPsEA&#10;AADdAAAADwAAAGRycy9kb3ducmV2LnhtbERPz2vCMBS+C/sfwhvspqkanXRGGYLgSVjdZbdH82yL&#10;zUtJMtP99+Yg7Pjx/d7uR9uLO/nQOdYwnxUgiGtnOm40fF+O0w2IEJEN9o5Jwx8F2O9eJlssjUv8&#10;RfcqNiKHcChRQxvjUEoZ6pYshpkbiDN3dd5izNA30nhMOdz2clEUa2mx49zQ4kCHlupb9Ws1dCmt&#10;qmK9aRZp9S7Vz1Ut/Vlp/fY6fn6AiDTGf/HTfTIa1FLl/flNfg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qxD7BAAAA3QAAAA8AAAAAAAAAAAAAAAAAmAIAAGRycy9kb3du&#10;cmV2LnhtbFBLBQYAAAAABAAEAPUAAACGAwAAAAA=&#10;" path="m,19l,,50,,43,15,,19r,xe" fillcolor="#d54400" stroked="f">
                  <v:path arrowok="t" o:connecttype="custom" o:connectlocs="0,19;0,0;50,0;43,15;0,19;0,19" o:connectangles="0,0,0,0,0,0"/>
                </v:shape>
                <v:shape id="Freeform 4387" o:spid="_x0000_s2966" style="position:absolute;left:5845;top:1520;width:43;height:19;visibility:visible;mso-wrap-style:square;v-text-anchor:top" coordsize="4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dQ8cA&#10;AADdAAAADwAAAGRycy9kb3ducmV2LnhtbESPT2sCMRTE7wW/Q3gFb5q1SpGtUVTqn4uCWkqPz83r&#10;ZnHzsmyirn56UxB6HGbmN8xo0thSXKj2hWMFvW4CgjhzuuBcwddh0RmC8AFZY+mYFNzIw2Tcehlh&#10;qt2Vd3TZh1xECPsUFZgQqlRKnxmy6LuuIo7er6sthijrXOoarxFuS/mWJO/SYsFxwWBFc0PZaX+2&#10;Co7fm5/N/bParo4Ol3iamenyPFOq/dpMP0AEasJ/+NleawWD/qAHf2/iE5Dj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YXUPHAAAA3QAAAA8AAAAAAAAAAAAAAAAAmAIAAGRy&#10;cy9kb3ducmV2LnhtbFBLBQYAAAAABAAEAPUAAACMAwAAAAA=&#10;" path="m,19l,,43,r,15l,19r,xe" fillcolor="#d74700" stroked="f">
                  <v:path arrowok="t" o:connecttype="custom" o:connectlocs="0,19;0,0;43,0;43,15;0,19;0,19" o:connectangles="0,0,0,0,0,0"/>
                </v:shape>
                <v:shape id="Freeform 4388" o:spid="_x0000_s2967" style="position:absolute;left:5845;top:1520;width:43;height:19;visibility:visible;mso-wrap-style:square;v-text-anchor:top" coordsize="4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H0sYA&#10;AADdAAAADwAAAGRycy9kb3ducmV2LnhtbESPT2sCMRTE7wW/Q3hCL6Um6lrsdqOUgmARCl29eHts&#10;3v7Bzcu6SXX99o1Q6HGYmd8w2XqwrbhQ7xvHGqYTBYK4cKbhSsNhv3legvAB2WDrmDTcyMN6NXrI&#10;MDXuyt90yUMlIoR9ihrqELpUSl/UZNFPXEccvdL1FkOUfSVNj9cIt62cKfUiLTYcF2rs6KOm4pT/&#10;WA2viyN+hc+nc6nUybolbt1ml2j9OB7e30AEGsJ/+K+9NRqSeTKD+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YH0sYAAADdAAAADwAAAAAAAAAAAAAAAACYAgAAZHJz&#10;L2Rvd25yZXYueG1sUEsFBgAAAAAEAAQA9QAAAIsDAAAAAA==&#10;" path="m,19l,,43,r,15l,19r,xe" fillcolor="#d94b00" stroked="f">
                  <v:path arrowok="t" o:connecttype="custom" o:connectlocs="0,19;0,0;43,0;43,15;0,19;0,19" o:connectangles="0,0,0,0,0,0"/>
                </v:shape>
                <v:shape id="Freeform 4389" o:spid="_x0000_s2968" style="position:absolute;left:5845;top:1520;width:43;height:19;visibility:visible;mso-wrap-style:square;v-text-anchor:top" coordsize="4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3QH8gA&#10;AADdAAAADwAAAGRycy9kb3ducmV2LnhtbESPQWvCQBSE7wX/w/KEXopuNCI2dZVQENqTxHrw+Jp9&#10;zUazb9PsVlN/vVsQehxm5htmue5tI87U+dqxgsk4AUFcOl1zpWD/sRktQPiArLFxTAp+ycN6NXhY&#10;YqbdhQs670IlIoR9hgpMCG0mpS8NWfRj1xJH78t1FkOUXSV1h5cIt42cJslcWqw5Lhhs6dVQedr9&#10;WAXXz/fiaZK658O2OH7nc3PNT/VRqcdhn7+ACNSH//C9/aYVzNJZCn9v4hO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PdAfyAAAAN0AAAAPAAAAAAAAAAAAAAAAAJgCAABk&#10;cnMvZG93bnJldi54bWxQSwUGAAAAAAQABAD1AAAAjQMAAAAA&#10;" path="m,19l,,43,r,15l,19r,xe" fillcolor="#db4e00" stroked="f">
                  <v:path arrowok="t" o:connecttype="custom" o:connectlocs="0,19;0,0;43,0;43,15;0,19;0,19" o:connectangles="0,0,0,0,0,0"/>
                </v:shape>
                <v:shape id="Freeform 4390" o:spid="_x0000_s2969" style="position:absolute;left:5845;top:1520;width:43;height:19;visibility:visible;mso-wrap-style:square;v-text-anchor:top" coordsize="4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A3cMA&#10;AADdAAAADwAAAGRycy9kb3ducmV2LnhtbESPQYvCMBSE74L/ITzBm6a6XZFqFBFc3KNVEG/P5tkW&#10;m5fSRNv++83Cwh6HmfmGWW87U4k3Na60rGA2jUAQZ1aXnCu4nA+TJQjnkTVWlklBTw62m+FgjYm2&#10;LZ/onfpcBAi7BBUU3teJlC4ryKCb2po4eA/bGPRBNrnUDbYBbio5j6KFNFhyWCiwpn1B2TN9GQX0&#10;/RWnt1Nv8tnn694fWtdebabUeNTtViA8df4//Nc+agXxRxzD75vw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rA3cMAAADdAAAADwAAAAAAAAAAAAAAAACYAgAAZHJzL2Rv&#10;d25yZXYueG1sUEsFBgAAAAAEAAQA9QAAAIgDAAAAAA==&#10;" path="m,19l,,43,r,15l,19r,xe" fillcolor="#dd5100" stroked="f">
                  <v:path arrowok="t" o:connecttype="custom" o:connectlocs="0,19;0,0;43,0;43,15;0,19;0,19" o:connectangles="0,0,0,0,0,0"/>
                </v:shape>
                <v:shape id="Freeform 4391" o:spid="_x0000_s2970" style="position:absolute;left:5845;top:1520;width:43;height:19;visibility:visible;mso-wrap-style:square;v-text-anchor:top" coordsize="4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gYScgA&#10;AADdAAAADwAAAGRycy9kb3ducmV2LnhtbESPQWvCQBSE74L/YXmCN92oaampq6gQ66Et0Rakt0f2&#10;mQSzb0N2q+m/7wqFHoeZ+YZZrDpTiyu1rrKsYDKOQBDnVldcKPj8SEdPIJxH1lhbJgU/5GC17PcW&#10;mGh74wNdj74QAcIuQQWl900ipctLMujGtiEO3tm2Bn2QbSF1i7cAN7WcRtGjNFhxWCixoW1J+eX4&#10;bRRs39M4n2a717cs3Xy9ZO40P+9OSg0H3foZhKfO/4f/2nutIJ7FD3B/E5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yBhJyAAAAN0AAAAPAAAAAAAAAAAAAAAAAJgCAABk&#10;cnMvZG93bnJldi54bWxQSwUGAAAAAAQABAD1AAAAjQMAAAAA&#10;" path="m,19l,,43,r,15l,19r,xe" fillcolor="#df5500" stroked="f">
                  <v:path arrowok="t" o:connecttype="custom" o:connectlocs="0,19;0,0;43,0;43,15;0,19;0,19" o:connectangles="0,0,0,0,0,0"/>
                </v:shape>
                <v:shape id="Freeform 4392" o:spid="_x0000_s2971" style="position:absolute;left:5845;top:1520;width:43;height:19;visibility:visible;mso-wrap-style:square;v-text-anchor:top" coordsize="4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oBsUA&#10;AADdAAAADwAAAGRycy9kb3ducmV2LnhtbESPQWsCMRSE74X+h/AK3jRr1UVWo0ih4EWktpQeH5vX&#10;zdbNy5qku+u/bwShx2FmvmHW28E2oiMfascKppMMBHHpdM2Vgo/31/ESRIjIGhvHpOBKAbabx4c1&#10;Ftr1/EbdKVYiQTgUqMDE2BZShtKQxTBxLXHyvp23GJP0ldQe+wS3jXzOslxarDktGGzpxVB5Pv1a&#10;BYtjxL4xWbU/HGeHn8/u6+K1U2r0NOxWICIN8T98b++1gvlsnsPtTX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egGxQAAAN0AAAAPAAAAAAAAAAAAAAAAAJgCAABkcnMv&#10;ZG93bnJldi54bWxQSwUGAAAAAAQABAD1AAAAigMAAAAA&#10;" path="m,19l,,43,r,15l,19r,xe" fillcolor="#e15800" stroked="f">
                  <v:path arrowok="t" o:connecttype="custom" o:connectlocs="0,19;0,0;43,0;43,15;0,19;0,19" o:connectangles="0,0,0,0,0,0"/>
                </v:shape>
                <v:shape id="Freeform 4393" o:spid="_x0000_s2972" style="position:absolute;left:5845;top:1520;width:43;height:19;visibility:visible;mso-wrap-style:square;v-text-anchor:top" coordsize="4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OR+MUA&#10;AADdAAAADwAAAGRycy9kb3ducmV2LnhtbESPQWvCQBSE70L/w/IK3symKrZEVymWikWwNNX7a/Yl&#10;G5p9G7Krxn/fFQoeh5n5hlmsetuIM3W+dqzgKUlBEBdO11wpOHy/j15A+ICssXFMCq7kYbV8GCww&#10;0+7CX3TOQyUihH2GCkwIbSalLwxZ9IlriaNXus5iiLKrpO7wEuG2keM0nUmLNccFgy2tDRW/+ckq&#10;yEu7+6DPfbn/OR7fSrkxaFuj1PCxf52DCNSHe/i/vdUKppPpM9ze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85H4xQAAAN0AAAAPAAAAAAAAAAAAAAAAAJgCAABkcnMv&#10;ZG93bnJldi54bWxQSwUGAAAAAAQABAD1AAAAigMAAAAA&#10;" path="m,19l,,38,r5,15l,19r,xe" fillcolor="#e35c00" stroked="f">
                  <v:path arrowok="t" o:connecttype="custom" o:connectlocs="0,19;0,0;38,0;43,15;0,19;0,19" o:connectangles="0,0,0,0,0,0"/>
                </v:shape>
                <v:shape id="Freeform 4394" o:spid="_x0000_s2973" style="position:absolute;left:5845;top:1520;width:38;height:19;visibility:visible;mso-wrap-style:square;v-text-anchor:top" coordsize="3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398UA&#10;AADdAAAADwAAAGRycy9kb3ducmV2LnhtbERPTWvCQBC9F/oflil4KbrRSDHRVSRQCIUemhaKtyE7&#10;JtHsbJpdk/Tfdw8Fj4/3vTtMphUD9a6xrGC5iEAQl1Y3XCn4+nydb0A4j6yxtUwKfsnBYf/4sMNU&#10;25E/aCh8JUIIuxQV1N53qZSurMmgW9iOOHBn2xv0AfaV1D2OIdy0chVFL9Jgw6Ghxo6ymsprcTMK&#10;bkmePcfdieLLz8jJd5tMl7d3pWZP03ELwtPk7+J/d64VrON1mBvehCcg9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rf3xQAAAN0AAAAPAAAAAAAAAAAAAAAAAJgCAABkcnMv&#10;ZG93bnJldi54bWxQSwUGAAAAAAQABAD1AAAAigMAAAAA&#10;" path="m,19l,,38,r,15l,19r,xe" fillcolor="#e55f00" stroked="f">
                  <v:path arrowok="t" o:connecttype="custom" o:connectlocs="0,19;0,0;38,0;38,15;0,19;0,19" o:connectangles="0,0,0,0,0,0"/>
                </v:shape>
                <v:shape id="Freeform 4395" o:spid="_x0000_s2974" style="position:absolute;left:5845;top:1520;width:38;height:19;visibility:visible;mso-wrap-style:square;v-text-anchor:top" coordsize="3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HzsIA&#10;AADdAAAADwAAAGRycy9kb3ducmV2LnhtbESPzarCMBSE94LvEI7gTlN/uGo1iijC3aoFXR6aY1Ns&#10;TkoTtb69uSDc5TAz3zCrTWsr8aTGl44VjIYJCOLc6ZILBdn5MJiD8AFZY+WYFLzJw2bd7aww1e7F&#10;R3qeQiEihH2KCkwIdSqlzw1Z9ENXE0fv5hqLIcqmkLrBV4TbSo6T5EdaLDkuGKxpZyi/nx5WwX12&#10;vTy0Nlm5eM8nxX6WbVtOlOr32u0SRKA2/Ie/7V+tYDqZLuDvTXw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qUfOwgAAAN0AAAAPAAAAAAAAAAAAAAAAAJgCAABkcnMvZG93&#10;bnJldi54bWxQSwUGAAAAAAQABAD1AAAAhwMAAAAA&#10;" path="m,19l,,38,r,15l,19r,xe" fillcolor="#e76300" stroked="f">
                  <v:path arrowok="t" o:connecttype="custom" o:connectlocs="0,19;0,0;38,0;38,15;0,19;0,19" o:connectangles="0,0,0,0,0,0"/>
                </v:shape>
                <v:shape id="Freeform 4396" o:spid="_x0000_s2975" style="position:absolute;left:5845;top:1520;width:38;height:19;visibility:visible;mso-wrap-style:square;v-text-anchor:top" coordsize="3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jQxMQA&#10;AADdAAAADwAAAGRycy9kb3ducmV2LnhtbERPXWvCMBR9H/gfwhV801TdhlSjuIEgcwh1gq/X5tqU&#10;Njelidrt15sHYY+H871YdbYWN2p96VjBeJSAIM6dLrlQcPzZDGcgfEDWWDsmBb/kYbXsvSww1e7O&#10;Gd0OoRAxhH2KCkwITSqlzw1Z9CPXEEfu4lqLIcK2kLrFewy3tZwkybu0WHJsMNjQp6G8Olytgs3u&#10;25zLa/WRnSaX6q/52mb7tVNq0O/WcxCBuvAvfrq3WsHr9C3uj2/i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I0MTEAAAA3QAAAA8AAAAAAAAAAAAAAAAAmAIAAGRycy9k&#10;b3ducmV2LnhtbFBLBQYAAAAABAAEAPUAAACJAwAAAAA=&#10;" path="m,19l,,38,r,15l,19r,xe" fillcolor="#e96600" stroked="f">
                  <v:path arrowok="t" o:connecttype="custom" o:connectlocs="0,19;0,0;38,0;38,15;0,19;0,19" o:connectangles="0,0,0,0,0,0"/>
                </v:shape>
                <v:shape id="Freeform 4397" o:spid="_x0000_s2976" style="position:absolute;left:5845;top:1520;width:38;height:19;visibility:visible;mso-wrap-style:square;v-text-anchor:top" coordsize="3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diz8YA&#10;AADdAAAADwAAAGRycy9kb3ducmV2LnhtbESPQWsCMRSE7wX/Q3hCbzWrtlK2RhFBqafWVSy9PTbP&#10;zeLmZU1SXf99Uyh4HGbmG2Y672wjLuRD7VjBcJCBIC6drrlSsN+tnl5BhIissXFMCm4UYD7rPUwx&#10;1+7KW7oUsRIJwiFHBSbGNpcylIYshoFriZN3dN5iTNJXUnu8Jrht5CjLJtJizWnBYEtLQ+Wp+LEK&#10;Po+m3vhz8fVx+zYLc8b1YcMHpR773eINRKQu3sP/7Xet4Hn8MoS/N+k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diz8YAAADdAAAADwAAAAAAAAAAAAAAAACYAgAAZHJz&#10;L2Rvd25yZXYueG1sUEsFBgAAAAAEAAQA9QAAAIsDAAAAAA==&#10;" path="m,19l7,,38,r,15l,19r,xe" fillcolor="#eb6900" stroked="f">
                  <v:path arrowok="t" o:connecttype="custom" o:connectlocs="0,19;7,0;38,0;38,15;0,19;0,19" o:connectangles="0,0,0,0,0,0"/>
                </v:shape>
                <v:shape id="Freeform 4398" o:spid="_x0000_s2977" style="position:absolute;left:5845;top:1520;width:38;height:19;visibility:visible;mso-wrap-style:square;v-text-anchor:top" coordsize="3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8K8UA&#10;AADdAAAADwAAAGRycy9kb3ducmV2LnhtbESP0WoCMRRE34X+Q7gF3zSp1iJbo6igFkGkth9w2dxu&#10;lm5u1k2qa7/eCIKPw8ycYSaz1lXiRE0oPWt46SsQxLk3JRcavr9WvTGIEJENVp5Jw4UCzKZPnQlm&#10;xp/5k06HWIgE4ZChBhtjnUkZcksOQ9/XxMn78Y3DmGRTSNPgOcFdJQdKvUmHJacFizUtLeW/hz+n&#10;QW02l6K2xyXtVHQ0Xqz32/+11t3ndv4OIlIbH+F7+8NoeB2OBnB7k56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rwrxQAAAN0AAAAPAAAAAAAAAAAAAAAAAJgCAABkcnMv&#10;ZG93bnJldi54bWxQSwUGAAAAAAQABAD1AAAAigMAAAAA&#10;" path="m,19l7,,38,r,15l,19r,xe" fillcolor="#ed6d00" stroked="f">
                  <v:path arrowok="t" o:connecttype="custom" o:connectlocs="0,19;7,0;38,0;38,15;0,19;0,19" o:connectangles="0,0,0,0,0,0"/>
                </v:shape>
                <v:shape id="Freeform 4399" o:spid="_x0000_s2978" style="position:absolute;left:5845;top:1520;width:38;height:19;visibility:visible;mso-wrap-style:square;v-text-anchor:top" coordsize="3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K/8YA&#10;AADdAAAADwAAAGRycy9kb3ducmV2LnhtbESPQWvCQBSE7wX/w/KE3upGraVEV1GLINRCawWvz+wz&#10;CWbfhuyaxPx6Vyj0OMzMN8xs0ZpC1FS53LKC4SACQZxYnXOq4PC7eXkH4TyyxsIyKbiRg8W89zTD&#10;WNuGf6je+1QECLsYFWTel7GULsnIoBvYkjh4Z1sZ9EFWqdQVNgFuCjmKojdpMOewkGFJ64ySy/5q&#10;FDTm2rVfxef3x6renfRx1enk1in13G+XUxCeWv8f/mtvtYLX8WQMjzfh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RK/8YAAADdAAAADwAAAAAAAAAAAAAAAACYAgAAZHJz&#10;L2Rvd25yZXYueG1sUEsFBgAAAAAEAAQA9QAAAIsDAAAAAA==&#10;" path="m,19l7,,31,r7,15l,19r,xe" fillcolor="#ef7000" stroked="f">
                  <v:path arrowok="t" o:connecttype="custom" o:connectlocs="0,19;7,0;31,0;38,15;0,19;0,19" o:connectangles="0,0,0,0,0,0"/>
                </v:shape>
                <v:shape id="Freeform 4400" o:spid="_x0000_s2979" style="position:absolute;left:5845;top:1520;width:38;height:19;visibility:visible;mso-wrap-style:square;v-text-anchor:top" coordsize="3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ZMcMA&#10;AADdAAAADwAAAGRycy9kb3ducmV2LnhtbESPT4vCMBTE78J+h/AWvGmqW0WrUURY9CT47/5onk3Z&#10;5qU0WW2/vREEj8PM/IZZrltbiTs1vnSsYDRMQBDnTpdcKLicfwczED4ga6wck4KOPKxXX70lZto9&#10;+Ej3UyhEhLDPUIEJoc6k9Lkhi37oauLo3VxjMUTZFFI3+IhwW8lxkkylxZLjgsGatobyv9O/VYDz&#10;467am9F1Nx2bJLVddzhstkr1v9vNAkSgNnzC7/ZeK0h/Jim83sQn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BZMcMAAADdAAAADwAAAAAAAAAAAAAAAACYAgAAZHJzL2Rv&#10;d25yZXYueG1sUEsFBgAAAAAEAAQA9QAAAIgDAAAAAA==&#10;" path="m,19l7,,31,r7,15l,19r,xe" fillcolor="#f17400" stroked="f">
                  <v:path arrowok="t" o:connecttype="custom" o:connectlocs="0,19;7,0;31,0;38,15;0,19;0,19" o:connectangles="0,0,0,0,0,0"/>
                </v:shape>
                <v:shape id="Freeform 4401" o:spid="_x0000_s2980" style="position:absolute;left:5845;top:1520;width:31;height:19;visibility:visible;mso-wrap-style:square;v-text-anchor:top" coordsize="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8sK8cA&#10;AADdAAAADwAAAGRycy9kb3ducmV2LnhtbESP3WrCQBSE7wXfYTlC7+rGVkWjqxSlUJFS/AFvD9lj&#10;Es2eDdnVRJ/eFQpeDjPzDTOdN6YQV6pcbllBrxuBIE6szjlVsN99v49AOI+ssbBMCm7kYD5rt6YY&#10;a1vzhq5bn4oAYRejgsz7MpbSJRkZdF1bEgfvaCuDPsgqlbrCOsBNIT+iaCgN5hwWMixpkVFy3l6M&#10;guWp+V3v/m6r+rKW7nCM7pv7+KTUW6f5moDw1PhX+L/9oxX0PwcDeL4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PLCvHAAAA3QAAAA8AAAAAAAAAAAAAAAAAmAIAAGRy&#10;cy9kb3ducmV2LnhtbFBLBQYAAAAABAAEAPUAAACMAwAAAAA=&#10;" path="m,19l7,,31,r,15l,19r,xe" fillcolor="#f37700" stroked="f">
                  <v:path arrowok="t" o:connecttype="custom" o:connectlocs="0,19;7,0;31,0;31,15;0,19;0,19" o:connectangles="0,0,0,0,0,0"/>
                </v:shape>
                <v:shape id="Freeform 4402" o:spid="_x0000_s2981" style="position:absolute;left:5845;top:1520;width:31;height:19;visibility:visible;mso-wrap-style:square;v-text-anchor:top" coordsize="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IF8YA&#10;AADdAAAADwAAAGRycy9kb3ducmV2LnhtbESPW0sDMRSE34X+h3AKvtms1l5Ym5YitYggpRfEx8Pm&#10;NFncnKybtI3/3ggFH4eZ+YaZLZJrxJm6UHtWcD8oQBBXXtdsFBz2L3dTECEia2w8k4IfCrCY925m&#10;WGp/4S2dd9GIDOFQogIbY1tKGSpLDsPAt8TZO/rOYcyyM1J3eMlw18iHohhLhzXnBYstPVuqvnYn&#10;p2BdR2OX/tO4j/fJyn6nY/GWNkrd9tPyCUSkFP/D1/arVvA4HI3h701+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YIF8YAAADdAAAADwAAAAAAAAAAAAAAAACYAgAAZHJz&#10;L2Rvd25yZXYueG1sUEsFBgAAAAAEAAQA9QAAAIsDAAAAAA==&#10;" path="m,19l7,,31,r,15l,19r,xe" fillcolor="#f57b00" stroked="f">
                  <v:path arrowok="t" o:connecttype="custom" o:connectlocs="0,19;7,0;31,0;31,15;0,19;0,19" o:connectangles="0,0,0,0,0,0"/>
                </v:shape>
                <v:shape id="Freeform 4403" o:spid="_x0000_s2982" style="position:absolute;left:5845;top:1520;width:31;height:19;visibility:visible;mso-wrap-style:square;v-text-anchor:top" coordsize="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8OusUA&#10;AADdAAAADwAAAGRycy9kb3ducmV2LnhtbESPT2sCMRTE74LfITyht25WbVVWo1ixtOBB/Hfw9tg8&#10;N4ubl2UTdfvtm0LB4zAzv2Fmi9ZW4k6NLx0r6CcpCOLc6ZILBcfD5+sEhA/IGivHpOCHPCzm3c4M&#10;M+0evKP7PhQiQthnqMCEUGdS+tyQRZ+4mjh6F9dYDFE2hdQNPiLcVnKQpiNpseS4YLCmlaH8ur9Z&#10;BWQ2SycpXZ+3fJqs+kODX/Sh1EuvXU5BBGrDM/zf/tYK3obvY/h7E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w66xQAAAN0AAAAPAAAAAAAAAAAAAAAAAJgCAABkcnMv&#10;ZG93bnJldi54bWxQSwUGAAAAAAQABAD1AAAAigMAAAAA&#10;" path="m,19l7,,31,r,15l,19r,xe" fillcolor="#f77e00" stroked="f">
                  <v:path arrowok="t" o:connecttype="custom" o:connectlocs="0,19;7,0;31,0;31,15;0,19;0,19" o:connectangles="0,0,0,0,0,0"/>
                </v:shape>
                <v:shape id="Freeform 4404" o:spid="_x0000_s2983" style="position:absolute;left:5845;top:1520;width:31;height:19;visibility:visible;mso-wrap-style:square;v-text-anchor:top" coordsize="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9WmsUA&#10;AADdAAAADwAAAGRycy9kb3ducmV2LnhtbERPy2rCQBTdF/yH4Rbc1YlPSuooPhDF0kJSW+juNnOb&#10;BDN3QmZq4t93FoLLw3nPl52pxIUaV1pWMBxEIIgzq0vOFZw+dk/PIJxH1lhZJgVXcrBc9B7mGGvb&#10;ckKX1OcihLCLUUHhfR1L6bKCDLqBrYkD92sbgz7AJpe6wTaEm0qOomgmDZYcGgqsaVNQdk7/jILX&#10;7ZfPjz/17vP03g7fujTh/fdaqf5jt3oB4anzd/HNfdAKJuNpmBveh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31aaxQAAAN0AAAAPAAAAAAAAAAAAAAAAAJgCAABkcnMv&#10;ZG93bnJldi54bWxQSwUGAAAAAAQABAD1AAAAigMAAAAA&#10;" path="m,19l7,,31,r,15l,19r,xe" fillcolor="#f98100" stroked="f">
                  <v:path arrowok="t" o:connecttype="custom" o:connectlocs="0,19;7,0;31,0;31,15;0,19;0,19" o:connectangles="0,0,0,0,0,0"/>
                </v:shape>
                <v:shape id="Freeform 4405" o:spid="_x0000_s2984" style="position:absolute;left:5852;top:1520;width:24;height:19;visibility:visible;mso-wrap-style:square;v-text-anchor:top" coordsize="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99PccA&#10;AADdAAAADwAAAGRycy9kb3ducmV2LnhtbESP0WoCMRRE3wv9h3ALvpSarbq2rkYpQqFFfei2H3DZ&#10;XDfbbm6WJOr690Yo+DjMzBlmseptK47kQ+NYwfMwA0FcOd1wreDn+/3pFUSIyBpbx6TgTAFWy/u7&#10;BRbanfiLjmWsRYJwKFCBibErpAyVIYth6Dri5O2dtxiT9LXUHk8Jbls5yrKptNhwWjDY0dpQ9Vce&#10;rIJykr+c+89xbqZV+/u42e19vZVKDR76tzmISH28hf/bH1rBZJzP4PomPQ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vfT3HAAAA3QAAAA8AAAAAAAAAAAAAAAAAmAIAAGRy&#10;cy9kb3ducmV2LnhtbFBLBQYAAAAABAAEAPUAAACMAwAAAAA=&#10;" path="m,19l,,17,r7,15l,19r,xe" fillcolor="#fb8500" stroked="f">
                  <v:path arrowok="t" o:connecttype="custom" o:connectlocs="0,19;0,0;17,0;24,15;0,19;0,19" o:connectangles="0,0,0,0,0,0"/>
                </v:shape>
                <v:shape id="Freeform 4406" o:spid="_x0000_s2985" style="position:absolute;left:5852;top:1520;width:24;height:19;visibility:visible;mso-wrap-style:square;v-text-anchor:top" coordsize="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6/8QA&#10;AADdAAAADwAAAGRycy9kb3ducmV2LnhtbERPy04CMRTdk/gPzTVxQ6QDGIIjhRCVR1wp8AE37XU6&#10;Or0d28oMf08XJi5Pznux6l0jzhRi7VnBeFSAINbe1FwpOB0393MQMSEbbDyTggtFWC1vBgssje/4&#10;g86HVIkcwrFEBTaltpQyaksO48i3xJn79MFhyjBU0gTscrhr5KQoZtJhzbnBYkvPlvT34dcpwN2w&#10;+7Hzx8nb+2k93objl9avL0rd3fbrJxCJ+vQv/nPvjYKH6Szvz2/yE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Iuv/EAAAA3QAAAA8AAAAAAAAAAAAAAAAAmAIAAGRycy9k&#10;b3ducmV2LnhtbFBLBQYAAAAABAAEAPUAAACJAwAAAAA=&#10;" path="m,19l,,17,r7,15l,19r,xe" fillcolor="#fd8800" stroked="f">
                  <v:path arrowok="t" o:connecttype="custom" o:connectlocs="0,19;0,0;17,0;24,15;0,19;0,19" o:connectangles="0,0,0,0,0,0"/>
                </v:shape>
                <v:shape id="Freeform 4407" o:spid="_x0000_s2986" style="position:absolute;left:5852;top:1520;width:24;height:19;visibility:visible;mso-wrap-style:square;v-text-anchor:top" coordsize="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Hn8YA&#10;AADdAAAADwAAAGRycy9kb3ducmV2LnhtbESPQWvCQBSE70L/w/IEb7qJFmlTVymCVgQP2nrw9si+&#10;ZoPZtzG7mvTfdwXB4zAz3zCzRWcrcaPGl44VpKMEBHHudMmFgp/v1fANhA/IGivHpOCPPCzmL70Z&#10;Ztq1vKfbIRQiQthnqMCEUGdS+tyQRT9yNXH0fl1jMUTZFFI32Ea4reQ4SabSYslxwWBNS0P5+XC1&#10;kbI+bVeXr+TdXdJ2vFv67rjZGaUG/e7zA0SgLjzDj/ZGK3idTFO4v4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hHn8YAAADdAAAADwAAAAAAAAAAAAAAAACYAgAAZHJz&#10;L2Rvd25yZXYueG1sUEsFBgAAAAAEAAQA9QAAAIsDAAAAAA==&#10;" path="m,19l,,17,r7,15l,19r,xe" fillcolor="#ff8c00" stroked="f">
                  <v:path arrowok="t" o:connecttype="custom" o:connectlocs="0,19;0,0;17,0;24,15;0,19;0,19" o:connectangles="0,0,0,0,0,0"/>
                </v:shape>
                <v:shape id="Freeform 4408" o:spid="_x0000_s2987" style="position:absolute;left:5820;top:1743;width:168;height:12;visibility:visible;mso-wrap-style:square;v-text-anchor:top" coordsize="1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fjB8QA&#10;AADdAAAADwAAAGRycy9kb3ducmV2LnhtbESP3YrCMBSE74V9h3CEvdNUV6tUoyyCrHsl/jzAoTm2&#10;1eakJFG7Pv1GELwcZuYbZr5sTS1u5HxlWcGgn4Agzq2uuFBwPKx7UxA+IGusLZOCP/KwXHx05php&#10;e+cd3fahEBHCPkMFZQhNJqXPSzLo+7Yhjt7JOoMhSldI7fAe4aaWwyRJpcGK40KJDa1Kyi/7q1Hw&#10;e92e9WDy2KW4GbvjgX+syVmpz277PQMRqA3v8Ku90QpGX+kQnm/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X4wfEAAAA3QAAAA8AAAAAAAAAAAAAAAAAmAIAAGRycy9k&#10;b3ducmV2LnhtbFBLBQYAAAAABAAEAPUAAACJAwAAAAA=&#10;" path="m119,r49,l,12r,l119,r,xe" fillcolor="#ffe57f" stroked="f">
                  <v:path arrowok="t" o:connecttype="custom" o:connectlocs="119,0;168,0;0,12;0,12;119,0;119,0" o:connectangles="0,0,0,0,0,0"/>
                </v:shape>
                <v:shape id="Freeform 4409" o:spid="_x0000_s2988" style="position:absolute;left:5828;top:2128;width:271;height:1885;visibility:visible;mso-wrap-style:square;v-text-anchor:top" coordsize="271,1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yYcUA&#10;AADdAAAADwAAAGRycy9kb3ducmV2LnhtbESPQWvCQBSE70L/w/IK3swmWsRG11AK1h4Koi09P7Iv&#10;yWL2bchuk/TfdwuCx2FmvmF2xWRbMVDvjWMFWZKCIC6dNlwr+Po8LDYgfEDW2DomBb/kodg/zHaY&#10;azfymYZLqEWEsM9RQRNCl0vpy4Ys+sR1xNGrXG8xRNnXUvc4Rrht5TJN19Ki4bjQYEevDZXXy49V&#10;wM9+GPwx2+hThcaat9P4/SGVmj9OL1sQgaZwD9/a71rB02q9gv8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jJhxQAAAN0AAAAPAAAAAAAAAAAAAAAAAJgCAABkcnMv&#10;ZG93bnJldi54bWxQSwUGAAAAAAQABAD1AAAAigMAAAAA&#10;" path="m,12l,10r,l,10r,l,10r,l,10r2,l2,7r,l2,7r,l2,7r2,l4,5r,l9,5r5,l19,5r5,l29,5r7,l41,5r7,l53,3r7,l67,3r8,l82,,92,r9,l111,,271,1873r,l271,1873r,l271,1873r-2,l269,1873r,l269,1873r,l269,1873r,l269,1873r-3,l266,1873r-2,l264,1873r-3,l257,1873r-3,l252,1873r-5,l244,1873r-2,l240,1873r-5,l232,1873r-2,l227,1876r-2,l220,1878r-2,l215,1881r-4,l208,1881r-5,l201,1883r-3,l196,1883r-2,l191,1885r-5,-2l186,1883r-2,l181,1883r-4,-2l177,1881r-3,l172,1881r-3,l169,1881r-2,l167,1881r,l167,1881r,l167,1881r,l167,1881r,l167,1881r,l167,1881r,l167,1881,,12r,xe" fillcolor="#ffe5b2" stroked="f">
                  <v:path arrowok="t" o:connecttype="custom" o:connectlocs="0,10;0,10;0,10;0,10;2,7;2,7;2,7;4,5;9,5;19,5;29,5;41,5;53,3;67,3;82,0;101,0;271,1873;271,1873;271,1873;269,1873;269,1873;269,1873;269,1873;266,1873;264,1873;257,1873;252,1873;244,1873;240,1873;232,1873;227,1876;220,1878;215,1881;208,1881;201,1883;196,1883;191,1885;186,1883;181,1883;177,1881;172,1881;169,1881;167,1881;167,1881;167,1881;167,1881;167,1881;167,1881;167,1881;0,12" o:connectangles="0,0,0,0,0,0,0,0,0,0,0,0,0,0,0,0,0,0,0,0,0,0,0,0,0,0,0,0,0,0,0,0,0,0,0,0,0,0,0,0,0,0,0,0,0,0,0,0,0,0"/>
                </v:shape>
                <v:shape id="Freeform 4410" o:spid="_x0000_s2989" style="position:absolute;left:5820;top:2140;width:175;height:1869;visibility:visible;mso-wrap-style:square;v-text-anchor:top" coordsize="175,1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lSsUA&#10;AADdAAAADwAAAGRycy9kb3ducmV2LnhtbESPQWsCMRSE74X+h/AKvRTNtpVFVqOUQqFQPawWen1s&#10;nrvRzcuSpG767xtB8DjMzDfMcp1sL87kg3Gs4HlagCBunDbcKvjef0zmIEJE1tg7JgV/FGC9ur9b&#10;YqXdyDWdd7EVGcKhQgVdjEMlZWg6shimbiDO3sF5izFL30rtccxw28uXoiilRcN5ocOB3jtqTrtf&#10;q6C049dTqOs2bY08bpJhv6EfpR4f0tsCRKQUb+Fr+1MrmL2WM7i8y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uVKxQAAAN0AAAAPAAAAAAAAAAAAAAAAAJgCAABkcnMv&#10;ZG93bnJldi54bWxQSwUGAAAAAAQABAD1AAAAigMAAAAA&#10;" path="m168,1869r,l168,1869r,l168,1869r,l168,1869r,l168,1869r,l168,1869r,l168,1869r,l168,1869r,l168,1869,,,,,3,r,l3,r,l3,r,l5,r,l5,r,l5,r,l5,r,l8,,175,1869r-3,l172,1869r-2,l170,1869r-2,l168,1869r,l168,1869r,l168,1869r,l168,1869r,l168,1869r,l168,1869r,xe" fillcolor="#fee3b0" stroked="f">
                  <v:path arrowok="t" o:connecttype="custom" o:connectlocs="168,1869;168,1869;168,1869;168,1869;168,1869;168,1869;168,1869;168,1869;168,1869;168,1869;168,1869;168,1869;168,1869;168,1869;168,1869;168,1869;168,1869;0,0;0,0;3,0;3,0;3,0;3,0;3,0;3,0;5,0;5,0;5,0;5,0;5,0;5,0;5,0;5,0;8,0;175,1869;172,1869;172,1869;170,1869;170,1869;168,1869;168,1869;168,1869;168,1869;168,1869;168,1869;168,1869;168,1869;168,1869;168,1869;168,1869;168,1869;168,1869" o:connectangles="0,0,0,0,0,0,0,0,0,0,0,0,0,0,0,0,0,0,0,0,0,0,0,0,0,0,0,0,0,0,0,0,0,0,0,0,0,0,0,0,0,0,0,0,0,0,0,0,0,0,0,0"/>
                </v:shape>
                <v:shape id="Freeform 4411" o:spid="_x0000_s2990" style="position:absolute;left:5820;top:2140;width:168;height:1869;visibility:visible;mso-wrap-style:square;v-text-anchor:top" coordsize="168,1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eZcQA&#10;AADdAAAADwAAAGRycy9kb3ducmV2LnhtbESPS2/CMBCE75X4D9Yi9Vac0PIKOAihVPRaXudVvCSB&#10;eB3Fbkj/Pa6E1ONoZr7RrNa9qUVHrassK4hHEQji3OqKCwXHw+fbHITzyBpry6Tglxys08HLChNt&#10;7/xN3d4XIkDYJaig9L5JpHR5SQbdyDbEwbvY1qAPsi2kbvEe4KaW4yiaSoMVh4USG9qWlN/2P0bB&#10;IotP7lI17M1se5qdD9l1p29KvQ77zRKEp97/h5/tL63g4306gb834QnI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CnmXEAAAA3QAAAA8AAAAAAAAAAAAAAAAAmAIAAGRycy9k&#10;b3ducmV2LnhtbFBLBQYAAAAABAAEAPUAAACJAwAAAAA=&#10;" path="m160,1869l,,,,,,,,,,,,,,,,,,,,,,,,,,,,,,,,,,168,1869r,l168,1869r,l168,1869r-3,l165,1869r,l165,1869r,l165,1869r,l165,1869r-2,l163,1869r-3,l160,1869r,xe" fillcolor="#fde2af" stroked="f">
                  <v:path arrowok="t" o:connecttype="custom" o:connectlocs="160,1869;0,0;0,0;0,0;0,0;0,0;0,0;0,0;0,0;0,0;0,0;0,0;0,0;0,0;0,0;0,0;0,0;0,0;168,1869;168,1869;168,1869;168,1869;168,1869;165,1869;165,1869;165,1869;165,1869;165,1869;165,1869;165,1869;165,1869;163,1869;163,1869;160,1869;160,1869;160,1869" o:connectangles="0,0,0,0,0,0,0,0,0,0,0,0,0,0,0,0,0,0,0,0,0,0,0,0,0,0,0,0,0,0,0,0,0,0,0,0"/>
                </v:shape>
                <v:shape id="Freeform 4412" o:spid="_x0000_s2991" style="position:absolute;left:5813;top:2140;width:167;height:1869;visibility:visible;mso-wrap-style:square;v-text-anchor:top" coordsize="167,1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APz8YA&#10;AADdAAAADwAAAGRycy9kb3ducmV2LnhtbESPT2vCQBTE7wW/w/KE3upGq2lMXUUChfRUanvx9sg+&#10;k9Ts25Dd5s+3dwsFj8PM/IbZHUbTiJ46V1tWsFxEIIgLq2suFXx/vT0lIJxH1thYJgUTOTjsZw87&#10;TLUd+JP6ky9FgLBLUUHlfZtK6YqKDLqFbYmDd7GdQR9kV0rd4RDgppGrKIqlwZrDQoUtZRUV19Ov&#10;UdBvf9qXbdzLfLOZIp0k7x8ZnZV6nI/HVxCeRn8P/7dzrWD9HMfw9yY8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APz8YAAADdAAAADwAAAAAAAAAAAAAAAACYAgAAZHJz&#10;L2Rvd25yZXYueG1sUEsFBgAAAAAEAAQA9QAAAIsDAAAAAA==&#10;" path="m167,1869l,,,,,,,,3,r,l3,r,l3,r,l3,r,l5,r,l7,r,l7,,167,1869r,l167,1869r,l167,1869r,l167,1869r,l167,1869r,l167,1869r,l167,1869r,l167,1869r,l167,1869r,xe" fillcolor="#fce0ad" stroked="f">
                  <v:path arrowok="t" o:connecttype="custom" o:connectlocs="167,1869;0,0;0,0;0,0;0,0;3,0;3,0;3,0;3,0;3,0;3,0;3,0;3,0;5,0;5,0;7,0;7,0;7,0;167,1869;167,1869;167,1869;167,1869;167,1869;167,1869;167,1869;167,1869;167,1869;167,1869;167,1869;167,1869;167,1869;167,1869;167,1869;167,1869;167,1869;167,1869" o:connectangles="0,0,0,0,0,0,0,0,0,0,0,0,0,0,0,0,0,0,0,0,0,0,0,0,0,0,0,0,0,0,0,0,0,0,0,0"/>
                </v:shape>
                <v:shape id="Freeform 4413" o:spid="_x0000_s2992" style="position:absolute;left:5808;top:2140;width:172;height:1869;visibility:visible;mso-wrap-style:square;v-text-anchor:top" coordsize="172,1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HWb8A&#10;AADdAAAADwAAAGRycy9kb3ducmV2LnhtbESPzQrCMBCE74LvEFbwpqk/VKlGEUH0JGh9gKVZ22qz&#10;KU3U+vZGEDwOM/MNs1y3phJPalxpWcFoGIEgzqwuOVdwSXeDOQjnkTVWlknBmxysV93OEhNtX3yi&#10;59nnIkDYJaig8L5OpHRZQQbd0NbEwbvaxqAPssmlbvAV4KaS4yiKpcGSw0KBNW0Lyu7nh1HAF5Z2&#10;s8fD9XH0uzjF270uU6X6vXazAOGp9f/wr33QCqaTeAbfN+EJ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aQdZvwAAAN0AAAAPAAAAAAAAAAAAAAAAAJgCAABkcnMvZG93bnJl&#10;di54bWxQSwUGAAAAAAQABAD1AAAAhAMAAAAA&#10;" path="m167,1869l,,5,r,l5,r,l5,r,l5,r,l5,r,l5,r,l5,r,l5,r,l5,,172,1869r,l170,1869r,l170,1869r-3,l167,1869r,l167,1869r,l167,1869r,l167,1869r,l167,1869r,l167,1869r,xe" fillcolor="#fbdeab" stroked="f">
                  <v:path arrowok="t" o:connecttype="custom" o:connectlocs="167,1869;0,0;5,0;5,0;5,0;5,0;5,0;5,0;5,0;5,0;5,0;5,0;5,0;5,0;5,0;5,0;5,0;5,0;5,0;172,1869;172,1869;170,1869;170,1869;170,1869;167,1869;167,1869;167,1869;167,1869;167,1869;167,1869;167,1869;167,1869;167,1869;167,1869;167,1869;167,1869;167,1869" o:connectangles="0,0,0,0,0,0,0,0,0,0,0,0,0,0,0,0,0,0,0,0,0,0,0,0,0,0,0,0,0,0,0,0,0,0,0,0,0"/>
                </v:shape>
                <v:shape id="Freeform 4414" o:spid="_x0000_s2993" style="position:absolute;left:5808;top:2140;width:167;height:1869;visibility:visible;mso-wrap-style:square;v-text-anchor:top" coordsize="167,1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s6cQA&#10;AADdAAAADwAAAGRycy9kb3ducmV2LnhtbERPTWvCQBC9F/wPywi91Y22DRJdRQWhBS9VIXobs2MS&#10;zM7G7Fajv949CB4f73s8bU0lLtS40rKCfi8CQZxZXXKuYLtZfgxBOI+ssbJMCm7kYDrpvI0x0fbK&#10;f3RZ+1yEEHYJKii8rxMpXVaQQdezNXHgjrYx6ANscqkbvIZwU8lBFMXSYMmhocCaFgVlp/W/UbDT&#10;carPi9khLeebbfq92g/1/Vep9247G4Hw1PqX+On+0Qq+PuMwN7wJT0B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07OnEAAAA3QAAAA8AAAAAAAAAAAAAAAAAmAIAAGRycy9k&#10;b3ducmV2LnhtbFBLBQYAAAAABAAEAPUAAACJAwAAAAA=&#10;" path="m160,1869l,,,,167,1869r,l167,1869r,l167,1869r-2,l165,1869r,l165,1869r,l165,1869r,l165,1869r-2,l163,1869r-3,l160,1869r,xe" fillcolor="#faddaa" stroked="f">
                  <v:path arrowok="t" o:connecttype="custom" o:connectlocs="160,1869;0,0;0,0;167,1869;167,1869;167,1869;167,1869;167,1869;165,1869;165,1869;165,1869;165,1869;165,1869;165,1869;165,1869;165,1869;163,1869;163,1869;160,1869;160,1869;160,1869" o:connectangles="0,0,0,0,0,0,0,0,0,0,0,0,0,0,0,0,0,0,0,0,0"/>
                </v:shape>
                <v:shape id="Freeform 4415" o:spid="_x0000_s2994" style="position:absolute;left:5801;top:2140;width:167;height:1869;visibility:visible;mso-wrap-style:square;v-text-anchor:top" coordsize="167,1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z8cA&#10;AADdAAAADwAAAGRycy9kb3ducmV2LnhtbESPT2sCMRTE74V+h/AKvRTNaou4q1FkaUsvPfgHxdtj&#10;88wubl6WJNX12zeFgsdhZn7DzJe9bcWFfGgcKxgNMxDEldMNGwW77cdgCiJEZI2tY1JwowDLxePD&#10;HAvtrrymyyYakSAcClRQx9gVUoaqJoth6Dri5J2ctxiT9EZqj9cEt60cZ9lEWmw4LdTYUVlTdd78&#10;WAVHnx9fxtND6d63e1PeKDef8lup56d+NQMRqY/38H/7Syt4e53k8PcmP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f2s/HAAAA3QAAAA8AAAAAAAAAAAAAAAAAmAIAAGRy&#10;cy9kb3ducmV2LnhtbFBLBQYAAAAABAAEAPUAAACMAwAAAAA=&#10;" path="m167,1869l,,7,,167,1869r,l167,1869r,l167,1869r,l167,1869r,l167,1869r,l167,1869r,l167,1869r,l167,1869r,l167,1869r,xe" fillcolor="#fadba8" stroked="f">
                  <v:path arrowok="t" o:connecttype="custom" o:connectlocs="167,1869;0,0;7,0;167,1869;167,1869;167,1869;167,1869;167,1869;167,1869;167,1869;167,1869;167,1869;167,1869;167,1869;167,1869;167,1869;167,1869;167,1869;167,1869;167,1869;167,1869" o:connectangles="0,0,0,0,0,0,0,0,0,0,0,0,0,0,0,0,0,0,0,0,0"/>
                </v:shape>
                <v:shape id="Freeform 4416" o:spid="_x0000_s2995" style="position:absolute;left:5801;top:2140;width:167;height:1869;visibility:visible;mso-wrap-style:square;v-text-anchor:top" coordsize="167,1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0q38UA&#10;AADdAAAADwAAAGRycy9kb3ducmV2LnhtbERPy4rCMBTdD/gP4Q7Mbkzn4YNqFHEQBxeKDxB31+ba&#10;FpubkkStfv1kMeDycN7DcWMqcSXnS8sKPtoJCOLM6pJzBbvt7L0PwgdkjZVlUnAnD+NR62WIqbY3&#10;XtN1E3IRQ9inqKAIoU6l9FlBBn3b1sSRO1lnMETocqkd3mK4qeRnknSlwZJjQ4E1TQvKzpuLUbDY&#10;Hx4dNz2u1svufXea/1wmvcdSqbfXZjIAEagJT/G/+1cr+P7qxf3xTXwCcv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SrfxQAAAN0AAAAPAAAAAAAAAAAAAAAAAJgCAABkcnMv&#10;ZG93bnJldi54bWxQSwUGAAAAAAQABAD1AAAAigMAAAAA&#10;" path="m162,1869l,,,,167,1869r,l165,1869r,l165,1869r-3,l162,1869r,l162,1869r,l162,1869r,l162,1869r,l162,1869r,l162,1869r,xe" fillcolor="#f9d9a6" stroked="f">
                  <v:path arrowok="t" o:connecttype="custom" o:connectlocs="162,1869;0,0;0,0;167,1869;167,1869;165,1869;165,1869;165,1869;162,1869;162,1869;162,1869;162,1869;162,1869;162,1869;162,1869;162,1869;162,1869;162,1869;162,1869;162,1869;162,1869" o:connectangles="0,0,0,0,0,0,0,0,0,0,0,0,0,0,0,0,0,0,0,0,0"/>
                </v:shape>
                <v:shape id="Freeform 4417" o:spid="_x0000_s2996" style="position:absolute;left:5796;top:2140;width:167;height:1869;visibility:visible;mso-wrap-style:square;v-text-anchor:top" coordsize="167,1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nQMQA&#10;AADdAAAADwAAAGRycy9kb3ducmV2LnhtbESPT4vCMBTE78J+h/AW9qZJ3UWlGmURhRUv/r0/mmdb&#10;2rx0m6zWb78RBI/DzPyGmS06W4srtb50rCEZKBDEmTMl5xpOx3V/AsIHZIO1Y9JwJw+L+Vtvhqlx&#10;N97T9RByESHsU9RQhNCkUvqsIIt+4Bri6F1cazFE2ebStHiLcFvLoVIjabHkuFBgQ8uCsurwZzWc&#10;19gk1aiaDHf7zaneHtXvyimtP9677ymIQF14hZ/tH6Ph63OcwONNf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0J0DEAAAA3QAAAA8AAAAAAAAAAAAAAAAAmAIAAGRycy9k&#10;b3ducmV2LnhtbFBLBQYAAAAABAAEAPUAAACJAwAAAAA=&#10;" path="m160,1869l,,5,,167,1869r,l167,1869r,l167,1869r-2,l165,1869r,l165,1869r-2,l163,1869r,l163,1869r,l163,1869r-3,l160,1869r,xe" fillcolor="#f8d8a5" stroked="f">
                  <v:path arrowok="t" o:connecttype="custom" o:connectlocs="160,1869;0,0;5,0;167,1869;167,1869;167,1869;167,1869;167,1869;165,1869;165,1869;165,1869;165,1869;163,1869;163,1869;163,1869;163,1869;163,1869;163,1869;160,1869;160,1869;160,1869" o:connectangles="0,0,0,0,0,0,0,0,0,0,0,0,0,0,0,0,0,0,0,0,0"/>
                </v:shape>
                <v:shape id="Freeform 4418" o:spid="_x0000_s2997" style="position:absolute;left:5789;top:2140;width:167;height:1869;visibility:visible;mso-wrap-style:square;v-text-anchor:top" coordsize="167,1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4vY8YA&#10;AADdAAAADwAAAGRycy9kb3ducmV2LnhtbESPQWvCQBSE70L/w/KE3nRjKrVGV6kFwUOpGKXnx+5r&#10;Epp9G7PbJP333YLgcZiZb5j1drC16Kj1lWMFs2kCglg7U3Gh4HLeT15A+IBssHZMCn7Jw3bzMFpj&#10;ZlzPJ+ryUIgIYZ+hgjKEJpPS65Is+qlriKP35VqLIcq2kKbFPsJtLdMkeZYWK44LJTb0VpL+zn+s&#10;gqKpLt3yI38/pbI/XI+feqcTrdTjeHhdgQg0hHv41j4YBfOnRQr/b+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4vY8YAAADdAAAADwAAAAAAAAAAAAAAAACYAgAAZHJz&#10;L2Rvd25yZXYueG1sUEsFBgAAAAAEAAQA9QAAAIsDAAAAAA==&#10;" path="m167,1869l,,7,,167,1869r,l167,1869r,l167,1869r,l167,1869r,l167,1869r,l167,1869r,l167,1869r,l167,1869r,l167,1869r,xe" fillcolor="#f7d6a3" stroked="f">
                  <v:path arrowok="t" o:connecttype="custom" o:connectlocs="167,1869;0,0;7,0;167,1869;167,1869;167,1869;167,1869;167,1869;167,1869;167,1869;167,1869;167,1869;167,1869;167,1869;167,1869;167,1869;167,1869;167,1869;167,1869;167,1869;167,1869" o:connectangles="0,0,0,0,0,0,0,0,0,0,0,0,0,0,0,0,0,0,0,0,0"/>
                </v:shape>
                <v:shape id="Freeform 4419" o:spid="_x0000_s2998" style="position:absolute;left:5789;top:2140;width:167;height:1873;visibility:visible;mso-wrap-style:square;v-text-anchor:top" coordsize="167,1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8dMQA&#10;AADdAAAADwAAAGRycy9kb3ducmV2LnhtbESPQWvCQBSE74L/YXlCb7oxSpXoKiEg9Vpb6vWZfU1S&#10;s2/D7qrJv+8KhR6HmfmG2e5704o7Od9YVjCfJSCIS6sbrhR8fhymaxA+IGtsLZOCgTzsd+PRFjNt&#10;H/xO91OoRISwz1BBHUKXSenLmgz6me2Io/dtncEQpaukdviIcNPKNElepcGG40KNHRU1ldfTzSg4&#10;/1y/hvxtSIvi2OXpzV2MliulXiZ9vgERqA//4b/2UStYLlYLeL6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yvHTEAAAA3QAAAA8AAAAAAAAAAAAAAAAAmAIAAGRycy9k&#10;b3ducmV2LnhtbFBLBQYAAAAABAAEAPUAAACJAwAAAAA=&#10;" path="m162,1873l,5,,,167,1869r-2,l165,1869r-3,l162,1869r,l162,1869r,l162,1869r,l162,1869r,l162,1871r,l162,1871r,2l162,1873r,xe" fillcolor="#f6d5a2" stroked="f">
                  <v:path arrowok="t" o:connecttype="custom" o:connectlocs="162,1873;0,5;0,0;167,1869;165,1869;165,1869;162,1869;162,1869;162,1869;162,1869;162,1869;162,1869;162,1869;162,1869;162,1869;162,1871;162,1871;162,1871;162,1873;162,1873;162,1873" o:connectangles="0,0,0,0,0,0,0,0,0,0,0,0,0,0,0,0,0,0,0,0,0"/>
                </v:shape>
                <v:shape id="Freeform 4420" o:spid="_x0000_s2999" style="position:absolute;left:5784;top:2145;width:167;height:1868;visibility:visible;mso-wrap-style:square;v-text-anchor:top" coordsize="167,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irgMgA&#10;AADdAAAADwAAAGRycy9kb3ducmV2LnhtbESP3WoCMRSE7wu+QzhC7zSrrq3dGkWkRWlLwZ/2+pAc&#10;dxc3J9tN1O3bN4LQy2FmvmGm89ZW4kyNLx0rGPQTEMTamZJzBfvda28Cwgdkg5VjUvBLHuazzt0U&#10;M+MuvKHzNuQiQthnqKAIoc6k9Logi77vauLoHVxjMUTZ5NI0eIlwW8lhkjxIiyXHhQJrWhakj9uT&#10;VbD5/Pn+2A31+0o+6Zev8dt6YA+pUvfddvEMIlAb/sO39tooSEePKVzf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qKuAyAAAAN0AAAAPAAAAAAAAAAAAAAAAAJgCAABk&#10;cnMvZG93bnJldi54bWxQSwUGAAAAAAQABAD1AAAAjQMAAAAA&#10;" path="m167,1868r-2,l165,1868r,l165,1868r-3,l162,1868r,l162,1868r-2,l160,1868r,l160,1868r,l160,1868r,l160,1868,,,,,5,,167,1868r,l167,1868r,l167,1868r,l167,1868r,l167,1868r,l167,1868r,l167,1868r,l167,1868r,l167,1868r,xe" fillcolor="#f5d3a0" stroked="f">
                  <v:path arrowok="t" o:connecttype="custom" o:connectlocs="167,1868;165,1868;165,1868;165,1868;165,1868;162,1868;162,1868;162,1868;162,1868;160,1868;160,1868;160,1868;160,1868;160,1868;160,1868;160,1868;160,1868;0,0;0,0;5,0;167,1868;167,1868;167,1868;167,1868;167,1868;167,1868;167,1868;167,1868;167,1868;167,1868;167,1868;167,1868;167,1868;167,1868;167,1868;167,1868;167,1868;167,1868" o:connectangles="0,0,0,0,0,0,0,0,0,0,0,0,0,0,0,0,0,0,0,0,0,0,0,0,0,0,0,0,0,0,0,0,0,0,0,0,0,0"/>
                </v:shape>
                <v:shape id="Freeform 4421" o:spid="_x0000_s3000" style="position:absolute;left:5777;top:2145;width:167;height:1868;visibility:visible;mso-wrap-style:square;v-text-anchor:top" coordsize="167,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jS8YA&#10;AADdAAAADwAAAGRycy9kb3ducmV2LnhtbESPQWvCQBSE74L/YXmCt2ZjbaukbqQUCnoRalvF2zP7&#10;mg3Jvg3ZVeO/7xYEj8PMfMMslr1txJk6XzlWMElSEMSF0xWXCr6/Ph7mIHxA1tg4JgVX8rDMh4MF&#10;Ztpd+JPO21CKCGGfoQITQptJ6QtDFn3iWuLo/brOYoiyK6Xu8BLhtpGPafoiLVYcFwy29G6oqLcn&#10;q+B0rQ7Ga977489mPanZNptip9R41L+9ggjUh3v41l5pBU/T2TP8v4lP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SjS8YAAADdAAAADwAAAAAAAAAAAAAAAACYAgAAZHJz&#10;L2Rvd25yZXYueG1sUEsFBgAAAAAEAAQA9QAAAIsDAAAAAA==&#10;" path="m167,1868l,,7,,167,1868r,l167,1868r,l167,1868r,l167,1868r,l167,1868r,l167,1868r,l167,1868r,l167,1868r,l167,1868r,xe" fillcolor="#f5d19e" stroked="f">
                  <v:path arrowok="t" o:connecttype="custom" o:connectlocs="167,1868;0,0;7,0;167,1868;167,1868;167,1868;167,1868;167,1868;167,1868;167,1868;167,1868;167,1868;167,1868;167,1868;167,1868;167,1868;167,1868;167,1868;167,1868;167,1868;167,1868" o:connectangles="0,0,0,0,0,0,0,0,0,0,0,0,0,0,0,0,0,0,0,0,0"/>
                </v:shape>
                <v:shape id="Freeform 4422" o:spid="_x0000_s3001" style="position:absolute;left:5777;top:2145;width:167;height:1868;visibility:visible;mso-wrap-style:square;v-text-anchor:top" coordsize="167,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6g8cA&#10;AADdAAAADwAAAGRycy9kb3ducmV2LnhtbESP3WrCQBCF7wu+wzKCN6XuWkvaxmzECoJQL+rPAwzZ&#10;MQlmZ2N21din7xYKvTycn4+TzXvbiCt1vnasYTJWIIgLZ2ouNRz2q6c3ED4gG2wck4Y7eZjng4cM&#10;U+NuvKXrLpQijrBPUUMVQptK6YuKLPqxa4mjd3SdxRBlV0rT4S2O20Y+K5VIizVHQoUtLSsqTruL&#10;jdzN9/r8kSRy2av3r9p/Pm4bddF6NOwXMxCB+vAf/muvjYaX6WsCv2/iE5D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0uoPHAAAA3QAAAA8AAAAAAAAAAAAAAAAAmAIAAGRy&#10;cy9kb3ducmV2LnhtbFBLBQYAAAAABAAEAPUAAACMAwAAAAA=&#10;" path="m162,1868l,,,,167,1868r-2,l165,1868r-3,l162,1868r,l162,1868r,l162,1868r,l162,1868r,l162,1868r,l162,1868r,l162,1868r,xe" fillcolor="#f4d09d" stroked="f">
                  <v:path arrowok="t" o:connecttype="custom" o:connectlocs="162,1868;0,0;0,0;167,1868;165,1868;165,1868;162,1868;162,1868;162,1868;162,1868;162,1868;162,1868;162,1868;162,1868;162,1868;162,1868;162,1868;162,1868;162,1868;162,1868;162,1868" o:connectangles="0,0,0,0,0,0,0,0,0,0,0,0,0,0,0,0,0,0,0,0,0"/>
                </v:shape>
                <v:shape id="Freeform 4423" o:spid="_x0000_s3002" style="position:absolute;left:5772;top:2145;width:167;height:1868;visibility:visible;mso-wrap-style:square;v-text-anchor:top" coordsize="167,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ykucQA&#10;AADdAAAADwAAAGRycy9kb3ducmV2LnhtbESPQWsCMRSE7wX/Q3iCt5pdlVq2RhFRkN6qHjy+bp6b&#10;pZuXJcm6679vhEKPw8x8w6w2g23EnXyoHSvIpxkI4tLpmisFl/Ph9R1EiMgaG8ek4EEBNuvRywoL&#10;7Xr+ovspViJBOBSowMTYFlKG0pDFMHUtcfJuzluMSfpKao99gttGzrLsTVqsOS0YbGlnqPw5dVZB&#10;5S67760J+777vNHVc7Pv8lypyXjYfoCINMT/8F/7qBUs5sslPN+k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8pLnEAAAA3QAAAA8AAAAAAAAAAAAAAAAAmAIAAGRycy9k&#10;b3ducmV2LnhtbFBLBQYAAAAABAAEAPUAAACJAwAAAAA=&#10;" path="m167,1868r-2,l165,1868r,l165,1868r,l165,1868r,l165,1868r-3,l162,1868r,l162,1868r-2,l160,1868r,l160,1868,,,5,,167,1868r,l167,1868r,l167,1868r,l167,1868r,l167,1868r,l167,1868r,l167,1868r,l167,1868r,l167,1868r,xe" fillcolor="#f3ce9b" stroked="f">
                  <v:path arrowok="t" o:connecttype="custom" o:connectlocs="167,1868;165,1868;165,1868;165,1868;165,1868;165,1868;165,1868;165,1868;165,1868;162,1868;162,1868;162,1868;162,1868;160,1868;160,1868;160,1868;160,1868;0,0;5,0;167,1868;167,1868;167,1868;167,1868;167,1868;167,1868;167,1868;167,1868;167,1868;167,1868;167,1868;167,1868;167,1868;167,1868;167,1868;167,1868;167,1868;167,1868" o:connectangles="0,0,0,0,0,0,0,0,0,0,0,0,0,0,0,0,0,0,0,0,0,0,0,0,0,0,0,0,0,0,0,0,0,0,0,0,0"/>
                </v:shape>
                <v:shape id="Freeform 4424" o:spid="_x0000_s3003" style="position:absolute;left:5765;top:2145;width:167;height:1868;visibility:visible;mso-wrap-style:square;v-text-anchor:top" coordsize="167,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LmMQA&#10;AADdAAAADwAAAGRycy9kb3ducmV2LnhtbERPyW7CMBC9V+IfrEHiVhygFJRiEGKpAKkHlgu3IZ4m&#10;EfE4ig0JfD0+VOrx6e2TWWMKcafK5ZYV9LoRCOLE6pxTBafj+n0MwnlkjYVlUvAgB7Np622CsbY1&#10;7+l+8KkIIexiVJB5X8ZSuiQjg65rS+LA/drKoA+wSqWusA7hppD9KPqUBnMODRmWtMgouR5uRsFw&#10;Xq+2u5/1E5Ni+X05s4sei7FSnXYz/wLhqfH/4j/3Riv4GIzC3PAmPAE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ii5jEAAAA3QAAAA8AAAAAAAAAAAAAAAAAmAIAAGRycy9k&#10;b3ducmV2LnhtbFBLBQYAAAAABAAEAPUAAACJAwAAAAA=&#10;" path="m167,1868l,,7,,167,1868r,l167,1868r,l167,1868r,l167,1868r,l167,1868r,l167,1868r,l167,1868r,l167,1868r,l167,1868r,xe" fillcolor="#f2cc99" stroked="f">
                  <v:path arrowok="t" o:connecttype="custom" o:connectlocs="167,1868;0,0;7,0;167,1868;167,1868;167,1868;167,1868;167,1868;167,1868;167,1868;167,1868;167,1868;167,1868;167,1868;167,1868;167,1868;167,1868;167,1868;167,1868;167,1868;167,1868" o:connectangles="0,0,0,0,0,0,0,0,0,0,0,0,0,0,0,0,0,0,0,0,0"/>
                </v:shape>
                <v:shape id="Freeform 4425" o:spid="_x0000_s3004" style="position:absolute;left:5765;top:2145;width:167;height:1868;visibility:visible;mso-wrap-style:square;v-text-anchor:top" coordsize="167,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1ll8YA&#10;AADdAAAADwAAAGRycy9kb3ducmV2LnhtbESPQWsCMRSE74L/IbxCb5ptG6quRrFCoQcRXHvo8bF5&#10;brbdvCybVNf+eiMUPA4z8w2zWPWuESfqQu1Zw9M4A0FcelNzpeHz8D6agggR2WDjmTRcKMBqORws&#10;MDf+zHs6FbESCcIhRw02xjaXMpSWHIaxb4mTd/Sdw5hkV0nT4TnBXSOfs+xVOqw5LVhsaWOp/Cl+&#10;nYY/tZtc1PdbG6wpp/y1VRucKa0fH/r1HESkPt7D/+0Po0G9TGZwe5Oe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1ll8YAAADdAAAADwAAAAAAAAAAAAAAAACYAgAAZHJz&#10;L2Rvd25yZXYueG1sUEsFBgAAAAAEAAQA9QAAAIsDAAAAAA==&#10;" path="m160,1868l,,,,167,1868r-3,l164,1868r-2,l162,1868r,l162,1868r,l162,1868r-2,l160,1868r,l160,1868r,l160,1868r,l160,1868r,xe" fillcolor="#f1cb98" stroked="f">
                  <v:path arrowok="t" o:connecttype="custom" o:connectlocs="160,1868;0,0;0,0;167,1868;164,1868;164,1868;162,1868;162,1868;162,1868;162,1868;162,1868;162,1868;160,1868;160,1868;160,1868;160,1868;160,1868;160,1868;160,1868;160,1868;160,1868" o:connectangles="0,0,0,0,0,0,0,0,0,0,0,0,0,0,0,0,0,0,0,0,0"/>
                </v:shape>
                <v:shape id="Freeform 4426" o:spid="_x0000_s3005" style="position:absolute;left:5757;top:2145;width:168;height:1868;visibility:visible;mso-wrap-style:square;v-text-anchor:top" coordsize="168,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npcQA&#10;AADdAAAADwAAAGRycy9kb3ducmV2LnhtbERPz2vCMBS+C/sfwhvsIjPtKkOqsWyK4GEerIN5fDRv&#10;bVnyUppo2/9+OQx2/Ph+b4rRGnGn3reOFaSLBARx5XTLtYLPy+F5BcIHZI3GMSmYyEOxfZhtMNdu&#10;4DPdy1CLGMI+RwVNCF0upa8asugXriOO3LfrLYYI+1rqHocYbo18SZJXabHl2NBgR7uGqp/yZhWc&#10;L/PTdK0+jG33upyy9/Rrh0app8fxbQ0i0Bj+xX/uo1awzFZxf3wTn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m56XEAAAA3QAAAA8AAAAAAAAAAAAAAAAAmAIAAGRycy9k&#10;b3ducmV2LnhtbFBLBQYAAAAABAAEAPUAAACJAwAAAAA=&#10;" path="m163,1868l,7,8,,168,1868r,l168,1868r,l168,1868r,l168,1868r,l168,1868r-3,l165,1868r,l165,1868r-2,l163,1868r,l163,1868r,xe" fillcolor="#f1c996" stroked="f">
                  <v:path arrowok="t" o:connecttype="custom" o:connectlocs="163,1868;0,7;8,0;168,1868;168,1868;168,1868;168,1868;168,1868;168,1868;168,1868;168,1868;168,1868;165,1868;165,1868;165,1868;165,1868;163,1868;163,1868;163,1868;163,1868;163,1868" o:connectangles="0,0,0,0,0,0,0,0,0,0,0,0,0,0,0,0,0,0,0,0,0"/>
                </v:shape>
                <v:shape id="Freeform 4427" o:spid="_x0000_s3006" style="position:absolute;left:5752;top:2152;width:168;height:1861;visibility:visible;mso-wrap-style:square;v-text-anchor:top" coordsize="168,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Yw8cA&#10;AADdAAAADwAAAGRycy9kb3ducmV2LnhtbESPQWvCQBSE74X+h+UVvNVNVERSVymNVREs1BTa4yP7&#10;moRm36bZ1cR/7wqCx2FmvmHmy97U4kStqywriIcRCOLc6ooLBV/Z+/MMhPPIGmvLpOBMDpaLx4c5&#10;Jtp2/Emngy9EgLBLUEHpfZNI6fKSDLqhbYiD92tbgz7ItpC6xS7ATS1HUTSVBisOCyU29FZS/nc4&#10;GgXWSfvT7XffzSqNJ+n6P9t8ZKlSg6f+9QWEp97fw7f2ViuYjGcxXN+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DWMPHAAAA3QAAAA8AAAAAAAAAAAAAAAAAmAIAAGRy&#10;cy9kb3ducmV2LnhtbFBLBQYAAAAABAAEAPUAAACMAwAAAAA=&#10;" path="m168,1861l,,5,,168,1861r,l168,1861r,l168,1861r,l168,1861r,l168,1861r,l168,1861r,l168,1861r,l168,1861r,l168,1861r,xe" fillcolor="#f0c794" stroked="f">
                  <v:path arrowok="t" o:connecttype="custom" o:connectlocs="168,1861;0,0;5,0;168,1861;168,1861;168,1861;168,1861;168,1861;168,1861;168,1861;168,1861;168,1861;168,1861;168,1861;168,1861;168,1861;168,1861;168,1861;168,1861;168,1861;168,1861" o:connectangles="0,0,0,0,0,0,0,0,0,0,0,0,0,0,0,0,0,0,0,0,0"/>
                </v:shape>
                <v:shape id="Freeform 4428" o:spid="_x0000_s3007" style="position:absolute;left:5752;top:2152;width:168;height:1861;visibility:visible;mso-wrap-style:square;v-text-anchor:top" coordsize="168,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pUscA&#10;AADdAAAADwAAAGRycy9kb3ducmV2LnhtbESP3WrCQBSE7wt9h+UUelc3plpC6ioiSCuIUhW9Pc2e&#10;/LTZs2l2q/HtXUHwcpiZb5jRpDO1OFLrKssK+r0IBHFmdcWFgt12/pKAcB5ZY22ZFJzJwWT8+DDC&#10;VNsTf9Fx4wsRIOxSVFB636RSuqwkg65nG+Lg5bY16INsC6lbPAW4qWUcRW/SYMVhocSGZiVlv5t/&#10;oyBfLPrDZfwz266+P8z+4Na5/JNKPT9103cQnjp/D9/an1rB4DWJ4fomPAE5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zqVLHAAAA3QAAAA8AAAAAAAAAAAAAAAAAmAIAAGRy&#10;cy9kb3ducmV2LnhtbFBLBQYAAAAABAAEAPUAAACMAwAAAAA=&#10;" path="m160,1861l,,,,168,1861r-3,l165,1861r-2,l163,1861r,l163,1861r,l163,1861r-3,l160,1861r,l160,1861r,l160,1861r,l160,1861r,xe" fillcolor="#efc693" stroked="f">
                  <v:path arrowok="t" o:connecttype="custom" o:connectlocs="160,1861;0,0;0,0;168,1861;165,1861;165,1861;163,1861;163,1861;163,1861;163,1861;163,1861;163,1861;160,1861;160,1861;160,1861;160,1861;160,1861;160,1861;160,1861;160,1861;160,1861" o:connectangles="0,0,0,0,0,0,0,0,0,0,0,0,0,0,0,0,0,0,0,0,0"/>
                </v:shape>
                <v:shape id="Freeform 4429" o:spid="_x0000_s3008" style="position:absolute;left:5745;top:2152;width:167;height:1861;visibility:visible;mso-wrap-style:square;v-text-anchor:top" coordsize="167,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MX8QA&#10;AADdAAAADwAAAGRycy9kb3ducmV2LnhtbESPT4vCMBTE74LfITzBm6ZuV5GuUeqC+OdWFfb6aN62&#10;ZZuX0sRav71ZEDwOM/MbZrXpTS06al1lWcFsGoEgzq2uuFBwvewmSxDOI2usLZOCBznYrIeDFSba&#10;3jmj7uwLESDsElRQet8kUrq8JINuahvi4P3a1qAPsi2kbvEe4KaWH1G0kAYrDgslNvRdUv53vhkF&#10;P+l+25zk3Ns6i82pO7pDqnOlxqM+/QLhqffv8Kt90Ao+42UM/2/CE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ZTF/EAAAA3QAAAA8AAAAAAAAAAAAAAAAAmAIAAGRycy9k&#10;b3ducmV2LnhtbFBLBQYAAAAABAAEAPUAAACJAwAAAAA=&#10;" path="m163,1861l,,7,,167,1861r,l167,1861r,l167,1861r-2,l165,1861r,l165,1861r-2,l163,1861r,l163,1861r,l163,1861r,l163,1861r,xe" fillcolor="#eec491" stroked="f">
                  <v:path arrowok="t" o:connecttype="custom" o:connectlocs="163,1861;0,0;7,0;167,1861;167,1861;167,1861;167,1861;167,1861;165,1861;165,1861;165,1861;165,1861;163,1861;163,1861;163,1861;163,1861;163,1861;163,1861;163,1861;163,1861;163,1861" o:connectangles="0,0,0,0,0,0,0,0,0,0,0,0,0,0,0,0,0,0,0,0,0"/>
                </v:shape>
                <v:shape id="Freeform 4430" o:spid="_x0000_s3009" style="position:absolute;left:5740;top:2152;width:168;height:1861;visibility:visible;mso-wrap-style:square;v-text-anchor:top" coordsize="168,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OhccA&#10;AADdAAAADwAAAGRycy9kb3ducmV2LnhtbESPQWvCQBSE70L/w/IKXqRutFpCmo2oYPEkxhba3h7Z&#10;1yQ1+zZkV43/vlsQPA4z8w2TLnrTiDN1rrasYDKOQBAXVtdcKvh43zzFIJxH1thYJgVXcrDIHgYp&#10;JtpeOKfzwZciQNglqKDyvk2kdEVFBt3YtsTB+7GdQR9kV0rd4SXATSOnUfQiDdYcFipsaV1RcTyc&#10;jIJlzvrr7fd7hHqyi9ef+Wp+3K+UGj72y1cQnnp/D9/aW61g9hzP4P9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EzoXHAAAA3QAAAA8AAAAAAAAAAAAAAAAAmAIAAGRy&#10;cy9kb3ducmV2LnhtbFBLBQYAAAAABAAEAPUAAACMAwAAAAA=&#10;" path="m168,1861l155,1733,,,5,,168,1861r,l168,1861r,l168,1861r,l168,1861r,l168,1861r,l168,1861r,l168,1861r,l168,1861r,l168,1861r,xe" fillcolor="#edc28f" stroked="f">
                  <v:path arrowok="t" o:connecttype="custom" o:connectlocs="168,1861;155,1733;0,0;5,0;168,1861;168,1861;168,1861;168,1861;168,1861;168,1861;168,1861;168,1861;168,1861;168,1861;168,1861;168,1861;168,1861;168,1861;168,1861;168,1861;168,1861;168,1861" o:connectangles="0,0,0,0,0,0,0,0,0,0,0,0,0,0,0,0,0,0,0,0,0,0"/>
                </v:shape>
                <v:shape id="Freeform 4431" o:spid="_x0000_s3010" style="position:absolute;left:5740;top:2152;width:155;height:1733;visibility:visible;mso-wrap-style:square;v-text-anchor:top" coordsize="155,1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P8UA&#10;AADdAAAADwAAAGRycy9kb3ducmV2LnhtbESPwWrDMBBE74H+g9hCb4mcOinGtRxKcGnoJST1ByzW&#10;1haxVsZSY+fvq0Ihx2Fm3jDFbra9uNLojWMF61UCgrhx2nCroP56X2YgfEDW2DsmBTfysCsfFgXm&#10;2k18ous5tCJC2OeooAthyKX0TUcW/coNxNH7dqPFEOXYSj3iFOG2l89J8iItGo4LHQ6076i5nH+s&#10;gs+PKjOHen+cqnTLmzm5VWltlHp6nN9eQQSawz383z5oBZs028Lfm/gEZ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OH4/xQAAAN0AAAAPAAAAAAAAAAAAAAAAAJgCAABkcnMv&#10;ZG93bnJldi54bWxQSwUGAAAAAAQABAD1AAAAigMAAAAA&#10;" path="m80,921l,,,,155,1733,80,921r,xe" fillcolor="#ecc18e" stroked="f">
                  <v:path arrowok="t" o:connecttype="custom" o:connectlocs="80,921;0,0;0,0;155,1733;80,921;80,921" o:connectangles="0,0,0,0,0,0"/>
                </v:shape>
                <v:shape id="Freeform 4432" o:spid="_x0000_s3011" style="position:absolute;left:5733;top:2152;width:87;height:921;visibility:visible;mso-wrap-style:square;v-text-anchor:top" coordsize="87,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RwcYA&#10;AADdAAAADwAAAGRycy9kb3ducmV2LnhtbESPQWvCQBSE7wX/w/KE3nSjLWpTN2KFlqIHSSo9P7LP&#10;bEj2bchuNf33XUHocZiZb5j1ZrCtuFDva8cKZtMEBHHpdM2VgtPX+2QFwgdkja1jUvBLHjbZ6GGN&#10;qXZXzulShEpECPsUFZgQulRKXxqy6KeuI47e2fUWQ5R9JXWP1wi3rZwnyUJarDkuGOxoZ6hsih+r&#10;wLXL7+Kw+9iH48vbiXWTJyYflHocD9tXEIGG8B++tz+1guen1QJub+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hRwcYAAADdAAAADwAAAAAAAAAAAAAAAACYAgAAZHJz&#10;L2Rvd25yZXYueG1sUEsFBgAAAAAEAAQA9QAAAIsDAAAAAA==&#10;" path="m7,105l,,7,,87,921,7,105r,xe" fillcolor="#ecbf8c" stroked="f">
                  <v:path arrowok="t" o:connecttype="custom" o:connectlocs="7,105;0,0;7,0;87,921;7,105;7,105" o:connectangles="0,0,0,0,0,0"/>
                </v:shape>
                <v:shape id="Freeform 4433" o:spid="_x0000_s3012" style="position:absolute;left:5733;top:2152;width:7;height:105;visibility:visible;mso-wrap-style:square;v-text-anchor:top" coordsize="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VRccA&#10;AADdAAAADwAAAGRycy9kb3ducmV2LnhtbESPQUvDQBSE74L/YXlCL2I3ra0NsdsiQks9SLEWvD6y&#10;zySY9zbsbtr477tCweMwM98wy/XArTqRD40TA5NxBoqkdLaRysDxc/OQgwoRxWLrhAz8UoD16vZm&#10;iYV1Z/mg0yFWKkEkFGigjrErtA5lTYxh7DqS5H07zxiT9JW2Hs8Jzq2eZtmTZmwkLdTY0WtN5c+h&#10;ZwP5/G3/7re+/1ow74/3sefJvDdmdDe8PIOKNMT/8LW9swZmj/kC/t6kJ6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nlUXHAAAA3QAAAA8AAAAAAAAAAAAAAAAAmAIAAGRy&#10;cy9kb3ducmV2LnhtbFBLBQYAAAAABAAEAPUAAACMAwAAAAA=&#10;" path="m,l,,7,105,,,,xe" fillcolor="#ebbe8b" stroked="f">
                  <v:path arrowok="t" o:connecttype="custom" o:connectlocs="0,0;0,0;7,105;0,0;0,0" o:connectangles="0,0,0,0,0"/>
                </v:shape>
                <v:shape id="Freeform 4434" o:spid="_x0000_s3013" style="position:absolute;left:5939;top:2128;width:172;height:1873;visibility:visible;mso-wrap-style:square;v-text-anchor:top" coordsize="172,1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0NH8QA&#10;AADdAAAADwAAAGRycy9kb3ducmV2LnhtbERPz0/CMBS+k/g/NM/Em3QqkmVSiJJgCIYDAw7cXtbn&#10;Nl1fS1th+NfbgwnHL9/vyaw3nTiRD61lBQ/DDARxZXXLtYLddnGfgwgRWWNnmRRcKMBsejOYYKHt&#10;mTd0KmMtUgiHAhU0MbpCylA1ZDAMrSNO3Kf1BmOCvpba4zmFm04+ZtlYGmw5NTToaN5Q9V3+GAUo&#10;v9bu4/34LMMv+87lq/3b4ajU3W3/+gIiUh+v4n/3UisYPeVpbnqTn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NDR/EAAAA3QAAAA8AAAAAAAAAAAAAAAAAmAIAAGRycy9k&#10;b3ducmV2LnhtbFBLBQYAAAAABAAEAPUAAACJAwAAAAA=&#10;" path="m5,l172,1873r-2,l170,1873r-3,l167,1873r-2,l165,1873r,l165,1873r-2,l163,1873r,l163,1873r-3,l160,1873r,l160,1873,,,,,,,,,,,,,,,,,3,r,l3,r,l3,r,l5,r,l5,r,xe" fillcolor="#fee3b0" stroked="f">
                  <v:path arrowok="t" o:connecttype="custom" o:connectlocs="5,0;172,1873;170,1873;170,1873;167,1873;167,1873;165,1873;165,1873;165,1873;165,1873;163,1873;163,1873;163,1873;163,1873;160,1873;160,1873;160,1873;160,1873;0,0;0,0;0,0;0,0;0,0;0,0;0,0;0,0;3,0;3,0;3,0;3,0;3,0;3,0;5,0;5,0;5,0;5,0" o:connectangles="0,0,0,0,0,0,0,0,0,0,0,0,0,0,0,0,0,0,0,0,0,0,0,0,0,0,0,0,0,0,0,0,0,0,0,0"/>
                </v:shape>
                <v:shape id="Freeform 4435" o:spid="_x0000_s3014" style="position:absolute;left:5944;top:2128;width:174;height:1873;visibility:visible;mso-wrap-style:square;v-text-anchor:top" coordsize="174,1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ZwcQA&#10;AADdAAAADwAAAGRycy9kb3ducmV2LnhtbESP0YrCMBRE3wX/IVxhX0RTrYhWo4gg7JO7Vj/g0lzb&#10;anNTmmjr3xthYR+HmTnDrLedqcSTGldaVjAZRyCIM6tLzhVczofRAoTzyBory6TgRQ62m35vjYm2&#10;LZ/omfpcBAi7BBUU3teJlC4ryKAb25o4eFfbGPRBNrnUDbYBbio5jaK5NFhyWCiwpn1B2T19GAUy&#10;3v/c01v3eznms/I1b4fxqToq9TXodisQnjr/H/5rf2sFs3ixhM+b8ATk5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L2cHEAAAA3QAAAA8AAAAAAAAAAAAAAAAAmAIAAGRycy9k&#10;b3ducmV2LnhtbFBLBQYAAAAABAAEAPUAAACJAwAAAAA=&#10;" path="m7,l174,1873r-2,l172,1873r,l172,1873r-2,l170,1873r,l170,1873r-3,l167,1873r,l167,1873r,l167,1873r,l167,1873,,,,,2,r,l2,r,l2,r,l5,r,l5,r,l5,r,l5,r,l7,r,xe" fillcolor="#fde2af" stroked="f">
                  <v:path arrowok="t" o:connecttype="custom" o:connectlocs="7,0;174,1873;172,1873;172,1873;172,1873;172,1873;170,1873;170,1873;170,1873;170,1873;167,1873;167,1873;167,1873;167,1873;167,1873;167,1873;167,1873;167,1873;0,0;0,0;2,0;2,0;2,0;2,0;2,0;2,0;5,0;5,0;5,0;5,0;5,0;5,0;5,0;5,0;7,0;7,0" o:connectangles="0,0,0,0,0,0,0,0,0,0,0,0,0,0,0,0,0,0,0,0,0,0,0,0,0,0,0,0,0,0,0,0,0,0,0,0"/>
                </v:shape>
                <v:shape id="Freeform 4436" o:spid="_x0000_s3015" style="position:absolute;left:5951;top:2128;width:172;height:1873;visibility:visible;mso-wrap-style:square;v-text-anchor:top" coordsize="172,1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wC8AA&#10;AADdAAAADwAAAGRycy9kb3ducmV2LnhtbERPTYvCMBC9L/gfwgheFk1dRbQaRYQF8aYV9Dg0Y1Ns&#10;JqWJWv315iB4fLzvxaq1lbhT40vHCoaDBARx7nTJhYJj9t+fgvABWWPlmBQ8ycNq2flZYKrdg/d0&#10;P4RCxBD2KSowIdSplD43ZNEPXE0cuYtrLIYIm0LqBh8x3FbyL0km0mLJscFgTRtD+fVwswqSX7bS&#10;XE4+s+frbrievvg5einV67brOYhAbfiKP+6tVjAezeL++CY+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wwC8AAAADdAAAADwAAAAAAAAAAAAAAAACYAgAAZHJzL2Rvd25y&#10;ZXYueG1sUEsFBgAAAAAEAAQA9QAAAIUDAAAAAA==&#10;" path="m12,l172,1873r,l172,1873r-2,l170,1873r,l170,1873r,l170,1873r-3,l167,1873r,l167,1873r,l167,1873r,l167,1873,,,,,,,,,3,r,l3,r,l5,r,l5,r,l8,r,l10,r,l12,r,xe" fillcolor="#fce0ad" stroked="f">
                  <v:path arrowok="t" o:connecttype="custom" o:connectlocs="12,0;172,1873;172,1873;172,1873;170,1873;170,1873;170,1873;170,1873;170,1873;170,1873;167,1873;167,1873;167,1873;167,1873;167,1873;167,1873;167,1873;167,1873;0,0;0,0;0,0;0,0;3,0;3,0;3,0;3,0;5,0;5,0;5,0;5,0;8,0;8,0;10,0;10,0;12,0;12,0" o:connectangles="0,0,0,0,0,0,0,0,0,0,0,0,0,0,0,0,0,0,0,0,0,0,0,0,0,0,0,0,0,0,0,0,0,0,0,0"/>
                </v:shape>
                <v:shape id="Freeform 4437" o:spid="_x0000_s3016" style="position:absolute;left:5963;top:2128;width:168;height:1873;visibility:visible;mso-wrap-style:square;v-text-anchor:top" coordsize="168,1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tsccA&#10;AADdAAAADwAAAGRycy9kb3ducmV2LnhtbESPW4vCMBSE3wX/QzgL+6aJexHbNYoILvugiBcE347N&#10;sS02J6WJWv/9ZmHBx2FmvmHG09ZW4kaNLx1rGPQVCOLMmZJzDfvdojcC4QOywcoxaXiQh+mk2xlj&#10;atydN3TbhlxECPsUNRQh1KmUPivIou+7mjh6Z9dYDFE2uTQN3iPcVvJNqaG0WHJcKLCmeUHZZXu1&#10;Gtbz82nxeXDX5fB7dlypZGV2KtH69aWdfYEI1IZn+L/9YzR8vCcD+HsTn4C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HbbHHAAAA3QAAAA8AAAAAAAAAAAAAAAAAmAIAAGRy&#10;cy9kb3ducmV2LnhtbFBLBQYAAAAABAAEAPUAAACMAwAAAAA=&#10;" path="m,l,,,,,,,,,,,,,,3,r,l3,r,l5,r,l5,r,l5,,168,1873r-3,l165,1873r,l165,1873r,l165,1873r,l165,1873r-2,l163,1873r,l163,1873r,l163,1873r-3,l160,1873,,,,,,,,,,,,,,,,,,,,,,,,,,,,,,,,,,,,xe" fillcolor="#fbdeab" stroked="f">
                  <v:path arrowok="t" o:connecttype="custom" o:connectlocs="0,0;0,0;0,0;0,0;0,0;0,0;0,0;0,0;3,0;3,0;3,0;3,0;5,0;5,0;5,0;5,0;5,0;168,1873;165,1873;165,1873;165,1873;165,1873;165,1873;165,1873;165,1873;165,1873;163,1873;163,1873;163,1873;163,1873;163,1873;163,1873;160,1873;160,1873;0,0;0,0;0,0;0,0;0,0;0,0;0,0;0,0;0,0;0,0;0,0;0,0;0,0;0,0;0,0;0,0;0,0;0,0" o:connectangles="0,0,0,0,0,0,0,0,0,0,0,0,0,0,0,0,0,0,0,0,0,0,0,0,0,0,0,0,0,0,0,0,0,0,0,0,0,0,0,0,0,0,0,0,0,0,0,0,0,0,0,0"/>
                </v:shape>
                <v:shape id="Freeform 4438" o:spid="_x0000_s3017" style="position:absolute;left:5968;top:2121;width:175;height:1880;visibility:visible;mso-wrap-style:square;v-text-anchor:top" coordsize="175,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t98YA&#10;AADdAAAADwAAAGRycy9kb3ducmV2LnhtbESPQWvCQBSE70L/w/IKvelurGiNbkTEQk9SYy/entnX&#10;JDT7NmS3Ju2v7woFj8PMfMOsN4NtxJU6XzvWkEwUCOLCmZpLDR+n1/ELCB+QDTaOScMPedhkD6M1&#10;psb1fKRrHkoRIexT1FCF0KZS+qIii37iWuLofbrOYoiyK6XpsI9w28ipUnNpsea4UGFLu4qKr/zb&#10;auD3w6JIzqrh2UUtaP6773O71/rpcdiuQAQawj38334zGmbPyync3s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Bt98YAAADdAAAADwAAAAAAAAAAAAAAAACYAgAAZHJz&#10;L2Rvd25yZXYueG1sUEsFBgAAAAAEAAQA9QAAAIsDAAAAAA==&#10;" path="m7,l175,1875r-3,l172,1875r-2,l170,1875r-3,l167,1875r,l167,1875r-2,l165,1875r,l165,1875r-2,l163,1878r,l163,1880,,7,,5r,l,5r3,l3,5r,l3,5r,l3,2r,l3,2r2,l5,2r,l5,,7,r,xe" fillcolor="#faddaa" stroked="f">
                  <v:path arrowok="t" o:connecttype="custom" o:connectlocs="7,0;175,1875;172,1875;172,1875;170,1875;170,1875;167,1875;167,1875;167,1875;167,1875;165,1875;165,1875;165,1875;165,1875;163,1875;163,1878;163,1878;163,1880;0,7;0,5;0,5;0,5;3,5;3,5;3,5;3,5;3,5;3,2;3,2;3,2;5,2;5,2;5,2;5,0;7,0;7,0" o:connectangles="0,0,0,0,0,0,0,0,0,0,0,0,0,0,0,0,0,0,0,0,0,0,0,0,0,0,0,0,0,0,0,0,0,0,0,0"/>
                </v:shape>
                <v:shape id="Freeform 4439" o:spid="_x0000_s3018" style="position:absolute;left:5975;top:2121;width:173;height:1875;visibility:visible;mso-wrap-style:square;v-text-anchor:top" coordsize="173,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issUA&#10;AADdAAAADwAAAGRycy9kb3ducmV2LnhtbESPUWvCMBSF3wf7D+EO9jbTqUytRinCQBkMrP6Aa3Jt&#10;y5qbkkRb/70ZDPZ4OOd8h7PaDLYVN/KhcazgfZSBINbONFwpOB0/3+YgQkQ22DomBXcKsFk/P60w&#10;N67nA93KWIkE4ZCjgjrGLpcy6JoshpHriJN3cd5iTNJX0njsE9y2cpxlH9Jiw2mhxo62Nemf8moV&#10;hP5r961ni2J793oo5udmuq9KpV5fhmIJItIQ/8N/7Z1RMJ0sJvD7Jj0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KyxQAAAN0AAAAPAAAAAAAAAAAAAAAAAJgCAABkcnMv&#10;ZG93bnJldi54bWxQSwUGAAAAAAQABAD1AAAAigMAAAAA&#10;" path="m13,l173,1875r,l173,1875r,l173,1875r-3,l170,1875r,l170,1875r-2,l168,1875r,l168,1875r,l168,1875r,l168,1875,,,,,,,,,3,r,l3,r,l5,r,l5,r,l8,r,l10,r,l13,r,xe" fillcolor="#fadba8" stroked="f">
                  <v:path arrowok="t" o:connecttype="custom" o:connectlocs="13,0;173,1875;173,1875;173,1875;173,1875;173,1875;170,1875;170,1875;170,1875;170,1875;168,1875;168,1875;168,1875;168,1875;168,1875;168,1875;168,1875;168,1875;0,0;0,0;0,0;0,0;3,0;3,0;3,0;3,0;5,0;5,0;5,0;5,0;8,0;8,0;10,0;10,0;13,0;13,0" o:connectangles="0,0,0,0,0,0,0,0,0,0,0,0,0,0,0,0,0,0,0,0,0,0,0,0,0,0,0,0,0,0,0,0,0,0,0,0"/>
                </v:shape>
                <v:shape id="Freeform 4440" o:spid="_x0000_s3019" style="position:absolute;left:5988;top:2121;width:167;height:1875;visibility:visible;mso-wrap-style:square;v-text-anchor:top" coordsize="167,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HbsYA&#10;AADdAAAADwAAAGRycy9kb3ducmV2LnhtbESPT4vCMBTE7wt+h/AEb2vqH0SrUXRh2T3sxVrQ46N5&#10;NsXmpTSpdr/9ZkHwOMzMb5jNrre1uFPrK8cKJuMEBHHhdMWlgvz0+b4E4QOyxtoxKfglD7vt4G2D&#10;qXYPPtI9C6WIEPYpKjAhNKmUvjBk0Y9dQxy9q2sthijbUuoWHxFuazlNkoW0WHFcMNjQh6HilnVW&#10;wbn72l/6y6I75Mumq7JzYn6OuVKjYb9fgwjUh1f42f7WCuaz1Rz+38Qn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5HbsYAAADdAAAADwAAAAAAAAAAAAAAAACYAgAAZHJz&#10;L2Rvd25yZXYueG1sUEsFBgAAAAAEAAQA9QAAAIsDAAAAAA==&#10;" path="m7,l167,1875r,l167,1875r,l167,1875r,l167,1875r,l167,1875r,l167,1875r,l167,1875r,l167,1875r,l167,1875r-3,l164,1875r,l164,1875r-2,l162,1875r,l162,1875r,l162,1875r,l162,1875r-2,l160,1875r,l160,1875,,,,,,,,,,,,,,,,,,,,,,,,,2,r,l4,r,l7,r,xe" fillcolor="#f9d9a6" stroked="f">
                  <v:path arrowok="t" o:connecttype="custom" o:connectlocs="7,0;167,1875;167,1875;167,1875;167,1875;167,1875;167,1875;167,1875;167,1875;167,1875;167,1875;167,1875;167,1875;167,1875;167,1875;167,1875;167,1875;167,1875;164,1875;164,1875;164,1875;164,1875;162,1875;162,1875;162,1875;162,1875;162,1875;162,1875;162,1875;162,1875;160,1875;160,1875;160,1875;160,1875;0,0;0,0;0,0;0,0;0,0;0,0;0,0;0,0;0,0;0,0;0,0;0,0;2,0;2,0;4,0;4,0;7,0;7,0" o:connectangles="0,0,0,0,0,0,0,0,0,0,0,0,0,0,0,0,0,0,0,0,0,0,0,0,0,0,0,0,0,0,0,0,0,0,0,0,0,0,0,0,0,0,0,0,0,0,0,0,0,0,0,0"/>
                </v:shape>
                <v:shape id="Freeform 4441" o:spid="_x0000_s3020" style="position:absolute;left:5995;top:2121;width:172;height:1875;visibility:visible;mso-wrap-style:square;v-text-anchor:top" coordsize="172,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oa0sYA&#10;AADdAAAADwAAAGRycy9kb3ducmV2LnhtbESP3WrCQBSE7wXfYTlC73RTf4qmriKCpaAgWoVeHrIn&#10;ydLs2ZDdxvj2bqHg5TAz3zDLdWcr0VLjjWMFr6MEBHHmtOFCweVrN5yD8AFZY+WYFNzJw3rV7y0x&#10;1e7GJ2rPoRARwj5FBWUIdSqlz0qy6EeuJo5e7hqLIcqmkLrBW4TbSo6T5E1aNBwXSqxpW1L2c/61&#10;Cmb247uVbPaH5OrMYZPnx+n9qNTLoNu8gwjUhWf4v/2pFUwnixn8vY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oa0sYAAADdAAAADwAAAAAAAAAAAAAAAACYAgAAZHJz&#10;L2Rvd25yZXYueG1sUEsFBgAAAAAEAAQA9QAAAIsDAAAAAA==&#10;" path="m5,l172,1875r-2,l170,1875r-3,l167,1875r-2,l165,1875r,l165,1875r-3,l162,1875r,l162,1875r-2,l160,1875r,l160,1875,,,,,,,,,,,,,,,,,2,r,l2,r,l2,r,l5,r,l5,r,xe" fillcolor="#f8d8a5" stroked="f">
                  <v:path arrowok="t" o:connecttype="custom" o:connectlocs="5,0;172,1875;170,1875;170,1875;167,1875;167,1875;165,1875;165,1875;165,1875;165,1875;162,1875;162,1875;162,1875;162,1875;160,1875;160,1875;160,1875;160,1875;0,0;0,0;0,0;0,0;0,0;0,0;0,0;0,0;2,0;2,0;2,0;2,0;2,0;2,0;5,0;5,0;5,0;5,0" o:connectangles="0,0,0,0,0,0,0,0,0,0,0,0,0,0,0,0,0,0,0,0,0,0,0,0,0,0,0,0,0,0,0,0,0,0,0,0"/>
                </v:shape>
                <v:shape id="Freeform 4442" o:spid="_x0000_s3021" style="position:absolute;left:6000;top:2121;width:174;height:1875;visibility:visible;mso-wrap-style:square;v-text-anchor:top" coordsize="174,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g3sQA&#10;AADdAAAADwAAAGRycy9kb3ducmV2LnhtbESP3WrCQBSE7wu+w3IE75qN2mqbuopIhECvmvYBDtmT&#10;H8yeDburiW/vFgq9HGbmG2Z3mEwvbuR8Z1nBMklBEFdWd9wo+Pk+P7+B8AFZY2+ZFNzJw2E/e9ph&#10;pu3IX3QrQyMihH2GCtoQhkxKX7Vk0Cd2II5ebZ3BEKVrpHY4Rrjp5SpNN9Jgx3GhxYFOLVWX8moU&#10;YPE6TNu+pmOo03ykbpu7T6fUYj4dP0AEmsJ/+K9daAUv6/cN/L6JT0D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14N7EAAAA3QAAAA8AAAAAAAAAAAAAAAAAmAIAAGRycy9k&#10;b3ducmV2LnhtbFBLBQYAAAAABAAEAPUAAACJAwAAAAA=&#10;" path="m7,l174,1875r-2,l172,1875r-3,l169,1875r-2,l167,1875r,l167,1875r,l167,1875r,l167,1875r,l167,1875r,l167,1875,,,,,2,r,l2,r,l2,r,l5,r,l5,r,l5,r,l5,r,l7,r,xe" fillcolor="#f7d6a3" stroked="f">
                  <v:path arrowok="t" o:connecttype="custom" o:connectlocs="7,0;174,1875;172,1875;172,1875;169,1875;169,1875;167,1875;167,1875;167,1875;167,1875;167,1875;167,1875;167,1875;167,1875;167,1875;167,1875;167,1875;167,1875;0,0;0,0;2,0;2,0;2,0;2,0;2,0;2,0;5,0;5,0;5,0;5,0;5,0;5,0;5,0;5,0;7,0;7,0" o:connectangles="0,0,0,0,0,0,0,0,0,0,0,0,0,0,0,0,0,0,0,0,0,0,0,0,0,0,0,0,0,0,0,0,0,0,0,0"/>
                </v:shape>
                <v:shape id="Freeform 4443" o:spid="_x0000_s3022" style="position:absolute;left:6007;top:2121;width:172;height:1875;visibility:visible;mso-wrap-style:square;v-text-anchor:top" coordsize="172,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sWgsYA&#10;AADdAAAADwAAAGRycy9kb3ducmV2LnhtbESPQWvCQBSE70L/w/IKvTUbU01rdJUSCOjBQlMPHl+z&#10;zySYfRuyW03/fVcoeBxm5htmtRlNJy40uNaygmkUgyCurG65VnD4Kp7fQDiPrLGzTAp+ycFm/TBZ&#10;YabtlT/pUvpaBAi7DBU03veZlK5qyKCLbE8cvJMdDPogh1rqAa8BbjqZxHEqDbYcFhrsKW+oOpc/&#10;RoG3H/tj9z0fU67SGosk39E5V+rpcXxfgvA0+nv4v73VCmYvi1e4vQ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sWgsYAAADdAAAADwAAAAAAAAAAAAAAAACYAgAAZHJz&#10;L2Rvd25yZXYueG1sUEsFBgAAAAAEAAQA9QAAAIsDAAAAAA==&#10;" path="m12,l172,1868r,l172,1868r-2,l170,1868r,l170,1868r,l170,1871r-3,l167,1871r,l167,1873r,l167,1873r,l167,1875,,,,,,,,,2,r,l2,r,l5,r,l5,r,l7,r,l10,r,l12,r,xe" fillcolor="#f6d5a2" stroked="f">
                  <v:path arrowok="t" o:connecttype="custom" o:connectlocs="12,0;172,1868;172,1868;172,1868;170,1868;170,1868;170,1868;170,1868;170,1868;170,1871;167,1871;167,1871;167,1871;167,1873;167,1873;167,1873;167,1873;167,1875;0,0;0,0;0,0;0,0;2,0;2,0;2,0;2,0;5,0;5,0;5,0;5,0;7,0;7,0;10,0;10,0;12,0;12,0" o:connectangles="0,0,0,0,0,0,0,0,0,0,0,0,0,0,0,0,0,0,0,0,0,0,0,0,0,0,0,0,0,0,0,0,0,0,0,0"/>
                </v:shape>
                <v:shape id="Freeform 4444" o:spid="_x0000_s3023" style="position:absolute;left:6019;top:2121;width:167;height:1868;visibility:visible;mso-wrap-style:square;v-text-anchor:top" coordsize="167,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lHf8MA&#10;AADdAAAADwAAAGRycy9kb3ducmV2LnhtbERPTWsCMRC9C/0PYQreNKvVUlejSKkoWgpq63lIxt3F&#10;zWS7ibr+e3MQPD7e92TW2FJcqPaFYwW9bgKCWDtTcKbgd7/ofIDwAdlg6ZgU3MjDbPrSmmBq3JW3&#10;dNmFTMQQ9ikqyEOoUim9zsmi77qKOHJHV1sMEdaZNDVeY7gtZT9J3qXFgmNDjhV95qRPu7NVsP35&#10;P3zv+3qzlCP99Tdcr3r2OFCq/drMxyACNeEpfrhXRsHgbRTnxjfxCc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lHf8MAAADdAAAADwAAAAAAAAAAAAAAAACYAgAAZHJzL2Rv&#10;d25yZXYueG1sUEsFBgAAAAAEAAQA9QAAAIgDAAAAAA==&#10;" path="m5,l167,1868r-2,l165,1868r,l165,1868r,l165,1868r,l165,1868r-2,l163,1868r,l163,1868r,l163,1868r-3,l160,1868,,,,,,,,,,,,,,,,,3,r,l3,r,l5,r,l5,r,l5,r,xe" fillcolor="#f5d3a0" stroked="f">
                  <v:path arrowok="t" o:connecttype="custom" o:connectlocs="5,0;167,1868;165,1868;165,1868;165,1868;165,1868;165,1868;165,1868;165,1868;165,1868;163,1868;163,1868;163,1868;163,1868;163,1868;163,1868;160,1868;160,1868;0,0;0,0;0,0;0,0;0,0;0,0;0,0;0,0;3,0;3,0;3,0;3,0;5,0;5,0;5,0;5,0;5,0;5,0" o:connectangles="0,0,0,0,0,0,0,0,0,0,0,0,0,0,0,0,0,0,0,0,0,0,0,0,0,0,0,0,0,0,0,0,0,0,0,0"/>
                </v:shape>
                <v:shape id="Freeform 4445" o:spid="_x0000_s3024" style="position:absolute;left:6024;top:2121;width:174;height:1868;visibility:visible;mso-wrap-style:square;v-text-anchor:top" coordsize="174,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S5cUA&#10;AADdAAAADwAAAGRycy9kb3ducmV2LnhtbESP3WoCMRCF74W+Q5iCN9LNVqV0t0YpSrFeVn2AIZn9&#10;oZvJsoka+/SmIHh5OHO+M2exirYTZxp861jBa5aDINbOtFwrOB6+Xt5B+IBssHNMCq7kYbV8Gi2w&#10;NO7CP3Teh1okCPsSFTQh9KWUXjdk0WeuJ05e5QaLIcmhlmbAS4LbTk7z/E1abDk1NNjTuiH9uz/Z&#10;9Eac7LQujtU6x425dvEvbrcHpcbP8fMDRKAYHsf39LdRMJ8VBfyvSQi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NLlxQAAAN0AAAAPAAAAAAAAAAAAAAAAAJgCAABkcnMv&#10;ZG93bnJldi54bWxQSwUGAAAAAAQABAD1AAAAigMAAAAA&#10;" path="m7,l174,1868r-2,l172,1868r-2,l170,1868r-3,l167,1868r,l167,1868r-2,l165,1868r,l165,1868r-3,l162,1868r,l162,1868,,,,,,,,,2,r,l2,r,l2,r,l2,r,l5,r,l5,r,l7,r,xe" fillcolor="#f5d19e" stroked="f">
                  <v:path arrowok="t" o:connecttype="custom" o:connectlocs="7,0;174,1868;172,1868;172,1868;170,1868;170,1868;167,1868;167,1868;167,1868;167,1868;165,1868;165,1868;165,1868;165,1868;162,1868;162,1868;162,1868;162,1868;0,0;0,0;0,0;0,0;2,0;2,0;2,0;2,0;2,0;2,0;2,0;2,0;5,0;5,0;5,0;5,0;7,0;7,0" o:connectangles="0,0,0,0,0,0,0,0,0,0,0,0,0,0,0,0,0,0,0,0,0,0,0,0,0,0,0,0,0,0,0,0,0,0,0,0"/>
                </v:shape>
                <v:shape id="Freeform 4446" o:spid="_x0000_s3025" style="position:absolute;left:6031;top:2121;width:172;height:1868;visibility:visible;mso-wrap-style:square;v-text-anchor:top" coordsize="172,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CMIA&#10;AADdAAAADwAAAGRycy9kb3ducmV2LnhtbERPy2oCMRTdF/yHcAV3NeMDldEojkWo0I2v/WVynQxO&#10;boZJqmm/vlkIXR7Oe7WJthEP6nztWMFomIEgLp2uuVJwOe/fFyB8QNbYOCYFP+Rhs+69rTDX7slH&#10;epxCJVII+xwVmBDaXEpfGrLoh64lTtzNdRZDgl0ldYfPFG4bOc6ymbRYc2ow2NLOUHk/fVsFzdz+&#10;jopDcd3FYrbYf83j5PxhlBr043YJIlAM/+KX+1MrmE6ztD+9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6woIwgAAAN0AAAAPAAAAAAAAAAAAAAAAAJgCAABkcnMvZG93&#10;bnJldi54bWxQSwUGAAAAAAQABAD1AAAAhwMAAAAA&#10;" path="m5,l172,1868r,l170,1868r,l170,1868r-3,l167,1868r,l167,1868r,l167,1868r,l167,1868r,l167,1868r,l167,1868,,,,,,,,,3,r,l3,r,l5,r,l5,r,l5,r,l5,r,l5,r,xe" fillcolor="#f4d09d" stroked="f">
                  <v:path arrowok="t" o:connecttype="custom" o:connectlocs="5,0;172,1868;172,1868;170,1868;170,1868;170,1868;167,1868;167,1868;167,1868;167,1868;167,1868;167,1868;167,1868;167,1868;167,1868;167,1868;167,1868;167,1868;0,0;0,0;0,0;0,0;3,0;3,0;3,0;3,0;5,0;5,0;5,0;5,0;5,0;5,0;5,0;5,0;5,0;5,0" o:connectangles="0,0,0,0,0,0,0,0,0,0,0,0,0,0,0,0,0,0,0,0,0,0,0,0,0,0,0,0,0,0,0,0,0,0,0,0"/>
                </v:shape>
                <v:shape id="Freeform 4447" o:spid="_x0000_s3026" style="position:absolute;left:6036;top:2121;width:175;height:1868;visibility:visible;mso-wrap-style:square;v-text-anchor:top" coordsize="175,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Q9sUA&#10;AADdAAAADwAAAGRycy9kb3ducmV2LnhtbESPQWvCQBSE70L/w/IK3nSjSJHUVYq01aIXYw8eH9ln&#10;Esy+DbtrjP56VxA8DjPzDTNbdKYWLTlfWVYwGiYgiHOrKy4U/O9/BlMQPiBrrC2Tgit5WMzfejNM&#10;tb3wjtosFCJC2KeooAyhSaX0eUkG/dA2xNE7WmcwROkKqR1eItzUcpwkH9JgxXGhxIaWJeWn7GwU&#10;3NZu9Ws3p2W3/W4PY7zlf9Nsq1T/vfv6BBGoC6/ws73WCiaTZAS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lVD2xQAAAN0AAAAPAAAAAAAAAAAAAAAAAJgCAABkcnMv&#10;ZG93bnJldi54bWxQSwUGAAAAAAQABAD1AAAAigMAAAAA&#10;" path="m15,l175,1868r-3,l172,1868r,l172,1868r-2,l170,1868r,l170,1868r,l170,1868r,l170,1868r-3,l167,1868r,l167,1868,,,,,3,r,l5,r,l5,r,l7,r,l7,r,l10,r,l10,r2,l15,r,xe" fillcolor="#f3ce9b" stroked="f">
                  <v:path arrowok="t" o:connecttype="custom" o:connectlocs="15,0;175,1868;172,1868;172,1868;172,1868;172,1868;170,1868;170,1868;170,1868;170,1868;170,1868;170,1868;170,1868;170,1868;167,1868;167,1868;167,1868;167,1868;0,0;0,0;3,0;3,0;5,0;5,0;5,0;5,0;7,0;7,0;7,0;7,0;10,0;10,0;10,0;12,0;15,0;15,0" o:connectangles="0,0,0,0,0,0,0,0,0,0,0,0,0,0,0,0,0,0,0,0,0,0,0,0,0,0,0,0,0,0,0,0,0,0,0,0"/>
                </v:shape>
                <v:shape id="Freeform 4448" o:spid="_x0000_s3027" style="position:absolute;left:6051;top:2121;width:172;height:1868;visibility:visible;mso-wrap-style:square;v-text-anchor:top" coordsize="172,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9GMcA&#10;AADdAAAADwAAAGRycy9kb3ducmV2LnhtbESPQWvCQBSE74X+h+UVems2VQmauooIgr0I1VL19pp9&#10;TdJm367ZVeO/dwuCx2FmvmHG08404kStry0reE1SEMSF1TWXCj43i5chCB+QNTaWScGFPEwnjw9j&#10;zLU98wed1qEUEcI+RwVVCC6X0hcVGfSJdcTR+7GtwRBlW0rd4jnCTSN7aZpJgzXHhQodzSsq/tZH&#10;o2CUXb6G/e23W8q+2bvf1eE97DKlnp+62RuIQF24h2/tpVYwGKQ9+H8Tn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v/RjHAAAA3QAAAA8AAAAAAAAAAAAAAAAAmAIAAGRy&#10;cy9kb3ducmV2LnhtbFBLBQYAAAAABAAEAPUAAACMAwAAAAA=&#10;" path="m4,l172,1868r-3,l169,1868r-2,l167,1868r,l167,1868r,l167,1868r-3,l164,1868r,l164,1868r,l164,1868r,l164,1868r,l162,1868r,l162,1868r-2,l160,1868r,l160,1868r,l160,1868r,l160,1868r,l160,1868r,l160,1868,,,,,,,,,,,,,,,,,2,r,l2,r,l2,r,l4,r,l4,r,xe" fillcolor="#f2cc99" stroked="f">
                  <v:path arrowok="t" o:connecttype="custom" o:connectlocs="4,0;172,1868;169,1868;169,1868;167,1868;167,1868;167,1868;167,1868;167,1868;167,1868;164,1868;164,1868;164,1868;164,1868;164,1868;164,1868;164,1868;164,1868;164,1868;162,1868;162,1868;162,1868;160,1868;160,1868;160,1868;160,1868;160,1868;160,1868;160,1868;160,1868;160,1868;160,1868;160,1868;160,1868;0,0;0,0;0,0;0,0;0,0;0,0;0,0;0,0;2,0;2,0;2,0;2,0;2,0;2,0;4,0;4,0;4,0;4,0" o:connectangles="0,0,0,0,0,0,0,0,0,0,0,0,0,0,0,0,0,0,0,0,0,0,0,0,0,0,0,0,0,0,0,0,0,0,0,0,0,0,0,0,0,0,0,0,0,0,0,0,0,0,0,0"/>
                </v:shape>
                <v:shape id="Freeform 4449" o:spid="_x0000_s3028" style="position:absolute;left:6055;top:2114;width:175;height:1875;visibility:visible;mso-wrap-style:square;v-text-anchor:top" coordsize="17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yJMUA&#10;AADdAAAADwAAAGRycy9kb3ducmV2LnhtbESPQWsCMRSE7wX/Q3iCl6LZWlllNYoUBHvooerF22Pz&#10;3CxuXtYkruu/bwqFHoeZ+YZZbXrbiI58qB0reJtkIIhLp2uuFJyOu/ECRIjIGhvHpOBJATbrwcsK&#10;C+0e/E3dIVYiQTgUqMDE2BZShtKQxTBxLXHyLs5bjEn6SmqPjwS3jZxmWS4t1pwWDLb0Yai8Hu5W&#10;Qac/F2U1NeY4//LnV3m/uRxzpUbDfrsEEamP/+G/9l4rmM2yd/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DIkxQAAAN0AAAAPAAAAAAAAAAAAAAAAAJgCAABkcnMv&#10;ZG93bnJldi54bWxQSwUGAAAAAAQABAD1AAAAigMAAAAA&#10;" path="m,7r,l3,7,3,5r,l3,2r,l3,2r2,l5,2r,l5,2r,l5,r,l5,,8,,175,1875r-2,l173,1875r-3,l170,1875r-2,l168,1875r,l168,1875r,l168,1875r,l168,1875r,l168,1875r,l168,1875r,l168,1875r,l168,1875r,l168,1875r,l168,1875r,l168,1875r,l168,1875r,l168,1875r,l168,1875,,7r,l,7r,l,7r,l,7r,l,7r,l,7r,l,7r,l,7r,l,7r,xe" fillcolor="#f1cb98" stroked="f">
                  <v:path arrowok="t" o:connecttype="custom" o:connectlocs="0,7;3,5;3,2;3,2;5,2;5,2;5,0;5,0;175,1875;173,1875;170,1875;168,1875;168,1875;168,1875;168,1875;168,1875;168,1875;168,1875;168,1875;168,1875;168,1875;168,1875;168,1875;168,1875;168,1875;0,7;0,7;0,7;0,7;0,7;0,7;0,7;0,7;0,7" o:connectangles="0,0,0,0,0,0,0,0,0,0,0,0,0,0,0,0,0,0,0,0,0,0,0,0,0,0,0,0,0,0,0,0,0,0"/>
                </v:shape>
                <v:shape id="Freeform 4450" o:spid="_x0000_s3029" style="position:absolute;left:6063;top:2114;width:172;height:1875;visibility:visible;mso-wrap-style:square;v-text-anchor:top" coordsize="172,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ALV8MA&#10;AADdAAAADwAAAGRycy9kb3ducmV2LnhtbESPT4vCMBTE7wt+h/AEb2vqUkSrURZZQW+uyrLHR/Ns&#10;yyYvpUn/+O2NsOBxmJnfMOvtYI3oqPGVYwWzaQKCOHe64kLB9bJ/X4DwAVmjcUwK7uRhuxm9rTHT&#10;rudv6s6hEBHCPkMFZQh1JqXPS7Lop64mjt7NNRZDlE0hdYN9hFsjP5JkLi1WHBdKrGlXUv53bq2C&#10;3z4115NvD/KnMF3b18svf9RKTcbD5wpEoCG8wv/tg1aQpkkKzzfxCc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ALV8MAAADdAAAADwAAAAAAAAAAAAAAAACYAgAAZHJzL2Rv&#10;d25yZXYueG1sUEsFBgAAAAAEAAQA9QAAAIgDAAAAAA==&#10;" path="m12,l172,1875r,l172,1875r-3,l169,1875r,l169,1875r,l169,1875r-2,l167,1875r,l167,1875r,l167,1875r,l167,1875,,,,,,,,,2,r,l2,r,l5,r,l5,r,l7,r,l9,r,l12,r,xe" fillcolor="#f1c996" stroked="f">
                  <v:path arrowok="t" o:connecttype="custom" o:connectlocs="12,0;172,1875;172,1875;172,1875;169,1875;169,1875;169,1875;169,1875;169,1875;169,1875;167,1875;167,1875;167,1875;167,1875;167,1875;167,1875;167,1875;167,1875;0,0;0,0;0,0;0,0;2,0;2,0;2,0;2,0;5,0;5,0;5,0;5,0;7,0;7,0;9,0;9,0;12,0;12,0" o:connectangles="0,0,0,0,0,0,0,0,0,0,0,0,0,0,0,0,0,0,0,0,0,0,0,0,0,0,0,0,0,0,0,0,0,0,0,0"/>
                </v:shape>
                <v:shape id="Freeform 4451" o:spid="_x0000_s3030" style="position:absolute;left:6075;top:2114;width:167;height:1875;visibility:visible;mso-wrap-style:square;v-text-anchor:top" coordsize="167,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0nHcQA&#10;AADdAAAADwAAAGRycy9kb3ducmV2LnhtbESPzWrCQBSF9wXfYbiCuzpjsVaio6ggZBEXWh/gkrkm&#10;wcydkJkmaZ++IwguD+fn46y3g61FR62vHGuYTRUI4tyZigsN1+/j+xKED8gGa8ek4Zc8bDejtzUm&#10;xvV8pu4SChFH2CeooQyhSaT0eUkW/dQ1xNG7udZiiLItpGmxj+O2lh9KLaTFiiOhxIYOJeX3y4+N&#10;3PScua9mf7j19zTr1N8pw5PRejIedisQgYbwCj/bqdEwn6tPeLy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NJx3EAAAA3QAAAA8AAAAAAAAAAAAAAAAAmAIAAGRycy9k&#10;b3ducmV2LnhtbFBLBQYAAAAABAAEAPUAAACJAwAAAAA=&#10;" path="m5,l167,1875r-2,l165,1875r,l165,1875r,l165,1875r,l165,1875r-3,l162,1875r,l162,1875r,l162,1875r-2,l160,1875,,,,,,,,,,,,,,,,,2,r,l2,r,l5,r,l5,r,l5,r,xe" fillcolor="#f0c794" stroked="f">
                  <v:path arrowok="t" o:connecttype="custom" o:connectlocs="5,0;167,1875;165,1875;165,1875;165,1875;165,1875;165,1875;165,1875;165,1875;165,1875;162,1875;162,1875;162,1875;162,1875;162,1875;162,1875;160,1875;160,1875;0,0;0,0;0,0;0,0;0,0;0,0;0,0;0,0;2,0;2,0;2,0;2,0;5,0;5,0;5,0;5,0;5,0;5,0" o:connectangles="0,0,0,0,0,0,0,0,0,0,0,0,0,0,0,0,0,0,0,0,0,0,0,0,0,0,0,0,0,0,0,0,0,0,0,0"/>
                </v:shape>
                <v:shape id="Freeform 4452" o:spid="_x0000_s3031" style="position:absolute;left:6080;top:2114;width:174;height:1875;visibility:visible;mso-wrap-style:square;v-text-anchor:top" coordsize="174,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IMUA&#10;AADdAAAADwAAAGRycy9kb3ducmV2LnhtbESPQWuDQBSE74H+h+UFekvWFEmLzUbEtlByak3x/HBf&#10;VeK+te4m6r/PFgI5DjPzDbNLJ9OJCw2utaxgs45AEFdWt1wr+Dl+rF5AOI+ssbNMCmZykO4fFjtM&#10;tB35my6Fr0WAsEtQQeN9n0jpqoYMurXtiYP3aweDPsihlnrAMcBNJ5+iaCsNthwWGuwpb6g6FWej&#10;YMwPWWnK9+78ZZ+LU/bHb35mpR6XU/YKwtPk7+Fb+1MriONoC/9vwhO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1cgxQAAAN0AAAAPAAAAAAAAAAAAAAAAAJgCAABkcnMv&#10;ZG93bnJldi54bWxQSwUGAAAAAAQABAD1AAAAigMAAAAA&#10;" path="m7,l174,1875r-2,l172,1875r-3,l169,1875r-2,l167,1875r,l167,1875r-2,l165,1875r,l165,1875r-3,l162,1875r,l162,1875,,,,,,,,,2,r,l2,r,l2,r,l2,r,l5,r,l5,r,l7,r,xe" fillcolor="#efc693" stroked="f">
                  <v:path arrowok="t" o:connecttype="custom" o:connectlocs="7,0;174,1875;172,1875;172,1875;169,1875;169,1875;167,1875;167,1875;167,1875;167,1875;165,1875;165,1875;165,1875;165,1875;162,1875;162,1875;162,1875;162,1875;0,0;0,0;0,0;0,0;2,0;2,0;2,0;2,0;2,0;2,0;2,0;2,0;5,0;5,0;5,0;5,0;7,0;7,0" o:connectangles="0,0,0,0,0,0,0,0,0,0,0,0,0,0,0,0,0,0,0,0,0,0,0,0,0,0,0,0,0,0,0,0,0,0,0,0"/>
                </v:shape>
                <v:shape id="Freeform 4453" o:spid="_x0000_s3032" style="position:absolute;left:6087;top:2114;width:172;height:1875;visibility:visible;mso-wrap-style:square;v-text-anchor:top" coordsize="172,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4ikscA&#10;AADdAAAADwAAAGRycy9kb3ducmV2LnhtbESPQWsCMRSE74L/IbyCF6lZRbRdjSKCINaL2mK9PTav&#10;m8XNy7KJuvbXG6HQ4zAz3zDTeWNLcaXaF44V9HsJCOLM6YJzBZ+H1esbCB+QNZaOScGdPMxn7dYU&#10;U+1uvKPrPuQiQtinqMCEUKVS+syQRd9zFXH0flxtMURZ51LXeItwW8pBkoykxYLjgsGKloay8/5i&#10;FXxcvkz3qE/fbntw4+Xv+2px3JRKdV6axQREoCb8h//aa61gOEzG8HwTn4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IpLHAAAA3QAAAA8AAAAAAAAAAAAAAAAAmAIAAGRy&#10;cy9kb3ducmV2LnhtbFBLBQYAAAAABAAEAPUAAACMAwAAAAA=&#10;" path="m5,l172,1875r,l172,1875r,l172,1875r-2,l170,1875r,l170,1875r-3,l167,1875r,l167,1875r,l167,1875r,l167,1875,,,,,,,,,2,r,l2,r,l5,r,l5,r,l5,r,l5,r,l5,r,xe" fillcolor="#eec491" stroked="f">
                  <v:path arrowok="t" o:connecttype="custom" o:connectlocs="5,0;172,1875;172,1875;172,1875;172,1875;172,1875;170,1875;170,1875;170,1875;170,1875;167,1875;167,1875;167,1875;167,1875;167,1875;167,1875;167,1875;167,1875;0,0;0,0;0,0;0,0;2,0;2,0;2,0;2,0;5,0;5,0;5,0;5,0;5,0;5,0;5,0;5,0;5,0;5,0" o:connectangles="0,0,0,0,0,0,0,0,0,0,0,0,0,0,0,0,0,0,0,0,0,0,0,0,0,0,0,0,0,0,0,0,0,0,0,0"/>
                </v:shape>
                <v:shape id="Freeform 4454" o:spid="_x0000_s3033" style="position:absolute;left:6092;top:2114;width:174;height:1875;visibility:visible;mso-wrap-style:square;v-text-anchor:top" coordsize="174,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BVcIA&#10;AADdAAAADwAAAGRycy9kb3ducmV2LnhtbERPPWvDMBDdA/kP4gJZQiy3hFJcyyENpJguad0u2Q7r&#10;aptYJ2MptvLvq6HQ8fG+830wvZhodJ1lBQ9JCoK4trrjRsH312n7DMJ5ZI29ZVJwJwf7YrnIMdN2&#10;5k+aKt+IGMIuQwWt90MmpatbMugSOxBH7seOBn2EYyP1iHMMN718TNMnabDj2NDiQMeW6mt1Mwou&#10;75Us3ZHcJrzKj/4tnHmis1LrVTi8gPAU/L/4z11qBbtdGufGN/EJ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gFVwgAAAN0AAAAPAAAAAAAAAAAAAAAAAJgCAABkcnMvZG93&#10;bnJldi54bWxQSwUGAAAAAAQABAD1AAAAhwMAAAAA&#10;" path="m12,r,l12,r,l12,r,l12,r,l12,r,l12,r,l12,r,l12,r,l12,,174,1870r,l174,1870r,l174,1870r,l174,1870r,l174,1873r,l174,1873r,l174,1873r,l174,1875r,l174,1875r-2,l172,1875r,l172,1875r-2,l170,1875r,l170,1875r,l170,1875r,l170,1875r-3,l167,1875r,l167,1875,,,,,2,r,l5,r,l5,r,l7,r,l7,r,l10,r,l10,r2,l12,r,xe" fillcolor="#edc28f" stroked="f">
                  <v:path arrowok="t" o:connecttype="custom" o:connectlocs="12,0;12,0;12,0;12,0;12,0;12,0;12,0;12,0;174,1870;174,1870;174,1870;174,1870;174,1873;174,1873;174,1873;174,1875;174,1875;172,1875;172,1875;170,1875;170,1875;170,1875;170,1875;167,1875;167,1875;0,0;2,0;5,0;5,0;7,0;7,0;10,0;12,0;12,0" o:connectangles="0,0,0,0,0,0,0,0,0,0,0,0,0,0,0,0,0,0,0,0,0,0,0,0,0,0,0,0,0,0,0,0,0,0"/>
                </v:shape>
                <v:shape id="Freeform 4455" o:spid="_x0000_s3034" style="position:absolute;left:6104;top:2114;width:167;height:1870;visibility:visible;mso-wrap-style:square;v-text-anchor:top" coordsize="167,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0tEcYA&#10;AADdAAAADwAAAGRycy9kb3ducmV2LnhtbESPQUsDMRSE74L/ITzBi9hspVRdmxapKKWX1m3B62Pz&#10;ulm6eVmSuI3/3hQKPQ4z8w0zWyTbiYF8aB0rGI8KEMS10y03Cva7z8cXECEia+wck4I/CrCY397M&#10;sNTuxN80VLERGcKhRAUmxr6UMtSGLIaR64mzd3DeYszSN1J7PGW47eRTUUylxZbzgsGelobqY/Vr&#10;FfiP6bo6HL+GlLZVbx5489z8bJS6v0vvbyAipXgNX9orrWAyKV7h/CY/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0tEcYAAADdAAAADwAAAAAAAAAAAAAAAACYAgAAZHJz&#10;L2Rvd25yZXYueG1sUEsFBgAAAAAEAAQA9QAAAIsDAAAAAA==&#10;" path="m7,l167,1870r,l167,1870r,l167,1870r,l167,1870r,l167,1870r,l167,1870r,l167,1870r,l167,1870r,l167,1870r,l167,1870r,l167,1870r-2,l165,1870r,l165,1870r-3,l162,1870r,l162,1870r,l162,1870r,l162,1870,,,,,,,,,2,r,l2,r,l5,r,l5,r,l5,r,l7,r,l7,r,xe" fillcolor="#ecc18e" stroked="f">
                  <v:path arrowok="t" o:connecttype="custom" o:connectlocs="7,0;167,1870;167,1870;167,1870;167,1870;167,1870;167,1870;167,1870;167,1870;167,1870;167,1870;167,1870;167,1870;167,1870;167,1870;167,1870;167,1870;167,1870;167,1870;167,1870;167,1870;167,1870;165,1870;165,1870;165,1870;165,1870;162,1870;162,1870;162,1870;162,1870;162,1870;162,1870;162,1870;162,1870;0,0;0,0;0,0;0,0;2,0;2,0;2,0;2,0;5,0;5,0;5,0;5,0;5,0;5,0;7,0;7,0;7,0;7,0" o:connectangles="0,0,0,0,0,0,0,0,0,0,0,0,0,0,0,0,0,0,0,0,0,0,0,0,0,0,0,0,0,0,0,0,0,0,0,0,0,0,0,0,0,0,0,0,0,0,0,0,0,0,0,0"/>
                </v:shape>
                <v:shape id="Freeform 4456" o:spid="_x0000_s3035" style="position:absolute;left:6111;top:2114;width:175;height:1870;visibility:visible;mso-wrap-style:square;v-text-anchor:top" coordsize="175,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TE8EA&#10;AADdAAAADwAAAGRycy9kb3ducmV2LnhtbERPTWsCMRC9F/ofwgi91WStlrIapVikvYm2F2/DZtxd&#10;3EyWTbqm/75zEDw+3vdqk32nRhpiG9hCMTWgiKvgWq4t/Hzvnt9AxYTssAtMFv4owmb9+LDC0oUr&#10;H2g8plpJCMcSLTQp9aXWsWrIY5yGnli4cxg8JoFDrd2AVwn3nZ4Z86o9tiwNDfa0bai6HH+9hVP1&#10;mSgvXkwuzAx323Hxsc8na58m+X0JSrh0F9/cX87CfF7IfnkjT0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bExPBAAAA3QAAAA8AAAAAAAAAAAAAAAAAmAIAAGRycy9kb3du&#10;cmV2LnhtbFBLBQYAAAAABAAEAPUAAACGAwAAAAA=&#10;" path="m7,l175,1870r-3,l172,1870r-2,l170,1870r-3,l167,1870r,l167,1870r-2,l165,1870r,l165,1870r-2,l163,1870r-3,l160,1870,,,,,3,r,l3,r,l3,r,l5,r,l5,r,l5,r,l5,r,l7,r,xe" fillcolor="#ecbf8c" stroked="f">
                  <v:path arrowok="t" o:connecttype="custom" o:connectlocs="7,0;175,1870;172,1870;172,1870;170,1870;170,1870;167,1870;167,1870;167,1870;167,1870;165,1870;165,1870;165,1870;165,1870;163,1870;163,1870;160,1870;160,1870;0,0;0,0;3,0;3,0;3,0;3,0;3,0;3,0;5,0;5,0;5,0;5,0;5,0;5,0;5,0;5,0;7,0;7,0" o:connectangles="0,0,0,0,0,0,0,0,0,0,0,0,0,0,0,0,0,0,0,0,0,0,0,0,0,0,0,0,0,0,0,0,0,0,0,0"/>
                </v:shape>
                <v:shape id="Freeform 4457" o:spid="_x0000_s3036" style="position:absolute;left:6118;top:2114;width:173;height:1870;visibility:visible;mso-wrap-style:square;v-text-anchor:top" coordsize="173,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KDsUA&#10;AADdAAAADwAAAGRycy9kb3ducmV2LnhtbESPQWvCQBSE7wX/w/IEL0E3EREbXUVaBA+9xFbo8ZF9&#10;TUKzb2P2qfHfdwuFHoeZ+YbZ7AbXqhv1ofFsIJuloIhLbxuuDHy8H6YrUEGQLbaeycCDAuy2o6cN&#10;5tbfuaDbSSoVIRxyNFCLdLnWoazJYZj5jjh6X753KFH2lbY93iPctXqepkvtsOG4UGNHLzWV36er&#10;M8CcvBWvyfPyM2vORdleBHUixkzGw34NSmiQ//Bf+2gNLBZZBr9v4hP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SwoOxQAAAN0AAAAPAAAAAAAAAAAAAAAAAJgCAABkcnMv&#10;ZG93bnJldi54bWxQSwUGAAAAAAQABAD1AAAAigMAAAAA&#10;" path="m,l,,,,,,3,r,l3,r,l5,r,l5,r,l8,r,l10,r,l13,,173,1870r,l173,1870r-3,l170,1870r,l170,1870r,l170,1870r-2,l168,1870r,l168,1870r,l168,1870r,l168,1870,,,,,,,,,,,,,,,,,,,,,,,,,,,,,,,,,,,,xe" fillcolor="#ebbe8b" stroked="f">
                  <v:path arrowok="t" o:connecttype="custom" o:connectlocs="0,0;0,0;0,0;0,0;3,0;3,0;3,0;3,0;5,0;5,0;5,0;5,0;8,0;8,0;10,0;10,0;13,0;173,1870;173,1870;173,1870;170,1870;170,1870;170,1870;170,1870;170,1870;170,1870;168,1870;168,1870;168,1870;168,1870;168,1870;168,1870;168,1870;168,1870;0,0;0,0;0,0;0,0;0,0;0,0;0,0;0,0;0,0;0,0;0,0;0,0;0,0;0,0;0,0;0,0;0,0;0,0" o:connectangles="0,0,0,0,0,0,0,0,0,0,0,0,0,0,0,0,0,0,0,0,0,0,0,0,0,0,0,0,0,0,0,0,0,0,0,0,0,0,0,0,0,0,0,0,0,0,0,0,0,0,0,0"/>
                </v:shape>
                <v:shape id="Freeform 4458" o:spid="_x0000_s3037" style="position:absolute;left:6131;top:2114;width:167;height:1870;visibility:visible;mso-wrap-style:square;v-text-anchor:top" coordsize="167,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Iu58UA&#10;AADdAAAADwAAAGRycy9kb3ducmV2LnhtbESPT4vCMBTE7wt+h/AEb2tq0UWrUVRWkL0s/gGvj+bZ&#10;tDYvpclq/fZmYWGPw8z8hlmsOluLO7W+dKxgNExAEOdOl1woOJ9271MQPiBrrB2Tgid5WC17bwvM&#10;tHvwge7HUIgIYZ+hAhNCk0npc0MW/dA1xNG7utZiiLItpG7xEeG2lmmSfEiLJccFgw1tDeW3449V&#10;0Fj8ulT2czIx1+/1KX1WejOrlBr0u/UcRKAu/If/2nutYDwepfD7Jj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i7nxQAAAN0AAAAPAAAAAAAAAAAAAAAAAJgCAABkcnMv&#10;ZG93bnJldi54bWxQSwUGAAAAAAQABAD1AAAAigMAAAAA&#10;" path="m4,7l167,1863r-3,l164,1863r,l164,1863r-2,l162,1863r,l162,1863r-2,l160,1863r,l160,1866r,l160,1868r,l160,1870,,,,,,,,,,2r,l,2r,l2,2r,l2,2r,l2,5r,l4,7r,l4,7r,xe" fillcolor="#eabc89" stroked="f">
                  <v:path arrowok="t" o:connecttype="custom" o:connectlocs="4,7;167,1863;164,1863;164,1863;164,1863;164,1863;162,1863;162,1863;162,1863;162,1863;160,1863;160,1863;160,1863;160,1866;160,1866;160,1868;160,1868;160,1870;0,0;0,0;0,0;0,0;0,2;0,2;0,2;0,2;2,2;2,2;2,2;2,2;2,5;2,5;4,7;4,7;4,7;4,7" o:connectangles="0,0,0,0,0,0,0,0,0,0,0,0,0,0,0,0,0,0,0,0,0,0,0,0,0,0,0,0,0,0,0,0,0,0,0,0"/>
                </v:shape>
                <v:shape id="Freeform 4459" o:spid="_x0000_s3038" style="position:absolute;left:6135;top:2121;width:175;height:1856;visibility:visible;mso-wrap-style:square;v-text-anchor:top" coordsize="175,1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s18YA&#10;AADdAAAADwAAAGRycy9kb3ducmV2LnhtbESPzWrDMBCE74W+g9hAb43sJg3FtWxCaWhOhSQ99LhY&#10;65/YWhlLSZS3jwKFHoeZ+YbJy2AGcabJdZYVpPMEBHFldceNgp/D5vkNhPPIGgfLpOBKDsri8SHH&#10;TNsL7+i8942IEHYZKmi9HzMpXdWSQTe3I3H0ajsZ9FFOjdQTXiLcDPIlSVbSYMdxocWRPlqq+v3J&#10;KPhc19fv39d+uzuExelL4tCF40app1lYv4PwFPx/+K+91QqWy3QB9zfxCcj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1s18YAAADdAAAADwAAAAAAAAAAAAAAAACYAgAAZHJz&#10;L2Rvd25yZXYueG1sUEsFBgAAAAAEAAQA9QAAAIsDAAAAAA==&#10;" path="m8,l80,804r95,1052l173,1856r,l170,1856r,l168,1856r,l168,1856r,l165,1856r,l165,1856r,l163,1856r,l163,1856r,l,,,,3,r,l5,r,l5,r,l5,r,l5,r,l8,r,l8,r,l8,r,xe" fillcolor="#e9ba87" stroked="f">
                  <v:path arrowok="t" o:connecttype="custom" o:connectlocs="8,0;80,804;175,1856;173,1856;173,1856;170,1856;170,1856;168,1856;168,1856;168,1856;168,1856;165,1856;165,1856;165,1856;165,1856;163,1856;163,1856;163,1856;163,1856;0,0;0,0;3,0;3,0;5,0;5,0;5,0;5,0;5,0;5,0;5,0;5,0;8,0;8,0;8,0;8,0;8,0;8,0" o:connectangles="0,0,0,0,0,0,0,0,0,0,0,0,0,0,0,0,0,0,0,0,0,0,0,0,0,0,0,0,0,0,0,0,0,0,0,0,0"/>
                </v:shape>
                <v:shape id="Freeform 4460" o:spid="_x0000_s3039" style="position:absolute;left:6215;top:2925;width:95;height:1052;visibility:visible;mso-wrap-style:square;v-text-anchor:top" coordsize="95,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QP1cUA&#10;AADdAAAADwAAAGRycy9kb3ducmV2LnhtbESPUWvCMBSF34X9h3AHe5GZKkVGNYqIgyFMUPcD7prb&#10;prS5KU2m8d8vguDj4ZzzHc5yHW0nLjT4xrGC6SQDQVw63XCt4Of8+f4BwgdkjZ1jUnAjD+vVy2iJ&#10;hXZXPtLlFGqRIOwLVGBC6AspfWnIop+4njh5lRsshiSHWuoBrwluOznLsrm02HBaMNjT1lDZnv6s&#10;gmr8237P+v2hjPOKj+3Z7La7qNTba9wsQASK4Rl+tL+0gjyf5nB/k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A/VxQAAAN0AAAAPAAAAAAAAAAAAAAAAAJgCAABkcnMv&#10;ZG93bnJldi54bWxQSwUGAAAAAAQABAD1AAAAigMAAAAA&#10;" path="m95,1052r,l95,1052r,l95,1052r,l95,1052r,l95,1052r,l95,1052r,l95,1052r,l95,1052r,l95,1052,,,95,1052r,xe" fillcolor="#e8b986" stroked="f">
                  <v:path arrowok="t" o:connecttype="custom" o:connectlocs="95,1052;95,1052;95,1052;95,1052;95,1052;95,1052;95,1052;95,1052;95,1052;95,1052;95,1052;95,1052;95,1052;95,1052;95,1052;95,1052;95,1052;0,0;95,1052;95,1052" o:connectangles="0,0,0,0,0,0,0,0,0,0,0,0,0,0,0,0,0,0,0,0"/>
                </v:shape>
                <v:shape id="Freeform 4461" o:spid="_x0000_s3040" style="position:absolute;left:5733;top:2114;width:577;height:1899;visibility:visible;mso-wrap-style:square;v-text-anchor:top" coordsize="577,1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N6ccA&#10;AADdAAAADwAAAGRycy9kb3ducmV2LnhtbESPT2vCQBTE70K/w/IKXqRuIvYPqWsoBbWnYhPF6yP7&#10;moRm34bsmsRv7xYEj8PM/IZZpaNpRE+dqy0riOcRCOLC6ppLBYd88/QGwnlkjY1lUnAhB+n6YbLC&#10;RNuBf6jPfCkChF2CCirv20RKV1Rk0M1tSxy8X9sZ9EF2pdQdDgFuGrmIohdpsOawUGFLnxUVf9nZ&#10;KBgyuZPf2/3stD2/Fr1vj6f8cFRq+jh+vIPwNPp7+Nb+0gqWy/gZ/t+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AzenHAAAA3QAAAA8AAAAAAAAAAAAAAAAAmAIAAGRy&#10;cy9kb3ducmV2LnhtbFBLBQYAAAAABAAEAPUAAACMAwAAAAA=&#10;" path="m,38r7,l7,38r5,l12,38r7,l24,38r,-7l32,31r7,l39,31r5,l51,31r,l51,31r5,-5l63,26r,l68,26r7,l75,26r,l75,26r,l75,26r,l75,26r,l75,26r3,l78,26r,l78,26r2,l80,26r,l80,26r,l80,26r,l80,26r,l80,26r,l80,26r3,l83,26r,l83,26r,l83,26r2,l85,26r2,l87,26r,l87,26r,l87,26r,l87,26r,l87,26r,l87,26r,l87,26r,l87,26r,l87,26r3,l90,26r,l90,26r,l90,26r2,l92,26r,l92,26r,l92,26r,l92,26r3,l95,24r,l95,24r,l95,24r,l95,24r2,l97,21r,l97,21r,l97,21r2,l99,19r,l102,19r5,l112,19r4,l121,19r5,l133,19r8,l148,17r7,l162,17r8,l177,14r10,l196,14r10,l206,14r,l206,14r,l206,14r,l206,14r3,l209,14r,l209,14r,l209,14r2,l211,14r,l211,14r,l211,14r,l211,14r,l211,14r2,l213,14r,l213,14r3,l216,14r,l216,14r2,l218,14r,l218,14r3,l221,14r,l221,14r2,l223,14r,l223,14r3,l226,14r2,l228,14r2,l230,14r,l230,14r,l230,14r,l230,14r,l230,14r,l230,14r,l230,14r,l230,14r,l230,14r,l230,14r,l230,14r,l230,14r,l230,14r,l230,14r3,l233,14r,l235,14r,l235,12r,l235,12r3,l238,12r,l238,12r,l238,9r,l238,9r2,l240,9r,l240,7r2,l242,7r,l242,7r3,l245,7r,l245,7r2,l247,7r,l247,7r,l247,7r,l247,7r,l247,7r3,l250,7r2,l252,7r,l252,7r3,l255,7r,l255,7r2,l257,7r2,l259,7r3,l262,7r,l262,7r,l262,7r,l262,7r2,l264,7r,l264,7r,l264,7r3,l267,7r,l267,7r,l267,7r,l267,7r,l267,7r2,l269,7r,l269,7r3,l272,7r,l272,7r2,l274,7r,l274,7r2,l276,7r,l276,7r3,l279,7r,l279,7r,l279,7r,l279,7r,l279,7r2,l281,7r,l281,7r3,l284,7r,l284,7r2,l286,7r3,l289,7r,l291,7r,l291,7r,l291,7r2,l293,7r,l293,7r,l293,7r,l293,7r3,l296,7r,l296,7r2,l298,7r,l298,7r,l298,7r,l298,7r3,l301,7r,l301,7r2,l303,7r,l303,7r,l303,7r3,l306,7r2,l308,7r,l308,7r2,l310,7r,l310,7r3,l313,7r,l315,7r3,l318,7r,l318,7r,l318,7r,l318,7r,l318,7r,l318,7r,l318,7r2,l320,7r2,l322,7r,l322,7r,l322,7r,l322,7r,l322,7r,l322,7r,l322,7r,l322,7r,l322,7r3,l325,5r,l325,2r,l325,2r2,l327,2r,l327,2r,l327,r,l327,r3,l330,r,l330,r2,l332,r,l332,r3,l335,r,l335,r,l335,r,l335,r,l335,r2,l337,r,l337,r2,l339,r,l339,r3,l342,r,l342,r2,l347,r,l347,r,l347,r2,l349,r,l349,r,l349,r,l349,r3,l352,r,l352,r2,l354,r,l354,r2,l356,r,l356,r3,l359,r,l359,r,l359,r,l359,r,l359,r2,l361,r3,l364,r,l364,r,l364,r,l364,r2,l366,r,l366,r,l366,r,l366,r,l366,r,l366,r3,l369,r,l369,r2,l371,r,l371,r,l371,r,l371,r2,l373,r,l373,r3,l376,r,l376,r,l376,r2,l378,r,l378,r3,l381,r,l381,r,l381,r2,l383,r,l383,r,l383,r,l383,r2,l385,r,l385,r,l385,r,l385,r,l385,r,l385,r,l385,r,l385,r,l385,r,l385,r3,l388,r,l388,r2,l390,r,l390,r,l390,r,l390,r,l390,r3,2l393,2r,3l393,5r2,l395,5r,2l395,7r3,l398,7r,l398,7r2,l400,7r2,l402,7r3,l405,7r2,l407,7r,l407,7r,l407,7r,l407,7r3,l410,7r,l410,7r,l478,811r99,1052l575,1863r,l575,1863r,l572,1863r,l572,1863r,l570,1863r,l570,1863r,l570,1863r,l570,1863r,l570,1863r,l570,1863r,l570,1863r,l570,1863r,l567,1863r,l567,1863r,l565,1863r,l565,1863r,l562,1863r,l562,1863r,l560,1863r,l560,1863r,l558,1863r,l558,1863r,3l558,1866r,2l558,1868r,2l555,1870r,l553,1870r,l553,1870r,l553,1870r,l553,1870r,l553,1870r,l553,1870r,l553,1870r,l550,1870r,l548,1870r,l545,1870r,l545,1870r,l543,1870r,l543,1870r,l541,1870r,l538,1870r,l538,1870r,l538,1870r,l538,1870r,l538,1870r,l538,1870r,l538,1870r,l538,1870r,l538,1870r,l538,1870r,l538,1870r,l536,1870r,l536,1870r,l533,1870r,l533,1870r,l533,1870r,l533,1870r,l533,1870r,l533,1870r,l533,1870r,l533,1870r,3l533,1873r,l533,1873r,l533,1873r,2l533,1875r,l531,1875r,l529,1875r,l529,1875r,l529,1875r,l526,1875r,l526,1875r,l526,1875r,l526,1875r,l526,1875r-2,l524,1875r,l521,1875r,l521,1875r,l519,1875r,l519,1875r,l516,1875r,l514,1875r,l514,1875r,l514,1875r,l514,1875r,l514,1875r,l512,1875r,l512,1875r,l509,1875r,l509,1875r,l507,1875r,l507,1875r,l504,1875r,l504,1875r,l502,1875r,l502,1875r,l502,1875r,l502,1875r,l502,1875r,l499,1875r,l499,1875r,l499,1875r,l497,1875r,l497,1875r,l497,1875r,l497,1875r,l495,1875r,l492,1875r,l490,1875r,l490,1875r,l490,1875r,l490,1875r,l490,1875r,l490,1875r,l490,1875r,l487,1875r,l485,1875r,l485,1875r,l485,1875r,l485,1875r,l482,1875r,l482,1875r,l482,1875r,l482,1875r,l482,1875r,l482,1875r,l480,1875r,l480,1875r,l478,1875r,l478,1875r,l478,1875r,l478,1875r,l478,1875r,l478,1875r,l478,1875r,l478,1875r,l478,1875r,l478,1875r,l475,1875r,l475,1875r,l473,1875r,l473,1875r,l473,1875r,l473,1875r,l470,1875r,l470,1875r,l470,1875r-2,l468,1875r,l465,1875r,l465,1875r,l465,1875r,l465,1875r,l465,1875r,l465,1875r,l463,1875r,l461,1875r,l458,1875r,l458,1875r,l456,1875r,l456,1875r,l453,1875r,l453,1875r,l451,1875r,l451,1875r,l449,1875r,l449,1875r,l446,1875r,l446,1875r,l446,1875r,l446,1875r,l446,1875r,l444,1875r,l444,1875r,l444,1875r,3l441,1878r,l441,1878r,2l441,1880r,l441,1880r,2l439,1882r,l436,1882r,l434,1882r,l434,1882r,l432,1882r,l432,1882r,l429,1882r,l427,1882r,l427,1882r,l427,1882r,l427,1882r,l427,1882r,l424,1882r,l424,1882r,l422,1882r,l422,1882r,l422,1882r,l422,1882r,l422,1882r,l422,1882r,l422,1882r,l422,1882r,l422,1882r,l422,1882r,l419,1882r,l417,1882r,l417,1882r,l417,1882r,l415,1882r,l415,1882r,l415,1882r,l415,1882r,l415,1882r-3,l412,1882r,l410,1882r,l410,1882r,l410,1882r,l410,1882r,l410,1882r,l410,1882r,l407,1882r,l405,1882r,l402,1882r,l402,1882r,3l400,1885r,l400,1885r,l398,1885r,2l398,1887r,l395,1887r,l395,1887r,l393,1887r,l393,1887r,l390,1887r,l390,1887r,l390,1887r,l390,1887r,l390,1887r,l388,1887r,l388,1887r,l388,1887r,l385,1887r,l385,1887r,l385,1887r,l385,1887r,l383,1887r,l381,1887r,l378,1887r,l378,1887r,l376,1887r,l376,1887r,l373,1887r,l371,1887r,l371,1887r,l371,1887r,l371,1887r,l371,1887r,l369,1887r,l369,1887r,l366,1887r,l366,1887r,l364,1887r,l364,1887r,l361,1887r,l361,1887r,l361,1887r,l361,1887r,l359,1887r,l359,1887r,l354,1887r-2,l347,1887r-3,l339,1887r-2,l335,1887r-3,l330,1887r-3,l325,1887r-3,3l318,1890r-3,2l313,1892r-3,3l306,1895r-3,l298,1895r-2,2l293,1897r-2,l289,1897r-3,2l281,1897r,l279,1897r-3,l272,1895r,l269,1895r-2,l264,1895r,l262,1895r,l262,1895r,l259,1895r,l259,1895r,l257,1895r,l255,1895r,l255,1895r,l255,1895r,l255,1895r,l255,1895r,l255,1895r,l255,1895r,l255,1895r,l255,1895r,l255,1895r,l255,1895r,l255,1895r,l255,1895r,l255,1895r,l255,1895r,l255,1895r,l255,1895r,l255,1895r,l252,1895r,l252,1895r,l250,1895r,l250,1895r,l250,1895r,l250,1895r,l247,1895r,l247,1895r,l247,1895r,l247,1895r,l247,1895r,l247,1895r,l245,1895r,l245,1895r,l242,1895r,l242,1895r,l242,1895r,l242,1895r,l242,1895r,l242,1895r,l242,1895r,l242,1895r,l242,1895r,l242,1895r,l240,1895r,l240,1895r,l238,1895r,l238,1895r,l238,1895r,l238,1895r,l235,1895r,l235,1895r,l235,1895r,l235,1895r,l235,1895r,l235,1895r,l233,1895r,l233,1895r,l230,1895r,l230,1895r,l230,1895r,l230,1895r,l230,1895r,l230,1895r,l230,1895r,l230,1895r,l230,1895r,l230,1895r,l228,1895r,l228,1895r,l226,1895r,l226,1895r,l223,1895r,l223,1895r,l223,1895r,l223,1895r,l223,1895r,l223,1895r,l223,1895r,l223,1895r,l221,1895r,l221,1895r,l218,1895r,l218,1895r,l218,1895r,l218,1895r,l218,1895r,l218,1895r,l218,1895r,l218,1895r,2l218,1897r,l218,1899r,l218,1899r,l218,1899r,l218,1899r,l218,1899r,l218,1899r,l218,1899r,l218,1899r,l218,1899r,l216,1899r,l213,1899r,l211,1899r,l211,1899r,l211,1899r,l211,1899r,l211,1899r,l211,1899r,l211,1899r,l211,1899r,l211,1899r,l211,1899r,l209,1899r,l209,1899r,l206,1899r,l206,1899r,l206,1899r,l206,1899r,l206,1899r,l206,1899r,l206,1899r,l206,1899r,l206,1899r,l206,1899r,l206,1899r,l206,1899r,l206,1899r,l206,1899r,l206,1899r,l206,1899r,l206,1899r,l206,1899r,l204,1899r,l204,1899r,l201,1899r,l201,1899r,l199,1899r,l199,1899r,l199,1899r,l199,1899r,l199,1899r,l199,1899r,l196,1899r,l196,1899r,l196,1899r,l196,1899r,l194,1899r,l192,1899r,l192,1899r,l192,1899r,l192,1899r,l192,1899r,l192,1899r,l192,1899r,l192,1899r,l192,1899r,l192,1899r,l192,1899r,l189,1899r,l189,1899r,l187,1899r,l187,1899r,l187,1899r,l187,1899r,l187,1899r,l187,1899r,l184,1899r,l184,1899r,l184,1899r,l184,1899r,l182,1899r,l179,1899r,l179,1899r,l179,1899r,l179,1899r,l179,1899r,l179,1899r,l179,1899r,l179,1899r,l179,1899r,l179,1899r,l179,1899r,l177,1899r,l177,1899r,l175,1899r,l175,1899r,l175,1899r,l175,1899r,l175,1899r,l175,1899r,l175,1899r,l175,1899r,l175,1899r,l175,1899r,l175,1899r,l175,1899r,l162,1771,80,959,7,143,,38r,l,38e" filled="f" strokecolor="#cb3300" strokeweight=".1pt">
                  <v:path arrowok="t" o:connecttype="custom" o:connectlocs="75,26;83,26;90,26;99,21;206,14;218,14;230,14;235,12;247,7;262,7;272,7;284,7;296,7;310,7;322,7;327,2;337,0;352,0;364,0;371,0;381,0;385,0;395,7;577,1863;567,1863;555,1870;543,1870;538,1870;533,1873;521,1875;509,1875;499,1875;490,1875;480,1875;475,1875;465,1875;449,1875;441,1880;427,1882;422,1882;410,1882;395,1887;385,1887;371,1887;359,1887;291,1897;255,1895;255,1895;247,1895;242,1895;235,1895;230,1895;223,1895;218,1897;211,1899;206,1899;206,1899;199,1899;192,1899;187,1899;179,1899;175,1899" o:connectangles="0,0,0,0,0,0,0,0,0,0,0,0,0,0,0,0,0,0,0,0,0,0,0,0,0,0,0,0,0,0,0,0,0,0,0,0,0,0,0,0,0,0,0,0,0,0,0,0,0,0,0,0,0,0,0,0,0,0,0,0,0,0"/>
                </v:shape>
              </v:group>
              <v:shape id="Freeform 4462" o:spid="_x0000_s3041" style="position:absolute;left:6140;top:4205;width:403;height:24;visibility:visible;mso-wrap-style:square;v-text-anchor:top" coordsize="4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4OsAA&#10;AADdAAAADwAAAGRycy9kb3ducmV2LnhtbERPy4rCMBTdC/5DuII7TX0gUo0iDoKgC0ctbi/NtS02&#10;N50mav17Iwy4PJz3fNmYUjyodoVlBYN+BII4tbrgTMH5tOlNQTiPrLG0TApe5GC5aLfmGGv75F96&#10;HH0mQgi7GBXk3lexlC7NyaDr24o4cFdbG/QB1pnUNT5DuCnlMIom0mDBoSHHitY5pbfj3SjYby5J&#10;IpP05y8M8Xga8vWwGynV7TSrGQhPjf+K/91brWA8Hkzg8yY8Ab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4OsAAAADdAAAADwAAAAAAAAAAAAAAAACYAgAAZHJzL2Rvd25y&#10;ZXYueG1sUEsFBgAAAAAEAAQA9QAAAIUDAAAAAA==&#10;" path="m403,r-3,l391,,374,,357,2r-25,l303,5,274,7r-31,3l209,12r-34,3l143,15r-34,2l78,19,49,22r-27,l,24e" filled="f" strokecolor="#cb3300" strokeweight=".1pt">
                <v:path arrowok="t" o:connecttype="custom" o:connectlocs="403,0;400,0;391,0;374,0;357,2;332,2;303,5;274,7;243,10;209,12;175,15;143,15;109,17;78,19;49,22;22,22;0,24" o:connectangles="0,0,0,0,0,0,0,0,0,0,0,0,0,0,0,0,0"/>
              </v:shape>
              <v:shape id="Freeform 4463" o:spid="_x0000_s3042" style="position:absolute;left:5973;top:2373;width:410;height:36;visibility:visible;mso-wrap-style:square;v-text-anchor:top" coordsize="4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5bb8QA&#10;AADdAAAADwAAAGRycy9kb3ducmV2LnhtbESPzYoCMRCE78K+Q2hhb5pRRGXWKLK4sHjzB3RvTdLO&#10;jE46Q5LV8e2NIHgsquorarZobS2u5EPlWMGgn4Eg1s5UXCjY7356UxAhIhusHZOCOwVYzD86M8yN&#10;u/GGrttYiAThkKOCMsYmlzLokiyGvmuIk3dy3mJM0hfSeLwluK3lMMvG0mLFaaHEhr5L0pftv1Vw&#10;XB3sNPvT3hx3+sA0Wa7PVaHUZ7ddfoGI1MZ3+NX+NQpGo8EEnm/S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W2/EAAAA3QAAAA8AAAAAAAAAAAAAAAAAmAIAAGRycy9k&#10;b3ducmV2LnhtbFBLBQYAAAAABAAEAPUAAACJAwAAAAA=&#10;" path="m,36r3,l10,36r9,-2l36,32,53,27,75,24,99,22r30,-3l158,15r31,-3l223,7,259,5,296,2,332,r39,l410,e" filled="f" strokecolor="#cb3300" strokeweight=".1pt">
                <v:path arrowok="t" o:connecttype="custom" o:connectlocs="0,36;3,36;10,36;19,34;36,32;53,27;75,24;99,22;129,19;158,15;189,12;223,7;259,5;296,2;332,0;371,0;410,0" o:connectangles="0,0,0,0,0,0,0,0,0,0,0,0,0,0,0,0,0"/>
              </v:shape>
              <v:shape id="Freeform 4464" o:spid="_x0000_s3043" style="position:absolute;left:6344;top:2380;width:187;height:1825;visibility:visible;mso-wrap-style:square;v-text-anchor:top" coordsize="187,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l1L0A&#10;AADdAAAADwAAAGRycy9kb3ducmV2LnhtbERPTwsBQRS/K99hespFzBLSMoQi5cLi/tp5djc7b7ad&#10;wfr25qAcf/3+L1aNKcWLaldYVjAcRCCIU6sLzhRcL7v+DITzyBpLy6TgQw5Wy3ZrgbG2bz7TK/GZ&#10;CCHsYlSQe1/FUro0J4NuYCviwN1tbdAHWGdS1/gO4aaUoyiaSoMFh4YcK9rmlD6Sp1Fgj7P9JLnf&#10;JK2PdPhw7+zlaaNUt9Os5yA8Nf4v/rkPWsF4PAxzw5v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SFl1L0AAADdAAAADwAAAAAAAAAAAAAAAACYAgAAZHJzL2Rvd25yZXYu&#10;eG1sUEsFBgAAAAAEAAQA9QAAAIIDAAAAAA==&#10;" path="m187,1818l31,,,,162,1825r25,-7l187,1818xe" fillcolor="#b2983f" stroked="f">
                <v:path arrowok="t" o:connecttype="custom" o:connectlocs="187,1818;31,0;0,0;162,1825;187,1818;187,1818" o:connectangles="0,0,0,0,0,0"/>
              </v:shape>
              <v:shape id="Freeform 4465" o:spid="_x0000_s3044" style="position:absolute;left:6320;top:2380;width:186;height:1825;visibility:visible;mso-wrap-style:square;v-text-anchor:top" coordsize="186,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NyUMQA&#10;AADdAAAADwAAAGRycy9kb3ducmV2LnhtbESPT4vCMBTE78J+h/AW9qapXRGtRtktCIsn/128PZtn&#10;W2xeShPb7rc3guBxmJnfMMt1byrRUuNKywrGowgEcWZ1ybmC03EznIFwHlljZZkU/JOD9epjsMRE&#10;24731B58LgKEXYIKCu/rREqXFWTQjWxNHLyrbQz6IJtc6ga7ADeVjKNoKg2WHBYKrCktKLsd7kZB&#10;2n2baXuNt+dLGle7Ov3t0e+V+vrsfxYgPPX+HX61/7SCyWQ8h+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zclDEAAAA3QAAAA8AAAAAAAAAAAAAAAAAmAIAAGRycy9k&#10;b3ducmV2LnhtbFBLBQYAAAAABAAEAPUAAACJAwAAAAA=&#10;" path="m186,1818l24,,,,162,1825r24,-7l186,1818xe" fillcolor="#e5b27f" stroked="f">
                <v:path arrowok="t" o:connecttype="custom" o:connectlocs="186,1818;24,0;0,0;162,1825;186,1818;186,1818" o:connectangles="0,0,0,0,0,0"/>
              </v:shape>
            </v:group>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3047" type="#_x0000_t174" style="position:absolute;left:3545;top:7868;width:4792;height:2169;mso-position-horizontal:center;mso-position-horizontal-relative:margin" adj="19256,5400" fillcolor="black" strokecolor="white">
              <v:shadow on="t" color="#111" opacity=".5" offset=",-1pt" offset2="-8pt,10pt"/>
              <v:textpath style="font-family:&quot;SfaradyMedium&quot;;font-weight:bold;v-text-kern:t" trim="t" fitpath="t" string="פרשת לך לך&#10;"/>
            </v:shape>
            <w10:wrap anchorx="page"/>
          </v:group>
        </w:pict>
      </w:r>
      <w:r>
        <w:rPr>
          <w:noProof/>
          <w:rtl/>
        </w:rPr>
        <w:pict>
          <v:oval id="_x0000_s4183" style="position:absolute;left:0;text-align:left;margin-left:426.5pt;margin-top:4.95pt;width:35.5pt;height:22.4pt;z-index:251707392" stroked="f">
            <w10:wrap anchorx="page"/>
          </v:oval>
        </w:pict>
      </w:r>
      <w:r>
        <w:rPr>
          <w:noProof/>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46" type="#_x0000_t136" style="position:absolute;left:0;text-align:left;margin-left:0;margin-top:22.1pt;width:72.65pt;height:22.35pt;z-index:251691008;mso-position-horizontal:center;mso-position-horizontal-relative:margin" o:regroupid="1" fillcolor="black" strokeweight=".25pt">
            <v:shadow color="#868686"/>
            <v:textpath style="font-family:&quot;Batang&quot;;v-text-kern:t" trim="t" fitpath="t" string="כתה ז'"/>
            <w10:wrap anchorx="page"/>
          </v:shape>
        </w:pict>
      </w:r>
      <w:r>
        <w:rPr>
          <w:noProof/>
          <w:rtl/>
        </w:rPr>
        <w:pict>
          <v:shape id="_x0000_s4184" type="#_x0000_t136" style="position:absolute;left:0;text-align:left;margin-left:243.3pt;margin-top:1.25pt;width:36pt;height:15.75pt;z-index:251708416;mso-position-horizontal-relative:margin" fillcolor="black" strokeweight=".25pt">
            <v:shadow color="#868686"/>
            <v:textpath style="font-family:&quot;Batang&quot;;font-size:16pt;v-text-kern:t" trim="t" fitpath="t" string="תשע&quot;ז"/>
            <w10:wrap anchorx="page"/>
          </v:shape>
        </w:pict>
      </w:r>
    </w:p>
    <w:p w:rsidR="00582BB7" w:rsidRDefault="00582BB7" w:rsidP="00795CEF">
      <w:pPr>
        <w:jc w:val="both"/>
        <w:rPr>
          <w:noProof/>
          <w:rtl/>
        </w:rPr>
      </w:pPr>
    </w:p>
    <w:p w:rsidR="00582BB7" w:rsidRDefault="00582BB7" w:rsidP="00795CEF">
      <w:pPr>
        <w:jc w:val="both"/>
        <w:rPr>
          <w:noProof/>
          <w:rtl/>
        </w:rPr>
      </w:pPr>
    </w:p>
    <w:p w:rsidR="00582BB7" w:rsidRDefault="00582BB7" w:rsidP="00795CEF">
      <w:pPr>
        <w:jc w:val="both"/>
        <w:rPr>
          <w:noProof/>
          <w:rtl/>
        </w:rPr>
      </w:pPr>
    </w:p>
    <w:p w:rsidR="00582BB7" w:rsidRDefault="00582BB7" w:rsidP="00795CEF">
      <w:pPr>
        <w:jc w:val="both"/>
        <w:rPr>
          <w:noProof/>
          <w:rtl/>
        </w:rPr>
      </w:pPr>
    </w:p>
    <w:p w:rsidR="00582BB7" w:rsidRDefault="00582BB7" w:rsidP="00795CEF">
      <w:pPr>
        <w:jc w:val="both"/>
        <w:rPr>
          <w:noProof/>
          <w:rtl/>
        </w:rPr>
      </w:pPr>
    </w:p>
    <w:p w:rsidR="00582BB7" w:rsidRDefault="00582BB7" w:rsidP="00795CEF">
      <w:pPr>
        <w:jc w:val="both"/>
        <w:rPr>
          <w:noProof/>
          <w:rtl/>
        </w:rPr>
      </w:pPr>
    </w:p>
    <w:p w:rsidR="001B56E3" w:rsidRDefault="001B56E3" w:rsidP="002B6AE0">
      <w:pPr>
        <w:spacing w:line="360" w:lineRule="auto"/>
        <w:ind w:left="-24" w:right="142"/>
        <w:jc w:val="both"/>
        <w:rPr>
          <w:rFonts w:cs="Guttman Stam"/>
          <w:sz w:val="28"/>
          <w:szCs w:val="32"/>
          <w:rtl/>
        </w:rPr>
      </w:pPr>
    </w:p>
    <w:p w:rsidR="00350640" w:rsidRPr="00680C5E" w:rsidRDefault="00350640" w:rsidP="002B6AE0">
      <w:pPr>
        <w:spacing w:line="360" w:lineRule="auto"/>
        <w:ind w:left="-24" w:right="142"/>
        <w:jc w:val="both"/>
        <w:rPr>
          <w:rFonts w:cs="Guttman Mantova"/>
          <w:sz w:val="26"/>
          <w:szCs w:val="28"/>
          <w:rtl/>
        </w:rPr>
      </w:pPr>
      <w:r w:rsidRPr="002B6AE0">
        <w:rPr>
          <w:rFonts w:cs="Guttman Stam" w:hint="cs"/>
          <w:sz w:val="28"/>
          <w:szCs w:val="32"/>
          <w:rtl/>
        </w:rPr>
        <w:t xml:space="preserve">ויאמר ה' אל אברהם לך </w:t>
      </w:r>
      <w:proofErr w:type="spellStart"/>
      <w:r w:rsidRPr="002B6AE0">
        <w:rPr>
          <w:rFonts w:cs="Guttman Stam" w:hint="cs"/>
          <w:sz w:val="28"/>
          <w:szCs w:val="32"/>
          <w:rtl/>
        </w:rPr>
        <w:t>לך</w:t>
      </w:r>
      <w:proofErr w:type="spellEnd"/>
      <w:r w:rsidRPr="002B6AE0">
        <w:rPr>
          <w:rFonts w:cs="Guttman Stam" w:hint="cs"/>
          <w:sz w:val="28"/>
          <w:szCs w:val="32"/>
          <w:rtl/>
        </w:rPr>
        <w:t xml:space="preserve"> מארצך וממולדתך... וילך אברם כאשר דיבר אליו ה' </w:t>
      </w:r>
      <w:r w:rsidRPr="002B6AE0">
        <w:rPr>
          <w:rFonts w:cs="Guttman Stam" w:hint="cs"/>
          <w:szCs w:val="24"/>
          <w:rtl/>
        </w:rPr>
        <w:t>(י"ב א'- ד')</w:t>
      </w:r>
      <w:r w:rsidR="00680C5E">
        <w:rPr>
          <w:rFonts w:cs="Guttman Stam" w:hint="cs"/>
          <w:b/>
          <w:bCs/>
          <w:sz w:val="26"/>
          <w:szCs w:val="28"/>
          <w:rtl/>
        </w:rPr>
        <w:tab/>
      </w:r>
      <w:r w:rsidRPr="004B3533">
        <w:rPr>
          <w:rFonts w:cs="Guttman Stam"/>
          <w:b/>
          <w:bCs/>
          <w:sz w:val="26"/>
          <w:szCs w:val="28"/>
          <w:rtl/>
        </w:rPr>
        <w:br/>
      </w:r>
      <w:r w:rsidRPr="00680C5E">
        <w:rPr>
          <w:rFonts w:cs="Guttman Mantova" w:hint="cs"/>
          <w:b/>
          <w:bCs/>
          <w:sz w:val="26"/>
          <w:szCs w:val="28"/>
          <w:rtl/>
        </w:rPr>
        <w:t xml:space="preserve">פירש </w:t>
      </w:r>
      <w:proofErr w:type="spellStart"/>
      <w:r w:rsidRPr="00680C5E">
        <w:rPr>
          <w:rFonts w:cs="Guttman Mantova" w:hint="cs"/>
          <w:b/>
          <w:bCs/>
          <w:sz w:val="26"/>
          <w:szCs w:val="28"/>
          <w:rtl/>
        </w:rPr>
        <w:t>רש'י</w:t>
      </w:r>
      <w:proofErr w:type="spellEnd"/>
      <w:r w:rsidRPr="00680C5E">
        <w:rPr>
          <w:rFonts w:cs="Guttman Mantova" w:hint="cs"/>
          <w:sz w:val="26"/>
          <w:szCs w:val="28"/>
          <w:rtl/>
        </w:rPr>
        <w:t xml:space="preserve"> לך </w:t>
      </w:r>
      <w:proofErr w:type="spellStart"/>
      <w:r w:rsidRPr="00680C5E">
        <w:rPr>
          <w:rFonts w:cs="Guttman Mantova" w:hint="cs"/>
          <w:sz w:val="26"/>
          <w:szCs w:val="28"/>
          <w:rtl/>
        </w:rPr>
        <w:t>לך</w:t>
      </w:r>
      <w:proofErr w:type="spellEnd"/>
      <w:r w:rsidRPr="00680C5E">
        <w:rPr>
          <w:rFonts w:cs="Guttman Mantova" w:hint="cs"/>
          <w:sz w:val="26"/>
          <w:szCs w:val="28"/>
          <w:rtl/>
        </w:rPr>
        <w:t>- להנאתך ולטובתך ושם אעשך לגוי גדול וכאן אי אתה זוכה לבנים, ועודשאודיע טבעך בעולם.</w:t>
      </w:r>
      <w:r w:rsidR="00680C5E">
        <w:rPr>
          <w:rFonts w:cs="Guttman Mantova" w:hint="cs"/>
          <w:sz w:val="26"/>
          <w:szCs w:val="28"/>
          <w:rtl/>
        </w:rPr>
        <w:tab/>
      </w:r>
      <w:r w:rsidRPr="00680C5E">
        <w:rPr>
          <w:rFonts w:cs="Guttman Mantova"/>
          <w:sz w:val="26"/>
          <w:szCs w:val="28"/>
          <w:rtl/>
        </w:rPr>
        <w:br/>
      </w:r>
      <w:r w:rsidRPr="00680C5E">
        <w:rPr>
          <w:rFonts w:cs="Guttman Mantova" w:hint="cs"/>
          <w:sz w:val="26"/>
          <w:szCs w:val="28"/>
          <w:rtl/>
        </w:rPr>
        <w:t xml:space="preserve">כידוע  זה אחד מעשרה </w:t>
      </w:r>
      <w:r w:rsidR="002B6AE0" w:rsidRPr="00680C5E">
        <w:rPr>
          <w:rFonts w:cs="Guttman Mantova" w:hint="cs"/>
          <w:sz w:val="26"/>
          <w:szCs w:val="28"/>
          <w:rtl/>
        </w:rPr>
        <w:t>ניסיונות</w:t>
      </w:r>
      <w:r w:rsidRPr="00680C5E">
        <w:rPr>
          <w:rFonts w:cs="Guttman Mantova" w:hint="cs"/>
          <w:sz w:val="26"/>
          <w:szCs w:val="28"/>
          <w:rtl/>
        </w:rPr>
        <w:t>, שנתנסה בהם אברהם אבינו.</w:t>
      </w:r>
      <w:r w:rsidR="00680C5E">
        <w:rPr>
          <w:rFonts w:cs="Guttman Mantova" w:hint="cs"/>
          <w:sz w:val="26"/>
          <w:szCs w:val="28"/>
          <w:rtl/>
        </w:rPr>
        <w:tab/>
      </w:r>
      <w:r w:rsidR="00680C5E">
        <w:rPr>
          <w:rFonts w:cs="Guttman Mantova"/>
          <w:sz w:val="26"/>
          <w:szCs w:val="28"/>
          <w:rtl/>
        </w:rPr>
        <w:br/>
      </w:r>
      <w:r w:rsidRPr="00680C5E">
        <w:rPr>
          <w:rFonts w:cs="Guttman Mantova" w:hint="cs"/>
          <w:sz w:val="26"/>
          <w:szCs w:val="28"/>
          <w:rtl/>
        </w:rPr>
        <w:t xml:space="preserve">לכאורה, יש להבין האם </w:t>
      </w:r>
      <w:r w:rsidR="002B6AE0" w:rsidRPr="00680C5E">
        <w:rPr>
          <w:rFonts w:cs="Guttman Mantova" w:hint="cs"/>
          <w:sz w:val="26"/>
          <w:szCs w:val="28"/>
          <w:rtl/>
        </w:rPr>
        <w:t>הניסיון</w:t>
      </w:r>
      <w:r w:rsidRPr="00680C5E">
        <w:rPr>
          <w:rFonts w:cs="Guttman Mantova" w:hint="cs"/>
          <w:sz w:val="26"/>
          <w:szCs w:val="28"/>
          <w:rtl/>
        </w:rPr>
        <w:t xml:space="preserve"> כאן </w:t>
      </w:r>
      <w:proofErr w:type="spellStart"/>
      <w:r w:rsidRPr="00680C5E">
        <w:rPr>
          <w:rFonts w:cs="Guttman Mantova" w:hint="cs"/>
          <w:sz w:val="26"/>
          <w:szCs w:val="28"/>
          <w:rtl/>
        </w:rPr>
        <w:t>כ'</w:t>
      </w:r>
      <w:r w:rsidR="00680C5E">
        <w:rPr>
          <w:rFonts w:cs="Guttman Mantova" w:hint="cs"/>
          <w:sz w:val="26"/>
          <w:szCs w:val="28"/>
          <w:rtl/>
        </w:rPr>
        <w:t>'</w:t>
      </w:r>
      <w:r w:rsidRPr="00680C5E">
        <w:rPr>
          <w:rFonts w:cs="Guttman Mantova" w:hint="cs"/>
          <w:sz w:val="26"/>
          <w:szCs w:val="28"/>
          <w:rtl/>
        </w:rPr>
        <w:t>כ</w:t>
      </w:r>
      <w:proofErr w:type="spellEnd"/>
      <w:r w:rsidRPr="00680C5E">
        <w:rPr>
          <w:rFonts w:cs="Guttman Mantova" w:hint="cs"/>
          <w:sz w:val="26"/>
          <w:szCs w:val="28"/>
          <w:rtl/>
        </w:rPr>
        <w:t xml:space="preserve"> גדול? והלא בחרן אין לאברהם אבינו ילדים, והקב"ה מבטיח לו, שאם ילך אל הארץ ההיא, </w:t>
      </w:r>
      <w:proofErr w:type="spellStart"/>
      <w:r w:rsidRPr="00680C5E">
        <w:rPr>
          <w:rFonts w:cs="Guttman Mantova" w:hint="cs"/>
          <w:sz w:val="26"/>
          <w:szCs w:val="28"/>
          <w:rtl/>
        </w:rPr>
        <w:t>יתן</w:t>
      </w:r>
      <w:proofErr w:type="spellEnd"/>
      <w:r w:rsidRPr="00680C5E">
        <w:rPr>
          <w:rFonts w:cs="Guttman Mantova" w:hint="cs"/>
          <w:sz w:val="26"/>
          <w:szCs w:val="28"/>
          <w:rtl/>
        </w:rPr>
        <w:t xml:space="preserve"> לו ילדים וירבה את זרעו. הקב"ה גם מבטיח לאברהם, שתלאות הדרך לא יגרמו לו למיעוט ממונו ולא למיעוט שמו, אלא להפך- הקב"ה יברך אותו, אם ילך, בממון רב ובשם טוב ובכבוד. איפה, אם כן, </w:t>
      </w:r>
      <w:r w:rsidR="0084680C" w:rsidRPr="00680C5E">
        <w:rPr>
          <w:rFonts w:cs="Guttman Mantova" w:hint="cs"/>
          <w:sz w:val="26"/>
          <w:szCs w:val="28"/>
          <w:rtl/>
        </w:rPr>
        <w:t>הניסיון</w:t>
      </w:r>
      <w:r w:rsidRPr="00680C5E">
        <w:rPr>
          <w:rFonts w:cs="Guttman Mantova" w:hint="cs"/>
          <w:sz w:val="26"/>
          <w:szCs w:val="28"/>
          <w:rtl/>
        </w:rPr>
        <w:t xml:space="preserve"> כאן?</w:t>
      </w:r>
      <w:r w:rsidR="00680C5E">
        <w:rPr>
          <w:rFonts w:cs="Guttman Mantova" w:hint="cs"/>
          <w:sz w:val="26"/>
          <w:szCs w:val="28"/>
          <w:rtl/>
        </w:rPr>
        <w:tab/>
      </w:r>
      <w:r w:rsidR="00680C5E">
        <w:rPr>
          <w:rFonts w:cs="Guttman Mantova"/>
          <w:sz w:val="26"/>
          <w:szCs w:val="28"/>
          <w:rtl/>
        </w:rPr>
        <w:br/>
      </w:r>
      <w:r w:rsidR="00EB602A">
        <w:rPr>
          <w:rFonts w:cs="Guttman Mantova"/>
          <w:b/>
          <w:bCs/>
          <w:sz w:val="26"/>
          <w:szCs w:val="28"/>
          <w:rtl/>
        </w:rPr>
        <w:pict>
          <v:shape id="_x0000_s4170" type="#_x0000_t202" style="position:absolute;left:0;text-align:left;margin-left:184.1pt;margin-top:63.25pt;width:30.85pt;height:22.8pt;z-index:251694080;mso-position-horizontal-relative:text;mso-position-vertical-relative:text" filled="f" stroked="f">
            <v:textbox style="mso-next-textbox:#_x0000_s4170">
              <w:txbxContent>
                <w:p w:rsidR="001C2602" w:rsidRPr="00D8315D" w:rsidRDefault="001C2602" w:rsidP="00350640">
                  <w:pPr>
                    <w:rPr>
                      <w:rFonts w:ascii="Arial" w:hAnsi="Arial" w:cs="Arial"/>
                      <w:b/>
                      <w:bCs/>
                      <w:sz w:val="28"/>
                      <w:szCs w:val="32"/>
                    </w:rPr>
                  </w:pPr>
                  <w:r w:rsidRPr="00D8315D">
                    <w:rPr>
                      <w:rFonts w:ascii="Arial" w:hAnsi="Arial" w:cs="Arial"/>
                      <w:b/>
                      <w:bCs/>
                      <w:sz w:val="28"/>
                      <w:szCs w:val="32"/>
                    </w:rPr>
                    <w:t>1</w:t>
                  </w:r>
                </w:p>
              </w:txbxContent>
            </v:textbox>
            <w10:wrap anchorx="page"/>
          </v:shape>
        </w:pict>
      </w:r>
      <w:r w:rsidRPr="00680C5E">
        <w:rPr>
          <w:rFonts w:cs="Guttman Mantova" w:hint="cs"/>
          <w:b/>
          <w:bCs/>
          <w:sz w:val="26"/>
          <w:szCs w:val="28"/>
          <w:rtl/>
        </w:rPr>
        <w:t>קושיה נוספת</w:t>
      </w:r>
      <w:r w:rsidRPr="00680C5E">
        <w:rPr>
          <w:rFonts w:cs="Guttman Mantova" w:hint="cs"/>
          <w:sz w:val="26"/>
          <w:szCs w:val="28"/>
          <w:rtl/>
        </w:rPr>
        <w:t xml:space="preserve"> מתעוררת כאן- "</w:t>
      </w:r>
      <w:r w:rsidR="002B6AE0">
        <w:rPr>
          <w:rFonts w:cs="Guttman Mantova" w:hint="cs"/>
          <w:b/>
          <w:bCs/>
          <w:sz w:val="26"/>
          <w:szCs w:val="28"/>
          <w:rtl/>
        </w:rPr>
        <w:t>אמירה</w:t>
      </w:r>
      <w:r w:rsidRPr="0084680C">
        <w:rPr>
          <w:rFonts w:cs="Guttman Mantova" w:hint="cs"/>
          <w:b/>
          <w:bCs/>
          <w:sz w:val="26"/>
          <w:szCs w:val="28"/>
          <w:rtl/>
        </w:rPr>
        <w:t>"</w:t>
      </w:r>
      <w:r w:rsidRPr="00680C5E">
        <w:rPr>
          <w:rFonts w:cs="Guttman Mantova" w:hint="cs"/>
          <w:sz w:val="26"/>
          <w:szCs w:val="28"/>
          <w:rtl/>
        </w:rPr>
        <w:t xml:space="preserve">היא כידוע לשון רכה, </w:t>
      </w:r>
      <w:r w:rsidRPr="0084680C">
        <w:rPr>
          <w:rFonts w:cs="Guttman Mantova" w:hint="cs"/>
          <w:b/>
          <w:bCs/>
          <w:sz w:val="26"/>
          <w:szCs w:val="28"/>
          <w:rtl/>
        </w:rPr>
        <w:t>ו"דיבור"</w:t>
      </w:r>
      <w:r w:rsidRPr="00680C5E">
        <w:rPr>
          <w:rFonts w:cs="Guttman Mantova" w:hint="cs"/>
          <w:sz w:val="26"/>
          <w:szCs w:val="28"/>
          <w:rtl/>
        </w:rPr>
        <w:t xml:space="preserve"> הינו לשון קשה. מדוע אפוא נאמר בתחילה "</w:t>
      </w:r>
      <w:r w:rsidRPr="002B6AE0">
        <w:rPr>
          <w:rFonts w:cs="Guttman Mantova" w:hint="cs"/>
          <w:b/>
          <w:bCs/>
          <w:sz w:val="26"/>
          <w:szCs w:val="28"/>
          <w:rtl/>
        </w:rPr>
        <w:t>ויאמר</w:t>
      </w:r>
      <w:r w:rsidRPr="00680C5E">
        <w:rPr>
          <w:rFonts w:cs="Guttman Mantova" w:hint="cs"/>
          <w:sz w:val="26"/>
          <w:szCs w:val="28"/>
          <w:rtl/>
        </w:rPr>
        <w:t xml:space="preserve"> ה' אל אברם לך </w:t>
      </w:r>
      <w:proofErr w:type="spellStart"/>
      <w:r w:rsidRPr="00680C5E">
        <w:rPr>
          <w:rFonts w:cs="Guttman Mantova" w:hint="cs"/>
          <w:sz w:val="26"/>
          <w:szCs w:val="28"/>
          <w:rtl/>
        </w:rPr>
        <w:t>לך</w:t>
      </w:r>
      <w:proofErr w:type="spellEnd"/>
      <w:r w:rsidRPr="00680C5E">
        <w:rPr>
          <w:rFonts w:cs="Guttman Mantova" w:hint="cs"/>
          <w:sz w:val="26"/>
          <w:szCs w:val="28"/>
          <w:rtl/>
        </w:rPr>
        <w:t>" ובפסוק ד': "וילך אברם</w:t>
      </w:r>
      <w:r w:rsidRPr="00680C5E">
        <w:rPr>
          <w:rFonts w:cs="Guttman Mantova" w:hint="cs"/>
          <w:b/>
          <w:bCs/>
          <w:sz w:val="26"/>
          <w:szCs w:val="28"/>
          <w:rtl/>
        </w:rPr>
        <w:t>כאשר דבר אליו ה' "</w:t>
      </w:r>
      <w:r w:rsidR="00680C5E">
        <w:rPr>
          <w:rFonts w:hint="cs"/>
          <w:sz w:val="26"/>
          <w:szCs w:val="28"/>
          <w:rtl/>
        </w:rPr>
        <w:tab/>
      </w:r>
      <w:r w:rsidRPr="00F00F86">
        <w:rPr>
          <w:sz w:val="26"/>
          <w:szCs w:val="28"/>
          <w:rtl/>
        </w:rPr>
        <w:br/>
      </w:r>
      <w:r w:rsidRPr="00680C5E">
        <w:rPr>
          <w:rFonts w:cs="Guttman Mantova" w:hint="cs"/>
          <w:b/>
          <w:bCs/>
          <w:sz w:val="26"/>
          <w:szCs w:val="28"/>
          <w:rtl/>
        </w:rPr>
        <w:t xml:space="preserve">ומתרץ </w:t>
      </w:r>
      <w:proofErr w:type="spellStart"/>
      <w:r w:rsidRPr="00680C5E">
        <w:rPr>
          <w:rFonts w:cs="Guttman Mantova" w:hint="cs"/>
          <w:b/>
          <w:bCs/>
          <w:sz w:val="26"/>
          <w:szCs w:val="28"/>
          <w:rtl/>
        </w:rPr>
        <w:t>השפת</w:t>
      </w:r>
      <w:proofErr w:type="spellEnd"/>
      <w:r w:rsidRPr="00680C5E">
        <w:rPr>
          <w:rFonts w:cs="Guttman Mantova" w:hint="cs"/>
          <w:b/>
          <w:bCs/>
          <w:sz w:val="26"/>
          <w:szCs w:val="28"/>
          <w:rtl/>
        </w:rPr>
        <w:t xml:space="preserve"> אמת</w:t>
      </w:r>
      <w:r w:rsidRPr="00680C5E">
        <w:rPr>
          <w:rFonts w:cs="Guttman Mantova" w:hint="cs"/>
          <w:sz w:val="26"/>
          <w:szCs w:val="28"/>
          <w:rtl/>
        </w:rPr>
        <w:t xml:space="preserve"> התשובה לשתי השאלות נובעת מיסוד אחד, ממעלתו העצומה של אברהם אבינו. ההליכה על פי ציווי ה' אכן </w:t>
      </w:r>
      <w:proofErr w:type="spellStart"/>
      <w:r w:rsidRPr="00680C5E">
        <w:rPr>
          <w:rFonts w:cs="Guttman Mantova" w:hint="cs"/>
          <w:sz w:val="26"/>
          <w:szCs w:val="28"/>
          <w:rtl/>
        </w:rPr>
        <w:t>היתה</w:t>
      </w:r>
      <w:proofErr w:type="spellEnd"/>
      <w:r w:rsidRPr="00680C5E">
        <w:rPr>
          <w:rFonts w:cs="Guttman Mantova" w:hint="cs"/>
          <w:sz w:val="26"/>
          <w:szCs w:val="28"/>
          <w:rtl/>
        </w:rPr>
        <w:t xml:space="preserve"> כדאית לאברהם, שכן הקב"ה הבטיח לברכו בילדים, בפרנסה ובעושר ולגדל את שמו, אך אברהם אבינו, ברוב</w:t>
      </w:r>
      <w:r w:rsidR="00680C5E">
        <w:rPr>
          <w:rFonts w:cs="Guttman Mantova" w:hint="cs"/>
          <w:sz w:val="26"/>
          <w:szCs w:val="28"/>
          <w:rtl/>
        </w:rPr>
        <w:t xml:space="preserve"> צדקותו</w:t>
      </w:r>
      <w:r w:rsidRPr="00680C5E">
        <w:rPr>
          <w:rFonts w:cs="Guttman Mantova" w:hint="cs"/>
          <w:sz w:val="26"/>
          <w:szCs w:val="28"/>
          <w:rtl/>
        </w:rPr>
        <w:t xml:space="preserve"> לא שמע לקולו מפני השכר הגדול, אלא,</w:t>
      </w:r>
      <w:r w:rsidRPr="00680C5E">
        <w:rPr>
          <w:rFonts w:cs="Guttman Mantova" w:hint="cs"/>
          <w:b/>
          <w:bCs/>
          <w:sz w:val="26"/>
          <w:szCs w:val="28"/>
          <w:rtl/>
        </w:rPr>
        <w:t>"וילך אברם</w:t>
      </w:r>
      <w:r w:rsidRPr="00680C5E">
        <w:rPr>
          <w:rFonts w:cs="Guttman Mantova" w:hint="cs"/>
          <w:sz w:val="26"/>
          <w:szCs w:val="28"/>
          <w:rtl/>
        </w:rPr>
        <w:t xml:space="preserve"> כאשר </w:t>
      </w:r>
      <w:r w:rsidRPr="00680C5E">
        <w:rPr>
          <w:rFonts w:cs="Guttman Mantova" w:hint="cs"/>
          <w:b/>
          <w:bCs/>
          <w:sz w:val="26"/>
          <w:szCs w:val="28"/>
          <w:rtl/>
        </w:rPr>
        <w:t>דיבר אליו ה'</w:t>
      </w:r>
      <w:r w:rsidRPr="00680C5E">
        <w:rPr>
          <w:rFonts w:cs="Guttman Mantova" w:hint="cs"/>
          <w:sz w:val="26"/>
          <w:szCs w:val="28"/>
          <w:rtl/>
        </w:rPr>
        <w:t xml:space="preserve">"- ללא חשבונות </w:t>
      </w:r>
      <w:r w:rsidR="0084680C" w:rsidRPr="00680C5E">
        <w:rPr>
          <w:rFonts w:cs="Guttman Mantova" w:hint="cs"/>
          <w:sz w:val="26"/>
          <w:szCs w:val="28"/>
          <w:rtl/>
        </w:rPr>
        <w:t>וצפייה</w:t>
      </w:r>
      <w:r w:rsidRPr="00680C5E">
        <w:rPr>
          <w:rFonts w:cs="Guttman Mantova" w:hint="cs"/>
          <w:sz w:val="26"/>
          <w:szCs w:val="28"/>
          <w:rtl/>
        </w:rPr>
        <w:t xml:space="preserve"> לתגמול, אלא אך ורק משום שהקב"ה אמר ללכת!כאשר ציווה אותו ה', </w:t>
      </w:r>
      <w:r w:rsidR="0084680C" w:rsidRPr="00680C5E">
        <w:rPr>
          <w:rFonts w:cs="Guttman Mantova" w:hint="cs"/>
          <w:sz w:val="26"/>
          <w:szCs w:val="28"/>
          <w:rtl/>
        </w:rPr>
        <w:t>הייתה</w:t>
      </w:r>
      <w:r w:rsidRPr="00680C5E">
        <w:rPr>
          <w:rFonts w:cs="Guttman Mantova" w:hint="cs"/>
          <w:sz w:val="26"/>
          <w:szCs w:val="28"/>
          <w:rtl/>
        </w:rPr>
        <w:t xml:space="preserve"> כאן, אם כן, </w:t>
      </w:r>
      <w:r w:rsidRPr="00680C5E">
        <w:rPr>
          <w:rFonts w:cs="Guttman Mantova" w:hint="cs"/>
          <w:b/>
          <w:bCs/>
          <w:sz w:val="26"/>
          <w:szCs w:val="28"/>
          <w:rtl/>
        </w:rPr>
        <w:t>"אמירה"</w:t>
      </w:r>
      <w:r w:rsidRPr="00680C5E">
        <w:rPr>
          <w:rFonts w:cs="Guttman Mantova" w:hint="cs"/>
          <w:sz w:val="26"/>
          <w:szCs w:val="28"/>
          <w:rtl/>
        </w:rPr>
        <w:t xml:space="preserve"> בלשון רכה. "ויאמר ה'..." כי יחד עם </w:t>
      </w:r>
      <w:proofErr w:type="spellStart"/>
      <w:r w:rsidRPr="00680C5E">
        <w:rPr>
          <w:rFonts w:cs="Guttman Mantova" w:hint="cs"/>
          <w:sz w:val="26"/>
          <w:szCs w:val="28"/>
          <w:rtl/>
        </w:rPr>
        <w:t>הצווי</w:t>
      </w:r>
      <w:proofErr w:type="spellEnd"/>
      <w:r w:rsidRPr="00680C5E">
        <w:rPr>
          <w:rFonts w:cs="Guttman Mantova" w:hint="cs"/>
          <w:sz w:val="26"/>
          <w:szCs w:val="28"/>
          <w:rtl/>
        </w:rPr>
        <w:t xml:space="preserve"> היו ההבטחות הגדולות. אבל כאשר אברהם אבינו הלך, הוא לא הלך בגלל ההבטחות, אלא אך  ורק בשל צווי ה', לכן נאמר כאן בלשון קשה, לשון דיבור </w:t>
      </w:r>
      <w:r w:rsidRPr="00680C5E">
        <w:rPr>
          <w:rFonts w:cs="Guttman Mantova" w:hint="cs"/>
          <w:b/>
          <w:bCs/>
          <w:sz w:val="26"/>
          <w:szCs w:val="28"/>
          <w:rtl/>
        </w:rPr>
        <w:t>"כאשרדיבר אליו השם...."</w:t>
      </w:r>
    </w:p>
    <w:p w:rsidR="001B56E3" w:rsidRDefault="001B56E3" w:rsidP="00EB602A">
      <w:pPr>
        <w:spacing w:line="360" w:lineRule="auto"/>
        <w:ind w:left="0"/>
        <w:rPr>
          <w:rFonts w:cs="Guttman Stam"/>
          <w:sz w:val="26"/>
          <w:szCs w:val="28"/>
          <w:rtl/>
        </w:rPr>
      </w:pPr>
    </w:p>
    <w:p w:rsidR="00350640" w:rsidRPr="002B6AE0" w:rsidRDefault="00350640" w:rsidP="002B6AE0">
      <w:pPr>
        <w:spacing w:line="360" w:lineRule="auto"/>
        <w:ind w:left="-24"/>
        <w:rPr>
          <w:rFonts w:cs="Guttman Stam"/>
          <w:color w:val="1F497D"/>
          <w:sz w:val="32"/>
          <w:szCs w:val="36"/>
          <w:rtl/>
        </w:rPr>
      </w:pPr>
      <w:r w:rsidRPr="002B6AE0">
        <w:rPr>
          <w:rFonts w:cs="Guttman Stam" w:hint="cs"/>
          <w:sz w:val="32"/>
          <w:szCs w:val="36"/>
          <w:rtl/>
        </w:rPr>
        <w:t>והיה ברכה</w:t>
      </w:r>
      <w:r w:rsidR="009B0F4B">
        <w:rPr>
          <w:rFonts w:cs="Guttman Stam" w:hint="cs"/>
          <w:sz w:val="32"/>
          <w:szCs w:val="36"/>
          <w:rtl/>
        </w:rPr>
        <w:t xml:space="preserve"> </w:t>
      </w:r>
      <w:r w:rsidRPr="002B6AE0">
        <w:rPr>
          <w:rFonts w:cs="Guttman Stam" w:hint="cs"/>
          <w:sz w:val="32"/>
          <w:szCs w:val="36"/>
          <w:rtl/>
        </w:rPr>
        <w:t>(</w:t>
      </w:r>
      <w:proofErr w:type="spellStart"/>
      <w:r w:rsidRPr="002B6AE0">
        <w:rPr>
          <w:rFonts w:cs="Guttman Stam" w:hint="cs"/>
          <w:sz w:val="32"/>
          <w:szCs w:val="36"/>
          <w:rtl/>
        </w:rPr>
        <w:t>יב</w:t>
      </w:r>
      <w:proofErr w:type="spellEnd"/>
      <w:r w:rsidRPr="002B6AE0">
        <w:rPr>
          <w:rFonts w:cs="Guttman Stam" w:hint="cs"/>
          <w:sz w:val="32"/>
          <w:szCs w:val="36"/>
          <w:rtl/>
        </w:rPr>
        <w:t xml:space="preserve"> ב)</w:t>
      </w:r>
    </w:p>
    <w:p w:rsidR="001B56E3" w:rsidRDefault="00EB602A" w:rsidP="002B6AE0">
      <w:pPr>
        <w:spacing w:line="360" w:lineRule="auto"/>
        <w:ind w:left="-24"/>
        <w:jc w:val="both"/>
        <w:rPr>
          <w:rFonts w:cs="Guttman Mantova"/>
          <w:sz w:val="26"/>
          <w:szCs w:val="28"/>
          <w:rtl/>
        </w:rPr>
      </w:pPr>
      <w:r>
        <w:rPr>
          <w:rFonts w:cs="Guttman Mantova"/>
          <w:sz w:val="26"/>
          <w:szCs w:val="28"/>
          <w:rtl/>
        </w:rPr>
        <w:pict>
          <v:shape id="_x0000_s4171" type="#_x0000_t202" style="position:absolute;left:0;text-align:left;margin-left:189.45pt;margin-top:31.45pt;width:30.85pt;height:22.8pt;z-index:251695104" filled="f" stroked="f">
            <v:textbox style="mso-next-textbox:#_x0000_s4171">
              <w:txbxContent>
                <w:p w:rsidR="001C2602" w:rsidRPr="00D8315D" w:rsidRDefault="001C2602" w:rsidP="00350640">
                  <w:pPr>
                    <w:rPr>
                      <w:rFonts w:ascii="Arial" w:hAnsi="Arial" w:cs="Arial"/>
                      <w:b/>
                      <w:bCs/>
                      <w:sz w:val="28"/>
                      <w:szCs w:val="32"/>
                    </w:rPr>
                  </w:pPr>
                  <w:r w:rsidRPr="00D8315D">
                    <w:rPr>
                      <w:rFonts w:ascii="Arial" w:hAnsi="Arial" w:cs="Arial"/>
                      <w:b/>
                      <w:bCs/>
                      <w:sz w:val="28"/>
                      <w:szCs w:val="32"/>
                    </w:rPr>
                    <w:t>2</w:t>
                  </w:r>
                </w:p>
              </w:txbxContent>
            </v:textbox>
            <w10:wrap anchorx="page"/>
          </v:shape>
        </w:pict>
      </w:r>
      <w:r w:rsidR="00350640" w:rsidRPr="00680C5E">
        <w:rPr>
          <w:rFonts w:cs="Guttman Mantova" w:hint="cs"/>
          <w:sz w:val="26"/>
          <w:szCs w:val="28"/>
          <w:rtl/>
        </w:rPr>
        <w:t xml:space="preserve">חובת הציות לרב </w:t>
      </w:r>
      <w:proofErr w:type="spellStart"/>
      <w:r w:rsidR="00350640" w:rsidRPr="00680C5E">
        <w:rPr>
          <w:rFonts w:cs="Guttman Mantova" w:hint="cs"/>
          <w:sz w:val="26"/>
          <w:szCs w:val="28"/>
          <w:rtl/>
        </w:rPr>
        <w:t>ומרא</w:t>
      </w:r>
      <w:proofErr w:type="spellEnd"/>
      <w:r w:rsidR="00350640" w:rsidRPr="00680C5E">
        <w:rPr>
          <w:rFonts w:cs="Guttman Mantova" w:hint="cs"/>
          <w:sz w:val="26"/>
          <w:szCs w:val="28"/>
          <w:rtl/>
        </w:rPr>
        <w:t xml:space="preserve"> דאתרא, גם אם היא כרוכה לפעמים באי- נעימות, ואולי גם בעונש כספי, ברכה מרובה יש בה.</w:t>
      </w:r>
      <w:r w:rsidR="00680C5E">
        <w:rPr>
          <w:rFonts w:cs="Guttman Mantova" w:hint="cs"/>
          <w:b/>
          <w:bCs/>
          <w:sz w:val="26"/>
          <w:szCs w:val="28"/>
          <w:rtl/>
        </w:rPr>
        <w:tab/>
      </w:r>
      <w:r w:rsidR="00680C5E">
        <w:rPr>
          <w:rFonts w:cs="Guttman Mantova"/>
          <w:b/>
          <w:bCs/>
          <w:sz w:val="26"/>
          <w:szCs w:val="28"/>
          <w:rtl/>
        </w:rPr>
        <w:br/>
      </w:r>
      <w:r w:rsidR="00350640" w:rsidRPr="00680C5E">
        <w:rPr>
          <w:rFonts w:cs="Guttman Mantova" w:hint="cs"/>
          <w:b/>
          <w:bCs/>
          <w:sz w:val="26"/>
          <w:szCs w:val="28"/>
          <w:rtl/>
        </w:rPr>
        <w:t>רבי מכלוף עידן, רב הקהילה היהודית בג'רבה שבתוניס</w:t>
      </w:r>
      <w:r w:rsidR="00350640" w:rsidRPr="00680C5E">
        <w:rPr>
          <w:rFonts w:cs="Guttman Mantova" w:hint="cs"/>
          <w:sz w:val="26"/>
          <w:szCs w:val="28"/>
          <w:rtl/>
        </w:rPr>
        <w:t>, עבר פעם ברחוב ושמע את אחד הילדים מקלל את חברו בקללה נמרצת. הדבר לא מצא חן בעינו, והוא ניגש לילד ושאלו לשם אביו.</w:t>
      </w:r>
      <w:r w:rsidR="00680C5E">
        <w:rPr>
          <w:rFonts w:cs="Guttman Mantova" w:hint="cs"/>
          <w:sz w:val="26"/>
          <w:szCs w:val="28"/>
          <w:rtl/>
        </w:rPr>
        <w:tab/>
      </w:r>
      <w:r w:rsidR="00680C5E">
        <w:rPr>
          <w:rFonts w:cs="Guttman Mantova"/>
          <w:sz w:val="26"/>
          <w:szCs w:val="28"/>
          <w:rtl/>
        </w:rPr>
        <w:br/>
      </w:r>
      <w:r w:rsidR="00350640" w:rsidRPr="00680C5E">
        <w:rPr>
          <w:rFonts w:cs="Guttman Mantova" w:hint="cs"/>
          <w:sz w:val="26"/>
          <w:szCs w:val="28"/>
          <w:rtl/>
        </w:rPr>
        <w:t xml:space="preserve">הילד נבהל ופניו חוורו, והתנצל על שהקללה יצאה מפיו בלא כוונה. רבי מכלוף לא התרשם מדבריו. ואמר שאדרבה כאשר הקללה יוצאת בלא כוונה, אין כמוה כדי להוכיח על מהותה של נפש האדם. לא היה לילד ברירה אלא למסור את שם אביו. כשהגיע האב לבית הכנסת קרא לאבא, וסיפר לו על התנהגות בנו, תוך שהוא גוער בו על חינוך הקלוקל שהוא מעניק לילד. </w:t>
      </w:r>
      <w:r w:rsidR="00680C5E">
        <w:rPr>
          <w:rFonts w:cs="Guttman Mantova" w:hint="cs"/>
          <w:sz w:val="26"/>
          <w:szCs w:val="28"/>
          <w:rtl/>
        </w:rPr>
        <w:tab/>
      </w:r>
      <w:r w:rsidR="00680C5E">
        <w:rPr>
          <w:rFonts w:cs="Guttman Mantova"/>
          <w:sz w:val="26"/>
          <w:szCs w:val="28"/>
          <w:rtl/>
        </w:rPr>
        <w:br/>
      </w:r>
      <w:r w:rsidR="00350640" w:rsidRPr="00680C5E">
        <w:rPr>
          <w:rFonts w:cs="Guttman Mantova" w:hint="cs"/>
          <w:sz w:val="26"/>
          <w:szCs w:val="28"/>
          <w:rtl/>
        </w:rPr>
        <w:t>האבא ניסה להתחמק וטען "מה הרב רוצה ממני, הרי הילד קילל ולא אני", אבל רבי מכלוף הטיל על האבא את כל האחריות, ואמר שאם הבן נראה כך, אות ברור הוא שזה החינוך שהוא מקבל בבית.</w:t>
      </w:r>
      <w:r w:rsidR="00680C5E">
        <w:rPr>
          <w:rFonts w:cs="Guttman Mantova" w:hint="cs"/>
          <w:sz w:val="26"/>
          <w:szCs w:val="28"/>
          <w:rtl/>
        </w:rPr>
        <w:tab/>
      </w:r>
      <w:r w:rsidR="00680C5E">
        <w:rPr>
          <w:rFonts w:cs="Guttman Mantova"/>
          <w:sz w:val="26"/>
          <w:szCs w:val="28"/>
          <w:rtl/>
        </w:rPr>
        <w:br/>
      </w:r>
      <w:r w:rsidR="00350640" w:rsidRPr="00680C5E">
        <w:rPr>
          <w:rFonts w:cs="Guttman Mantova" w:hint="cs"/>
          <w:sz w:val="26"/>
          <w:szCs w:val="28"/>
          <w:rtl/>
        </w:rPr>
        <w:t>המרא דאתרא הטיל על האבא קנס כספי גבוה מאד, והורה לו לתרום את הכסף לישיבת "אור תורה" בג'רבה.</w:t>
      </w:r>
      <w:r w:rsidR="00680C5E">
        <w:rPr>
          <w:rFonts w:cs="Guttman Mantova" w:hint="cs"/>
          <w:sz w:val="26"/>
          <w:szCs w:val="28"/>
          <w:rtl/>
        </w:rPr>
        <w:tab/>
      </w:r>
      <w:r w:rsidR="00680C5E">
        <w:rPr>
          <w:rFonts w:cs="Guttman Mantova"/>
          <w:sz w:val="26"/>
          <w:szCs w:val="28"/>
          <w:rtl/>
        </w:rPr>
        <w:br/>
      </w:r>
      <w:r w:rsidR="00350640" w:rsidRPr="00680C5E">
        <w:rPr>
          <w:rFonts w:cs="Guttman Mantova" w:hint="cs"/>
          <w:sz w:val="26"/>
          <w:szCs w:val="28"/>
          <w:rtl/>
        </w:rPr>
        <w:t xml:space="preserve">בשלב זה נכנע האב וקיבל את גזר הדין, ושיגר את  הכסף לישיבה. את הקבלה שקיבל מהמשרד שלח ביד בנו אל רבי מכלוף, כדי שיראה שדבריו קוימו במלואם. רבי מכלוף ראה את הילד </w:t>
      </w:r>
      <w:r w:rsidR="00350640" w:rsidRPr="00680C5E">
        <w:rPr>
          <w:rFonts w:cs="Guttman Mantova"/>
          <w:sz w:val="26"/>
          <w:szCs w:val="28"/>
          <w:rtl/>
        </w:rPr>
        <w:t>–</w:t>
      </w:r>
      <w:r w:rsidR="00350640" w:rsidRPr="00680C5E">
        <w:rPr>
          <w:rFonts w:cs="Guttman Mantova" w:hint="cs"/>
          <w:sz w:val="26"/>
          <w:szCs w:val="28"/>
          <w:rtl/>
        </w:rPr>
        <w:t xml:space="preserve"> המקלל שהביא את הקבלה, וליטף אותו באהבה ובחיבה, כראוי למי שחזר בתשובה, ואמר לו:</w:t>
      </w:r>
      <w:r w:rsidR="00680C5E">
        <w:rPr>
          <w:rFonts w:cs="Guttman Mantova" w:hint="cs"/>
          <w:sz w:val="26"/>
          <w:szCs w:val="28"/>
          <w:rtl/>
        </w:rPr>
        <w:tab/>
      </w:r>
      <w:r w:rsidR="00680C5E">
        <w:rPr>
          <w:rFonts w:cs="Guttman Mantova"/>
          <w:sz w:val="26"/>
          <w:szCs w:val="28"/>
          <w:rtl/>
        </w:rPr>
        <w:br/>
      </w:r>
    </w:p>
    <w:p w:rsidR="001B56E3" w:rsidRDefault="001B56E3" w:rsidP="002B6AE0">
      <w:pPr>
        <w:spacing w:line="360" w:lineRule="auto"/>
        <w:ind w:left="-24"/>
        <w:jc w:val="both"/>
        <w:rPr>
          <w:rFonts w:cs="Guttman Mantova"/>
          <w:sz w:val="26"/>
          <w:szCs w:val="28"/>
          <w:rtl/>
        </w:rPr>
      </w:pPr>
    </w:p>
    <w:p w:rsidR="001B56E3" w:rsidRDefault="001B56E3" w:rsidP="002B6AE0">
      <w:pPr>
        <w:spacing w:line="360" w:lineRule="auto"/>
        <w:ind w:left="-24"/>
        <w:jc w:val="both"/>
        <w:rPr>
          <w:rFonts w:cs="Guttman Mantova"/>
          <w:sz w:val="26"/>
          <w:szCs w:val="28"/>
          <w:rtl/>
        </w:rPr>
      </w:pPr>
    </w:p>
    <w:p w:rsidR="001B56E3" w:rsidRDefault="001B56E3" w:rsidP="002B6AE0">
      <w:pPr>
        <w:spacing w:line="360" w:lineRule="auto"/>
        <w:ind w:left="-24"/>
        <w:jc w:val="both"/>
        <w:rPr>
          <w:rFonts w:cs="Guttman Mantova"/>
          <w:sz w:val="26"/>
          <w:szCs w:val="28"/>
          <w:rtl/>
        </w:rPr>
      </w:pPr>
    </w:p>
    <w:p w:rsidR="001B56E3" w:rsidRDefault="001B56E3" w:rsidP="002B6AE0">
      <w:pPr>
        <w:spacing w:line="360" w:lineRule="auto"/>
        <w:ind w:left="-24"/>
        <w:jc w:val="both"/>
        <w:rPr>
          <w:rFonts w:cs="Guttman Mantova"/>
          <w:sz w:val="26"/>
          <w:szCs w:val="28"/>
          <w:rtl/>
        </w:rPr>
      </w:pPr>
    </w:p>
    <w:p w:rsidR="00350640" w:rsidRPr="00680C5E" w:rsidRDefault="00EB602A" w:rsidP="002B6AE0">
      <w:pPr>
        <w:spacing w:line="360" w:lineRule="auto"/>
        <w:ind w:left="-24"/>
        <w:jc w:val="both"/>
        <w:rPr>
          <w:rFonts w:cs="Guttman Mantova"/>
          <w:sz w:val="26"/>
          <w:szCs w:val="28"/>
          <w:rtl/>
        </w:rPr>
      </w:pPr>
      <w:r>
        <w:rPr>
          <w:rFonts w:cs="Guttman Mantova"/>
          <w:b/>
          <w:bCs/>
          <w:sz w:val="26"/>
          <w:szCs w:val="28"/>
          <w:rtl/>
        </w:rPr>
        <w:pict>
          <v:shape id="_x0000_s4172" type="#_x0000_t202" style="position:absolute;left:0;text-align:left;margin-left:166.2pt;margin-top:22.05pt;width:30.85pt;height:22.8pt;z-index:251696128;mso-position-horizontal-relative:text;mso-position-vertical-relative:text" filled="f" stroked="f">
            <v:textbox style="mso-next-textbox:#_x0000_s4172">
              <w:txbxContent>
                <w:p w:rsidR="001C2602" w:rsidRPr="00D8315D" w:rsidRDefault="001C2602" w:rsidP="00350640">
                  <w:pPr>
                    <w:rPr>
                      <w:rFonts w:ascii="Arial" w:hAnsi="Arial" w:cs="Arial"/>
                      <w:b/>
                      <w:bCs/>
                      <w:sz w:val="28"/>
                      <w:szCs w:val="32"/>
                    </w:rPr>
                  </w:pPr>
                  <w:r w:rsidRPr="00D8315D">
                    <w:rPr>
                      <w:rFonts w:ascii="Arial" w:hAnsi="Arial" w:cs="Arial"/>
                      <w:b/>
                      <w:bCs/>
                      <w:sz w:val="28"/>
                      <w:szCs w:val="32"/>
                    </w:rPr>
                    <w:t>3</w:t>
                  </w:r>
                </w:p>
              </w:txbxContent>
            </v:textbox>
            <w10:wrap anchorx="page"/>
          </v:shape>
        </w:pict>
      </w:r>
      <w:r w:rsidR="00350640" w:rsidRPr="00680C5E">
        <w:rPr>
          <w:rFonts w:cs="Guttman Mantova" w:hint="cs"/>
          <w:b/>
          <w:bCs/>
          <w:sz w:val="26"/>
          <w:szCs w:val="28"/>
          <w:rtl/>
        </w:rPr>
        <w:t>"שמור את הקבלה  הזו בכיסך. עוד תזקק לה ברבות הימים"...</w:t>
      </w:r>
      <w:r w:rsidR="00680C5E">
        <w:rPr>
          <w:rFonts w:cs="Guttman Mantova" w:hint="cs"/>
          <w:sz w:val="26"/>
          <w:szCs w:val="28"/>
          <w:rtl/>
        </w:rPr>
        <w:tab/>
      </w:r>
      <w:r w:rsidR="00680C5E">
        <w:rPr>
          <w:rFonts w:cs="Guttman Mantova"/>
          <w:sz w:val="26"/>
          <w:szCs w:val="28"/>
          <w:rtl/>
        </w:rPr>
        <w:br/>
      </w:r>
      <w:r w:rsidR="00350640" w:rsidRPr="00680C5E">
        <w:rPr>
          <w:rFonts w:cs="Guttman Mantova" w:hint="cs"/>
          <w:sz w:val="26"/>
          <w:szCs w:val="28"/>
          <w:rtl/>
        </w:rPr>
        <w:t xml:space="preserve">עברו שנים ובימי מלחמת העולם </w:t>
      </w:r>
      <w:r w:rsidR="0084680C" w:rsidRPr="00680C5E">
        <w:rPr>
          <w:rFonts w:cs="Guttman Mantova" w:hint="cs"/>
          <w:sz w:val="26"/>
          <w:szCs w:val="28"/>
          <w:rtl/>
        </w:rPr>
        <w:t>השנייה</w:t>
      </w:r>
      <w:r w:rsidR="00350640" w:rsidRPr="00680C5E">
        <w:rPr>
          <w:rFonts w:cs="Guttman Mantova" w:hint="cs"/>
          <w:sz w:val="26"/>
          <w:szCs w:val="28"/>
          <w:rtl/>
        </w:rPr>
        <w:t xml:space="preserve"> שיגר הרב עידן את האב ובנו להביא חיטים מכפר מרוחק. בדרכם חזרה עוכבו השניים במחסום צבאי והתבקשו על ידי </w:t>
      </w:r>
      <w:r w:rsidR="00680C5E" w:rsidRPr="00680C5E">
        <w:rPr>
          <w:rFonts w:cs="Guttman Mantova" w:hint="cs"/>
          <w:sz w:val="26"/>
          <w:szCs w:val="28"/>
          <w:rtl/>
        </w:rPr>
        <w:t>החיילים</w:t>
      </w:r>
      <w:r w:rsidR="00350640" w:rsidRPr="00680C5E">
        <w:rPr>
          <w:rFonts w:cs="Guttman Mantova" w:hint="cs"/>
          <w:sz w:val="26"/>
          <w:szCs w:val="28"/>
          <w:rtl/>
        </w:rPr>
        <w:t xml:space="preserve"> להציג </w:t>
      </w:r>
      <w:r w:rsidR="00680C5E" w:rsidRPr="00680C5E">
        <w:rPr>
          <w:rFonts w:cs="Guttman Mantova" w:hint="cs"/>
          <w:sz w:val="26"/>
          <w:szCs w:val="28"/>
          <w:rtl/>
        </w:rPr>
        <w:t>רישיון</w:t>
      </w:r>
      <w:r w:rsidR="00350640" w:rsidRPr="00680C5E">
        <w:rPr>
          <w:rFonts w:cs="Guttman Mantova" w:hint="cs"/>
          <w:sz w:val="26"/>
          <w:szCs w:val="28"/>
          <w:rtl/>
        </w:rPr>
        <w:t xml:space="preserve"> המתיר להם לסחור בחיטים. האב החוויר כסיד, וחשב שהנה הגיע קיצו. בימי המלחמה, מי שלא מחזיק </w:t>
      </w:r>
      <w:r w:rsidR="00680C5E" w:rsidRPr="00680C5E">
        <w:rPr>
          <w:rFonts w:cs="Guttman Mantova" w:hint="cs"/>
          <w:sz w:val="26"/>
          <w:szCs w:val="28"/>
          <w:rtl/>
        </w:rPr>
        <w:t>רישיון</w:t>
      </w:r>
      <w:r w:rsidR="00350640" w:rsidRPr="00680C5E">
        <w:rPr>
          <w:rFonts w:cs="Guttman Mantova" w:hint="cs"/>
          <w:sz w:val="26"/>
          <w:szCs w:val="28"/>
          <w:rtl/>
        </w:rPr>
        <w:t xml:space="preserve"> תקף אחד דינו למוות, או לגלות ארוכה. </w:t>
      </w:r>
      <w:r w:rsidR="00680C5E">
        <w:rPr>
          <w:rFonts w:cs="Guttman Mantova" w:hint="cs"/>
          <w:sz w:val="26"/>
          <w:szCs w:val="28"/>
          <w:rtl/>
        </w:rPr>
        <w:tab/>
      </w:r>
      <w:r w:rsidR="00680C5E">
        <w:rPr>
          <w:rFonts w:cs="Guttman Mantova"/>
          <w:sz w:val="26"/>
          <w:szCs w:val="28"/>
          <w:rtl/>
        </w:rPr>
        <w:br/>
      </w:r>
      <w:r w:rsidR="00350640" w:rsidRPr="00680C5E">
        <w:rPr>
          <w:rFonts w:cs="Guttman Mantova" w:hint="cs"/>
          <w:sz w:val="26"/>
          <w:szCs w:val="28"/>
          <w:rtl/>
        </w:rPr>
        <w:t>אבל לפתע נזכר הילד ב...קבלה שקיבל מישיבת אור תורה, ובהוראתו של רבי מכלוף לשומרה בכיסו, כי הוא עוד יזקק לקבלה זו.</w:t>
      </w:r>
      <w:r w:rsidR="00680C5E">
        <w:rPr>
          <w:rFonts w:cs="Guttman Mantova" w:hint="cs"/>
          <w:sz w:val="26"/>
          <w:szCs w:val="28"/>
          <w:rtl/>
        </w:rPr>
        <w:tab/>
      </w:r>
      <w:r w:rsidR="00680C5E">
        <w:rPr>
          <w:rFonts w:cs="Guttman Mantova"/>
          <w:sz w:val="26"/>
          <w:szCs w:val="28"/>
          <w:rtl/>
        </w:rPr>
        <w:br/>
      </w:r>
      <w:r w:rsidR="00350640" w:rsidRPr="00680C5E">
        <w:rPr>
          <w:rFonts w:cs="Guttman Mantova" w:hint="cs"/>
          <w:sz w:val="26"/>
          <w:szCs w:val="28"/>
          <w:rtl/>
        </w:rPr>
        <w:t xml:space="preserve">הילד מחליט לעשות דבר שהיה עלול לעלות לו בחייו ובחיי אביו. ובתנועה זריזה הוא מוציא את הקבלה מכיסו, ומגיש אותה </w:t>
      </w:r>
      <w:r w:rsidR="00680C5E" w:rsidRPr="00680C5E">
        <w:rPr>
          <w:rFonts w:cs="Guttman Mantova" w:hint="cs"/>
          <w:sz w:val="26"/>
          <w:szCs w:val="28"/>
          <w:rtl/>
        </w:rPr>
        <w:t>לחיילים</w:t>
      </w:r>
      <w:r w:rsidR="00350640" w:rsidRPr="00680C5E">
        <w:rPr>
          <w:rFonts w:cs="Guttman Mantova" w:hint="cs"/>
          <w:sz w:val="26"/>
          <w:szCs w:val="28"/>
          <w:rtl/>
        </w:rPr>
        <w:t xml:space="preserve">... אלה הביטו בנייר, ובודאי שלא הבינו מה כתוב בו, משראו את הביטחון העצמי הנסוך על פני הילד, לא חשדו במאומה, והיו בטוחים שנייר זה הוא </w:t>
      </w:r>
      <w:r w:rsidR="00680C5E" w:rsidRPr="00680C5E">
        <w:rPr>
          <w:rFonts w:cs="Guttman Mantova" w:hint="cs"/>
          <w:sz w:val="26"/>
          <w:szCs w:val="28"/>
          <w:rtl/>
        </w:rPr>
        <w:t>הרישיון</w:t>
      </w:r>
      <w:r w:rsidR="00350640" w:rsidRPr="00680C5E">
        <w:rPr>
          <w:rFonts w:cs="Guttman Mantova" w:hint="cs"/>
          <w:sz w:val="26"/>
          <w:szCs w:val="28"/>
          <w:rtl/>
        </w:rPr>
        <w:t xml:space="preserve"> למסחר בחיטים, ושחררו את האב ובנו לדרכם...</w:t>
      </w:r>
    </w:p>
    <w:p w:rsidR="00350640" w:rsidRPr="004B3533" w:rsidRDefault="00350640" w:rsidP="007B1C3E">
      <w:pPr>
        <w:spacing w:line="360" w:lineRule="auto"/>
        <w:ind w:right="709"/>
        <w:jc w:val="both"/>
        <w:rPr>
          <w:sz w:val="26"/>
          <w:szCs w:val="28"/>
          <w:rtl/>
        </w:rPr>
      </w:pPr>
      <w:proofErr w:type="spellStart"/>
      <w:r w:rsidRPr="00680C5E">
        <w:rPr>
          <w:rFonts w:cs="Guttman Stam" w:hint="cs"/>
          <w:color w:val="000000"/>
          <w:sz w:val="28"/>
          <w:szCs w:val="32"/>
          <w:rtl/>
        </w:rPr>
        <w:t>ונברכו</w:t>
      </w:r>
      <w:proofErr w:type="spellEnd"/>
      <w:r w:rsidRPr="00680C5E">
        <w:rPr>
          <w:rFonts w:cs="Guttman Stam" w:hint="cs"/>
          <w:color w:val="000000"/>
          <w:sz w:val="28"/>
          <w:szCs w:val="32"/>
          <w:rtl/>
        </w:rPr>
        <w:t xml:space="preserve"> בך כל משפחות האדמה (</w:t>
      </w:r>
      <w:proofErr w:type="spellStart"/>
      <w:r w:rsidRPr="00680C5E">
        <w:rPr>
          <w:rFonts w:cs="Guttman Stam" w:hint="cs"/>
          <w:color w:val="000000"/>
          <w:sz w:val="28"/>
          <w:szCs w:val="32"/>
          <w:rtl/>
        </w:rPr>
        <w:t>יב</w:t>
      </w:r>
      <w:proofErr w:type="spellEnd"/>
      <w:r w:rsidRPr="00680C5E">
        <w:rPr>
          <w:rFonts w:cs="Guttman Stam" w:hint="cs"/>
          <w:color w:val="000000"/>
          <w:sz w:val="28"/>
          <w:szCs w:val="32"/>
          <w:rtl/>
        </w:rPr>
        <w:t xml:space="preserve"> ג)</w:t>
      </w:r>
    </w:p>
    <w:p w:rsidR="00350640" w:rsidRDefault="00350640" w:rsidP="002B6AE0">
      <w:pPr>
        <w:spacing w:line="360" w:lineRule="auto"/>
        <w:ind w:left="-24"/>
        <w:jc w:val="both"/>
        <w:rPr>
          <w:rFonts w:cs="Guttman Mantova"/>
          <w:sz w:val="26"/>
          <w:szCs w:val="28"/>
          <w:rtl/>
        </w:rPr>
      </w:pPr>
      <w:proofErr w:type="spellStart"/>
      <w:r w:rsidRPr="00680C5E">
        <w:rPr>
          <w:rFonts w:cs="Guttman Mantova" w:hint="cs"/>
          <w:sz w:val="26"/>
          <w:szCs w:val="28"/>
          <w:rtl/>
        </w:rPr>
        <w:t>ופרש"י</w:t>
      </w:r>
      <w:proofErr w:type="spellEnd"/>
      <w:r w:rsidRPr="00680C5E">
        <w:rPr>
          <w:rFonts w:cs="Guttman Mantova" w:hint="cs"/>
          <w:sz w:val="26"/>
          <w:szCs w:val="28"/>
          <w:rtl/>
        </w:rPr>
        <w:t xml:space="preserve"> יש אגדות רבות וזהו פשוטו:</w:t>
      </w:r>
      <w:r w:rsidR="00680C5E">
        <w:rPr>
          <w:rFonts w:cs="Guttman Mantova" w:hint="cs"/>
          <w:sz w:val="26"/>
          <w:szCs w:val="28"/>
          <w:rtl/>
        </w:rPr>
        <w:t xml:space="preserve"> "</w:t>
      </w:r>
      <w:r w:rsidRPr="00680C5E">
        <w:rPr>
          <w:rFonts w:cs="Guttman Mantova" w:hint="cs"/>
          <w:sz w:val="26"/>
          <w:szCs w:val="28"/>
          <w:rtl/>
        </w:rPr>
        <w:t>אדם אומר לבנו תהא כאברהם.</w:t>
      </w:r>
      <w:r w:rsidR="00680C5E">
        <w:rPr>
          <w:rFonts w:cs="Guttman Mantova" w:hint="cs"/>
          <w:sz w:val="26"/>
          <w:szCs w:val="28"/>
          <w:rtl/>
        </w:rPr>
        <w:t>"</w:t>
      </w:r>
      <w:r w:rsidR="00680C5E">
        <w:rPr>
          <w:rFonts w:cs="Guttman Mantova"/>
          <w:sz w:val="26"/>
          <w:szCs w:val="28"/>
          <w:rtl/>
        </w:rPr>
        <w:br/>
      </w:r>
      <w:r w:rsidR="00EB602A">
        <w:rPr>
          <w:rFonts w:cs="Guttman Mantova"/>
          <w:sz w:val="26"/>
          <w:szCs w:val="28"/>
          <w:rtl/>
        </w:rPr>
        <w:pict>
          <v:shape id="_x0000_s4173" type="#_x0000_t202" style="position:absolute;left:0;text-align:left;margin-left:198pt;margin-top:32.75pt;width:30.85pt;height:22.8pt;z-index:251697152;mso-position-horizontal-relative:text;mso-position-vertical-relative:text" filled="f" stroked="f">
            <v:textbox style="mso-next-textbox:#_x0000_s4173">
              <w:txbxContent>
                <w:p w:rsidR="001C2602" w:rsidRPr="00D8315D" w:rsidRDefault="001C2602" w:rsidP="00350640">
                  <w:pPr>
                    <w:rPr>
                      <w:rFonts w:ascii="Arial" w:hAnsi="Arial" w:cs="Arial"/>
                      <w:b/>
                      <w:bCs/>
                      <w:sz w:val="28"/>
                      <w:szCs w:val="32"/>
                    </w:rPr>
                  </w:pPr>
                  <w:r w:rsidRPr="00D8315D">
                    <w:rPr>
                      <w:rFonts w:ascii="Arial" w:hAnsi="Arial" w:cs="Arial"/>
                      <w:b/>
                      <w:bCs/>
                      <w:sz w:val="28"/>
                      <w:szCs w:val="32"/>
                    </w:rPr>
                    <w:t>4</w:t>
                  </w:r>
                </w:p>
              </w:txbxContent>
            </v:textbox>
            <w10:wrap anchorx="page"/>
          </v:shape>
        </w:pict>
      </w:r>
      <w:r w:rsidRPr="00680C5E">
        <w:rPr>
          <w:rFonts w:cs="Guttman Mantova" w:hint="cs"/>
          <w:sz w:val="26"/>
          <w:szCs w:val="28"/>
          <w:rtl/>
        </w:rPr>
        <w:t xml:space="preserve">מדוע </w:t>
      </w:r>
      <w:r w:rsidR="0084680C" w:rsidRPr="00680C5E">
        <w:rPr>
          <w:rFonts w:cs="Guttman Mantova" w:hint="cs"/>
          <w:sz w:val="26"/>
          <w:szCs w:val="28"/>
          <w:rtl/>
        </w:rPr>
        <w:t>דווקא</w:t>
      </w:r>
      <w:r w:rsidRPr="00680C5E">
        <w:rPr>
          <w:rFonts w:cs="Guttman Mantova" w:hint="cs"/>
          <w:sz w:val="26"/>
          <w:szCs w:val="28"/>
          <w:rtl/>
        </w:rPr>
        <w:t xml:space="preserve"> לבנו הוא אומר?</w:t>
      </w:r>
      <w:r w:rsidR="00680C5E">
        <w:rPr>
          <w:rFonts w:cs="Guttman Mantova" w:hint="cs"/>
          <w:b/>
          <w:bCs/>
          <w:sz w:val="26"/>
          <w:szCs w:val="28"/>
          <w:rtl/>
        </w:rPr>
        <w:tab/>
      </w:r>
      <w:r w:rsidR="00680C5E">
        <w:rPr>
          <w:rFonts w:cs="Guttman Mantova"/>
          <w:b/>
          <w:bCs/>
          <w:sz w:val="26"/>
          <w:szCs w:val="28"/>
          <w:rtl/>
        </w:rPr>
        <w:br/>
      </w:r>
      <w:r w:rsidRPr="00680C5E">
        <w:rPr>
          <w:rFonts w:cs="Guttman Mantova" w:hint="cs"/>
          <w:b/>
          <w:bCs/>
          <w:sz w:val="26"/>
          <w:szCs w:val="28"/>
          <w:rtl/>
        </w:rPr>
        <w:t>באר ה"אוצר אפרים"</w:t>
      </w:r>
      <w:r w:rsidRPr="00680C5E">
        <w:rPr>
          <w:rFonts w:cs="Guttman Mantova" w:hint="cs"/>
          <w:sz w:val="26"/>
          <w:szCs w:val="28"/>
          <w:rtl/>
        </w:rPr>
        <w:t xml:space="preserve"> מפי השמועה: לפעמים אבא אומר לבנו: רצוני שתלמד היטב, ושתהיה תלמיד חכם.</w:t>
      </w:r>
      <w:r w:rsidR="00680C5E">
        <w:rPr>
          <w:rFonts w:cs="Guttman Mantova" w:hint="cs"/>
          <w:sz w:val="26"/>
          <w:szCs w:val="28"/>
          <w:rtl/>
        </w:rPr>
        <w:tab/>
      </w:r>
      <w:r w:rsidRPr="00680C5E">
        <w:rPr>
          <w:rFonts w:cs="Guttman Mantova" w:hint="cs"/>
          <w:sz w:val="26"/>
          <w:szCs w:val="28"/>
          <w:rtl/>
        </w:rPr>
        <w:br/>
        <w:t>אומר הבן: למה אהיה יותר טוב ממך? והרי אתה עם הארץ- גם אני אהיה עם הארץ...</w:t>
      </w:r>
      <w:r w:rsidRPr="00680C5E">
        <w:rPr>
          <w:rFonts w:cs="Guttman Mantova"/>
          <w:sz w:val="26"/>
          <w:szCs w:val="28"/>
          <w:rtl/>
        </w:rPr>
        <w:br/>
      </w:r>
      <w:r w:rsidRPr="00680C5E">
        <w:rPr>
          <w:rFonts w:cs="Guttman Mantova" w:hint="cs"/>
          <w:sz w:val="26"/>
          <w:szCs w:val="28"/>
          <w:rtl/>
        </w:rPr>
        <w:t>אומר לו אביו: אני מברך אותך כמו אברהם אבינו, גם לאברהם היה אבא תרח, עובד אלילים, ועם כל זאת יצא ממנו אברהם...</w:t>
      </w:r>
    </w:p>
    <w:p w:rsidR="001B56E3" w:rsidRPr="007B1C3E" w:rsidRDefault="001B56E3" w:rsidP="002B6AE0">
      <w:pPr>
        <w:spacing w:line="360" w:lineRule="auto"/>
        <w:ind w:left="-24"/>
        <w:jc w:val="both"/>
        <w:rPr>
          <w:rFonts w:cs="Guttman Mantova"/>
          <w:sz w:val="26"/>
          <w:szCs w:val="28"/>
          <w:rtl/>
        </w:rPr>
      </w:pPr>
    </w:p>
    <w:p w:rsidR="00CE4CCE" w:rsidRDefault="00EB602A" w:rsidP="00CE4CCE">
      <w:pPr>
        <w:spacing w:line="360" w:lineRule="auto"/>
        <w:ind w:left="118"/>
        <w:jc w:val="both"/>
        <w:rPr>
          <w:rFonts w:cs="Guttman Stam"/>
          <w:sz w:val="32"/>
          <w:szCs w:val="32"/>
          <w:rtl/>
        </w:rPr>
      </w:pPr>
      <w:r>
        <w:rPr>
          <w:rFonts w:ascii="Arial" w:hAnsi="Arial" w:cs="Guttman Stam"/>
          <w:noProof/>
          <w:sz w:val="32"/>
          <w:szCs w:val="32"/>
          <w:rtl/>
        </w:rPr>
        <w:pict>
          <v:shape id="_x0000_s4174" type="#_x0000_t202" style="position:absolute;left:0;text-align:left;margin-left:185.05pt;margin-top:47.45pt;width:30.85pt;height:22.8pt;z-index:251698176" filled="f" stroked="f">
            <v:textbox style="mso-next-textbox:#_x0000_s4174">
              <w:txbxContent>
                <w:p w:rsidR="001C2602" w:rsidRPr="00D8315D" w:rsidRDefault="001C2602" w:rsidP="00350640">
                  <w:pPr>
                    <w:rPr>
                      <w:rFonts w:ascii="Arial" w:hAnsi="Arial" w:cs="Arial"/>
                      <w:b/>
                      <w:bCs/>
                      <w:sz w:val="26"/>
                      <w:szCs w:val="28"/>
                    </w:rPr>
                  </w:pPr>
                  <w:r w:rsidRPr="00D8315D">
                    <w:rPr>
                      <w:rFonts w:ascii="Arial" w:hAnsi="Arial" w:cs="Arial"/>
                      <w:b/>
                      <w:bCs/>
                      <w:sz w:val="26"/>
                      <w:szCs w:val="28"/>
                      <w:rtl/>
                    </w:rPr>
                    <w:t>5</w:t>
                  </w:r>
                </w:p>
              </w:txbxContent>
            </v:textbox>
            <w10:wrap anchorx="page"/>
          </v:shape>
        </w:pict>
      </w:r>
      <w:r w:rsidR="00350640" w:rsidRPr="00CE4CCE">
        <w:rPr>
          <w:rFonts w:cs="Guttman Stam" w:hint="cs"/>
          <w:sz w:val="32"/>
          <w:szCs w:val="32"/>
          <w:rtl/>
        </w:rPr>
        <w:t>ויהי ריב בין רועי מקנה אברם ובין רועי מ</w:t>
      </w:r>
      <w:r w:rsidR="00CE4CCE">
        <w:rPr>
          <w:rFonts w:cs="Guttman Stam" w:hint="cs"/>
          <w:sz w:val="32"/>
          <w:szCs w:val="32"/>
          <w:rtl/>
        </w:rPr>
        <w:t xml:space="preserve">קנה לוט והכנעני ופריזי אז בארץ </w:t>
      </w:r>
    </w:p>
    <w:p w:rsidR="00350640" w:rsidRPr="00CE4CCE" w:rsidRDefault="00350640" w:rsidP="00CE4CCE">
      <w:pPr>
        <w:spacing w:line="360" w:lineRule="auto"/>
        <w:ind w:left="118"/>
        <w:jc w:val="both"/>
        <w:rPr>
          <w:rFonts w:cs="Guttman Stam"/>
          <w:sz w:val="32"/>
          <w:szCs w:val="32"/>
          <w:rtl/>
        </w:rPr>
      </w:pPr>
      <w:r w:rsidRPr="004648A1">
        <w:rPr>
          <w:rFonts w:cs="Guttman Mantova" w:hint="cs"/>
          <w:sz w:val="26"/>
          <w:szCs w:val="28"/>
          <w:rtl/>
        </w:rPr>
        <w:t xml:space="preserve">אמרו חז"ל </w:t>
      </w:r>
      <w:r w:rsidR="00EC3FC8" w:rsidRPr="004648A1">
        <w:rPr>
          <w:rFonts w:cs="Guttman Mantova" w:hint="cs"/>
          <w:sz w:val="26"/>
          <w:szCs w:val="28"/>
          <w:rtl/>
        </w:rPr>
        <w:t xml:space="preserve">(שבת קי"ט) </w:t>
      </w:r>
      <w:r w:rsidRPr="004648A1">
        <w:rPr>
          <w:rFonts w:cs="Guttman Mantova" w:hint="cs"/>
          <w:sz w:val="26"/>
          <w:szCs w:val="28"/>
          <w:rtl/>
        </w:rPr>
        <w:t xml:space="preserve">"לא חרבה ירושלים אלא על שביטלו בה תינוקות של בית רבן"וגם במדרש איכה "עולליה הלכו לפני צר ויצא מבת ציון כל הדרה </w:t>
      </w:r>
      <w:r w:rsidRPr="004648A1">
        <w:rPr>
          <w:rFonts w:cs="Guttman Mantova"/>
          <w:sz w:val="26"/>
          <w:szCs w:val="28"/>
          <w:rtl/>
        </w:rPr>
        <w:t>–</w:t>
      </w:r>
      <w:r w:rsidRPr="004648A1">
        <w:rPr>
          <w:rFonts w:cs="Guttman Mantova" w:hint="cs"/>
          <w:sz w:val="26"/>
          <w:szCs w:val="28"/>
          <w:rtl/>
        </w:rPr>
        <w:t>כיון שגלו תינוקות של בית רבן מיד ויצא כל הדרה"</w:t>
      </w:r>
      <w:r w:rsidR="00EC3FC8" w:rsidRPr="004648A1">
        <w:rPr>
          <w:rFonts w:cs="Guttman Mantova" w:hint="cs"/>
          <w:sz w:val="26"/>
          <w:szCs w:val="28"/>
          <w:rtl/>
        </w:rPr>
        <w:tab/>
      </w:r>
      <w:r w:rsidR="00EC3FC8" w:rsidRPr="004648A1">
        <w:rPr>
          <w:rFonts w:cs="Guttman Mantova"/>
          <w:sz w:val="26"/>
          <w:szCs w:val="28"/>
          <w:rtl/>
        </w:rPr>
        <w:br/>
      </w:r>
      <w:r w:rsidRPr="004648A1">
        <w:rPr>
          <w:rFonts w:cs="Guttman Mantova" w:hint="cs"/>
          <w:sz w:val="26"/>
          <w:szCs w:val="28"/>
          <w:rtl/>
        </w:rPr>
        <w:t>לומדים מכאן שבגלל הזנחת תינוקות של בית רבן שלא מחנכים לתורה וליהדות נגלים בנ"י מארצם וזרים שולטים בה.</w:t>
      </w:r>
      <w:r w:rsidR="00EC3FC8" w:rsidRPr="004648A1">
        <w:rPr>
          <w:rFonts w:cs="Guttman Mantova" w:hint="cs"/>
          <w:sz w:val="26"/>
          <w:szCs w:val="28"/>
          <w:rtl/>
        </w:rPr>
        <w:tab/>
      </w:r>
      <w:r w:rsidR="00EC3FC8" w:rsidRPr="004648A1">
        <w:rPr>
          <w:rFonts w:cs="Guttman Mantova"/>
          <w:sz w:val="26"/>
          <w:szCs w:val="28"/>
          <w:rtl/>
        </w:rPr>
        <w:br/>
      </w:r>
      <w:r w:rsidRPr="004648A1">
        <w:rPr>
          <w:rFonts w:cs="Guttman Mantova" w:hint="cs"/>
          <w:sz w:val="26"/>
          <w:szCs w:val="28"/>
          <w:rtl/>
        </w:rPr>
        <w:t xml:space="preserve">וזה מה שמרמז הפסוק "ויהי ריב ביו רועי מקנה אברם וביןרועי לוט" </w:t>
      </w:r>
      <w:r w:rsidRPr="004648A1">
        <w:rPr>
          <w:rFonts w:cs="Guttman Mantova"/>
          <w:sz w:val="26"/>
          <w:szCs w:val="28"/>
          <w:rtl/>
        </w:rPr>
        <w:t>–</w:t>
      </w:r>
      <w:r w:rsidRPr="004648A1">
        <w:rPr>
          <w:rFonts w:cs="Guttman Mantova" w:hint="cs"/>
          <w:sz w:val="26"/>
          <w:szCs w:val="28"/>
          <w:rtl/>
        </w:rPr>
        <w:t xml:space="preserve">כל זמן שקיימים חילוקי דעות בין יהודים, כיצד לחנך את הילדים-אם לשיטתו ודרכו של אברהם אבינו, שנאמר עליו "למען אשר </w:t>
      </w:r>
      <w:proofErr w:type="spellStart"/>
      <w:r w:rsidRPr="004648A1">
        <w:rPr>
          <w:rFonts w:cs="Guttman Mantova" w:hint="cs"/>
          <w:sz w:val="26"/>
          <w:szCs w:val="28"/>
          <w:rtl/>
        </w:rPr>
        <w:t>יצוה</w:t>
      </w:r>
      <w:proofErr w:type="spellEnd"/>
      <w:r w:rsidRPr="004648A1">
        <w:rPr>
          <w:rFonts w:cs="Guttman Mantova" w:hint="cs"/>
          <w:sz w:val="26"/>
          <w:szCs w:val="28"/>
          <w:rtl/>
        </w:rPr>
        <w:t xml:space="preserve"> את ביתו ואת בניו אחריו ושמרו דרך השם לעשות צדקה ומשפט" או לשיטתו ודרכו של לוט, אשר בעני</w:t>
      </w:r>
      <w:r w:rsidR="00EC3FC8" w:rsidRPr="004648A1">
        <w:rPr>
          <w:rFonts w:cs="Guttman Mantova" w:hint="cs"/>
          <w:sz w:val="26"/>
          <w:szCs w:val="28"/>
          <w:rtl/>
        </w:rPr>
        <w:t>ו מצא חן "אנשי סדום רעים וחטאים</w:t>
      </w:r>
      <w:r w:rsidRPr="004648A1">
        <w:rPr>
          <w:rFonts w:cs="Guttman Mantova" w:hint="cs"/>
          <w:sz w:val="26"/>
          <w:szCs w:val="28"/>
          <w:rtl/>
        </w:rPr>
        <w:t xml:space="preserve">"ולבו נמשך אחריהם .כל זמן שאין </w:t>
      </w:r>
      <w:proofErr w:type="spellStart"/>
      <w:r w:rsidRPr="004648A1">
        <w:rPr>
          <w:rFonts w:cs="Guttman Mantova" w:hint="cs"/>
          <w:sz w:val="26"/>
          <w:szCs w:val="28"/>
          <w:rtl/>
        </w:rPr>
        <w:t>הכל</w:t>
      </w:r>
      <w:proofErr w:type="spellEnd"/>
      <w:r w:rsidRPr="004648A1">
        <w:rPr>
          <w:rFonts w:cs="Guttman Mantova" w:hint="cs"/>
          <w:sz w:val="26"/>
          <w:szCs w:val="28"/>
          <w:rtl/>
        </w:rPr>
        <w:t xml:space="preserve"> מכירים ומבינים החובה לחנך ילדי ישראל בדרך אברהם אבינו לאמונת השם ולשמירת דרך השם </w:t>
      </w:r>
      <w:r w:rsidRPr="004648A1">
        <w:rPr>
          <w:rFonts w:cs="Guttman Mantova"/>
          <w:sz w:val="26"/>
          <w:szCs w:val="28"/>
          <w:rtl/>
        </w:rPr>
        <w:t>–</w:t>
      </w:r>
      <w:r w:rsidRPr="004648A1">
        <w:rPr>
          <w:rFonts w:cs="Guttman Mantova" w:hint="cs"/>
          <w:sz w:val="26"/>
          <w:szCs w:val="28"/>
          <w:rtl/>
        </w:rPr>
        <w:t xml:space="preserve">כי אז "והכנעני והפריזי אז יושב בארץ" נכבשת ארץ ישראל ע"י אומות זרות ובנ"י אינם יכולים לזכות בה </w:t>
      </w:r>
      <w:r w:rsidR="0084680C">
        <w:rPr>
          <w:rFonts w:ascii="Calibri" w:eastAsia="Calibri" w:hAnsi="Calibri" w:cs="Guttman Keren" w:hint="cs"/>
          <w:sz w:val="28"/>
          <w:szCs w:val="28"/>
          <w:rtl/>
        </w:rPr>
        <w:tab/>
      </w:r>
      <w:r w:rsidRPr="00350640">
        <w:rPr>
          <w:rFonts w:ascii="Calibri" w:eastAsia="Calibri" w:hAnsi="Calibri" w:cs="Guttman Keren" w:hint="cs"/>
          <w:sz w:val="28"/>
          <w:szCs w:val="28"/>
          <w:rtl/>
        </w:rPr>
        <w:t xml:space="preserve">                                                                      (</w:t>
      </w:r>
      <w:r w:rsidRPr="00EC3FC8">
        <w:rPr>
          <w:rFonts w:ascii="Calibri" w:eastAsia="Calibri" w:hAnsi="Calibri" w:cs="Guttman Keren" w:hint="cs"/>
          <w:b/>
          <w:bCs/>
          <w:sz w:val="28"/>
          <w:szCs w:val="28"/>
          <w:rtl/>
        </w:rPr>
        <w:t>אבני אזל)</w:t>
      </w:r>
    </w:p>
    <w:p w:rsidR="00350640" w:rsidRPr="00CE4CCE" w:rsidRDefault="00EB602A" w:rsidP="004648A1">
      <w:pPr>
        <w:spacing w:line="360" w:lineRule="auto"/>
        <w:ind w:left="118" w:right="709"/>
        <w:jc w:val="both"/>
        <w:rPr>
          <w:b/>
          <w:bCs/>
          <w:color w:val="000000"/>
          <w:sz w:val="28"/>
          <w:szCs w:val="32"/>
          <w:rtl/>
        </w:rPr>
      </w:pPr>
      <w:r>
        <w:rPr>
          <w:noProof/>
          <w:color w:val="000000"/>
          <w:sz w:val="28"/>
          <w:szCs w:val="32"/>
          <w:rtl/>
        </w:rPr>
        <w:pict>
          <v:shape id="_x0000_s4175" type="#_x0000_t202" style="position:absolute;left:0;text-align:left;margin-left:169.3pt;margin-top:20.9pt;width:30.85pt;height:22.8pt;z-index:251699200" filled="f" stroked="f">
            <v:textbox style="mso-next-textbox:#_x0000_s4175">
              <w:txbxContent>
                <w:p w:rsidR="001C2602" w:rsidRPr="00D8315D" w:rsidRDefault="001C2602" w:rsidP="00350640">
                  <w:pPr>
                    <w:rPr>
                      <w:rFonts w:ascii="Arial" w:hAnsi="Arial" w:cs="Arial"/>
                      <w:b/>
                      <w:bCs/>
                      <w:sz w:val="28"/>
                      <w:szCs w:val="32"/>
                    </w:rPr>
                  </w:pPr>
                  <w:r w:rsidRPr="00D8315D">
                    <w:rPr>
                      <w:rFonts w:ascii="Arial" w:hAnsi="Arial" w:cs="Arial"/>
                      <w:b/>
                      <w:bCs/>
                      <w:sz w:val="28"/>
                      <w:szCs w:val="32"/>
                    </w:rPr>
                    <w:t>6</w:t>
                  </w:r>
                </w:p>
              </w:txbxContent>
            </v:textbox>
            <w10:wrap anchorx="page"/>
          </v:shape>
        </w:pict>
      </w:r>
      <w:r w:rsidR="00350640" w:rsidRPr="00CE4CCE">
        <w:rPr>
          <w:rFonts w:cs="Guttman Stam" w:hint="cs"/>
          <w:color w:val="000000"/>
          <w:sz w:val="28"/>
          <w:szCs w:val="32"/>
          <w:rtl/>
        </w:rPr>
        <w:t>ואנשי</w:t>
      </w:r>
      <w:r w:rsidR="009B0F4B">
        <w:rPr>
          <w:rFonts w:cs="Guttman Stam" w:hint="cs"/>
          <w:color w:val="000000"/>
          <w:sz w:val="28"/>
          <w:szCs w:val="32"/>
          <w:rtl/>
        </w:rPr>
        <w:t xml:space="preserve"> </w:t>
      </w:r>
      <w:r w:rsidR="00350640" w:rsidRPr="00CE4CCE">
        <w:rPr>
          <w:rFonts w:cs="Guttman Stam" w:hint="cs"/>
          <w:color w:val="000000"/>
          <w:sz w:val="28"/>
          <w:szCs w:val="32"/>
          <w:rtl/>
        </w:rPr>
        <w:t>סדום</w:t>
      </w:r>
      <w:r w:rsidR="009B0F4B">
        <w:rPr>
          <w:rFonts w:cs="Guttman Stam" w:hint="cs"/>
          <w:color w:val="000000"/>
          <w:sz w:val="28"/>
          <w:szCs w:val="32"/>
          <w:rtl/>
        </w:rPr>
        <w:t xml:space="preserve"> </w:t>
      </w:r>
      <w:r w:rsidR="00350640" w:rsidRPr="00CE4CCE">
        <w:rPr>
          <w:rFonts w:cs="Guttman Stam" w:hint="cs"/>
          <w:color w:val="000000"/>
          <w:sz w:val="28"/>
          <w:szCs w:val="32"/>
          <w:rtl/>
        </w:rPr>
        <w:t>רעים</w:t>
      </w:r>
      <w:r w:rsidR="009B0F4B">
        <w:rPr>
          <w:rFonts w:cs="Guttman Stam" w:hint="cs"/>
          <w:color w:val="000000"/>
          <w:sz w:val="28"/>
          <w:szCs w:val="32"/>
          <w:rtl/>
        </w:rPr>
        <w:t xml:space="preserve"> </w:t>
      </w:r>
      <w:r w:rsidR="00350640" w:rsidRPr="00CE4CCE">
        <w:rPr>
          <w:rFonts w:cs="Guttman Stam" w:hint="cs"/>
          <w:color w:val="000000"/>
          <w:sz w:val="28"/>
          <w:szCs w:val="32"/>
          <w:rtl/>
        </w:rPr>
        <w:t>וחטאים</w:t>
      </w:r>
      <w:r w:rsidR="009B0F4B">
        <w:rPr>
          <w:rFonts w:cs="Guttman Stam" w:hint="cs"/>
          <w:color w:val="000000"/>
          <w:sz w:val="28"/>
          <w:szCs w:val="32"/>
          <w:rtl/>
        </w:rPr>
        <w:t xml:space="preserve"> </w:t>
      </w:r>
      <w:r w:rsidR="00350640" w:rsidRPr="00CE4CCE">
        <w:rPr>
          <w:rFonts w:cs="Guttman Stam" w:hint="cs"/>
          <w:color w:val="000000"/>
          <w:sz w:val="28"/>
          <w:szCs w:val="32"/>
          <w:rtl/>
        </w:rPr>
        <w:t>לה</w:t>
      </w:r>
      <w:r w:rsidR="009B0F4B">
        <w:rPr>
          <w:rFonts w:cs="Guttman Stam" w:hint="cs"/>
          <w:color w:val="000000"/>
          <w:sz w:val="28"/>
          <w:szCs w:val="32"/>
          <w:rtl/>
        </w:rPr>
        <w:t xml:space="preserve"> </w:t>
      </w:r>
      <w:r w:rsidR="00350640" w:rsidRPr="00CE4CCE">
        <w:rPr>
          <w:rFonts w:cs="Guttman Stam" w:hint="cs"/>
          <w:color w:val="000000"/>
          <w:sz w:val="28"/>
          <w:szCs w:val="32"/>
          <w:rtl/>
        </w:rPr>
        <w:t>מאד (י"ג, י"ג)</w:t>
      </w:r>
    </w:p>
    <w:p w:rsidR="00350640" w:rsidRDefault="00EB602A" w:rsidP="00CE4CCE">
      <w:pPr>
        <w:spacing w:line="360" w:lineRule="auto"/>
        <w:ind w:left="118"/>
        <w:jc w:val="both"/>
        <w:rPr>
          <w:rFonts w:ascii="Arial" w:hAnsi="Arial"/>
          <w:color w:val="000000"/>
          <w:rtl/>
        </w:rPr>
      </w:pPr>
      <w:r>
        <w:rPr>
          <w:rFonts w:cs="Guttman Mantova"/>
          <w:sz w:val="26"/>
          <w:szCs w:val="28"/>
          <w:rtl/>
        </w:rPr>
        <w:pict>
          <v:shape id="_x0000_s4176" type="#_x0000_t202" style="position:absolute;left:0;text-align:left;margin-left:197.6pt;margin-top:433.7pt;width:30.85pt;height:26.75pt;z-index:251700224" filled="f" stroked="f">
            <v:textbox style="mso-next-textbox:#_x0000_s4176">
              <w:txbxContent>
                <w:p w:rsidR="001C2602" w:rsidRPr="00D8315D" w:rsidRDefault="001C2602" w:rsidP="00350640">
                  <w:pPr>
                    <w:rPr>
                      <w:rFonts w:ascii="Arial" w:hAnsi="Arial" w:cs="Arial"/>
                      <w:b/>
                      <w:bCs/>
                      <w:sz w:val="28"/>
                      <w:szCs w:val="32"/>
                    </w:rPr>
                  </w:pPr>
                  <w:r w:rsidRPr="00D8315D">
                    <w:rPr>
                      <w:rFonts w:ascii="Arial" w:hAnsi="Arial" w:cs="Arial"/>
                      <w:b/>
                      <w:bCs/>
                      <w:sz w:val="26"/>
                      <w:szCs w:val="28"/>
                      <w:rtl/>
                    </w:rPr>
                    <w:t>7</w:t>
                  </w:r>
                </w:p>
              </w:txbxContent>
            </v:textbox>
            <w10:wrap anchorx="page"/>
          </v:shape>
        </w:pict>
      </w:r>
      <w:r w:rsidR="00350640" w:rsidRPr="004648A1">
        <w:rPr>
          <w:rFonts w:cs="Guttman Mantova" w:hint="cs"/>
          <w:sz w:val="26"/>
          <w:szCs w:val="28"/>
          <w:rtl/>
        </w:rPr>
        <w:t xml:space="preserve">מביא הרב </w:t>
      </w:r>
      <w:proofErr w:type="spellStart"/>
      <w:r w:rsidR="00350640" w:rsidRPr="004648A1">
        <w:rPr>
          <w:rFonts w:cs="Guttman Mantova" w:hint="cs"/>
          <w:sz w:val="26"/>
          <w:szCs w:val="28"/>
          <w:rtl/>
        </w:rPr>
        <w:t>לוונשטיין</w:t>
      </w:r>
      <w:proofErr w:type="spellEnd"/>
      <w:r w:rsidR="009B0F4B">
        <w:rPr>
          <w:rFonts w:cs="Guttman Mantova" w:hint="cs"/>
          <w:sz w:val="26"/>
          <w:szCs w:val="28"/>
          <w:rtl/>
        </w:rPr>
        <w:t xml:space="preserve"> </w:t>
      </w:r>
      <w:proofErr w:type="spellStart"/>
      <w:r w:rsidR="00350640" w:rsidRPr="004648A1">
        <w:rPr>
          <w:rFonts w:cs="Guttman Mantova" w:hint="cs"/>
          <w:sz w:val="26"/>
          <w:szCs w:val="28"/>
          <w:rtl/>
        </w:rPr>
        <w:t>שליט"א</w:t>
      </w:r>
      <w:proofErr w:type="spellEnd"/>
      <w:r w:rsidR="00350640" w:rsidRPr="004648A1">
        <w:rPr>
          <w:rFonts w:cs="Guttman Mantova" w:hint="cs"/>
          <w:sz w:val="26"/>
          <w:szCs w:val="28"/>
          <w:rtl/>
        </w:rPr>
        <w:t>:</w:t>
      </w:r>
      <w:r w:rsidR="007B1C3E" w:rsidRPr="004648A1">
        <w:rPr>
          <w:rFonts w:cs="Guttman Mantova" w:hint="cs"/>
          <w:sz w:val="26"/>
          <w:szCs w:val="28"/>
          <w:rtl/>
        </w:rPr>
        <w:tab/>
      </w:r>
      <w:r w:rsidR="00350640" w:rsidRPr="004648A1">
        <w:rPr>
          <w:rFonts w:cs="Guttman Mantova"/>
          <w:sz w:val="26"/>
          <w:szCs w:val="28"/>
          <w:rtl/>
        </w:rPr>
        <w:br/>
      </w:r>
      <w:r w:rsidR="00350640" w:rsidRPr="004648A1">
        <w:rPr>
          <w:rFonts w:cs="Guttman Mantova" w:hint="cs"/>
          <w:sz w:val="26"/>
          <w:szCs w:val="28"/>
          <w:rtl/>
        </w:rPr>
        <w:t xml:space="preserve"> חז"ל מספרים, שאנשי סדום רצו לתקן חוק האוסר מתן צדקה, אך מאחר שחששו מתגובת "התקשורת" הם תיקנו שיש לתת לעניים אך ורק מוצרים. וכך, כאשר היה עני דופק בדלת היו אנשי סדום נותנים לו מקרר במקום כסף מזומן, ובבית הבא- ארון קיר , וכן הלאה. הסתובב המסכן בחוץ כשהוא צמא ורעב עד מוות, ונשא על גבו מקרר  וארון קיר ובידיו מחזיק מזוודה ענקית מלאה מתנות לרוב... איש לא נאות לתתלו לשתות, כי החוק אינו מאפשר לתת מים לאורחים...</w:t>
      </w:r>
      <w:r w:rsidR="00EC3FC8">
        <w:rPr>
          <w:rFonts w:ascii="Calibri" w:eastAsia="Calibri" w:hAnsi="Calibri" w:cs="Guttman Keren" w:hint="cs"/>
          <w:sz w:val="28"/>
          <w:szCs w:val="28"/>
          <w:rtl/>
        </w:rPr>
        <w:tab/>
      </w:r>
      <w:r w:rsidR="00350640" w:rsidRPr="00350640">
        <w:rPr>
          <w:rFonts w:ascii="Calibri" w:eastAsia="Calibri" w:hAnsi="Calibri" w:cs="Guttman Keren"/>
          <w:sz w:val="28"/>
          <w:szCs w:val="28"/>
          <w:rtl/>
        </w:rPr>
        <w:br/>
      </w:r>
      <w:r w:rsidR="00350640" w:rsidRPr="004648A1">
        <w:rPr>
          <w:rFonts w:cs="Guttman Mantova" w:hint="cs"/>
          <w:sz w:val="26"/>
          <w:szCs w:val="28"/>
          <w:rtl/>
        </w:rPr>
        <w:t>לאחר שנפל העני ומת הודיעו רמקולים בחוצות העיר: "הלוויי</w:t>
      </w:r>
      <w:r w:rsidR="00350640" w:rsidRPr="004648A1">
        <w:rPr>
          <w:rFonts w:cs="Guttman Mantova" w:hint="eastAsia"/>
          <w:sz w:val="26"/>
          <w:szCs w:val="28"/>
          <w:rtl/>
        </w:rPr>
        <w:t>תו</w:t>
      </w:r>
      <w:r w:rsidR="00350640" w:rsidRPr="004648A1">
        <w:rPr>
          <w:rFonts w:cs="Guttman Mantova" w:hint="cs"/>
          <w:sz w:val="26"/>
          <w:szCs w:val="28"/>
          <w:rtl/>
        </w:rPr>
        <w:t xml:space="preserve"> של  העני, אב ל 13 ילדים, תתקיים בעוד מחצית השעה : כל דורשי החפצים מתבקשים להגיע לבית ההלוויות, על מנת לזהות את הציוד שלהם ולקחתו בחזרה"...</w:t>
      </w:r>
      <w:r w:rsidR="00EC3FC8" w:rsidRPr="004648A1">
        <w:rPr>
          <w:rFonts w:cs="Guttman Mantova" w:hint="cs"/>
          <w:sz w:val="26"/>
          <w:szCs w:val="28"/>
          <w:rtl/>
        </w:rPr>
        <w:tab/>
      </w:r>
      <w:r w:rsidR="00350640" w:rsidRPr="004648A1">
        <w:rPr>
          <w:rFonts w:cs="Guttman Mantova"/>
          <w:sz w:val="26"/>
          <w:szCs w:val="28"/>
          <w:rtl/>
        </w:rPr>
        <w:br/>
      </w:r>
      <w:r w:rsidR="00350640" w:rsidRPr="004648A1">
        <w:rPr>
          <w:rFonts w:cs="Guttman Mantova" w:hint="cs"/>
          <w:sz w:val="26"/>
          <w:szCs w:val="28"/>
          <w:rtl/>
        </w:rPr>
        <w:t xml:space="preserve">וכבר עמדו המפרשים על התמיהה: מהו </w:t>
      </w:r>
      <w:r w:rsidR="00CE4CCE" w:rsidRPr="004648A1">
        <w:rPr>
          <w:rFonts w:cs="Guttman Mantova" w:hint="cs"/>
          <w:sz w:val="26"/>
          <w:szCs w:val="28"/>
          <w:rtl/>
        </w:rPr>
        <w:t>ההיגיון</w:t>
      </w:r>
      <w:r w:rsidR="00350640" w:rsidRPr="004648A1">
        <w:rPr>
          <w:rFonts w:cs="Guttman Mantova" w:hint="cs"/>
          <w:sz w:val="26"/>
          <w:szCs w:val="28"/>
          <w:rtl/>
        </w:rPr>
        <w:t xml:space="preserve"> שעמד מאחורי החוק המרושע הזה?! הלא אפילו במדינות הרשע הנוראות ביותר לא מחוקקים חוקים מעין אלו! לכל היותר לא מחייבים את תושביהם לעזור זה לזה, אך מדוע אסרו  עליהם לעזור?!</w:t>
      </w:r>
      <w:r w:rsidR="007B1C3E" w:rsidRPr="004648A1">
        <w:rPr>
          <w:rFonts w:cs="Guttman Mantova" w:hint="cs"/>
          <w:sz w:val="26"/>
          <w:szCs w:val="28"/>
          <w:rtl/>
        </w:rPr>
        <w:tab/>
      </w:r>
      <w:r w:rsidR="00350640" w:rsidRPr="004648A1">
        <w:rPr>
          <w:rFonts w:cs="Guttman Mantova"/>
          <w:sz w:val="26"/>
          <w:szCs w:val="28"/>
          <w:rtl/>
        </w:rPr>
        <w:br/>
      </w:r>
      <w:r w:rsidR="00350640" w:rsidRPr="004648A1">
        <w:rPr>
          <w:rFonts w:cs="Guttman Mantova" w:hint="cs"/>
          <w:sz w:val="26"/>
          <w:szCs w:val="28"/>
          <w:rtl/>
        </w:rPr>
        <w:t>אלא שכך אמרו אנשי סדום: הקב"ה בחר לתת לי מאה אלף דולר, ולחברי-מינוס מאה אלף דולר. העולם שייך לקב"ה, ואם כן-מדוע שנתערב במהלכים שלו? אם הוא רוצה שיהיה לעני-עליו לתת לו בעצמו! ...</w:t>
      </w:r>
      <w:r w:rsidR="00EC3FC8">
        <w:rPr>
          <w:rFonts w:ascii="Calibri" w:eastAsia="Calibri" w:hAnsi="Calibri" w:cs="Guttman Keren" w:hint="cs"/>
          <w:sz w:val="28"/>
          <w:szCs w:val="28"/>
          <w:rtl/>
        </w:rPr>
        <w:tab/>
      </w:r>
      <w:r w:rsidR="00350640" w:rsidRPr="00350640">
        <w:rPr>
          <w:rFonts w:ascii="Calibri" w:eastAsia="Calibri" w:hAnsi="Calibri" w:cs="Guttman Keren"/>
          <w:sz w:val="28"/>
          <w:szCs w:val="28"/>
          <w:rtl/>
        </w:rPr>
        <w:br/>
      </w:r>
      <w:r w:rsidR="00350640" w:rsidRPr="004648A1">
        <w:rPr>
          <w:rFonts w:cs="Guttman Mantova" w:hint="cs"/>
          <w:sz w:val="26"/>
          <w:szCs w:val="28"/>
          <w:rtl/>
        </w:rPr>
        <w:t>וזה מה שאומר הפסוק:</w:t>
      </w:r>
      <w:r w:rsidR="00350640" w:rsidRPr="00EC3FC8">
        <w:rPr>
          <w:rFonts w:ascii="Calibri" w:eastAsia="Calibri" w:hAnsi="Calibri" w:cs="Guttman Keren" w:hint="cs"/>
          <w:b/>
          <w:bCs/>
          <w:sz w:val="28"/>
          <w:szCs w:val="28"/>
          <w:rtl/>
        </w:rPr>
        <w:t>"</w:t>
      </w:r>
      <w:r w:rsidR="00350640" w:rsidRPr="004648A1">
        <w:rPr>
          <w:rFonts w:ascii="Calibri" w:eastAsia="Calibri" w:hAnsi="Calibri" w:cs="Guttman Keren" w:hint="cs"/>
          <w:b/>
          <w:bCs/>
          <w:sz w:val="32"/>
          <w:szCs w:val="32"/>
          <w:rtl/>
        </w:rPr>
        <w:t>ואנשי סדום רעים וחטאים לה' מאד</w:t>
      </w:r>
      <w:r w:rsidR="00350640" w:rsidRPr="00EC3FC8">
        <w:rPr>
          <w:rFonts w:ascii="Calibri" w:eastAsia="Calibri" w:hAnsi="Calibri" w:cs="Guttman Keren" w:hint="cs"/>
          <w:b/>
          <w:bCs/>
          <w:sz w:val="28"/>
          <w:szCs w:val="28"/>
          <w:rtl/>
        </w:rPr>
        <w:t>"</w:t>
      </w:r>
      <w:r w:rsidR="00350640" w:rsidRPr="00350640">
        <w:rPr>
          <w:rFonts w:ascii="Calibri" w:eastAsia="Calibri" w:hAnsi="Calibri" w:cs="Guttman Keren"/>
          <w:sz w:val="28"/>
          <w:szCs w:val="28"/>
          <w:rtl/>
        </w:rPr>
        <w:t>–</w:t>
      </w:r>
      <w:r w:rsidR="00350640" w:rsidRPr="004648A1">
        <w:rPr>
          <w:rFonts w:cs="Guttman Mantova" w:hint="cs"/>
          <w:sz w:val="26"/>
          <w:szCs w:val="28"/>
          <w:rtl/>
        </w:rPr>
        <w:t xml:space="preserve">מדוע הם היו כאלו רעיםוחטאים?- משום שטענתם </w:t>
      </w:r>
      <w:proofErr w:type="spellStart"/>
      <w:r w:rsidR="00350640" w:rsidRPr="004648A1">
        <w:rPr>
          <w:rFonts w:cs="Guttman Mantova" w:hint="cs"/>
          <w:sz w:val="26"/>
          <w:szCs w:val="28"/>
          <w:rtl/>
        </w:rPr>
        <w:t>היתה</w:t>
      </w:r>
      <w:proofErr w:type="spellEnd"/>
      <w:r w:rsidR="00350640" w:rsidRPr="00350640">
        <w:rPr>
          <w:rFonts w:ascii="Calibri" w:eastAsia="Calibri" w:hAnsi="Calibri" w:cs="Guttman Keren" w:hint="cs"/>
          <w:sz w:val="28"/>
          <w:szCs w:val="28"/>
          <w:rtl/>
        </w:rPr>
        <w:t xml:space="preserve"> "</w:t>
      </w:r>
      <w:r w:rsidR="00350640" w:rsidRPr="004648A1">
        <w:rPr>
          <w:rFonts w:ascii="Calibri" w:eastAsia="Calibri" w:hAnsi="Calibri" w:cs="Guttman Keren" w:hint="cs"/>
          <w:b/>
          <w:bCs/>
          <w:sz w:val="32"/>
          <w:szCs w:val="32"/>
          <w:rtl/>
        </w:rPr>
        <w:t xml:space="preserve">לה' </w:t>
      </w:r>
      <w:proofErr w:type="spellStart"/>
      <w:r w:rsidR="00350640" w:rsidRPr="004648A1">
        <w:rPr>
          <w:rFonts w:ascii="Calibri" w:eastAsia="Calibri" w:hAnsi="Calibri" w:cs="Guttman Keren" w:hint="cs"/>
          <w:b/>
          <w:bCs/>
          <w:sz w:val="32"/>
          <w:szCs w:val="32"/>
          <w:rtl/>
        </w:rPr>
        <w:t>מאד",</w:t>
      </w:r>
      <w:r w:rsidR="00350640" w:rsidRPr="004648A1">
        <w:rPr>
          <w:rFonts w:cs="Guttman Mantova" w:hint="cs"/>
          <w:sz w:val="26"/>
          <w:szCs w:val="28"/>
          <w:rtl/>
        </w:rPr>
        <w:t>כלומר</w:t>
      </w:r>
      <w:proofErr w:type="spellEnd"/>
      <w:r w:rsidR="00350640" w:rsidRPr="004648A1">
        <w:rPr>
          <w:rFonts w:cs="Guttman Mantova" w:hint="cs"/>
          <w:sz w:val="26"/>
          <w:szCs w:val="28"/>
          <w:rtl/>
        </w:rPr>
        <w:t xml:space="preserve"> הכסף והממון- הקרואים "מאד"- שייכיםלהקב"ה ואין לתת אותם נגד רצונו... .</w:t>
      </w:r>
    </w:p>
    <w:p w:rsidR="00350640" w:rsidRPr="00073947" w:rsidRDefault="00350640" w:rsidP="00CE4CCE">
      <w:pPr>
        <w:spacing w:line="360" w:lineRule="auto"/>
        <w:ind w:left="118"/>
        <w:jc w:val="both"/>
        <w:rPr>
          <w:rFonts w:ascii="Arial" w:hAnsi="Arial"/>
          <w:color w:val="000000"/>
          <w:sz w:val="28"/>
          <w:szCs w:val="28"/>
          <w:rtl/>
        </w:rPr>
      </w:pPr>
      <w:r>
        <w:rPr>
          <w:rFonts w:ascii="Arial" w:hAnsi="Arial" w:hint="cs"/>
          <w:color w:val="000000"/>
          <w:sz w:val="28"/>
          <w:szCs w:val="28"/>
          <w:rtl/>
        </w:rPr>
        <w:t>.</w:t>
      </w:r>
    </w:p>
    <w:p w:rsidR="00350640" w:rsidRPr="00EC3FC8" w:rsidRDefault="00350640" w:rsidP="00CE4CCE">
      <w:pPr>
        <w:spacing w:line="360" w:lineRule="auto"/>
        <w:ind w:left="-24" w:right="709"/>
        <w:jc w:val="center"/>
        <w:rPr>
          <w:rFonts w:ascii="Arial" w:hAnsi="Arial" w:cs="Guttman Stam"/>
          <w:sz w:val="40"/>
          <w:szCs w:val="40"/>
          <w:rtl/>
        </w:rPr>
      </w:pPr>
      <w:r w:rsidRPr="00EC3FC8">
        <w:rPr>
          <w:rFonts w:ascii="Arial" w:hAnsi="Arial" w:cs="Guttman Stam" w:hint="cs"/>
          <w:sz w:val="40"/>
          <w:szCs w:val="40"/>
          <w:rtl/>
        </w:rPr>
        <w:t>סיפורי חז"ל</w:t>
      </w:r>
    </w:p>
    <w:p w:rsidR="00350640" w:rsidRPr="004648A1" w:rsidRDefault="00350640" w:rsidP="00CE4CCE">
      <w:pPr>
        <w:pStyle w:val="a3"/>
        <w:spacing w:line="360" w:lineRule="auto"/>
        <w:ind w:left="-24"/>
        <w:jc w:val="both"/>
        <w:rPr>
          <w:rFonts w:asciiTheme="minorHAnsi" w:eastAsiaTheme="minorHAnsi" w:hAnsiTheme="minorHAnsi" w:cs="Guttman Mantova"/>
          <w:sz w:val="26"/>
          <w:szCs w:val="28"/>
          <w:rtl/>
        </w:rPr>
      </w:pPr>
      <w:r w:rsidRPr="004648A1">
        <w:rPr>
          <w:rFonts w:cs="Guttman Keren" w:hint="cs"/>
          <w:b/>
          <w:bCs/>
          <w:sz w:val="32"/>
          <w:szCs w:val="32"/>
          <w:rtl/>
        </w:rPr>
        <w:t xml:space="preserve">סיפר מרן </w:t>
      </w:r>
      <w:proofErr w:type="spellStart"/>
      <w:r w:rsidRPr="004648A1">
        <w:rPr>
          <w:rFonts w:cs="Guttman Keren" w:hint="cs"/>
          <w:b/>
          <w:bCs/>
          <w:sz w:val="32"/>
          <w:szCs w:val="32"/>
          <w:rtl/>
        </w:rPr>
        <w:t>הגר"ע</w:t>
      </w:r>
      <w:proofErr w:type="spellEnd"/>
      <w:r w:rsidRPr="004648A1">
        <w:rPr>
          <w:rFonts w:cs="Guttman Keren" w:hint="cs"/>
          <w:b/>
          <w:bCs/>
          <w:sz w:val="32"/>
          <w:szCs w:val="32"/>
          <w:rtl/>
        </w:rPr>
        <w:t xml:space="preserve"> יוסף זי"ע:</w:t>
      </w:r>
      <w:r w:rsidR="00EB602A">
        <w:rPr>
          <w:rFonts w:cs="Guttman Keren"/>
          <w:sz w:val="32"/>
          <w:szCs w:val="32"/>
          <w:rtl/>
        </w:rPr>
        <w:pict>
          <v:shape id="_x0000_s4179" type="#_x0000_t202" style="position:absolute;left:0;text-align:left;margin-left:183.75pt;margin-top:104.55pt;width:30.85pt;height:22.8pt;z-index:251703296;mso-position-horizontal-relative:text;mso-position-vertical-relative:text" filled="f" stroked="f">
            <v:textbox style="mso-next-textbox:#_x0000_s4179">
              <w:txbxContent>
                <w:p w:rsidR="001C2602" w:rsidRPr="00D8315D" w:rsidRDefault="001C2602" w:rsidP="00350640">
                  <w:pPr>
                    <w:rPr>
                      <w:rFonts w:ascii="Arial" w:hAnsi="Arial" w:cs="Arial"/>
                      <w:b/>
                      <w:bCs/>
                      <w:sz w:val="28"/>
                      <w:szCs w:val="32"/>
                    </w:rPr>
                  </w:pPr>
                  <w:r w:rsidRPr="00D8315D">
                    <w:rPr>
                      <w:rFonts w:ascii="Arial" w:hAnsi="Arial" w:cs="Arial"/>
                      <w:b/>
                      <w:bCs/>
                      <w:sz w:val="28"/>
                      <w:szCs w:val="32"/>
                    </w:rPr>
                    <w:t>10</w:t>
                  </w:r>
                </w:p>
              </w:txbxContent>
            </v:textbox>
            <w10:wrap anchorx="page"/>
          </v:shape>
        </w:pict>
      </w:r>
      <w:r w:rsidR="001B56E3">
        <w:rPr>
          <w:rFonts w:cs="Guttman Keren" w:hint="cs"/>
          <w:b/>
          <w:bCs/>
          <w:sz w:val="32"/>
          <w:szCs w:val="32"/>
          <w:rtl/>
        </w:rPr>
        <w:t xml:space="preserve"> </w:t>
      </w:r>
      <w:r w:rsidRPr="004648A1">
        <w:rPr>
          <w:rFonts w:asciiTheme="minorHAnsi" w:eastAsiaTheme="minorHAnsi" w:hAnsiTheme="minorHAnsi" w:cs="Guttman Mantova" w:hint="cs"/>
          <w:sz w:val="26"/>
          <w:szCs w:val="28"/>
          <w:rtl/>
        </w:rPr>
        <w:t xml:space="preserve">שכתוב במדרש ,פעם אחת אירח אברהם אבינו עובר אורח זקן בןתשעים ,ולאחר שאכל ושתה עמו סעודת מלכים ,אמר לו אברהם שצריך להודות לבורא עולם על האכילה, הזקן לקח את הפסל שהיה בכיסו ונישקו בחיבה, החל אברהם לשכנעו במתק פיו ולהוכיח לו בהרחבה, שיש בורא לעולם ותיבל דבריו בסיפורים ומשלים משכנעים במשך שש שעות רצופות , לבסוף שוב לקח הזקן את הפסל ונשקו, מה עשה אברהם אמר לו לזקן שילך לדרכו לשלום, וכך נפרדו השנים.מיד נגלה אליו הקב"ה במראה הנבואה ואמר לו, אברהם אוהבי, תשעים שנה תמימות יש לי סבלנות לחכות לזקן זה ,אולי ישנה את דרכו לטובה ,ואתה אין לך סבלנות יותר משש שעות </w:t>
      </w:r>
    </w:p>
    <w:p w:rsidR="00350640" w:rsidRPr="004648A1" w:rsidRDefault="00350640" w:rsidP="00CE4CCE">
      <w:pPr>
        <w:pStyle w:val="a3"/>
        <w:spacing w:line="360" w:lineRule="auto"/>
        <w:ind w:left="-24"/>
        <w:jc w:val="both"/>
        <w:rPr>
          <w:rFonts w:asciiTheme="minorHAnsi" w:eastAsiaTheme="minorHAnsi" w:hAnsiTheme="minorHAnsi" w:cs="Guttman Mantova"/>
          <w:sz w:val="26"/>
          <w:szCs w:val="28"/>
          <w:rtl/>
        </w:rPr>
      </w:pPr>
      <w:r w:rsidRPr="004648A1">
        <w:rPr>
          <w:rFonts w:asciiTheme="minorHAnsi" w:eastAsiaTheme="minorHAnsi" w:hAnsiTheme="minorHAnsi" w:cs="Guttman Mantova" w:hint="cs"/>
          <w:sz w:val="26"/>
          <w:szCs w:val="28"/>
          <w:rtl/>
        </w:rPr>
        <w:t>מיד רץ אברהם לקראת הזקן ואמר לו לסור לביתו, כי עתה עת ערב ויש חיות טורפות מסביב, וכך אירח אותו בנדיבות ללינה, למחרת בבוקר לאחר שהאכילו והשקהו ,שוב ניסה לפקוח את עיני שכלו של הזקן ,ואכן לאחר כמה שעות של שכנוע, קם הזקן וזרק את הפסל לארץ וניפצו לרסיסים, וכך התווסף עוד מאמין בבורא עולם.</w:t>
      </w:r>
    </w:p>
    <w:p w:rsidR="0016222F" w:rsidRPr="0016222F" w:rsidRDefault="00EB602A" w:rsidP="00CE4CCE">
      <w:pPr>
        <w:spacing w:line="360" w:lineRule="auto"/>
        <w:ind w:left="-24" w:right="709"/>
        <w:jc w:val="both"/>
        <w:rPr>
          <w:rFonts w:ascii="Calibri" w:eastAsia="Calibri" w:hAnsi="Calibri" w:cs="Guttman Keren"/>
          <w:sz w:val="28"/>
          <w:szCs w:val="28"/>
          <w:rtl/>
        </w:rPr>
      </w:pPr>
      <w:r>
        <w:rPr>
          <w:rFonts w:ascii="Arial" w:hAnsi="Arial" w:cs="Guttman Stam"/>
          <w:noProof/>
          <w:rtl/>
        </w:rPr>
        <w:pict>
          <v:shape id="_x0000_s4180" type="#_x0000_t202" style="position:absolute;left:0;text-align:left;margin-left:192.15pt;margin-top:9.2pt;width:36.75pt;height:22.8pt;z-index:251704320" filled="f" stroked="f">
            <v:textbox style="mso-next-textbox:#_x0000_s4180">
              <w:txbxContent>
                <w:p w:rsidR="001C2602" w:rsidRPr="00D8315D" w:rsidRDefault="001C2602" w:rsidP="00350640">
                  <w:pPr>
                    <w:rPr>
                      <w:rFonts w:ascii="Arial" w:hAnsi="Arial" w:cs="Arial"/>
                      <w:b/>
                      <w:bCs/>
                      <w:sz w:val="28"/>
                      <w:szCs w:val="32"/>
                    </w:rPr>
                  </w:pPr>
                  <w:r>
                    <w:rPr>
                      <w:rFonts w:ascii="Arial" w:hAnsi="Arial" w:cs="Arial" w:hint="cs"/>
                      <w:b/>
                      <w:bCs/>
                      <w:sz w:val="28"/>
                      <w:szCs w:val="32"/>
                      <w:rtl/>
                    </w:rPr>
                    <w:t>111111</w:t>
                  </w:r>
                </w:p>
              </w:txbxContent>
            </v:textbox>
            <w10:wrap anchorx="page"/>
          </v:shape>
        </w:pict>
      </w:r>
      <w:r w:rsidR="0016222F" w:rsidRPr="00202E28">
        <w:rPr>
          <w:rFonts w:cs="Stam Ashkenaz CLM" w:hint="cs"/>
          <w:sz w:val="18"/>
          <w:rtl/>
        </w:rPr>
        <w:t>"</w:t>
      </w:r>
      <w:r w:rsidR="0016222F" w:rsidRPr="007C1EAD">
        <w:rPr>
          <w:rFonts w:ascii="Arial" w:hAnsi="Arial" w:cs="Guttman Stam" w:hint="cs"/>
          <w:sz w:val="36"/>
          <w:szCs w:val="36"/>
          <w:rtl/>
        </w:rPr>
        <w:t xml:space="preserve">ואברם כבד מאוד במקנה בכסף.., וילך </w:t>
      </w:r>
      <w:proofErr w:type="spellStart"/>
      <w:r w:rsidR="0016222F" w:rsidRPr="007C1EAD">
        <w:rPr>
          <w:rFonts w:ascii="Arial" w:hAnsi="Arial" w:cs="Guttman Stam" w:hint="cs"/>
          <w:sz w:val="36"/>
          <w:szCs w:val="36"/>
          <w:rtl/>
        </w:rPr>
        <w:t>למסעיו</w:t>
      </w:r>
      <w:proofErr w:type="spellEnd"/>
      <w:r w:rsidR="0016222F" w:rsidRPr="007C1EAD">
        <w:rPr>
          <w:rFonts w:ascii="Arial" w:hAnsi="Arial" w:cs="Guttman Stam" w:hint="cs"/>
          <w:sz w:val="36"/>
          <w:szCs w:val="36"/>
          <w:rtl/>
        </w:rPr>
        <w:t>"</w:t>
      </w:r>
    </w:p>
    <w:p w:rsidR="0016222F" w:rsidRPr="004648A1" w:rsidRDefault="0016222F" w:rsidP="004648A1">
      <w:pPr>
        <w:pStyle w:val="a3"/>
        <w:spacing w:line="360" w:lineRule="auto"/>
        <w:ind w:left="-24"/>
        <w:jc w:val="both"/>
        <w:rPr>
          <w:rFonts w:asciiTheme="minorHAnsi" w:eastAsiaTheme="minorHAnsi" w:hAnsiTheme="minorHAnsi" w:cs="Guttman Mantova"/>
          <w:sz w:val="26"/>
          <w:szCs w:val="28"/>
          <w:rtl/>
        </w:rPr>
      </w:pPr>
      <w:r w:rsidRPr="004648A1">
        <w:rPr>
          <w:rFonts w:asciiTheme="minorHAnsi" w:eastAsiaTheme="minorHAnsi" w:hAnsiTheme="minorHAnsi" w:cs="Guttman Mantova" w:hint="cs"/>
          <w:sz w:val="26"/>
          <w:szCs w:val="28"/>
          <w:rtl/>
        </w:rPr>
        <w:t>אברהם אבינו מגיע לארץ ישראל, והנהרעב. אין לו ברירה והוא נאלץ לרדת למצרים. בדרך למצרים אין לו כסף להתארח באכסניה, ולכן הוא מתאכסן בהקפה, לא משלם עכשיו, אלא ישלם פעם אחרת.</w:t>
      </w:r>
    </w:p>
    <w:p w:rsidR="0016222F" w:rsidRPr="004648A1" w:rsidRDefault="0016222F" w:rsidP="004648A1">
      <w:pPr>
        <w:pStyle w:val="a3"/>
        <w:spacing w:line="360" w:lineRule="auto"/>
        <w:ind w:left="-24"/>
        <w:jc w:val="both"/>
        <w:rPr>
          <w:rFonts w:asciiTheme="minorHAnsi" w:eastAsiaTheme="minorHAnsi" w:hAnsiTheme="minorHAnsi" w:cs="Guttman Mantova"/>
          <w:sz w:val="26"/>
          <w:szCs w:val="28"/>
          <w:rtl/>
        </w:rPr>
      </w:pPr>
      <w:r w:rsidRPr="004648A1">
        <w:rPr>
          <w:rFonts w:asciiTheme="minorHAnsi" w:eastAsiaTheme="minorHAnsi" w:hAnsiTheme="minorHAnsi" w:cs="Guttman Mantova" w:hint="cs"/>
          <w:sz w:val="26"/>
          <w:szCs w:val="28"/>
          <w:rtl/>
        </w:rPr>
        <w:t xml:space="preserve">בואו נחשוב, אדם מגיע למלון יוקרה, נכנס לקבלה, ומסביר להם שיש רעב, אין אוכל ברחוב, וכאן ב"ה יש כל טוב, ברבורים ושליו ודגים, אבל מה, הוא אומר מראש שאין לו כסף לשלם. בעזרת ה' בהמשך הוא </w:t>
      </w:r>
      <w:proofErr w:type="spellStart"/>
      <w:r w:rsidRPr="004648A1">
        <w:rPr>
          <w:rFonts w:asciiTheme="minorHAnsi" w:eastAsiaTheme="minorHAnsi" w:hAnsiTheme="minorHAnsi" w:cs="Guttman Mantova" w:hint="cs"/>
          <w:sz w:val="26"/>
          <w:szCs w:val="28"/>
          <w:rtl/>
        </w:rPr>
        <w:t>ירויח</w:t>
      </w:r>
      <w:proofErr w:type="spellEnd"/>
      <w:r w:rsidRPr="004648A1">
        <w:rPr>
          <w:rFonts w:asciiTheme="minorHAnsi" w:eastAsiaTheme="minorHAnsi" w:hAnsiTheme="minorHAnsi" w:cs="Guttman Mantova" w:hint="cs"/>
          <w:sz w:val="26"/>
          <w:szCs w:val="28"/>
          <w:rtl/>
        </w:rPr>
        <w:t xml:space="preserve"> כסף וישלם. מה דעתכם, יתנו לו לשהות בבית המלון? כנראה שלא. יאמרו לו בוודאי: אדוני היקר, אם אין לך לשלם, מדוע בחרת בבית המלון הכי יקר?</w:t>
      </w:r>
    </w:p>
    <w:p w:rsidR="0016222F" w:rsidRPr="004648A1" w:rsidRDefault="0016222F" w:rsidP="004648A1">
      <w:pPr>
        <w:pStyle w:val="a3"/>
        <w:spacing w:line="360" w:lineRule="auto"/>
        <w:ind w:left="-24"/>
        <w:jc w:val="both"/>
        <w:rPr>
          <w:rFonts w:asciiTheme="minorHAnsi" w:eastAsiaTheme="minorHAnsi" w:hAnsiTheme="minorHAnsi" w:cs="Guttman Mantova"/>
          <w:sz w:val="26"/>
          <w:szCs w:val="28"/>
          <w:rtl/>
        </w:rPr>
      </w:pPr>
      <w:r w:rsidRPr="004648A1">
        <w:rPr>
          <w:rFonts w:asciiTheme="minorHAnsi" w:eastAsiaTheme="minorHAnsi" w:hAnsiTheme="minorHAnsi" w:cs="Guttman Mantova" w:hint="cs"/>
          <w:sz w:val="26"/>
          <w:szCs w:val="28"/>
          <w:rtl/>
        </w:rPr>
        <w:t>אדם הגיע לפרופסור גדול, ואומר: אני לא מרגיש טוב, הרופא בודק אותו, מאבחן את המחלה, רושם תרופה ונותן הוראות, ובסוף הוא מודיע שהביקור עולה 1000 ₪.- אין לי.</w:t>
      </w:r>
    </w:p>
    <w:p w:rsidR="0016222F" w:rsidRPr="004648A1" w:rsidRDefault="0016222F" w:rsidP="004648A1">
      <w:pPr>
        <w:pStyle w:val="a3"/>
        <w:spacing w:line="360" w:lineRule="auto"/>
        <w:ind w:left="-24"/>
        <w:jc w:val="both"/>
        <w:rPr>
          <w:rFonts w:asciiTheme="minorHAnsi" w:eastAsiaTheme="minorHAnsi" w:hAnsiTheme="minorHAnsi" w:cs="Guttman Mantova"/>
          <w:sz w:val="26"/>
          <w:szCs w:val="28"/>
          <w:rtl/>
        </w:rPr>
      </w:pPr>
      <w:r w:rsidRPr="004648A1">
        <w:rPr>
          <w:rFonts w:asciiTheme="minorHAnsi" w:eastAsiaTheme="minorHAnsi" w:hAnsiTheme="minorHAnsi" w:cs="Guttman Mantova" w:hint="cs"/>
          <w:sz w:val="26"/>
          <w:szCs w:val="28"/>
          <w:rtl/>
        </w:rPr>
        <w:t xml:space="preserve">הלם מוחלט. מה פירוש?- פשוט מאוד. אין לי כסף לשלם!- טוב, אומר הרופא. לא נעשה עסק. תן לי 750₪וזהו. אנשים מחכים בתור, אני חייב להזדרז...- אין לי! פזמון חוזר.- תשמע, תן 500 וזהו. חצי מחיר. תן ודי.- אין לי...לרופא נמאס. כמה יש לך? הוא שואל. - כלום... </w:t>
      </w:r>
    </w:p>
    <w:p w:rsidR="0016222F" w:rsidRPr="004648A1" w:rsidRDefault="0016222F" w:rsidP="004648A1">
      <w:pPr>
        <w:pStyle w:val="a3"/>
        <w:spacing w:line="360" w:lineRule="auto"/>
        <w:ind w:left="-24"/>
        <w:jc w:val="both"/>
        <w:rPr>
          <w:rFonts w:asciiTheme="minorHAnsi" w:eastAsiaTheme="minorHAnsi" w:hAnsiTheme="minorHAnsi" w:cs="Guttman Mantova"/>
          <w:sz w:val="26"/>
          <w:szCs w:val="28"/>
          <w:rtl/>
        </w:rPr>
      </w:pPr>
      <w:r w:rsidRPr="004648A1">
        <w:rPr>
          <w:rFonts w:asciiTheme="minorHAnsi" w:eastAsiaTheme="minorHAnsi" w:hAnsiTheme="minorHAnsi" w:cs="Guttman Mantova" w:hint="cs"/>
          <w:sz w:val="26"/>
          <w:szCs w:val="28"/>
          <w:rtl/>
        </w:rPr>
        <w:t>אני לא מבין, אומר הרופא, כשאין כסף, לא הולכים לרופא פרטי, הולכים לרופא מקופת חולים</w:t>
      </w:r>
      <w:r w:rsidR="007C1EAD" w:rsidRPr="004648A1">
        <w:rPr>
          <w:rFonts w:asciiTheme="minorHAnsi" w:eastAsiaTheme="minorHAnsi" w:hAnsiTheme="minorHAnsi" w:cs="Guttman Mantova" w:hint="cs"/>
          <w:sz w:val="26"/>
          <w:szCs w:val="28"/>
          <w:rtl/>
        </w:rPr>
        <w:t xml:space="preserve">. </w:t>
      </w:r>
      <w:r w:rsidRPr="004648A1">
        <w:rPr>
          <w:rFonts w:asciiTheme="minorHAnsi" w:eastAsiaTheme="minorHAnsi" w:hAnsiTheme="minorHAnsi" w:cs="Guttman Mantova" w:hint="cs"/>
          <w:sz w:val="26"/>
          <w:szCs w:val="28"/>
          <w:rtl/>
        </w:rPr>
        <w:t xml:space="preserve">- </w:t>
      </w:r>
      <w:r w:rsidRPr="004648A1">
        <w:rPr>
          <w:rFonts w:asciiTheme="minorHAnsi" w:eastAsiaTheme="minorHAnsi" w:hAnsiTheme="minorHAnsi" w:cs="Guttman Mantova" w:hint="cs"/>
          <w:sz w:val="28"/>
          <w:szCs w:val="32"/>
          <w:rtl/>
        </w:rPr>
        <w:t>אתה צודק, אומר היהודי, אבל אבא שלי לימד אותי, שעם בריאות לא משחקים, אלא הולכים לטוב ביותר...</w:t>
      </w:r>
    </w:p>
    <w:p w:rsidR="007C1EAD" w:rsidRDefault="0016222F" w:rsidP="00CE4CCE">
      <w:pPr>
        <w:spacing w:line="360" w:lineRule="auto"/>
        <w:ind w:left="-24"/>
        <w:jc w:val="both"/>
        <w:rPr>
          <w:rFonts w:ascii="Calibri" w:eastAsia="Calibri" w:hAnsi="Calibri" w:cs="Guttman Keren"/>
          <w:sz w:val="28"/>
          <w:szCs w:val="28"/>
          <w:rtl/>
        </w:rPr>
      </w:pPr>
      <w:r w:rsidRPr="004648A1">
        <w:rPr>
          <w:rFonts w:cs="Guttman Mantova" w:hint="cs"/>
          <w:sz w:val="26"/>
          <w:szCs w:val="28"/>
          <w:rtl/>
        </w:rPr>
        <w:t xml:space="preserve">זה נכון. אך לו היה אומר זאת מראש, היה נשאר עם המחלה...אברהם אבינו וודאי לא רימה, ברור שבכל מקום שבא, הוא הודיע מראש שאין לו לשלם. וא"כ ברור שכאשר תייר זר ועני יגיע להתארח בלי כסף, אף מקום </w:t>
      </w:r>
      <w:r w:rsidR="0084680C" w:rsidRPr="004648A1">
        <w:rPr>
          <w:rFonts w:cs="Guttman Mantova" w:hint="cs"/>
          <w:sz w:val="26"/>
          <w:szCs w:val="28"/>
          <w:rtl/>
        </w:rPr>
        <w:t>נורמאלי</w:t>
      </w:r>
      <w:r w:rsidRPr="004648A1">
        <w:rPr>
          <w:rFonts w:cs="Guttman Mantova" w:hint="cs"/>
          <w:sz w:val="26"/>
          <w:szCs w:val="28"/>
          <w:rtl/>
        </w:rPr>
        <w:t xml:space="preserve"> לא נתן לו להיכנס. היכן הוא יתאכסן? במקומות גרועים שבגרועים, שיסכימו לקבל אותו במצב שלו.עתה, חוזר אברהם ממצרים, הוא 'כבד מאוד', </w:t>
      </w:r>
      <w:r w:rsidR="0084680C" w:rsidRPr="004648A1">
        <w:rPr>
          <w:rFonts w:cs="Guttman Mantova" w:hint="cs"/>
          <w:sz w:val="26"/>
          <w:szCs w:val="28"/>
          <w:rtl/>
        </w:rPr>
        <w:t>מיליונר</w:t>
      </w:r>
      <w:r w:rsidRPr="004648A1">
        <w:rPr>
          <w:rFonts w:cs="Guttman Mantova" w:hint="cs"/>
          <w:sz w:val="26"/>
          <w:szCs w:val="28"/>
          <w:rtl/>
        </w:rPr>
        <w:t xml:space="preserve">, יש לו רכוש עצום. כעת הוא יכול להרשות לעצמו מלון של 5 כוכבים. אך לא. "וילך </w:t>
      </w:r>
      <w:proofErr w:type="spellStart"/>
      <w:r w:rsidRPr="004648A1">
        <w:rPr>
          <w:rFonts w:cs="Guttman Mantova" w:hint="cs"/>
          <w:sz w:val="26"/>
          <w:szCs w:val="28"/>
          <w:rtl/>
        </w:rPr>
        <w:t>למסעיו</w:t>
      </w:r>
      <w:proofErr w:type="spellEnd"/>
      <w:r w:rsidRPr="004648A1">
        <w:rPr>
          <w:rFonts w:cs="Guttman Mantova" w:hint="cs"/>
          <w:sz w:val="26"/>
          <w:szCs w:val="28"/>
          <w:rtl/>
        </w:rPr>
        <w:t xml:space="preserve">", הוא נשאר באותה אכסניה. הוא לא </w:t>
      </w:r>
      <w:r w:rsidR="00EC6D5F" w:rsidRPr="004648A1">
        <w:rPr>
          <w:rFonts w:cs="Guttman Mantova" w:hint="cs"/>
          <w:sz w:val="26"/>
          <w:szCs w:val="28"/>
          <w:rtl/>
        </w:rPr>
        <w:t>ייתן</w:t>
      </w:r>
      <w:r w:rsidRPr="004648A1">
        <w:rPr>
          <w:rFonts w:cs="Guttman Mantova" w:hint="cs"/>
          <w:sz w:val="26"/>
          <w:szCs w:val="28"/>
          <w:rtl/>
        </w:rPr>
        <w:t xml:space="preserve"> לעצמו לחיות ברווחה. הוא נשאר בדיוק אותו אברהם. לאחרים, כמובן הוא </w:t>
      </w:r>
      <w:r w:rsidR="00EC6D5F" w:rsidRPr="004648A1">
        <w:rPr>
          <w:rFonts w:cs="Guttman Mantova" w:hint="cs"/>
          <w:sz w:val="26"/>
          <w:szCs w:val="28"/>
          <w:rtl/>
        </w:rPr>
        <w:t>ייתן</w:t>
      </w:r>
      <w:r w:rsidRPr="004648A1">
        <w:rPr>
          <w:rFonts w:cs="Guttman Mantova" w:hint="cs"/>
          <w:sz w:val="26"/>
          <w:szCs w:val="28"/>
          <w:rtl/>
        </w:rPr>
        <w:t xml:space="preserve">. הוא יכניס הביתה ערבים </w:t>
      </w:r>
      <w:proofErr w:type="spellStart"/>
      <w:r w:rsidRPr="004648A1">
        <w:rPr>
          <w:rFonts w:cs="Guttman Mantova" w:hint="cs"/>
          <w:sz w:val="26"/>
          <w:szCs w:val="28"/>
          <w:rtl/>
        </w:rPr>
        <w:t>ויתן</w:t>
      </w:r>
      <w:proofErr w:type="spellEnd"/>
      <w:r w:rsidRPr="004648A1">
        <w:rPr>
          <w:rFonts w:cs="Guttman Mantova" w:hint="cs"/>
          <w:sz w:val="26"/>
          <w:szCs w:val="28"/>
          <w:rtl/>
        </w:rPr>
        <w:t xml:space="preserve"> להם לאכול לשון בחרדל. אבל לעצמו, בקושי. באכסניה זולה שבזולות.</w:t>
      </w:r>
      <w:r w:rsidR="007C1EAD">
        <w:rPr>
          <w:rFonts w:ascii="Calibri" w:eastAsia="Calibri" w:hAnsi="Calibri" w:cs="Guttman Keren" w:hint="cs"/>
          <w:sz w:val="28"/>
          <w:szCs w:val="28"/>
          <w:rtl/>
        </w:rPr>
        <w:tab/>
      </w:r>
      <w:r w:rsidR="007C1EAD">
        <w:rPr>
          <w:rFonts w:ascii="Calibri" w:eastAsia="Calibri" w:hAnsi="Calibri" w:cs="Guttman Keren"/>
          <w:sz w:val="28"/>
          <w:szCs w:val="28"/>
          <w:rtl/>
        </w:rPr>
        <w:br/>
      </w:r>
      <w:r w:rsidRPr="004648A1">
        <w:rPr>
          <w:rFonts w:cs="Guttman Mantova" w:hint="cs"/>
          <w:sz w:val="28"/>
          <w:szCs w:val="32"/>
          <w:rtl/>
        </w:rPr>
        <w:t>אחד מצדיקי הדור</w:t>
      </w:r>
      <w:r w:rsidRPr="004648A1">
        <w:rPr>
          <w:rFonts w:cs="Guttman Mantova" w:hint="cs"/>
          <w:sz w:val="26"/>
          <w:szCs w:val="28"/>
          <w:rtl/>
        </w:rPr>
        <w:t>היה עני מרוד בשנים עברו. חלפו שנים, והוא התפרסם בכל העולם</w:t>
      </w:r>
      <w:r w:rsidR="007C1EAD" w:rsidRPr="004648A1">
        <w:rPr>
          <w:rFonts w:cs="Guttman Mantova" w:hint="cs"/>
          <w:sz w:val="26"/>
          <w:szCs w:val="28"/>
          <w:rtl/>
        </w:rPr>
        <w:t>בצדיקותו</w:t>
      </w:r>
      <w:r w:rsidRPr="004648A1">
        <w:rPr>
          <w:rFonts w:cs="Guttman Mantova" w:hint="cs"/>
          <w:sz w:val="26"/>
          <w:szCs w:val="28"/>
          <w:rtl/>
        </w:rPr>
        <w:t xml:space="preserve">.הוא כבר לא עני, הוא יכול להרשות לעצמו לחיות יותר ברווחה, והנה נכנס אליו במוצאי שבת יהודי </w:t>
      </w:r>
      <w:r w:rsidR="007C1EAD" w:rsidRPr="004648A1">
        <w:rPr>
          <w:rFonts w:cs="Guttman Mantova" w:hint="cs"/>
          <w:sz w:val="26"/>
          <w:szCs w:val="28"/>
          <w:rtl/>
        </w:rPr>
        <w:t>שהכירו</w:t>
      </w:r>
      <w:r w:rsidRPr="004648A1">
        <w:rPr>
          <w:rFonts w:cs="Guttman Mantova" w:hint="cs"/>
          <w:sz w:val="26"/>
          <w:szCs w:val="28"/>
          <w:rtl/>
        </w:rPr>
        <w:t xml:space="preserve"> עוד בימי עוניו, והשתומם. הרבי אכל מלווה מלכה שארית חלה, זנב של דג מלוח וכוס מים... לא שינה מאכסניה שלו.</w:t>
      </w:r>
      <w:r w:rsidR="007C1EAD" w:rsidRPr="004648A1">
        <w:rPr>
          <w:rFonts w:cs="Guttman Mantova" w:hint="cs"/>
          <w:sz w:val="26"/>
          <w:szCs w:val="28"/>
          <w:rtl/>
        </w:rPr>
        <w:tab/>
      </w:r>
      <w:r w:rsidR="007C1EAD" w:rsidRPr="004648A1">
        <w:rPr>
          <w:rFonts w:cs="Guttman Mantova"/>
          <w:sz w:val="26"/>
          <w:szCs w:val="28"/>
          <w:rtl/>
        </w:rPr>
        <w:br/>
      </w:r>
      <w:r w:rsidRPr="004648A1">
        <w:rPr>
          <w:rFonts w:cs="Guttman Mantova" w:hint="cs"/>
          <w:sz w:val="26"/>
          <w:szCs w:val="28"/>
          <w:rtl/>
        </w:rPr>
        <w:t>בברכת המזון אנו אומרים: הרחמן הוא ישלח לנו ברכה מרובה בבית הזה, ועל שולחן זה... גם כאשר יהיה לנו ברכה מרובה, שלא נלך בגדולות אלא נשאר בבית הזה ועל שולחן זה, נסתפק במועט.</w:t>
      </w:r>
    </w:p>
    <w:p w:rsidR="0016222F" w:rsidRPr="001B56E3" w:rsidRDefault="0016222F" w:rsidP="007C1EAD">
      <w:pPr>
        <w:spacing w:line="360" w:lineRule="auto"/>
        <w:ind w:left="260"/>
        <w:jc w:val="both"/>
        <w:rPr>
          <w:rFonts w:ascii="Calibri" w:eastAsia="Calibri" w:hAnsi="Calibri" w:cs="Guttman Stam1"/>
          <w:b/>
          <w:bCs/>
          <w:sz w:val="28"/>
          <w:szCs w:val="28"/>
          <w:rtl/>
        </w:rPr>
      </w:pPr>
      <w:r w:rsidRPr="001B56E3">
        <w:rPr>
          <w:rFonts w:ascii="Calibri" w:eastAsia="Calibri" w:hAnsi="Calibri" w:cs="Guttman Stam1" w:hint="cs"/>
          <w:b/>
          <w:bCs/>
          <w:sz w:val="36"/>
          <w:szCs w:val="36"/>
          <w:rtl/>
        </w:rPr>
        <w:t xml:space="preserve">עשרה </w:t>
      </w:r>
      <w:proofErr w:type="spellStart"/>
      <w:r w:rsidRPr="001B56E3">
        <w:rPr>
          <w:rFonts w:ascii="Calibri" w:eastAsia="Calibri" w:hAnsi="Calibri" w:cs="Guttman Stam1" w:hint="cs"/>
          <w:b/>
          <w:bCs/>
          <w:sz w:val="36"/>
          <w:szCs w:val="36"/>
          <w:rtl/>
        </w:rPr>
        <w:t>נסיונות</w:t>
      </w:r>
      <w:proofErr w:type="spellEnd"/>
      <w:r w:rsidRPr="001B56E3">
        <w:rPr>
          <w:rFonts w:ascii="Calibri" w:eastAsia="Calibri" w:hAnsi="Calibri" w:cs="Guttman Stam1" w:hint="cs"/>
          <w:b/>
          <w:bCs/>
          <w:sz w:val="36"/>
          <w:szCs w:val="36"/>
          <w:rtl/>
        </w:rPr>
        <w:t xml:space="preserve"> נתנסה אברהם אבינו, ועמד בכולם.</w:t>
      </w:r>
    </w:p>
    <w:p w:rsidR="0016222F" w:rsidRPr="00E254FC" w:rsidRDefault="0016222F" w:rsidP="007C1EAD">
      <w:pPr>
        <w:spacing w:line="360" w:lineRule="auto"/>
        <w:ind w:left="260"/>
        <w:jc w:val="both"/>
        <w:rPr>
          <w:rFonts w:cs="Guttman Mantova"/>
          <w:sz w:val="26"/>
          <w:szCs w:val="28"/>
          <w:rtl/>
        </w:rPr>
      </w:pPr>
      <w:r w:rsidRPr="00E254FC">
        <w:rPr>
          <w:rFonts w:cs="Guttman Mantova" w:hint="cs"/>
          <w:sz w:val="26"/>
          <w:szCs w:val="28"/>
          <w:rtl/>
        </w:rPr>
        <w:t xml:space="preserve">הרמב"ם מונה את עשר </w:t>
      </w:r>
      <w:proofErr w:type="spellStart"/>
      <w:r w:rsidRPr="00E254FC">
        <w:rPr>
          <w:rFonts w:cs="Guttman Mantova" w:hint="cs"/>
          <w:sz w:val="26"/>
          <w:szCs w:val="28"/>
          <w:rtl/>
        </w:rPr>
        <w:t>הנסיונות</w:t>
      </w:r>
      <w:proofErr w:type="spellEnd"/>
      <w:r w:rsidRPr="00E254FC">
        <w:rPr>
          <w:rFonts w:cs="Guttman Mantova" w:hint="cs"/>
          <w:sz w:val="26"/>
          <w:szCs w:val="28"/>
          <w:rtl/>
        </w:rPr>
        <w:t xml:space="preserve"> של אברהם אבינו, והראשון שבהם: 'לך לך מארצך'. שואלים המפרשים: מדוע אינו מונה את </w:t>
      </w:r>
      <w:r w:rsidR="0084680C" w:rsidRPr="00E254FC">
        <w:rPr>
          <w:rFonts w:cs="Guttman Mantova" w:hint="cs"/>
          <w:sz w:val="26"/>
          <w:szCs w:val="28"/>
          <w:rtl/>
        </w:rPr>
        <w:t>ניסיון</w:t>
      </w:r>
      <w:r w:rsidRPr="00E254FC">
        <w:rPr>
          <w:rFonts w:cs="Guttman Mantova" w:hint="cs"/>
          <w:sz w:val="26"/>
          <w:szCs w:val="28"/>
          <w:rtl/>
        </w:rPr>
        <w:t>'אור כשדים' שהשליכו את אברהם לכבשן האש?</w:t>
      </w:r>
      <w:r w:rsidR="007C1EAD" w:rsidRPr="00E254FC">
        <w:rPr>
          <w:rFonts w:cs="Guttman Mantova"/>
          <w:sz w:val="26"/>
          <w:szCs w:val="28"/>
          <w:rtl/>
        </w:rPr>
        <w:br/>
      </w:r>
      <w:r w:rsidRPr="00E254FC">
        <w:rPr>
          <w:rFonts w:cs="Guttman Mantova" w:hint="cs"/>
          <w:sz w:val="26"/>
          <w:szCs w:val="28"/>
          <w:rtl/>
        </w:rPr>
        <w:t xml:space="preserve">ומסבירים: </w:t>
      </w:r>
      <w:proofErr w:type="spellStart"/>
      <w:r w:rsidRPr="00E254FC">
        <w:rPr>
          <w:rFonts w:cs="Guttman Mantova" w:hint="cs"/>
          <w:sz w:val="26"/>
          <w:szCs w:val="28"/>
          <w:rtl/>
        </w:rPr>
        <w:t>נסיון</w:t>
      </w:r>
      <w:proofErr w:type="spellEnd"/>
      <w:r w:rsidRPr="00E254FC">
        <w:rPr>
          <w:rFonts w:cs="Guttman Mantova" w:hint="cs"/>
          <w:sz w:val="26"/>
          <w:szCs w:val="28"/>
          <w:rtl/>
        </w:rPr>
        <w:t xml:space="preserve">, פירושו דבר שיש לי לגביו התלבטות. האם לעבוד עבודה זרה או לא? לאברהם אבינו לא </w:t>
      </w:r>
      <w:proofErr w:type="spellStart"/>
      <w:r w:rsidRPr="00E254FC">
        <w:rPr>
          <w:rFonts w:cs="Guttman Mantova" w:hint="cs"/>
          <w:sz w:val="26"/>
          <w:szCs w:val="28"/>
          <w:rtl/>
        </w:rPr>
        <w:t>היתה</w:t>
      </w:r>
      <w:proofErr w:type="spellEnd"/>
      <w:r w:rsidRPr="00E254FC">
        <w:rPr>
          <w:rFonts w:cs="Guttman Mantova" w:hint="cs"/>
          <w:sz w:val="26"/>
          <w:szCs w:val="28"/>
          <w:rtl/>
        </w:rPr>
        <w:t xml:space="preserve"> כלל שאלה. וודאי שלא יעבוד, גם אם יזרקו אותו לכבשן האש. זה כלל לא </w:t>
      </w:r>
      <w:proofErr w:type="spellStart"/>
      <w:r w:rsidRPr="00E254FC">
        <w:rPr>
          <w:rFonts w:cs="Guttman Mantova" w:hint="cs"/>
          <w:sz w:val="26"/>
          <w:szCs w:val="28"/>
          <w:rtl/>
        </w:rPr>
        <w:t>נסיון</w:t>
      </w:r>
      <w:proofErr w:type="spellEnd"/>
      <w:r w:rsidRPr="00E254FC">
        <w:rPr>
          <w:rFonts w:cs="Guttman Mantova" w:hint="cs"/>
          <w:sz w:val="26"/>
          <w:szCs w:val="28"/>
          <w:rtl/>
        </w:rPr>
        <w:t xml:space="preserve">! אבל, כאשר השי"ת אומר לו: לך </w:t>
      </w:r>
      <w:proofErr w:type="spellStart"/>
      <w:r w:rsidRPr="00E254FC">
        <w:rPr>
          <w:rFonts w:cs="Guttman Mantova" w:hint="cs"/>
          <w:sz w:val="26"/>
          <w:szCs w:val="28"/>
          <w:rtl/>
        </w:rPr>
        <w:t>לך</w:t>
      </w:r>
      <w:proofErr w:type="spellEnd"/>
      <w:r w:rsidRPr="00E254FC">
        <w:rPr>
          <w:rFonts w:cs="Guttman Mantova" w:hint="cs"/>
          <w:sz w:val="26"/>
          <w:szCs w:val="28"/>
          <w:rtl/>
        </w:rPr>
        <w:t xml:space="preserve"> מארצך... הוא יכול להסביר להקב"ה שיש לו עבודה רבה ללמד את האנשים לדבוק בהשי"ת, שיש אנשים שהם באמצע תהליך חזרה בתשובה, וכד', יש מספיק סיבות למה לא לעזוב </w:t>
      </w:r>
      <w:proofErr w:type="spellStart"/>
      <w:r w:rsidRPr="00E254FC">
        <w:rPr>
          <w:rFonts w:cs="Guttman Mantova" w:hint="cs"/>
          <w:sz w:val="26"/>
          <w:szCs w:val="28"/>
          <w:rtl/>
        </w:rPr>
        <w:t>הכל</w:t>
      </w:r>
      <w:proofErr w:type="spellEnd"/>
      <w:r w:rsidRPr="00E254FC">
        <w:rPr>
          <w:rFonts w:cs="Guttman Mantova" w:hint="cs"/>
          <w:sz w:val="26"/>
          <w:szCs w:val="28"/>
          <w:rtl/>
        </w:rPr>
        <w:t xml:space="preserve"> וללכת. זה </w:t>
      </w:r>
      <w:proofErr w:type="spellStart"/>
      <w:r w:rsidRPr="00E254FC">
        <w:rPr>
          <w:rFonts w:cs="Guttman Mantova" w:hint="cs"/>
          <w:sz w:val="26"/>
          <w:szCs w:val="28"/>
          <w:rtl/>
        </w:rPr>
        <w:t>נסיון</w:t>
      </w:r>
      <w:proofErr w:type="spellEnd"/>
      <w:r w:rsidRPr="00E254FC">
        <w:rPr>
          <w:rFonts w:cs="Guttman Mantova" w:hint="cs"/>
          <w:sz w:val="26"/>
          <w:szCs w:val="28"/>
          <w:rtl/>
        </w:rPr>
        <w:t xml:space="preserve">, ובו עמד אברהם. אדם חייב להאמין שאם כך מסובב השי"ת דברים, כך זה הטוב ביותר עבורו. רבי עקיבא אמר על כל דבר 'זה לטובה', גם כאשר אכל האריה את החמור והחתול את התרנגול והרוח כיבתה את הנר. </w:t>
      </w:r>
      <w:proofErr w:type="spellStart"/>
      <w:r w:rsidRPr="00E254FC">
        <w:rPr>
          <w:rFonts w:cs="Guttman Mantova" w:hint="cs"/>
          <w:sz w:val="26"/>
          <w:szCs w:val="28"/>
          <w:rtl/>
        </w:rPr>
        <w:t>הנסיון</w:t>
      </w:r>
      <w:proofErr w:type="spellEnd"/>
      <w:r w:rsidR="009B0F4B">
        <w:rPr>
          <w:rFonts w:cs="Guttman Mantova" w:hint="cs"/>
          <w:sz w:val="26"/>
          <w:szCs w:val="28"/>
          <w:rtl/>
        </w:rPr>
        <w:t xml:space="preserve"> </w:t>
      </w:r>
      <w:r w:rsidRPr="00E254FC">
        <w:rPr>
          <w:rFonts w:cs="Guttman Mantova" w:hint="cs"/>
          <w:sz w:val="26"/>
          <w:szCs w:val="28"/>
          <w:rtl/>
        </w:rPr>
        <w:t xml:space="preserve">הוא האם נאמר: </w:t>
      </w:r>
      <w:proofErr w:type="spellStart"/>
      <w:r w:rsidRPr="00E254FC">
        <w:rPr>
          <w:rFonts w:cs="Guttman Mantova" w:hint="cs"/>
          <w:sz w:val="26"/>
          <w:szCs w:val="28"/>
          <w:rtl/>
        </w:rPr>
        <w:t>הכל</w:t>
      </w:r>
      <w:proofErr w:type="spellEnd"/>
      <w:r w:rsidRPr="00E254FC">
        <w:rPr>
          <w:rFonts w:cs="Guttman Mantova" w:hint="cs"/>
          <w:sz w:val="26"/>
          <w:szCs w:val="28"/>
          <w:rtl/>
        </w:rPr>
        <w:t xml:space="preserve"> לטובה, או שנכעס.</w:t>
      </w:r>
      <w:r w:rsidR="007C1EAD" w:rsidRPr="00E254FC">
        <w:rPr>
          <w:rFonts w:cs="Guttman Mantova" w:hint="cs"/>
          <w:sz w:val="26"/>
          <w:szCs w:val="28"/>
          <w:rtl/>
        </w:rPr>
        <w:tab/>
      </w:r>
      <w:r w:rsidR="007C1EAD" w:rsidRPr="00E254FC">
        <w:rPr>
          <w:rFonts w:cs="Guttman Mantova"/>
          <w:sz w:val="26"/>
          <w:szCs w:val="28"/>
          <w:rtl/>
        </w:rPr>
        <w:br/>
      </w:r>
      <w:r w:rsidRPr="00E254FC">
        <w:rPr>
          <w:rFonts w:cs="Guttman Mantova" w:hint="cs"/>
          <w:sz w:val="26"/>
          <w:szCs w:val="28"/>
          <w:rtl/>
        </w:rPr>
        <w:t xml:space="preserve">אנחנו לא יודעים ולא מבינים </w:t>
      </w:r>
      <w:proofErr w:type="spellStart"/>
      <w:r w:rsidRPr="00E254FC">
        <w:rPr>
          <w:rFonts w:cs="Guttman Mantova" w:hint="cs"/>
          <w:sz w:val="26"/>
          <w:szCs w:val="28"/>
          <w:rtl/>
        </w:rPr>
        <w:t>הכל</w:t>
      </w:r>
      <w:proofErr w:type="spellEnd"/>
      <w:r w:rsidRPr="00E254FC">
        <w:rPr>
          <w:rFonts w:cs="Guttman Mantova" w:hint="cs"/>
          <w:sz w:val="26"/>
          <w:szCs w:val="28"/>
          <w:rtl/>
        </w:rPr>
        <w:t xml:space="preserve">. אנחנו חושבים, אבל רק השי"ת יודע </w:t>
      </w:r>
      <w:proofErr w:type="spellStart"/>
      <w:r w:rsidRPr="00E254FC">
        <w:rPr>
          <w:rFonts w:cs="Guttman Mantova" w:hint="cs"/>
          <w:sz w:val="26"/>
          <w:szCs w:val="28"/>
          <w:rtl/>
        </w:rPr>
        <w:t>הכל</w:t>
      </w:r>
      <w:proofErr w:type="spellEnd"/>
      <w:r w:rsidRPr="00E254FC">
        <w:rPr>
          <w:rFonts w:cs="Guttman Mantova" w:hint="cs"/>
          <w:sz w:val="26"/>
          <w:szCs w:val="28"/>
          <w:rtl/>
        </w:rPr>
        <w:t>.</w:t>
      </w:r>
    </w:p>
    <w:p w:rsidR="0016222F" w:rsidRPr="0016222F" w:rsidRDefault="0016222F" w:rsidP="007B1C3E">
      <w:pPr>
        <w:spacing w:line="360" w:lineRule="auto"/>
        <w:ind w:left="118"/>
        <w:jc w:val="both"/>
        <w:rPr>
          <w:rFonts w:ascii="Calibri" w:eastAsia="Calibri" w:hAnsi="Calibri" w:cs="Guttman Keren"/>
          <w:b/>
          <w:bCs/>
          <w:sz w:val="28"/>
          <w:rtl/>
        </w:rPr>
      </w:pPr>
      <w:r w:rsidRPr="00E254FC">
        <w:rPr>
          <w:rFonts w:cs="Guttman Mantova" w:hint="cs"/>
          <w:sz w:val="28"/>
          <w:szCs w:val="32"/>
          <w:rtl/>
        </w:rPr>
        <w:t xml:space="preserve">ידוע הסיפור על הכומר בפראג, </w:t>
      </w:r>
      <w:r w:rsidRPr="00E254FC">
        <w:rPr>
          <w:rFonts w:cs="Guttman Mantova" w:hint="cs"/>
          <w:sz w:val="26"/>
          <w:szCs w:val="28"/>
          <w:rtl/>
        </w:rPr>
        <w:t>שחייב את היהודים להתווכח עימו על הגשר של פראג. ומי שיפסיד בוויכוח יושלך מיד למים.אחד העגלונים אמר לרב: אני אלך לוויכוח. אם אנצח, מה טוב. ואם לא, ישליכו אותי למים. עגלונים יש רבים, רבנים אין הרבה.</w:t>
      </w:r>
      <w:r w:rsidR="00EC6D5F" w:rsidRPr="00E254FC">
        <w:rPr>
          <w:rFonts w:cs="Guttman Mantova" w:hint="cs"/>
          <w:sz w:val="26"/>
          <w:szCs w:val="28"/>
          <w:rtl/>
        </w:rPr>
        <w:tab/>
      </w:r>
      <w:r w:rsidR="007B1C3E" w:rsidRPr="00E254FC">
        <w:rPr>
          <w:rFonts w:cs="Guttman Mantova"/>
          <w:sz w:val="26"/>
          <w:szCs w:val="28"/>
          <w:rtl/>
        </w:rPr>
        <w:br/>
      </w:r>
      <w:r w:rsidRPr="00E254FC">
        <w:rPr>
          <w:rFonts w:cs="Guttman Mantova" w:hint="cs"/>
          <w:sz w:val="26"/>
          <w:szCs w:val="28"/>
          <w:rtl/>
        </w:rPr>
        <w:t xml:space="preserve">נעמד העגלון על הגשר מול הכומר, והכומר מקריא את תנאי הוויכוח: כל אחד שואל את השני שאלה, ואם אחד מהם עונה : איך </w:t>
      </w:r>
      <w:proofErr w:type="spellStart"/>
      <w:r w:rsidRPr="00E254FC">
        <w:rPr>
          <w:rFonts w:cs="Guttman Mantova" w:hint="cs"/>
          <w:sz w:val="26"/>
          <w:szCs w:val="28"/>
          <w:rtl/>
        </w:rPr>
        <w:t>ויעסנישט</w:t>
      </w:r>
      <w:proofErr w:type="spellEnd"/>
      <w:r w:rsidRPr="00E254FC">
        <w:rPr>
          <w:rFonts w:cs="Guttman Mantova" w:hint="cs"/>
          <w:sz w:val="26"/>
          <w:szCs w:val="28"/>
          <w:rtl/>
        </w:rPr>
        <w:t xml:space="preserve"> - אני לא יודע, החיילים מיד תופסים אותו ומשליכים אותו מיידית למים, בלי לחשוב פעמיים.</w:t>
      </w:r>
      <w:r w:rsidR="00B521F7" w:rsidRPr="00E254FC">
        <w:rPr>
          <w:rFonts w:cs="Guttman Mantova" w:hint="cs"/>
          <w:sz w:val="26"/>
          <w:szCs w:val="28"/>
          <w:rtl/>
        </w:rPr>
        <w:tab/>
      </w:r>
      <w:r w:rsidR="00B521F7" w:rsidRPr="00E254FC">
        <w:rPr>
          <w:rFonts w:cs="Guttman Mantova"/>
          <w:sz w:val="26"/>
          <w:szCs w:val="28"/>
          <w:rtl/>
        </w:rPr>
        <w:br/>
      </w:r>
      <w:r w:rsidRPr="00E254FC">
        <w:rPr>
          <w:rFonts w:cs="Guttman Mantova" w:hint="cs"/>
          <w:sz w:val="26"/>
          <w:szCs w:val="28"/>
          <w:rtl/>
        </w:rPr>
        <w:t>הכומר פונה אל העגלון: שאל אתה הראשון.</w:t>
      </w:r>
      <w:r w:rsidR="00B521F7" w:rsidRPr="00E254FC">
        <w:rPr>
          <w:rFonts w:cs="Guttman Mantova" w:hint="cs"/>
          <w:sz w:val="26"/>
          <w:szCs w:val="28"/>
          <w:rtl/>
        </w:rPr>
        <w:tab/>
      </w:r>
      <w:r w:rsidR="00B521F7" w:rsidRPr="00E254FC">
        <w:rPr>
          <w:rFonts w:cs="Guttman Mantova"/>
          <w:sz w:val="26"/>
          <w:szCs w:val="28"/>
          <w:rtl/>
        </w:rPr>
        <w:br/>
      </w:r>
      <w:r w:rsidRPr="00E254FC">
        <w:rPr>
          <w:rFonts w:cs="Guttman Mantova" w:hint="cs"/>
          <w:sz w:val="26"/>
          <w:szCs w:val="28"/>
          <w:rtl/>
        </w:rPr>
        <w:t xml:space="preserve">פנה העגלון אל הכומר ושאל: מה הפירוש 'לא ידעתי'? - איך </w:t>
      </w:r>
      <w:proofErr w:type="spellStart"/>
      <w:r w:rsidRPr="00E254FC">
        <w:rPr>
          <w:rFonts w:cs="Guttman Mantova" w:hint="cs"/>
          <w:sz w:val="26"/>
          <w:szCs w:val="28"/>
          <w:rtl/>
        </w:rPr>
        <w:t>ויעסנישט</w:t>
      </w:r>
      <w:proofErr w:type="spellEnd"/>
      <w:r w:rsidRPr="00E254FC">
        <w:rPr>
          <w:rFonts w:cs="Guttman Mantova" w:hint="cs"/>
          <w:sz w:val="26"/>
          <w:szCs w:val="28"/>
          <w:rtl/>
        </w:rPr>
        <w:t xml:space="preserve"> - אני לא יודע, ענה הכומר.החיילים רק שמעו את המילים הללו,</w:t>
      </w:r>
      <w:r w:rsidR="00B521F7" w:rsidRPr="00E254FC">
        <w:rPr>
          <w:rFonts w:cs="Guttman Mantova" w:hint="cs"/>
          <w:sz w:val="26"/>
          <w:szCs w:val="28"/>
          <w:rtl/>
        </w:rPr>
        <w:t xml:space="preserve"> תפסו החיילים את הכומר במקום, והשליכו אותו לנהר...</w:t>
      </w:r>
      <w:r w:rsidR="00E254FC">
        <w:rPr>
          <w:rFonts w:cs="Guttman Mantova" w:hint="cs"/>
          <w:sz w:val="26"/>
          <w:szCs w:val="28"/>
          <w:rtl/>
        </w:rPr>
        <w:tab/>
      </w:r>
      <w:r w:rsidR="007B1C3E" w:rsidRPr="00E254FC">
        <w:rPr>
          <w:rFonts w:cs="Guttman Mantova"/>
          <w:sz w:val="26"/>
          <w:szCs w:val="28"/>
          <w:rtl/>
        </w:rPr>
        <w:br/>
      </w:r>
      <w:r w:rsidRPr="00E254FC">
        <w:rPr>
          <w:rFonts w:cs="Guttman Mantova" w:hint="cs"/>
          <w:sz w:val="26"/>
          <w:szCs w:val="28"/>
          <w:rtl/>
        </w:rPr>
        <w:t>היהודים שמחו בניצחון, וחגגו עם העגלון. בקידוש הגדול שאלו אותו: איך נפל לך כזה רעיון</w:t>
      </w:r>
      <w:r w:rsidR="001B56E3">
        <w:rPr>
          <w:rFonts w:cs="Guttman Mantova" w:hint="cs"/>
          <w:sz w:val="26"/>
          <w:szCs w:val="28"/>
          <w:rtl/>
        </w:rPr>
        <w:t xml:space="preserve"> </w:t>
      </w:r>
      <w:r w:rsidRPr="00E254FC">
        <w:rPr>
          <w:rFonts w:cs="Guttman Mantova" w:hint="cs"/>
          <w:sz w:val="26"/>
          <w:szCs w:val="28"/>
          <w:rtl/>
        </w:rPr>
        <w:t>בראש?</w:t>
      </w:r>
      <w:r w:rsidR="00B521F7" w:rsidRPr="00E254FC">
        <w:rPr>
          <w:rFonts w:cs="Guttman Mantova" w:hint="cs"/>
          <w:sz w:val="26"/>
          <w:szCs w:val="28"/>
          <w:rtl/>
        </w:rPr>
        <w:tab/>
      </w:r>
      <w:r w:rsidR="00B521F7" w:rsidRPr="00E254FC">
        <w:rPr>
          <w:rFonts w:cs="Guttman Mantova"/>
          <w:sz w:val="26"/>
          <w:szCs w:val="28"/>
          <w:rtl/>
        </w:rPr>
        <w:br/>
      </w:r>
      <w:r w:rsidRPr="00E254FC">
        <w:rPr>
          <w:rFonts w:cs="Guttman Mantova" w:hint="cs"/>
          <w:sz w:val="26"/>
          <w:szCs w:val="28"/>
          <w:rtl/>
        </w:rPr>
        <w:t xml:space="preserve">אגלה לכם, ענה העגלון. כאשר למדתי פרשת שבוע, עיינתי בהסבר רש"י עם תרגום לאידיש, וראיתי שרש"י כתב: לא ידעתי פירושו, והמתרגם מסביר: איך </w:t>
      </w:r>
      <w:proofErr w:type="spellStart"/>
      <w:r w:rsidRPr="00E254FC">
        <w:rPr>
          <w:rFonts w:cs="Guttman Mantova" w:hint="cs"/>
          <w:sz w:val="26"/>
          <w:szCs w:val="28"/>
          <w:rtl/>
        </w:rPr>
        <w:t>ויעסנישט</w:t>
      </w:r>
      <w:proofErr w:type="spellEnd"/>
      <w:r w:rsidRPr="00E254FC">
        <w:rPr>
          <w:rFonts w:cs="Guttman Mantova" w:hint="cs"/>
          <w:sz w:val="26"/>
          <w:szCs w:val="28"/>
          <w:rtl/>
        </w:rPr>
        <w:t>. אמרתי לעצמי: אם המתרגם של רש"י היה תלמיד חכם, והוא לא ידע, אז הכומר בטח לא ידע...</w:t>
      </w:r>
      <w:r w:rsidR="007B1C3E">
        <w:rPr>
          <w:rFonts w:ascii="Calibri" w:eastAsia="Calibri" w:hAnsi="Calibri" w:cs="Guttman Keren"/>
          <w:sz w:val="28"/>
          <w:szCs w:val="28"/>
          <w:rtl/>
        </w:rPr>
        <w:br/>
      </w:r>
      <w:r w:rsidRPr="00E254FC">
        <w:rPr>
          <w:rFonts w:cs="Guttman Mantova" w:hint="cs"/>
          <w:sz w:val="28"/>
          <w:szCs w:val="32"/>
          <w:rtl/>
        </w:rPr>
        <w:t>אדם צריך לדעת שהוא לא יודע ולא מבין, ותפקידו הוא רק לעשות את רצון ה'.</w:t>
      </w:r>
      <w:r w:rsidR="00E254FC">
        <w:rPr>
          <w:rFonts w:ascii="Calibri" w:eastAsia="Calibri" w:hAnsi="Calibri" w:cs="Guttman Keren" w:hint="cs"/>
          <w:b/>
          <w:bCs/>
          <w:sz w:val="28"/>
          <w:rtl/>
        </w:rPr>
        <w:tab/>
      </w:r>
    </w:p>
    <w:p w:rsidR="001B56E3" w:rsidRDefault="001B56E3" w:rsidP="0016222F">
      <w:pPr>
        <w:pStyle w:val="af"/>
        <w:rPr>
          <w:rFonts w:cs="Guttman Stam"/>
          <w:b/>
          <w:bCs/>
          <w:sz w:val="28"/>
          <w:szCs w:val="28"/>
          <w:rtl/>
        </w:rPr>
      </w:pPr>
    </w:p>
    <w:p w:rsidR="0016222F" w:rsidRPr="001B56E3" w:rsidRDefault="0016222F" w:rsidP="0016222F">
      <w:pPr>
        <w:pStyle w:val="af"/>
        <w:rPr>
          <w:rFonts w:cs="Guttman Stam"/>
          <w:b/>
          <w:bCs/>
          <w:sz w:val="28"/>
          <w:szCs w:val="28"/>
          <w:rtl/>
        </w:rPr>
      </w:pPr>
      <w:r w:rsidRPr="001B56E3">
        <w:rPr>
          <w:rFonts w:cs="Guttman Stam"/>
          <w:b/>
          <w:bCs/>
          <w:sz w:val="28"/>
          <w:szCs w:val="28"/>
          <w:rtl/>
        </w:rPr>
        <w:t>"וְהֶאֱמִין בַּ</w:t>
      </w:r>
      <w:r w:rsidRPr="001B56E3">
        <w:rPr>
          <w:rFonts w:cs="Guttman Stam" w:hint="cs"/>
          <w:b/>
          <w:bCs/>
          <w:sz w:val="28"/>
          <w:szCs w:val="28"/>
          <w:rtl/>
        </w:rPr>
        <w:t>ה' ו</w:t>
      </w:r>
      <w:r w:rsidRPr="001B56E3">
        <w:rPr>
          <w:rFonts w:cs="Guttman Stam"/>
          <w:b/>
          <w:bCs/>
          <w:sz w:val="28"/>
          <w:szCs w:val="28"/>
          <w:rtl/>
        </w:rPr>
        <w:t>ַ</w:t>
      </w:r>
      <w:r w:rsidRPr="001B56E3">
        <w:rPr>
          <w:rFonts w:cs="Guttman Stam" w:hint="cs"/>
          <w:b/>
          <w:bCs/>
          <w:sz w:val="28"/>
          <w:szCs w:val="28"/>
          <w:rtl/>
        </w:rPr>
        <w:t>י</w:t>
      </w:r>
      <w:r w:rsidRPr="001B56E3">
        <w:rPr>
          <w:rFonts w:cs="Guttman Stam"/>
          <w:b/>
          <w:bCs/>
          <w:sz w:val="28"/>
          <w:szCs w:val="28"/>
          <w:rtl/>
        </w:rPr>
        <w:t>ַּ</w:t>
      </w:r>
      <w:r w:rsidRPr="001B56E3">
        <w:rPr>
          <w:rFonts w:cs="Guttman Stam" w:hint="cs"/>
          <w:b/>
          <w:bCs/>
          <w:sz w:val="28"/>
          <w:szCs w:val="28"/>
          <w:rtl/>
        </w:rPr>
        <w:t>ח</w:t>
      </w:r>
      <w:r w:rsidRPr="001B56E3">
        <w:rPr>
          <w:rFonts w:cs="Guttman Stam"/>
          <w:b/>
          <w:bCs/>
          <w:sz w:val="28"/>
          <w:szCs w:val="28"/>
          <w:rtl/>
        </w:rPr>
        <w:t>ְ</w:t>
      </w:r>
      <w:r w:rsidRPr="001B56E3">
        <w:rPr>
          <w:rFonts w:cs="Guttman Stam" w:hint="cs"/>
          <w:b/>
          <w:bCs/>
          <w:sz w:val="28"/>
          <w:szCs w:val="28"/>
          <w:rtl/>
        </w:rPr>
        <w:t>ש</w:t>
      </w:r>
      <w:r w:rsidRPr="001B56E3">
        <w:rPr>
          <w:rFonts w:cs="Guttman Stam"/>
          <w:b/>
          <w:bCs/>
          <w:sz w:val="28"/>
          <w:szCs w:val="28"/>
          <w:rtl/>
        </w:rPr>
        <w:t>ְׁ</w:t>
      </w:r>
      <w:r w:rsidRPr="001B56E3">
        <w:rPr>
          <w:rFonts w:cs="Guttman Stam" w:hint="cs"/>
          <w:b/>
          <w:bCs/>
          <w:sz w:val="28"/>
          <w:szCs w:val="28"/>
          <w:rtl/>
        </w:rPr>
        <w:t>ב</w:t>
      </w:r>
      <w:r w:rsidRPr="001B56E3">
        <w:rPr>
          <w:rFonts w:cs="Guttman Stam"/>
          <w:b/>
          <w:bCs/>
          <w:sz w:val="28"/>
          <w:szCs w:val="28"/>
          <w:rtl/>
        </w:rPr>
        <w:t>ֶ</w:t>
      </w:r>
      <w:r w:rsidRPr="001B56E3">
        <w:rPr>
          <w:rFonts w:cs="Guttman Stam" w:hint="cs"/>
          <w:b/>
          <w:bCs/>
          <w:sz w:val="28"/>
          <w:szCs w:val="28"/>
          <w:rtl/>
        </w:rPr>
        <w:t>ה</w:t>
      </w:r>
      <w:r w:rsidRPr="001B56E3">
        <w:rPr>
          <w:rFonts w:cs="Guttman Stam"/>
          <w:b/>
          <w:bCs/>
          <w:sz w:val="28"/>
          <w:szCs w:val="28"/>
          <w:rtl/>
        </w:rPr>
        <w:t>ָ</w:t>
      </w:r>
      <w:r w:rsidRPr="001B56E3">
        <w:rPr>
          <w:rFonts w:cs="Guttman Stam" w:hint="cs"/>
          <w:b/>
          <w:bCs/>
          <w:sz w:val="28"/>
          <w:szCs w:val="28"/>
          <w:rtl/>
        </w:rPr>
        <w:t xml:space="preserve"> לו</w:t>
      </w:r>
      <w:r w:rsidRPr="001B56E3">
        <w:rPr>
          <w:rFonts w:cs="Guttman Stam"/>
          <w:b/>
          <w:bCs/>
          <w:sz w:val="28"/>
          <w:szCs w:val="28"/>
          <w:rtl/>
        </w:rPr>
        <w:t>ֹ</w:t>
      </w:r>
      <w:r w:rsidRPr="001B56E3">
        <w:rPr>
          <w:rFonts w:cs="Guttman Stam" w:hint="cs"/>
          <w:b/>
          <w:bCs/>
          <w:sz w:val="28"/>
          <w:szCs w:val="28"/>
          <w:rtl/>
        </w:rPr>
        <w:t xml:space="preserve"> צ</w:t>
      </w:r>
      <w:r w:rsidRPr="001B56E3">
        <w:rPr>
          <w:rFonts w:cs="Guttman Stam"/>
          <w:b/>
          <w:bCs/>
          <w:sz w:val="28"/>
          <w:szCs w:val="28"/>
          <w:rtl/>
        </w:rPr>
        <w:t>ְ</w:t>
      </w:r>
      <w:r w:rsidRPr="001B56E3">
        <w:rPr>
          <w:rFonts w:cs="Guttman Stam" w:hint="cs"/>
          <w:b/>
          <w:bCs/>
          <w:sz w:val="28"/>
          <w:szCs w:val="28"/>
          <w:rtl/>
        </w:rPr>
        <w:t>ד</w:t>
      </w:r>
      <w:r w:rsidRPr="001B56E3">
        <w:rPr>
          <w:rFonts w:cs="Guttman Stam"/>
          <w:b/>
          <w:bCs/>
          <w:sz w:val="28"/>
          <w:szCs w:val="28"/>
          <w:rtl/>
        </w:rPr>
        <w:t>ָ</w:t>
      </w:r>
      <w:r w:rsidRPr="001B56E3">
        <w:rPr>
          <w:rFonts w:cs="Guttman Stam" w:hint="cs"/>
          <w:b/>
          <w:bCs/>
          <w:sz w:val="28"/>
          <w:szCs w:val="28"/>
          <w:rtl/>
        </w:rPr>
        <w:t>ק</w:t>
      </w:r>
      <w:r w:rsidRPr="001B56E3">
        <w:rPr>
          <w:rFonts w:cs="Guttman Stam"/>
          <w:b/>
          <w:bCs/>
          <w:sz w:val="28"/>
          <w:szCs w:val="28"/>
          <w:rtl/>
        </w:rPr>
        <w:t>ָ</w:t>
      </w:r>
      <w:r w:rsidRPr="001B56E3">
        <w:rPr>
          <w:rFonts w:cs="Guttman Stam" w:hint="cs"/>
          <w:b/>
          <w:bCs/>
          <w:sz w:val="28"/>
          <w:szCs w:val="28"/>
          <w:rtl/>
        </w:rPr>
        <w:t>ה</w:t>
      </w:r>
      <w:r w:rsidRPr="001B56E3">
        <w:rPr>
          <w:rFonts w:cs="Guttman Stam"/>
          <w:b/>
          <w:bCs/>
          <w:sz w:val="28"/>
          <w:szCs w:val="28"/>
          <w:rtl/>
        </w:rPr>
        <w:t>".</w:t>
      </w:r>
    </w:p>
    <w:p w:rsidR="0016222F" w:rsidRDefault="0016222F" w:rsidP="00B521F7">
      <w:pPr>
        <w:spacing w:line="360" w:lineRule="auto"/>
        <w:ind w:left="260"/>
        <w:jc w:val="both"/>
        <w:rPr>
          <w:rFonts w:cs="David College"/>
          <w:szCs w:val="26"/>
          <w:rtl/>
        </w:rPr>
      </w:pPr>
      <w:r w:rsidRPr="00E254FC">
        <w:rPr>
          <w:rFonts w:cs="Guttman Mantova"/>
          <w:sz w:val="26"/>
          <w:szCs w:val="28"/>
          <w:rtl/>
        </w:rPr>
        <w:t xml:space="preserve">יְהוּדִי </w:t>
      </w:r>
      <w:proofErr w:type="spellStart"/>
      <w:r w:rsidRPr="00E254FC">
        <w:rPr>
          <w:rFonts w:cs="Guttman Mantova"/>
          <w:sz w:val="26"/>
          <w:szCs w:val="28"/>
          <w:rtl/>
        </w:rPr>
        <w:t>חַיָּב</w:t>
      </w:r>
      <w:proofErr w:type="spellEnd"/>
      <w:r w:rsidRPr="00E254FC">
        <w:rPr>
          <w:rFonts w:cs="Guttman Mantova"/>
          <w:sz w:val="26"/>
          <w:szCs w:val="28"/>
          <w:rtl/>
        </w:rPr>
        <w:t xml:space="preserve"> לְהַאֲמִין </w:t>
      </w:r>
      <w:proofErr w:type="spellStart"/>
      <w:r w:rsidRPr="00E254FC">
        <w:rPr>
          <w:rFonts w:cs="Guttman Mantova"/>
          <w:sz w:val="26"/>
          <w:szCs w:val="28"/>
          <w:rtl/>
        </w:rPr>
        <w:t>בַּהשי"ת</w:t>
      </w:r>
      <w:proofErr w:type="spellEnd"/>
      <w:r w:rsidRPr="00E254FC">
        <w:rPr>
          <w:rFonts w:cs="Guttman Mantova"/>
          <w:sz w:val="26"/>
          <w:szCs w:val="28"/>
          <w:rtl/>
        </w:rPr>
        <w:t xml:space="preserve">, שֶׁכֹּל מָה שֶׁהוּא עוֹשֶׂה, זֶה רַק לְטוֹבָתֵנוּ. לֹא יִתָּכֵן שֶׁהָקָּבָּ"ה </w:t>
      </w:r>
      <w:proofErr w:type="spellStart"/>
      <w:r w:rsidRPr="00E254FC">
        <w:rPr>
          <w:rFonts w:cs="Guttman Mantova"/>
          <w:sz w:val="26"/>
          <w:szCs w:val="28"/>
          <w:rtl/>
        </w:rPr>
        <w:t>יַעֲזֹב</w:t>
      </w:r>
      <w:proofErr w:type="spellEnd"/>
      <w:r w:rsidRPr="00E254FC">
        <w:rPr>
          <w:rFonts w:cs="Guttman Mantova"/>
          <w:sz w:val="26"/>
          <w:szCs w:val="28"/>
          <w:rtl/>
        </w:rPr>
        <w:t xml:space="preserve"> יְהוּדִי, וְהוּא לֹא יַשְׁגִּיחַ עָלָיו. וּכְכָל שֶׁיְּהוּדִי מְחַזֵּק אֶת </w:t>
      </w:r>
      <w:proofErr w:type="spellStart"/>
      <w:r w:rsidRPr="00E254FC">
        <w:rPr>
          <w:rFonts w:cs="Guttman Mantova"/>
          <w:sz w:val="26"/>
          <w:szCs w:val="28"/>
          <w:rtl/>
        </w:rPr>
        <w:t>הַבִּטָּחוֹן</w:t>
      </w:r>
      <w:proofErr w:type="spellEnd"/>
      <w:r w:rsidRPr="00E254FC">
        <w:rPr>
          <w:rFonts w:cs="Guttman Mantova"/>
          <w:sz w:val="26"/>
          <w:szCs w:val="28"/>
          <w:rtl/>
        </w:rPr>
        <w:t xml:space="preserve"> שֶׁלּוֹ בַּבּוֹרֵא יִתְבָּרֵךְ, כָּךְ הוּא רוֹאֶה יְשׁוּעָה מִיָּד.מְסֻפָּר  עַל הַבַּעַל</w:t>
      </w:r>
      <w:r w:rsidRPr="00E254FC">
        <w:rPr>
          <w:rFonts w:cs="Guttman Mantova" w:hint="cs"/>
          <w:sz w:val="26"/>
          <w:szCs w:val="28"/>
          <w:rtl/>
        </w:rPr>
        <w:t>-</w:t>
      </w:r>
      <w:r w:rsidRPr="00E254FC">
        <w:rPr>
          <w:rFonts w:cs="Guttman Mantova"/>
          <w:sz w:val="26"/>
          <w:szCs w:val="28"/>
          <w:rtl/>
        </w:rPr>
        <w:t>שֵׁם</w:t>
      </w:r>
      <w:r w:rsidRPr="00E254FC">
        <w:rPr>
          <w:rFonts w:cs="Guttman Mantova" w:hint="cs"/>
          <w:sz w:val="26"/>
          <w:szCs w:val="28"/>
          <w:rtl/>
        </w:rPr>
        <w:t>-</w:t>
      </w:r>
      <w:r w:rsidRPr="00E254FC">
        <w:rPr>
          <w:rFonts w:cs="Guttman Mantova"/>
          <w:sz w:val="26"/>
          <w:szCs w:val="28"/>
          <w:rtl/>
        </w:rPr>
        <w:t xml:space="preserve">טוֹב שֶׁהִגִּיעַ יוֹם אֶחָד לְבֵיתוֹ שֶׁל יְהוּדִי כַּפְרִי, שֶׁהָיָה חוֹכֵר אֶת בֵּית הַמַּרְזֵחַ בַּכְּפָר מֵהַפָּרִיץ, </w:t>
      </w:r>
      <w:proofErr w:type="spellStart"/>
      <w:r w:rsidRPr="00E254FC">
        <w:rPr>
          <w:rFonts w:cs="Guttman Mantova"/>
          <w:sz w:val="26"/>
          <w:szCs w:val="28"/>
          <w:rtl/>
        </w:rPr>
        <w:t>וְהַבַּעַש</w:t>
      </w:r>
      <w:proofErr w:type="spellEnd"/>
      <w:r w:rsidRPr="00E254FC">
        <w:rPr>
          <w:rFonts w:cs="Guttman Mantova"/>
          <w:sz w:val="26"/>
          <w:szCs w:val="28"/>
          <w:rtl/>
        </w:rPr>
        <w:t xml:space="preserve">ֵׁ"ט וְתַלְמִידָיו הִתְּאַכְסֶנוּ בְּבֵיתוֹ. לְפֶתַע נִכְנַס שׁוֹטֵר, נִגַּשׁ לַשֻּׁלְחָן וְדָפַק עָלָיו בְּמַקֵּל עָבֶה 3 דְּפִיקוֹת. </w:t>
      </w:r>
      <w:proofErr w:type="spellStart"/>
      <w:r w:rsidRPr="00E254FC">
        <w:rPr>
          <w:rFonts w:cs="Guttman Mantova"/>
          <w:sz w:val="26"/>
          <w:szCs w:val="28"/>
          <w:rtl/>
        </w:rPr>
        <w:t>הַבַּעַש</w:t>
      </w:r>
      <w:proofErr w:type="spellEnd"/>
      <w:r w:rsidRPr="00E254FC">
        <w:rPr>
          <w:rFonts w:cs="Guttman Mantova"/>
          <w:sz w:val="26"/>
          <w:szCs w:val="28"/>
          <w:rtl/>
        </w:rPr>
        <w:t xml:space="preserve">ֵׁ"ט וְהַתַּלְמִידִים לֹא הֵבִינוּ מָה הֵם הַדְּפִיקוֹת, וְהֵם הִסְתַּכְּלוּ עַל בַּעַל הַבַּיִת, אַךְ רָאוּ שֶׁהוּא לֹא </w:t>
      </w:r>
      <w:proofErr w:type="spellStart"/>
      <w:r w:rsidRPr="00E254FC">
        <w:rPr>
          <w:rFonts w:cs="Guttman Mantova"/>
          <w:sz w:val="26"/>
          <w:szCs w:val="28"/>
          <w:rtl/>
        </w:rPr>
        <w:t>מִתְיַחֵס</w:t>
      </w:r>
      <w:proofErr w:type="spellEnd"/>
      <w:r w:rsidRPr="00E254FC">
        <w:rPr>
          <w:rFonts w:cs="Guttman Mantova"/>
          <w:sz w:val="26"/>
          <w:szCs w:val="28"/>
          <w:rtl/>
        </w:rPr>
        <w:t xml:space="preserve"> לְזֶה, וְשָׂמֵחַ כְּמוֹ קֹדֶם. כַּעֲבֹר חֵצִי שָׁעָה, שׁוּב נִכְנַס הַשּׁוֹטֵר, דָּפַק עַל </w:t>
      </w:r>
      <w:proofErr w:type="spellStart"/>
      <w:r w:rsidRPr="00E254FC">
        <w:rPr>
          <w:rFonts w:cs="Guttman Mantova"/>
          <w:sz w:val="26"/>
          <w:szCs w:val="28"/>
          <w:rtl/>
        </w:rPr>
        <w:t>הַשֻּׁלְחָן</w:t>
      </w:r>
      <w:proofErr w:type="spellEnd"/>
      <w:r w:rsidRPr="00E254FC">
        <w:rPr>
          <w:rFonts w:cs="Guttman Mantova"/>
          <w:sz w:val="26"/>
          <w:szCs w:val="28"/>
          <w:rtl/>
        </w:rPr>
        <w:t xml:space="preserve">, וְהִסְתַּלֵּק. שָׁאַל </w:t>
      </w:r>
      <w:proofErr w:type="spellStart"/>
      <w:r w:rsidRPr="00E254FC">
        <w:rPr>
          <w:rFonts w:cs="Guttman Mantova"/>
          <w:sz w:val="26"/>
          <w:szCs w:val="28"/>
          <w:rtl/>
        </w:rPr>
        <w:t>הַבַּעַש</w:t>
      </w:r>
      <w:proofErr w:type="spellEnd"/>
      <w:r w:rsidRPr="00E254FC">
        <w:rPr>
          <w:rFonts w:cs="Guttman Mantova"/>
          <w:sz w:val="26"/>
          <w:szCs w:val="28"/>
          <w:rtl/>
        </w:rPr>
        <w:t>ֵׁ"ט הַקַּד' אֶת הַיְּהוּדִי: מָה הֵם הַדְּפִיקוֹת הַלָּלוּ? עָנָה לוֹ הַיְּהוּדִי: זֶה הַתְרָאָה שֶׁעָלַי לְשַׁלֵּם לְפָרִיץ עוֹד הַיּוֹם אֶת דְּמֵי הַשְּׂכִירוּת לְשָׁנָה שְׁלֵמָה. וְאִם אַחֲרֵי שָׁלֹש פְּעָמִים שֶׁיַּגִּיעַ הַשּׁוֹטֵר, אֲנִי לֹא יָבִיא לְפָרִיץ אֶת הַכֶּסֶף, אָז הוּא יַשְׁלִיך אוֹתִי וְאֶת מִשְׁפַּחְתִּי לַבּוֹר</w:t>
      </w:r>
      <w:r>
        <w:rPr>
          <w:rFonts w:cs="David College"/>
          <w:szCs w:val="26"/>
          <w:rtl/>
        </w:rPr>
        <w:t>.</w:t>
      </w:r>
      <w:r w:rsidR="00E254FC">
        <w:rPr>
          <w:rFonts w:ascii="Calibri" w:eastAsia="Calibri" w:hAnsi="Calibri" w:cs="Guttman Keren" w:hint="cs"/>
          <w:sz w:val="28"/>
          <w:szCs w:val="28"/>
          <w:rtl/>
        </w:rPr>
        <w:tab/>
      </w:r>
      <w:r w:rsidR="00B521F7">
        <w:rPr>
          <w:rFonts w:ascii="Calibri" w:eastAsia="Calibri" w:hAnsi="Calibri" w:cs="Guttman Keren"/>
          <w:sz w:val="28"/>
          <w:szCs w:val="28"/>
          <w:rtl/>
        </w:rPr>
        <w:br/>
      </w:r>
      <w:r w:rsidRPr="00E254FC">
        <w:rPr>
          <w:rFonts w:cs="Guttman Mantova" w:hint="cs"/>
          <w:sz w:val="26"/>
          <w:szCs w:val="28"/>
          <w:rtl/>
        </w:rPr>
        <w:t>א</w:t>
      </w:r>
      <w:r w:rsidRPr="00E254FC">
        <w:rPr>
          <w:rFonts w:cs="Guttman Mantova"/>
          <w:sz w:val="26"/>
          <w:szCs w:val="28"/>
          <w:rtl/>
        </w:rPr>
        <w:t>ָ</w:t>
      </w:r>
      <w:r w:rsidRPr="00E254FC">
        <w:rPr>
          <w:rFonts w:cs="Guttman Mantova" w:hint="cs"/>
          <w:sz w:val="26"/>
          <w:szCs w:val="28"/>
          <w:rtl/>
        </w:rPr>
        <w:t>מ</w:t>
      </w:r>
      <w:r w:rsidRPr="00E254FC">
        <w:rPr>
          <w:rFonts w:cs="Guttman Mantova"/>
          <w:sz w:val="26"/>
          <w:szCs w:val="28"/>
          <w:rtl/>
        </w:rPr>
        <w:t>ַ</w:t>
      </w:r>
      <w:r w:rsidRPr="00E254FC">
        <w:rPr>
          <w:rFonts w:cs="Guttman Mantova" w:hint="cs"/>
          <w:sz w:val="26"/>
          <w:szCs w:val="28"/>
          <w:rtl/>
        </w:rPr>
        <w:t xml:space="preserve">ר </w:t>
      </w:r>
      <w:proofErr w:type="spellStart"/>
      <w:r w:rsidRPr="00E254FC">
        <w:rPr>
          <w:rFonts w:cs="Guttman Mantova" w:hint="cs"/>
          <w:sz w:val="26"/>
          <w:szCs w:val="28"/>
          <w:rtl/>
        </w:rPr>
        <w:t>ה</w:t>
      </w:r>
      <w:r w:rsidRPr="00E254FC">
        <w:rPr>
          <w:rFonts w:cs="Guttman Mantova"/>
          <w:sz w:val="26"/>
          <w:szCs w:val="28"/>
          <w:rtl/>
        </w:rPr>
        <w:t>ַ</w:t>
      </w:r>
      <w:r w:rsidRPr="00E254FC">
        <w:rPr>
          <w:rFonts w:cs="Guttman Mantova" w:hint="cs"/>
          <w:sz w:val="26"/>
          <w:szCs w:val="28"/>
          <w:rtl/>
        </w:rPr>
        <w:t>ב</w:t>
      </w:r>
      <w:r w:rsidRPr="00E254FC">
        <w:rPr>
          <w:rFonts w:cs="Guttman Mantova"/>
          <w:sz w:val="26"/>
          <w:szCs w:val="28"/>
          <w:rtl/>
        </w:rPr>
        <w:t>ַּ</w:t>
      </w:r>
      <w:r w:rsidRPr="00E254FC">
        <w:rPr>
          <w:rFonts w:cs="Guttman Mantova" w:hint="cs"/>
          <w:sz w:val="26"/>
          <w:szCs w:val="28"/>
          <w:rtl/>
        </w:rPr>
        <w:t>ע</w:t>
      </w:r>
      <w:r w:rsidRPr="00E254FC">
        <w:rPr>
          <w:rFonts w:cs="Guttman Mantova"/>
          <w:sz w:val="26"/>
          <w:szCs w:val="28"/>
          <w:rtl/>
        </w:rPr>
        <w:t>ַ</w:t>
      </w:r>
      <w:r w:rsidRPr="00E254FC">
        <w:rPr>
          <w:rFonts w:cs="Guttman Mantova" w:hint="cs"/>
          <w:sz w:val="26"/>
          <w:szCs w:val="28"/>
          <w:rtl/>
        </w:rPr>
        <w:t>ש</w:t>
      </w:r>
      <w:proofErr w:type="spellEnd"/>
      <w:r w:rsidRPr="00E254FC">
        <w:rPr>
          <w:rFonts w:cs="Guttman Mantova"/>
          <w:sz w:val="26"/>
          <w:szCs w:val="28"/>
          <w:rtl/>
        </w:rPr>
        <w:t>ֵׁ</w:t>
      </w:r>
      <w:r w:rsidRPr="00E254FC">
        <w:rPr>
          <w:rFonts w:cs="Guttman Mantova" w:hint="cs"/>
          <w:sz w:val="26"/>
          <w:szCs w:val="28"/>
          <w:rtl/>
        </w:rPr>
        <w:t xml:space="preserve">"ט </w:t>
      </w:r>
      <w:r w:rsidRPr="00E254FC">
        <w:rPr>
          <w:rFonts w:cs="Guttman Mantova"/>
          <w:sz w:val="26"/>
          <w:szCs w:val="28"/>
          <w:rtl/>
        </w:rPr>
        <w:t>לַיְּהוּדִי</w:t>
      </w:r>
      <w:r w:rsidRPr="00E254FC">
        <w:rPr>
          <w:rFonts w:cs="Guttman Mantova" w:hint="cs"/>
          <w:sz w:val="26"/>
          <w:szCs w:val="28"/>
          <w:rtl/>
        </w:rPr>
        <w:t>: א</w:t>
      </w:r>
      <w:r w:rsidRPr="00E254FC">
        <w:rPr>
          <w:rFonts w:cs="Guttman Mantova"/>
          <w:sz w:val="26"/>
          <w:szCs w:val="28"/>
          <w:rtl/>
        </w:rPr>
        <w:t>ֲ</w:t>
      </w:r>
      <w:r w:rsidRPr="00E254FC">
        <w:rPr>
          <w:rFonts w:cs="Guttman Mantova" w:hint="cs"/>
          <w:sz w:val="26"/>
          <w:szCs w:val="28"/>
          <w:rtl/>
        </w:rPr>
        <w:t>נ</w:t>
      </w:r>
      <w:r w:rsidRPr="00E254FC">
        <w:rPr>
          <w:rFonts w:cs="Guttman Mantova"/>
          <w:sz w:val="26"/>
          <w:szCs w:val="28"/>
          <w:rtl/>
        </w:rPr>
        <w:t>ִ</w:t>
      </w:r>
      <w:r w:rsidRPr="00E254FC">
        <w:rPr>
          <w:rFonts w:cs="Guttman Mantova" w:hint="cs"/>
          <w:sz w:val="26"/>
          <w:szCs w:val="28"/>
          <w:rtl/>
        </w:rPr>
        <w:t>י רו</w:t>
      </w:r>
      <w:r w:rsidRPr="00E254FC">
        <w:rPr>
          <w:rFonts w:cs="Guttman Mantova"/>
          <w:sz w:val="26"/>
          <w:szCs w:val="28"/>
          <w:rtl/>
        </w:rPr>
        <w:t>ֹ</w:t>
      </w:r>
      <w:r w:rsidRPr="00E254FC">
        <w:rPr>
          <w:rFonts w:cs="Guttman Mantova" w:hint="cs"/>
          <w:sz w:val="26"/>
          <w:szCs w:val="28"/>
          <w:rtl/>
        </w:rPr>
        <w:t>א</w:t>
      </w:r>
      <w:r w:rsidRPr="00E254FC">
        <w:rPr>
          <w:rFonts w:cs="Guttman Mantova"/>
          <w:sz w:val="26"/>
          <w:szCs w:val="28"/>
          <w:rtl/>
        </w:rPr>
        <w:t>ֶ</w:t>
      </w:r>
      <w:r w:rsidRPr="00E254FC">
        <w:rPr>
          <w:rFonts w:cs="Guttman Mantova" w:hint="cs"/>
          <w:sz w:val="26"/>
          <w:szCs w:val="28"/>
          <w:rtl/>
        </w:rPr>
        <w:t>ה ש</w:t>
      </w:r>
      <w:r w:rsidRPr="00E254FC">
        <w:rPr>
          <w:rFonts w:cs="Guttman Mantova"/>
          <w:sz w:val="26"/>
          <w:szCs w:val="28"/>
          <w:rtl/>
        </w:rPr>
        <w:t>ֶׁ</w:t>
      </w:r>
      <w:r w:rsidRPr="00E254FC">
        <w:rPr>
          <w:rFonts w:cs="Guttman Mantova" w:hint="cs"/>
          <w:sz w:val="26"/>
          <w:szCs w:val="28"/>
          <w:rtl/>
        </w:rPr>
        <w:t>א</w:t>
      </w:r>
      <w:r w:rsidRPr="00E254FC">
        <w:rPr>
          <w:rFonts w:cs="Guttman Mantova"/>
          <w:sz w:val="26"/>
          <w:szCs w:val="28"/>
          <w:rtl/>
        </w:rPr>
        <w:t>ַ</w:t>
      </w:r>
      <w:r w:rsidRPr="00E254FC">
        <w:rPr>
          <w:rFonts w:cs="Guttman Mantova" w:hint="cs"/>
          <w:sz w:val="26"/>
          <w:szCs w:val="28"/>
          <w:rtl/>
        </w:rPr>
        <w:t>ת</w:t>
      </w:r>
      <w:r w:rsidRPr="00E254FC">
        <w:rPr>
          <w:rFonts w:cs="Guttman Mantova"/>
          <w:sz w:val="26"/>
          <w:szCs w:val="28"/>
          <w:rtl/>
        </w:rPr>
        <w:t>ָּ</w:t>
      </w:r>
      <w:r w:rsidRPr="00E254FC">
        <w:rPr>
          <w:rFonts w:cs="Guttman Mantova" w:hint="cs"/>
          <w:sz w:val="26"/>
          <w:szCs w:val="28"/>
          <w:rtl/>
        </w:rPr>
        <w:t>ה ר</w:t>
      </w:r>
      <w:r w:rsidRPr="00E254FC">
        <w:rPr>
          <w:rFonts w:cs="Guttman Mantova"/>
          <w:sz w:val="26"/>
          <w:szCs w:val="28"/>
          <w:rtl/>
        </w:rPr>
        <w:t>ָ</w:t>
      </w:r>
      <w:r w:rsidRPr="00E254FC">
        <w:rPr>
          <w:rFonts w:cs="Guttman Mantova" w:hint="cs"/>
          <w:sz w:val="26"/>
          <w:szCs w:val="28"/>
          <w:rtl/>
        </w:rPr>
        <w:t>גו</w:t>
      </w:r>
      <w:r w:rsidRPr="00E254FC">
        <w:rPr>
          <w:rFonts w:cs="Guttman Mantova"/>
          <w:sz w:val="26"/>
          <w:szCs w:val="28"/>
          <w:rtl/>
        </w:rPr>
        <w:t>ּ</w:t>
      </w:r>
      <w:r w:rsidRPr="00E254FC">
        <w:rPr>
          <w:rFonts w:cs="Guttman Mantova" w:hint="cs"/>
          <w:sz w:val="26"/>
          <w:szCs w:val="28"/>
          <w:rtl/>
        </w:rPr>
        <w:t>ע</w:t>
      </w:r>
      <w:r w:rsidRPr="00E254FC">
        <w:rPr>
          <w:rFonts w:cs="Guttman Mantova"/>
          <w:sz w:val="26"/>
          <w:szCs w:val="28"/>
          <w:rtl/>
        </w:rPr>
        <w:t>ַ</w:t>
      </w:r>
      <w:r w:rsidRPr="00E254FC">
        <w:rPr>
          <w:rFonts w:cs="Guttman Mantova" w:hint="cs"/>
          <w:sz w:val="26"/>
          <w:szCs w:val="28"/>
          <w:rtl/>
        </w:rPr>
        <w:t xml:space="preserve"> ל</w:t>
      </w:r>
      <w:r w:rsidRPr="00E254FC">
        <w:rPr>
          <w:rFonts w:cs="Guttman Mantova"/>
          <w:sz w:val="26"/>
          <w:szCs w:val="28"/>
          <w:rtl/>
        </w:rPr>
        <w:t>ְ</w:t>
      </w:r>
      <w:r w:rsidRPr="00E254FC">
        <w:rPr>
          <w:rFonts w:cs="Guttman Mantova" w:hint="cs"/>
          <w:sz w:val="26"/>
          <w:szCs w:val="28"/>
          <w:rtl/>
        </w:rPr>
        <w:t>ג</w:t>
      </w:r>
      <w:r w:rsidRPr="00E254FC">
        <w:rPr>
          <w:rFonts w:cs="Guttman Mantova"/>
          <w:sz w:val="26"/>
          <w:szCs w:val="28"/>
          <w:rtl/>
        </w:rPr>
        <w:t>ַ</w:t>
      </w:r>
      <w:r w:rsidRPr="00E254FC">
        <w:rPr>
          <w:rFonts w:cs="Guttman Mantova" w:hint="cs"/>
          <w:sz w:val="26"/>
          <w:szCs w:val="28"/>
          <w:rtl/>
        </w:rPr>
        <w:t>מ</w:t>
      </w:r>
      <w:r w:rsidRPr="00E254FC">
        <w:rPr>
          <w:rFonts w:cs="Guttman Mantova"/>
          <w:sz w:val="26"/>
          <w:szCs w:val="28"/>
          <w:rtl/>
        </w:rPr>
        <w:t>ְ</w:t>
      </w:r>
      <w:r w:rsidRPr="00E254FC">
        <w:rPr>
          <w:rFonts w:cs="Guttman Mantova" w:hint="cs"/>
          <w:sz w:val="26"/>
          <w:szCs w:val="28"/>
          <w:rtl/>
        </w:rPr>
        <w:t>ר</w:t>
      </w:r>
      <w:r w:rsidRPr="00E254FC">
        <w:rPr>
          <w:rFonts w:cs="Guttman Mantova"/>
          <w:sz w:val="26"/>
          <w:szCs w:val="28"/>
          <w:rtl/>
        </w:rPr>
        <w:t>ֵ</w:t>
      </w:r>
      <w:r w:rsidRPr="00E254FC">
        <w:rPr>
          <w:rFonts w:cs="Guttman Mantova" w:hint="cs"/>
          <w:sz w:val="26"/>
          <w:szCs w:val="28"/>
          <w:rtl/>
        </w:rPr>
        <w:t xml:space="preserve">י, </w:t>
      </w:r>
      <w:r w:rsidRPr="00E254FC">
        <w:rPr>
          <w:rFonts w:cs="Guttman Mantova"/>
          <w:sz w:val="26"/>
          <w:szCs w:val="28"/>
          <w:rtl/>
        </w:rPr>
        <w:t>כַּנִרְאֶה</w:t>
      </w:r>
      <w:r w:rsidRPr="00E254FC">
        <w:rPr>
          <w:rFonts w:cs="Guttman Mantova" w:hint="cs"/>
          <w:sz w:val="26"/>
          <w:szCs w:val="28"/>
          <w:rtl/>
        </w:rPr>
        <w:t xml:space="preserve"> ש</w:t>
      </w:r>
      <w:r w:rsidRPr="00E254FC">
        <w:rPr>
          <w:rFonts w:cs="Guttman Mantova"/>
          <w:sz w:val="26"/>
          <w:szCs w:val="28"/>
          <w:rtl/>
        </w:rPr>
        <w:t>ֶׁ</w:t>
      </w:r>
      <w:r w:rsidRPr="00E254FC">
        <w:rPr>
          <w:rFonts w:cs="Guttman Mantova" w:hint="cs"/>
          <w:sz w:val="26"/>
          <w:szCs w:val="28"/>
          <w:rtl/>
        </w:rPr>
        <w:t>י</w:t>
      </w:r>
      <w:r w:rsidRPr="00E254FC">
        <w:rPr>
          <w:rFonts w:cs="Guttman Mantova"/>
          <w:sz w:val="26"/>
          <w:szCs w:val="28"/>
          <w:rtl/>
        </w:rPr>
        <w:t>ֵּ</w:t>
      </w:r>
      <w:r w:rsidRPr="00E254FC">
        <w:rPr>
          <w:rFonts w:cs="Guttman Mantova" w:hint="cs"/>
          <w:sz w:val="26"/>
          <w:szCs w:val="28"/>
          <w:rtl/>
        </w:rPr>
        <w:t>ש</w:t>
      </w:r>
      <w:r w:rsidRPr="00E254FC">
        <w:rPr>
          <w:rFonts w:cs="Guttman Mantova"/>
          <w:sz w:val="26"/>
          <w:szCs w:val="28"/>
          <w:rtl/>
        </w:rPr>
        <w:t>ׁלְךָ</w:t>
      </w:r>
      <w:r w:rsidRPr="00E254FC">
        <w:rPr>
          <w:rFonts w:cs="Guttman Mantova" w:hint="cs"/>
          <w:sz w:val="26"/>
          <w:szCs w:val="28"/>
          <w:rtl/>
        </w:rPr>
        <w:t xml:space="preserve"> א</w:t>
      </w:r>
      <w:r w:rsidRPr="00E254FC">
        <w:rPr>
          <w:rFonts w:cs="Guttman Mantova"/>
          <w:sz w:val="26"/>
          <w:szCs w:val="28"/>
          <w:rtl/>
        </w:rPr>
        <w:t>ֶ</w:t>
      </w:r>
      <w:r w:rsidRPr="00E254FC">
        <w:rPr>
          <w:rFonts w:cs="Guttman Mantova" w:hint="cs"/>
          <w:sz w:val="26"/>
          <w:szCs w:val="28"/>
          <w:rtl/>
        </w:rPr>
        <w:t>ת ה</w:t>
      </w:r>
      <w:r w:rsidRPr="00E254FC">
        <w:rPr>
          <w:rFonts w:cs="Guttman Mantova"/>
          <w:sz w:val="26"/>
          <w:szCs w:val="28"/>
          <w:rtl/>
        </w:rPr>
        <w:t>ַ</w:t>
      </w:r>
      <w:r w:rsidRPr="00E254FC">
        <w:rPr>
          <w:rFonts w:cs="Guttman Mantova" w:hint="cs"/>
          <w:sz w:val="26"/>
          <w:szCs w:val="28"/>
          <w:rtl/>
        </w:rPr>
        <w:t>כ</w:t>
      </w:r>
      <w:r w:rsidRPr="00E254FC">
        <w:rPr>
          <w:rFonts w:cs="Guttman Mantova"/>
          <w:sz w:val="26"/>
          <w:szCs w:val="28"/>
          <w:rtl/>
        </w:rPr>
        <w:t>ֶּ</w:t>
      </w:r>
      <w:r w:rsidRPr="00E254FC">
        <w:rPr>
          <w:rFonts w:cs="Guttman Mantova" w:hint="cs"/>
          <w:sz w:val="26"/>
          <w:szCs w:val="28"/>
          <w:rtl/>
        </w:rPr>
        <w:t>ס</w:t>
      </w:r>
      <w:r w:rsidRPr="00E254FC">
        <w:rPr>
          <w:rFonts w:cs="Guttman Mantova"/>
          <w:sz w:val="26"/>
          <w:szCs w:val="28"/>
          <w:rtl/>
        </w:rPr>
        <w:t>ֶ</w:t>
      </w:r>
      <w:r w:rsidRPr="00E254FC">
        <w:rPr>
          <w:rFonts w:cs="Guttman Mantova" w:hint="cs"/>
          <w:sz w:val="26"/>
          <w:szCs w:val="28"/>
          <w:rtl/>
        </w:rPr>
        <w:t>ף מו</w:t>
      </w:r>
      <w:r w:rsidRPr="00E254FC">
        <w:rPr>
          <w:rFonts w:cs="Guttman Mantova"/>
          <w:sz w:val="26"/>
          <w:szCs w:val="28"/>
          <w:rtl/>
        </w:rPr>
        <w:t>ּ</w:t>
      </w:r>
      <w:r w:rsidRPr="00E254FC">
        <w:rPr>
          <w:rFonts w:cs="Guttman Mantova" w:hint="cs"/>
          <w:sz w:val="26"/>
          <w:szCs w:val="28"/>
          <w:rtl/>
        </w:rPr>
        <w:t>כ</w:t>
      </w:r>
      <w:r w:rsidRPr="00E254FC">
        <w:rPr>
          <w:rFonts w:cs="Guttman Mantova"/>
          <w:sz w:val="26"/>
          <w:szCs w:val="28"/>
          <w:rtl/>
        </w:rPr>
        <w:t>ָ</w:t>
      </w:r>
      <w:r w:rsidRPr="00E254FC">
        <w:rPr>
          <w:rFonts w:cs="Guttman Mantova" w:hint="cs"/>
          <w:sz w:val="26"/>
          <w:szCs w:val="28"/>
          <w:rtl/>
        </w:rPr>
        <w:t>ן. א</w:t>
      </w:r>
      <w:r w:rsidRPr="00E254FC">
        <w:rPr>
          <w:rFonts w:cs="Guttman Mantova"/>
          <w:sz w:val="26"/>
          <w:szCs w:val="28"/>
          <w:rtl/>
        </w:rPr>
        <w:t>ָ</w:t>
      </w:r>
      <w:r w:rsidRPr="00E254FC">
        <w:rPr>
          <w:rFonts w:cs="Guttman Mantova" w:hint="cs"/>
          <w:sz w:val="26"/>
          <w:szCs w:val="28"/>
          <w:rtl/>
        </w:rPr>
        <w:t xml:space="preserve">ז </w:t>
      </w:r>
      <w:r w:rsidRPr="00E254FC">
        <w:rPr>
          <w:rFonts w:cs="Guttman Mantova"/>
          <w:sz w:val="26"/>
          <w:szCs w:val="28"/>
          <w:rtl/>
        </w:rPr>
        <w:t>לֵךְ</w:t>
      </w:r>
      <w:r w:rsidRPr="00E254FC">
        <w:rPr>
          <w:rFonts w:cs="Guttman Mantova" w:hint="cs"/>
          <w:sz w:val="26"/>
          <w:szCs w:val="28"/>
          <w:rtl/>
        </w:rPr>
        <w:t xml:space="preserve"> ל</w:t>
      </w:r>
      <w:r w:rsidRPr="00E254FC">
        <w:rPr>
          <w:rFonts w:cs="Guttman Mantova"/>
          <w:sz w:val="26"/>
          <w:szCs w:val="28"/>
          <w:rtl/>
        </w:rPr>
        <w:t>ְ</w:t>
      </w:r>
      <w:r w:rsidRPr="00E254FC">
        <w:rPr>
          <w:rFonts w:cs="Guttman Mantova" w:hint="cs"/>
          <w:sz w:val="26"/>
          <w:szCs w:val="28"/>
          <w:rtl/>
        </w:rPr>
        <w:t>פ</w:t>
      </w:r>
      <w:r w:rsidRPr="00E254FC">
        <w:rPr>
          <w:rFonts w:cs="Guttman Mantova"/>
          <w:sz w:val="26"/>
          <w:szCs w:val="28"/>
          <w:rtl/>
        </w:rPr>
        <w:t>ָ</w:t>
      </w:r>
      <w:r w:rsidRPr="00E254FC">
        <w:rPr>
          <w:rFonts w:cs="Guttman Mantova" w:hint="cs"/>
          <w:sz w:val="26"/>
          <w:szCs w:val="28"/>
          <w:rtl/>
        </w:rPr>
        <w:t>ר</w:t>
      </w:r>
      <w:r w:rsidRPr="00E254FC">
        <w:rPr>
          <w:rFonts w:cs="Guttman Mantova"/>
          <w:sz w:val="26"/>
          <w:szCs w:val="28"/>
          <w:rtl/>
        </w:rPr>
        <w:t>ִ</w:t>
      </w:r>
      <w:r w:rsidRPr="00E254FC">
        <w:rPr>
          <w:rFonts w:cs="Guttman Mantova" w:hint="cs"/>
          <w:sz w:val="26"/>
          <w:szCs w:val="28"/>
          <w:rtl/>
        </w:rPr>
        <w:t>יץ ו</w:t>
      </w:r>
      <w:r w:rsidRPr="00E254FC">
        <w:rPr>
          <w:rFonts w:cs="Guttman Mantova"/>
          <w:sz w:val="26"/>
          <w:szCs w:val="28"/>
          <w:rtl/>
        </w:rPr>
        <w:t>ּ</w:t>
      </w:r>
      <w:r w:rsidRPr="00E254FC">
        <w:rPr>
          <w:rFonts w:cs="Guttman Mantova" w:hint="cs"/>
          <w:sz w:val="26"/>
          <w:szCs w:val="28"/>
          <w:rtl/>
        </w:rPr>
        <w:t>ת</w:t>
      </w:r>
      <w:r w:rsidRPr="00E254FC">
        <w:rPr>
          <w:rFonts w:cs="Guttman Mantova"/>
          <w:sz w:val="26"/>
          <w:szCs w:val="28"/>
          <w:rtl/>
        </w:rPr>
        <w:t>ְ</w:t>
      </w:r>
      <w:r w:rsidRPr="00E254FC">
        <w:rPr>
          <w:rFonts w:cs="Guttman Mantova" w:hint="cs"/>
          <w:sz w:val="26"/>
          <w:szCs w:val="28"/>
          <w:rtl/>
        </w:rPr>
        <w:t>ש</w:t>
      </w:r>
      <w:r w:rsidRPr="00E254FC">
        <w:rPr>
          <w:rFonts w:cs="Guttman Mantova"/>
          <w:sz w:val="26"/>
          <w:szCs w:val="28"/>
          <w:rtl/>
        </w:rPr>
        <w:t>ַׁ</w:t>
      </w:r>
      <w:r w:rsidRPr="00E254FC">
        <w:rPr>
          <w:rFonts w:cs="Guttman Mantova" w:hint="cs"/>
          <w:sz w:val="26"/>
          <w:szCs w:val="28"/>
          <w:rtl/>
        </w:rPr>
        <w:t>ל</w:t>
      </w:r>
      <w:r w:rsidRPr="00E254FC">
        <w:rPr>
          <w:rFonts w:cs="Guttman Mantova"/>
          <w:sz w:val="26"/>
          <w:szCs w:val="28"/>
          <w:rtl/>
        </w:rPr>
        <w:t>ֵּ</w:t>
      </w:r>
      <w:r w:rsidRPr="00E254FC">
        <w:rPr>
          <w:rFonts w:cs="Guttman Mantova" w:hint="cs"/>
          <w:sz w:val="26"/>
          <w:szCs w:val="28"/>
          <w:rtl/>
        </w:rPr>
        <w:t>ם לו</w:t>
      </w:r>
      <w:r w:rsidRPr="00E254FC">
        <w:rPr>
          <w:rFonts w:cs="Guttman Mantova"/>
          <w:sz w:val="26"/>
          <w:szCs w:val="28"/>
          <w:rtl/>
        </w:rPr>
        <w:t>ֹ</w:t>
      </w:r>
      <w:r w:rsidRPr="00E254FC">
        <w:rPr>
          <w:rFonts w:cs="Guttman Mantova" w:hint="cs"/>
          <w:sz w:val="26"/>
          <w:szCs w:val="28"/>
          <w:rtl/>
        </w:rPr>
        <w:t>, ו</w:t>
      </w:r>
      <w:r w:rsidRPr="00E254FC">
        <w:rPr>
          <w:rFonts w:cs="Guttman Mantova"/>
          <w:sz w:val="26"/>
          <w:szCs w:val="28"/>
          <w:rtl/>
        </w:rPr>
        <w:t>ַ</w:t>
      </w:r>
      <w:r w:rsidRPr="00E254FC">
        <w:rPr>
          <w:rFonts w:cs="Guttman Mantova" w:hint="cs"/>
          <w:sz w:val="26"/>
          <w:szCs w:val="28"/>
          <w:rtl/>
        </w:rPr>
        <w:t>א</w:t>
      </w:r>
      <w:r w:rsidRPr="00E254FC">
        <w:rPr>
          <w:rFonts w:cs="Guttman Mantova"/>
          <w:sz w:val="26"/>
          <w:szCs w:val="28"/>
          <w:rtl/>
        </w:rPr>
        <w:t>ֲ</w:t>
      </w:r>
      <w:r w:rsidRPr="00E254FC">
        <w:rPr>
          <w:rFonts w:cs="Guttman Mantova" w:hint="cs"/>
          <w:sz w:val="26"/>
          <w:szCs w:val="28"/>
          <w:rtl/>
        </w:rPr>
        <w:t>נ</w:t>
      </w:r>
      <w:r w:rsidRPr="00E254FC">
        <w:rPr>
          <w:rFonts w:cs="Guttman Mantova"/>
          <w:sz w:val="26"/>
          <w:szCs w:val="28"/>
          <w:rtl/>
        </w:rPr>
        <w:t>ַ</w:t>
      </w:r>
      <w:r w:rsidRPr="00E254FC">
        <w:rPr>
          <w:rFonts w:cs="Guttman Mantova" w:hint="cs"/>
          <w:sz w:val="26"/>
          <w:szCs w:val="28"/>
          <w:rtl/>
        </w:rPr>
        <w:t>ח</w:t>
      </w:r>
      <w:r w:rsidRPr="00E254FC">
        <w:rPr>
          <w:rFonts w:cs="Guttman Mantova"/>
          <w:sz w:val="26"/>
          <w:szCs w:val="28"/>
          <w:rtl/>
        </w:rPr>
        <w:t>ְ</w:t>
      </w:r>
      <w:r w:rsidRPr="00E254FC">
        <w:rPr>
          <w:rFonts w:cs="Guttman Mantova" w:hint="cs"/>
          <w:sz w:val="26"/>
          <w:szCs w:val="28"/>
          <w:rtl/>
        </w:rPr>
        <w:t>נו</w:t>
      </w:r>
      <w:r w:rsidRPr="00E254FC">
        <w:rPr>
          <w:rFonts w:cs="Guttman Mantova"/>
          <w:sz w:val="26"/>
          <w:szCs w:val="28"/>
          <w:rtl/>
        </w:rPr>
        <w:t>ּ</w:t>
      </w:r>
      <w:r w:rsidRPr="00E254FC">
        <w:rPr>
          <w:rFonts w:cs="Guttman Mantova" w:hint="cs"/>
          <w:sz w:val="26"/>
          <w:szCs w:val="28"/>
          <w:rtl/>
        </w:rPr>
        <w:t xml:space="preserve"> נ</w:t>
      </w:r>
      <w:r w:rsidRPr="00E254FC">
        <w:rPr>
          <w:rFonts w:cs="Guttman Mantova"/>
          <w:sz w:val="26"/>
          <w:szCs w:val="28"/>
          <w:rtl/>
        </w:rPr>
        <w:t>ַ</w:t>
      </w:r>
      <w:r w:rsidRPr="00E254FC">
        <w:rPr>
          <w:rFonts w:cs="Guttman Mantova" w:hint="cs"/>
          <w:sz w:val="26"/>
          <w:szCs w:val="28"/>
          <w:rtl/>
        </w:rPr>
        <w:t>מ</w:t>
      </w:r>
      <w:r w:rsidRPr="00E254FC">
        <w:rPr>
          <w:rFonts w:cs="Guttman Mantova"/>
          <w:sz w:val="26"/>
          <w:szCs w:val="28"/>
          <w:rtl/>
        </w:rPr>
        <w:t>ְ</w:t>
      </w:r>
      <w:r w:rsidRPr="00E254FC">
        <w:rPr>
          <w:rFonts w:cs="Guttman Mantova" w:hint="cs"/>
          <w:sz w:val="26"/>
          <w:szCs w:val="28"/>
          <w:rtl/>
        </w:rPr>
        <w:t>ת</w:t>
      </w:r>
      <w:r w:rsidRPr="00E254FC">
        <w:rPr>
          <w:rFonts w:cs="Guttman Mantova"/>
          <w:sz w:val="26"/>
          <w:szCs w:val="28"/>
          <w:rtl/>
        </w:rPr>
        <w:t>ִ</w:t>
      </w:r>
      <w:r w:rsidRPr="00E254FC">
        <w:rPr>
          <w:rFonts w:cs="Guttman Mantova" w:hint="cs"/>
          <w:sz w:val="26"/>
          <w:szCs w:val="28"/>
          <w:rtl/>
        </w:rPr>
        <w:t>ין ל</w:t>
      </w:r>
      <w:r w:rsidRPr="00E254FC">
        <w:rPr>
          <w:rFonts w:cs="Guttman Mantova"/>
          <w:sz w:val="26"/>
          <w:szCs w:val="28"/>
          <w:rtl/>
        </w:rPr>
        <w:t>ְ</w:t>
      </w:r>
      <w:r w:rsidRPr="00E254FC">
        <w:rPr>
          <w:rFonts w:cs="Guttman Mantova" w:hint="cs"/>
          <w:sz w:val="26"/>
          <w:szCs w:val="28"/>
          <w:rtl/>
        </w:rPr>
        <w:t>ך</w:t>
      </w:r>
      <w:r w:rsidRPr="00E254FC">
        <w:rPr>
          <w:rFonts w:cs="Guttman Mantova"/>
          <w:sz w:val="26"/>
          <w:szCs w:val="28"/>
          <w:rtl/>
        </w:rPr>
        <w:t>ָ</w:t>
      </w:r>
      <w:r w:rsidRPr="00E254FC">
        <w:rPr>
          <w:rFonts w:cs="Guttman Mantova" w:hint="cs"/>
          <w:sz w:val="26"/>
          <w:szCs w:val="28"/>
          <w:rtl/>
        </w:rPr>
        <w:t xml:space="preserve"> ע</w:t>
      </w:r>
      <w:r w:rsidRPr="00E254FC">
        <w:rPr>
          <w:rFonts w:cs="Guttman Mantova"/>
          <w:sz w:val="26"/>
          <w:szCs w:val="28"/>
          <w:rtl/>
        </w:rPr>
        <w:t>ַ</w:t>
      </w:r>
      <w:r w:rsidRPr="00E254FC">
        <w:rPr>
          <w:rFonts w:cs="Guttman Mantova" w:hint="cs"/>
          <w:sz w:val="26"/>
          <w:szCs w:val="28"/>
          <w:rtl/>
        </w:rPr>
        <w:t>ד ש</w:t>
      </w:r>
      <w:r w:rsidRPr="00E254FC">
        <w:rPr>
          <w:rFonts w:cs="Guttman Mantova"/>
          <w:sz w:val="26"/>
          <w:szCs w:val="28"/>
          <w:rtl/>
        </w:rPr>
        <w:t>ֶׁ</w:t>
      </w:r>
      <w:r w:rsidRPr="00E254FC">
        <w:rPr>
          <w:rFonts w:cs="Guttman Mantova" w:hint="cs"/>
          <w:sz w:val="26"/>
          <w:szCs w:val="28"/>
          <w:rtl/>
        </w:rPr>
        <w:t>ת</w:t>
      </w:r>
      <w:r w:rsidRPr="00E254FC">
        <w:rPr>
          <w:rFonts w:cs="Guttman Mantova"/>
          <w:sz w:val="26"/>
          <w:szCs w:val="28"/>
          <w:rtl/>
        </w:rPr>
        <w:t>ַּ</w:t>
      </w:r>
      <w:r w:rsidRPr="00E254FC">
        <w:rPr>
          <w:rFonts w:cs="Guttman Mantova" w:hint="cs"/>
          <w:sz w:val="26"/>
          <w:szCs w:val="28"/>
          <w:rtl/>
        </w:rPr>
        <w:t>ח</w:t>
      </w:r>
      <w:r w:rsidRPr="00E254FC">
        <w:rPr>
          <w:rFonts w:cs="Guttman Mantova"/>
          <w:sz w:val="26"/>
          <w:szCs w:val="28"/>
          <w:rtl/>
        </w:rPr>
        <w:t>ֲ</w:t>
      </w:r>
      <w:r w:rsidRPr="00E254FC">
        <w:rPr>
          <w:rFonts w:cs="Guttman Mantova" w:hint="cs"/>
          <w:sz w:val="26"/>
          <w:szCs w:val="28"/>
          <w:rtl/>
        </w:rPr>
        <w:t>ז</w:t>
      </w:r>
      <w:r w:rsidRPr="00E254FC">
        <w:rPr>
          <w:rFonts w:cs="Guttman Mantova"/>
          <w:sz w:val="26"/>
          <w:szCs w:val="28"/>
          <w:rtl/>
        </w:rPr>
        <w:t>ֹ</w:t>
      </w:r>
      <w:r w:rsidRPr="00E254FC">
        <w:rPr>
          <w:rFonts w:cs="Guttman Mantova" w:hint="cs"/>
          <w:sz w:val="26"/>
          <w:szCs w:val="28"/>
          <w:rtl/>
        </w:rPr>
        <w:t xml:space="preserve">ר. </w:t>
      </w:r>
      <w:r w:rsidRPr="00E254FC">
        <w:rPr>
          <w:rFonts w:cs="Guttman Mantova"/>
          <w:sz w:val="26"/>
          <w:szCs w:val="28"/>
          <w:rtl/>
        </w:rPr>
        <w:t>עָנָה</w:t>
      </w:r>
      <w:r w:rsidRPr="00E254FC">
        <w:rPr>
          <w:rFonts w:cs="Guttman Mantova" w:hint="cs"/>
          <w:sz w:val="26"/>
          <w:szCs w:val="28"/>
          <w:rtl/>
        </w:rPr>
        <w:t xml:space="preserve"> לו</w:t>
      </w:r>
      <w:r w:rsidRPr="00E254FC">
        <w:rPr>
          <w:rFonts w:cs="Guttman Mantova"/>
          <w:sz w:val="26"/>
          <w:szCs w:val="28"/>
          <w:rtl/>
        </w:rPr>
        <w:t>ֹהַיְּהוּדִי</w:t>
      </w:r>
      <w:r w:rsidRPr="00E254FC">
        <w:rPr>
          <w:rFonts w:cs="Guttman Mantova" w:hint="cs"/>
          <w:sz w:val="26"/>
          <w:szCs w:val="28"/>
          <w:rtl/>
        </w:rPr>
        <w:t>: א</w:t>
      </w:r>
      <w:r w:rsidRPr="00E254FC">
        <w:rPr>
          <w:rFonts w:cs="Guttman Mantova"/>
          <w:sz w:val="26"/>
          <w:szCs w:val="28"/>
          <w:rtl/>
        </w:rPr>
        <w:t>ֵ</w:t>
      </w:r>
      <w:r w:rsidRPr="00E254FC">
        <w:rPr>
          <w:rFonts w:cs="Guttman Mantova" w:hint="cs"/>
          <w:sz w:val="26"/>
          <w:szCs w:val="28"/>
          <w:rtl/>
        </w:rPr>
        <w:t>ין ל</w:t>
      </w:r>
      <w:r w:rsidRPr="00E254FC">
        <w:rPr>
          <w:rFonts w:cs="Guttman Mantova"/>
          <w:sz w:val="26"/>
          <w:szCs w:val="28"/>
          <w:rtl/>
        </w:rPr>
        <w:t>ִ</w:t>
      </w:r>
      <w:r w:rsidRPr="00E254FC">
        <w:rPr>
          <w:rFonts w:cs="Guttman Mantova" w:hint="cs"/>
          <w:sz w:val="26"/>
          <w:szCs w:val="28"/>
          <w:rtl/>
        </w:rPr>
        <w:t>י ל</w:t>
      </w:r>
      <w:r w:rsidRPr="00E254FC">
        <w:rPr>
          <w:rFonts w:cs="Guttman Mantova"/>
          <w:sz w:val="26"/>
          <w:szCs w:val="28"/>
          <w:rtl/>
        </w:rPr>
        <w:t>ְ</w:t>
      </w:r>
      <w:r w:rsidRPr="00E254FC">
        <w:rPr>
          <w:rFonts w:cs="Guttman Mantova" w:hint="cs"/>
          <w:sz w:val="26"/>
          <w:szCs w:val="28"/>
          <w:rtl/>
        </w:rPr>
        <w:t>ש</w:t>
      </w:r>
      <w:r w:rsidRPr="00E254FC">
        <w:rPr>
          <w:rFonts w:cs="Guttman Mantova"/>
          <w:sz w:val="26"/>
          <w:szCs w:val="28"/>
          <w:rtl/>
        </w:rPr>
        <w:t>ַׁ</w:t>
      </w:r>
      <w:r w:rsidRPr="00E254FC">
        <w:rPr>
          <w:rFonts w:cs="Guttman Mantova" w:hint="cs"/>
          <w:sz w:val="26"/>
          <w:szCs w:val="28"/>
          <w:rtl/>
        </w:rPr>
        <w:t>ל</w:t>
      </w:r>
      <w:r w:rsidRPr="00E254FC">
        <w:rPr>
          <w:rFonts w:cs="Guttman Mantova"/>
          <w:sz w:val="26"/>
          <w:szCs w:val="28"/>
          <w:rtl/>
        </w:rPr>
        <w:t>ֵּ</w:t>
      </w:r>
      <w:r w:rsidRPr="00E254FC">
        <w:rPr>
          <w:rFonts w:cs="Guttman Mantova" w:hint="cs"/>
          <w:sz w:val="26"/>
          <w:szCs w:val="28"/>
          <w:rtl/>
        </w:rPr>
        <w:t xml:space="preserve">ם </w:t>
      </w:r>
      <w:proofErr w:type="spellStart"/>
      <w:r w:rsidRPr="00E254FC">
        <w:rPr>
          <w:rFonts w:cs="Guttman Mantova" w:hint="cs"/>
          <w:sz w:val="26"/>
          <w:szCs w:val="28"/>
          <w:rtl/>
        </w:rPr>
        <w:t>א</w:t>
      </w:r>
      <w:r w:rsidRPr="00E254FC">
        <w:rPr>
          <w:rFonts w:cs="Guttman Mantova"/>
          <w:sz w:val="26"/>
          <w:szCs w:val="28"/>
          <w:rtl/>
        </w:rPr>
        <w:t>ֲ</w:t>
      </w:r>
      <w:r w:rsidRPr="00E254FC">
        <w:rPr>
          <w:rFonts w:cs="Guttman Mantova" w:hint="cs"/>
          <w:sz w:val="26"/>
          <w:szCs w:val="28"/>
          <w:rtl/>
        </w:rPr>
        <w:t>פ</w:t>
      </w:r>
      <w:r w:rsidRPr="00E254FC">
        <w:rPr>
          <w:rFonts w:cs="Guttman Mantova"/>
          <w:sz w:val="26"/>
          <w:szCs w:val="28"/>
          <w:rtl/>
        </w:rPr>
        <w:t>ִ</w:t>
      </w:r>
      <w:r w:rsidRPr="00E254FC">
        <w:rPr>
          <w:rFonts w:cs="Guttman Mantova" w:hint="cs"/>
          <w:sz w:val="26"/>
          <w:szCs w:val="28"/>
          <w:rtl/>
        </w:rPr>
        <w:t>ל</w:t>
      </w:r>
      <w:r w:rsidRPr="00E254FC">
        <w:rPr>
          <w:rFonts w:cs="Guttman Mantova"/>
          <w:sz w:val="26"/>
          <w:szCs w:val="28"/>
          <w:rtl/>
        </w:rPr>
        <w:t>ּ</w:t>
      </w:r>
      <w:r w:rsidRPr="00E254FC">
        <w:rPr>
          <w:rFonts w:cs="Guttman Mantova" w:hint="cs"/>
          <w:sz w:val="26"/>
          <w:szCs w:val="28"/>
          <w:rtl/>
        </w:rPr>
        <w:t>ו</w:t>
      </w:r>
      <w:proofErr w:type="spellEnd"/>
      <w:r w:rsidRPr="00E254FC">
        <w:rPr>
          <w:rFonts w:cs="Guttman Mantova"/>
          <w:sz w:val="26"/>
          <w:szCs w:val="28"/>
          <w:rtl/>
        </w:rPr>
        <w:t>ּ</w:t>
      </w:r>
      <w:r w:rsidRPr="00E254FC">
        <w:rPr>
          <w:rFonts w:cs="Guttman Mantova" w:hint="cs"/>
          <w:sz w:val="26"/>
          <w:szCs w:val="28"/>
          <w:rtl/>
        </w:rPr>
        <w:t xml:space="preserve"> א</w:t>
      </w:r>
      <w:r w:rsidRPr="00E254FC">
        <w:rPr>
          <w:rFonts w:cs="Guttman Mantova"/>
          <w:sz w:val="26"/>
          <w:szCs w:val="28"/>
          <w:rtl/>
        </w:rPr>
        <w:t>ֲ</w:t>
      </w:r>
      <w:r w:rsidRPr="00E254FC">
        <w:rPr>
          <w:rFonts w:cs="Guttman Mantova" w:hint="cs"/>
          <w:sz w:val="26"/>
          <w:szCs w:val="28"/>
          <w:rtl/>
        </w:rPr>
        <w:t>גו</w:t>
      </w:r>
      <w:r w:rsidRPr="00E254FC">
        <w:rPr>
          <w:rFonts w:cs="Guttman Mantova"/>
          <w:sz w:val="26"/>
          <w:szCs w:val="28"/>
          <w:rtl/>
        </w:rPr>
        <w:t>ֹ</w:t>
      </w:r>
      <w:r w:rsidRPr="00E254FC">
        <w:rPr>
          <w:rFonts w:cs="Guttman Mantova" w:hint="cs"/>
          <w:sz w:val="26"/>
          <w:szCs w:val="28"/>
          <w:rtl/>
        </w:rPr>
        <w:t>ר</w:t>
      </w:r>
      <w:r w:rsidRPr="00E254FC">
        <w:rPr>
          <w:rFonts w:cs="Guttman Mantova"/>
          <w:sz w:val="26"/>
          <w:szCs w:val="28"/>
          <w:rtl/>
        </w:rPr>
        <w:t>ָ</w:t>
      </w:r>
      <w:r w:rsidRPr="00E254FC">
        <w:rPr>
          <w:rFonts w:cs="Guttman Mantova" w:hint="cs"/>
          <w:sz w:val="26"/>
          <w:szCs w:val="28"/>
          <w:rtl/>
        </w:rPr>
        <w:t>ה א</w:t>
      </w:r>
      <w:r w:rsidRPr="00E254FC">
        <w:rPr>
          <w:rFonts w:cs="Guttman Mantova"/>
          <w:sz w:val="26"/>
          <w:szCs w:val="28"/>
          <w:rtl/>
        </w:rPr>
        <w:t>ַ</w:t>
      </w:r>
      <w:r w:rsidRPr="00E254FC">
        <w:rPr>
          <w:rFonts w:cs="Guttman Mantova" w:hint="cs"/>
          <w:sz w:val="26"/>
          <w:szCs w:val="28"/>
          <w:rtl/>
        </w:rPr>
        <w:t>ח</w:t>
      </w:r>
      <w:r w:rsidRPr="00E254FC">
        <w:rPr>
          <w:rFonts w:cs="Guttman Mantova"/>
          <w:sz w:val="26"/>
          <w:szCs w:val="28"/>
          <w:rtl/>
        </w:rPr>
        <w:t>ַ</w:t>
      </w:r>
      <w:r w:rsidRPr="00E254FC">
        <w:rPr>
          <w:rFonts w:cs="Guttman Mantova" w:hint="cs"/>
          <w:sz w:val="26"/>
          <w:szCs w:val="28"/>
          <w:rtl/>
        </w:rPr>
        <w:t>ת. א</w:t>
      </w:r>
      <w:r w:rsidRPr="00E254FC">
        <w:rPr>
          <w:rFonts w:cs="Guttman Mantova"/>
          <w:sz w:val="26"/>
          <w:szCs w:val="28"/>
          <w:rtl/>
        </w:rPr>
        <w:t>ַ</w:t>
      </w:r>
      <w:r w:rsidRPr="00E254FC">
        <w:rPr>
          <w:rFonts w:cs="Guttman Mantova" w:hint="cs"/>
          <w:sz w:val="26"/>
          <w:szCs w:val="28"/>
          <w:rtl/>
        </w:rPr>
        <w:t>ך</w:t>
      </w:r>
      <w:r w:rsidRPr="00E254FC">
        <w:rPr>
          <w:rFonts w:cs="Guttman Mantova"/>
          <w:sz w:val="26"/>
          <w:szCs w:val="28"/>
          <w:rtl/>
        </w:rPr>
        <w:t>ְ</w:t>
      </w:r>
      <w:r w:rsidRPr="00E254FC">
        <w:rPr>
          <w:rFonts w:cs="Guttman Mantova" w:hint="cs"/>
          <w:sz w:val="26"/>
          <w:szCs w:val="28"/>
          <w:rtl/>
        </w:rPr>
        <w:t xml:space="preserve"> מ</w:t>
      </w:r>
      <w:r w:rsidRPr="00E254FC">
        <w:rPr>
          <w:rFonts w:cs="Guttman Mantova"/>
          <w:sz w:val="26"/>
          <w:szCs w:val="28"/>
          <w:rtl/>
        </w:rPr>
        <w:t>ָ</w:t>
      </w:r>
      <w:r w:rsidRPr="00E254FC">
        <w:rPr>
          <w:rFonts w:cs="Guttman Mantova" w:hint="cs"/>
          <w:sz w:val="26"/>
          <w:szCs w:val="28"/>
          <w:rtl/>
        </w:rPr>
        <w:t>ה י</w:t>
      </w:r>
      <w:r w:rsidRPr="00E254FC">
        <w:rPr>
          <w:rFonts w:cs="Guttman Mantova"/>
          <w:sz w:val="26"/>
          <w:szCs w:val="28"/>
          <w:rtl/>
        </w:rPr>
        <w:t>ֵ</w:t>
      </w:r>
      <w:r w:rsidRPr="00E254FC">
        <w:rPr>
          <w:rFonts w:cs="Guttman Mantova" w:hint="cs"/>
          <w:sz w:val="26"/>
          <w:szCs w:val="28"/>
          <w:rtl/>
        </w:rPr>
        <w:t>ש</w:t>
      </w:r>
      <w:r w:rsidRPr="00E254FC">
        <w:rPr>
          <w:rFonts w:cs="Guttman Mantova"/>
          <w:sz w:val="26"/>
          <w:szCs w:val="28"/>
          <w:rtl/>
        </w:rPr>
        <w:t>ׁ</w:t>
      </w:r>
      <w:r w:rsidR="001B56E3">
        <w:rPr>
          <w:rFonts w:cs="Guttman Mantova" w:hint="cs"/>
          <w:sz w:val="26"/>
          <w:szCs w:val="28"/>
          <w:rtl/>
        </w:rPr>
        <w:t xml:space="preserve"> </w:t>
      </w:r>
      <w:proofErr w:type="spellStart"/>
      <w:r w:rsidRPr="00E254FC">
        <w:rPr>
          <w:rFonts w:cs="Guttman Mantova" w:hint="cs"/>
          <w:sz w:val="26"/>
          <w:szCs w:val="28"/>
          <w:rtl/>
        </w:rPr>
        <w:t>ל</w:t>
      </w:r>
      <w:r w:rsidRPr="00E254FC">
        <w:rPr>
          <w:rFonts w:cs="Guttman Mantova"/>
          <w:sz w:val="26"/>
          <w:szCs w:val="28"/>
          <w:rtl/>
        </w:rPr>
        <w:t>ִ</w:t>
      </w:r>
      <w:r w:rsidRPr="00E254FC">
        <w:rPr>
          <w:rFonts w:cs="Guttman Mantova" w:hint="cs"/>
          <w:sz w:val="26"/>
          <w:szCs w:val="28"/>
          <w:rtl/>
        </w:rPr>
        <w:t>ד</w:t>
      </w:r>
      <w:r w:rsidRPr="00E254FC">
        <w:rPr>
          <w:rFonts w:cs="Guttman Mantova"/>
          <w:sz w:val="26"/>
          <w:szCs w:val="28"/>
          <w:rtl/>
        </w:rPr>
        <w:t>ְ</w:t>
      </w:r>
      <w:r w:rsidRPr="00E254FC">
        <w:rPr>
          <w:rFonts w:cs="Guttman Mantova" w:hint="cs"/>
          <w:sz w:val="26"/>
          <w:szCs w:val="28"/>
          <w:rtl/>
        </w:rPr>
        <w:t>א</w:t>
      </w:r>
      <w:r w:rsidRPr="00E254FC">
        <w:rPr>
          <w:rFonts w:cs="Guttman Mantova"/>
          <w:sz w:val="26"/>
          <w:szCs w:val="28"/>
          <w:rtl/>
        </w:rPr>
        <w:t>ֹ</w:t>
      </w:r>
      <w:r w:rsidRPr="00E254FC">
        <w:rPr>
          <w:rFonts w:cs="Guttman Mantova" w:hint="cs"/>
          <w:sz w:val="26"/>
          <w:szCs w:val="28"/>
          <w:rtl/>
        </w:rPr>
        <w:t>ג</w:t>
      </w:r>
      <w:proofErr w:type="spellEnd"/>
      <w:r w:rsidRPr="00E254FC">
        <w:rPr>
          <w:rFonts w:cs="Guttman Mantova" w:hint="cs"/>
          <w:sz w:val="26"/>
          <w:szCs w:val="28"/>
          <w:rtl/>
        </w:rPr>
        <w:t>, י</w:t>
      </w:r>
      <w:r w:rsidRPr="00E254FC">
        <w:rPr>
          <w:rFonts w:cs="Guttman Mantova"/>
          <w:sz w:val="26"/>
          <w:szCs w:val="28"/>
          <w:rtl/>
        </w:rPr>
        <w:t>ֵ</w:t>
      </w:r>
      <w:r w:rsidRPr="00E254FC">
        <w:rPr>
          <w:rFonts w:cs="Guttman Mantova" w:hint="cs"/>
          <w:sz w:val="26"/>
          <w:szCs w:val="28"/>
          <w:rtl/>
        </w:rPr>
        <w:t>ש</w:t>
      </w:r>
      <w:r w:rsidRPr="00E254FC">
        <w:rPr>
          <w:rFonts w:cs="Guttman Mantova"/>
          <w:sz w:val="26"/>
          <w:szCs w:val="28"/>
          <w:rtl/>
        </w:rPr>
        <w:t>ׁ</w:t>
      </w:r>
      <w:r w:rsidRPr="00E254FC">
        <w:rPr>
          <w:rFonts w:cs="Guttman Mantova" w:hint="cs"/>
          <w:sz w:val="26"/>
          <w:szCs w:val="28"/>
          <w:rtl/>
        </w:rPr>
        <w:t xml:space="preserve"> ל</w:t>
      </w:r>
      <w:r w:rsidRPr="00E254FC">
        <w:rPr>
          <w:rFonts w:cs="Guttman Mantova"/>
          <w:sz w:val="26"/>
          <w:szCs w:val="28"/>
          <w:rtl/>
        </w:rPr>
        <w:t>ִ</w:t>
      </w:r>
      <w:r w:rsidRPr="00E254FC">
        <w:rPr>
          <w:rFonts w:cs="Guttman Mantova" w:hint="cs"/>
          <w:sz w:val="26"/>
          <w:szCs w:val="28"/>
          <w:rtl/>
        </w:rPr>
        <w:t>י עו</w:t>
      </w:r>
      <w:r w:rsidRPr="00E254FC">
        <w:rPr>
          <w:rFonts w:cs="Guttman Mantova"/>
          <w:sz w:val="26"/>
          <w:szCs w:val="28"/>
          <w:rtl/>
        </w:rPr>
        <w:t>ֹ</w:t>
      </w:r>
      <w:r w:rsidRPr="00E254FC">
        <w:rPr>
          <w:rFonts w:cs="Guttman Mantova" w:hint="cs"/>
          <w:sz w:val="26"/>
          <w:szCs w:val="28"/>
          <w:rtl/>
        </w:rPr>
        <w:t xml:space="preserve">ד </w:t>
      </w:r>
      <w:r w:rsidRPr="00E254FC">
        <w:rPr>
          <w:rFonts w:cs="Guttman Mantova"/>
          <w:sz w:val="26"/>
          <w:szCs w:val="28"/>
          <w:rtl/>
        </w:rPr>
        <w:t>שָׁלֹשׁ</w:t>
      </w:r>
      <w:r w:rsidRPr="00E254FC">
        <w:rPr>
          <w:rFonts w:cs="Guttman Mantova" w:hint="cs"/>
          <w:sz w:val="26"/>
          <w:szCs w:val="28"/>
          <w:rtl/>
        </w:rPr>
        <w:t xml:space="preserve"> ש</w:t>
      </w:r>
      <w:r w:rsidRPr="00E254FC">
        <w:rPr>
          <w:rFonts w:cs="Guttman Mantova"/>
          <w:sz w:val="26"/>
          <w:szCs w:val="28"/>
          <w:rtl/>
        </w:rPr>
        <w:t>ָׁ</w:t>
      </w:r>
      <w:r w:rsidRPr="00E254FC">
        <w:rPr>
          <w:rFonts w:cs="Guttman Mantova" w:hint="cs"/>
          <w:sz w:val="26"/>
          <w:szCs w:val="28"/>
          <w:rtl/>
        </w:rPr>
        <w:t>עו</w:t>
      </w:r>
      <w:r w:rsidRPr="00E254FC">
        <w:rPr>
          <w:rFonts w:cs="Guttman Mantova"/>
          <w:sz w:val="26"/>
          <w:szCs w:val="28"/>
          <w:rtl/>
        </w:rPr>
        <w:t>ֹ</w:t>
      </w:r>
      <w:r w:rsidRPr="00E254FC">
        <w:rPr>
          <w:rFonts w:cs="Guttman Mantova" w:hint="cs"/>
          <w:sz w:val="26"/>
          <w:szCs w:val="28"/>
          <w:rtl/>
        </w:rPr>
        <w:t>ת ל</w:t>
      </w:r>
      <w:r w:rsidRPr="00E254FC">
        <w:rPr>
          <w:rFonts w:cs="Guttman Mantova"/>
          <w:sz w:val="26"/>
          <w:szCs w:val="28"/>
          <w:rtl/>
        </w:rPr>
        <w:t>ְ</w:t>
      </w:r>
      <w:r w:rsidRPr="00E254FC">
        <w:rPr>
          <w:rFonts w:cs="Guttman Mantova" w:hint="cs"/>
          <w:sz w:val="26"/>
          <w:szCs w:val="28"/>
          <w:rtl/>
        </w:rPr>
        <w:t>ש</w:t>
      </w:r>
      <w:r w:rsidRPr="00E254FC">
        <w:rPr>
          <w:rFonts w:cs="Guttman Mantova"/>
          <w:sz w:val="26"/>
          <w:szCs w:val="28"/>
          <w:rtl/>
        </w:rPr>
        <w:t>ַׁ</w:t>
      </w:r>
      <w:r w:rsidRPr="00E254FC">
        <w:rPr>
          <w:rFonts w:cs="Guttman Mantova" w:hint="cs"/>
          <w:sz w:val="26"/>
          <w:szCs w:val="28"/>
          <w:rtl/>
        </w:rPr>
        <w:t>ל</w:t>
      </w:r>
      <w:r w:rsidRPr="00E254FC">
        <w:rPr>
          <w:rFonts w:cs="Guttman Mantova"/>
          <w:sz w:val="26"/>
          <w:szCs w:val="28"/>
          <w:rtl/>
        </w:rPr>
        <w:t>ֵּ</w:t>
      </w:r>
      <w:r w:rsidRPr="00E254FC">
        <w:rPr>
          <w:rFonts w:cs="Guttman Mantova" w:hint="cs"/>
          <w:sz w:val="26"/>
          <w:szCs w:val="28"/>
          <w:rtl/>
        </w:rPr>
        <w:t>ם, ע</w:t>
      </w:r>
      <w:r w:rsidRPr="00E254FC">
        <w:rPr>
          <w:rFonts w:cs="Guttman Mantova"/>
          <w:sz w:val="26"/>
          <w:szCs w:val="28"/>
          <w:rtl/>
        </w:rPr>
        <w:t>ַ</w:t>
      </w:r>
      <w:r w:rsidRPr="00E254FC">
        <w:rPr>
          <w:rFonts w:cs="Guttman Mantova" w:hint="cs"/>
          <w:sz w:val="26"/>
          <w:szCs w:val="28"/>
          <w:rtl/>
        </w:rPr>
        <w:t>ד א</w:t>
      </w:r>
      <w:r w:rsidRPr="00E254FC">
        <w:rPr>
          <w:rFonts w:cs="Guttman Mantova"/>
          <w:sz w:val="26"/>
          <w:szCs w:val="28"/>
          <w:rtl/>
        </w:rPr>
        <w:t>ָ</w:t>
      </w:r>
      <w:r w:rsidRPr="00E254FC">
        <w:rPr>
          <w:rFonts w:cs="Guttman Mantova" w:hint="cs"/>
          <w:sz w:val="26"/>
          <w:szCs w:val="28"/>
          <w:rtl/>
        </w:rPr>
        <w:t xml:space="preserve">ז השי"ת </w:t>
      </w:r>
      <w:proofErr w:type="spellStart"/>
      <w:r w:rsidRPr="00E254FC">
        <w:rPr>
          <w:rFonts w:cs="Guttman Mantova" w:hint="cs"/>
          <w:sz w:val="26"/>
          <w:szCs w:val="28"/>
          <w:rtl/>
        </w:rPr>
        <w:t>ב</w:t>
      </w:r>
      <w:r w:rsidRPr="00E254FC">
        <w:rPr>
          <w:rFonts w:cs="Guttman Mantova"/>
          <w:sz w:val="26"/>
          <w:szCs w:val="28"/>
          <w:rtl/>
        </w:rPr>
        <w:t>ְּ</w:t>
      </w:r>
      <w:r w:rsidRPr="00E254FC">
        <w:rPr>
          <w:rFonts w:cs="Guttman Mantova" w:hint="cs"/>
          <w:sz w:val="26"/>
          <w:szCs w:val="28"/>
          <w:rtl/>
        </w:rPr>
        <w:t>ו</w:t>
      </w:r>
      <w:r w:rsidRPr="00E254FC">
        <w:rPr>
          <w:rFonts w:cs="Guttman Mantova"/>
          <w:sz w:val="26"/>
          <w:szCs w:val="28"/>
          <w:rtl/>
        </w:rPr>
        <w:t>ַ</w:t>
      </w:r>
      <w:r w:rsidRPr="00E254FC">
        <w:rPr>
          <w:rFonts w:cs="Guttman Mantova" w:hint="cs"/>
          <w:sz w:val="26"/>
          <w:szCs w:val="28"/>
          <w:rtl/>
        </w:rPr>
        <w:t>ד</w:t>
      </w:r>
      <w:r w:rsidRPr="00E254FC">
        <w:rPr>
          <w:rFonts w:cs="Guttman Mantova"/>
          <w:sz w:val="26"/>
          <w:szCs w:val="28"/>
          <w:rtl/>
        </w:rPr>
        <w:t>ַּ</w:t>
      </w:r>
      <w:r w:rsidRPr="00E254FC">
        <w:rPr>
          <w:rFonts w:cs="Guttman Mantova" w:hint="cs"/>
          <w:sz w:val="26"/>
          <w:szCs w:val="28"/>
          <w:rtl/>
        </w:rPr>
        <w:t>אי</w:t>
      </w:r>
      <w:proofErr w:type="spellEnd"/>
      <w:r w:rsidR="001B56E3">
        <w:rPr>
          <w:rFonts w:cs="Guttman Mantova" w:hint="cs"/>
          <w:sz w:val="26"/>
          <w:szCs w:val="28"/>
          <w:rtl/>
        </w:rPr>
        <w:t xml:space="preserve"> </w:t>
      </w:r>
      <w:proofErr w:type="spellStart"/>
      <w:r w:rsidRPr="00E254FC">
        <w:rPr>
          <w:rFonts w:cs="Guttman Mantova" w:hint="cs"/>
          <w:sz w:val="26"/>
          <w:szCs w:val="28"/>
          <w:rtl/>
        </w:rPr>
        <w:t>י</w:t>
      </w:r>
      <w:r w:rsidRPr="00E254FC">
        <w:rPr>
          <w:rFonts w:cs="Guttman Mantova"/>
          <w:sz w:val="26"/>
          <w:szCs w:val="28"/>
          <w:rtl/>
        </w:rPr>
        <w:t>ַ</w:t>
      </w:r>
      <w:r w:rsidRPr="00E254FC">
        <w:rPr>
          <w:rFonts w:cs="Guttman Mantova" w:hint="cs"/>
          <w:sz w:val="26"/>
          <w:szCs w:val="28"/>
          <w:rtl/>
        </w:rPr>
        <w:t>ע</w:t>
      </w:r>
      <w:r w:rsidRPr="00E254FC">
        <w:rPr>
          <w:rFonts w:cs="Guttman Mantova"/>
          <w:sz w:val="26"/>
          <w:szCs w:val="28"/>
          <w:rtl/>
        </w:rPr>
        <w:t>ֲ</w:t>
      </w:r>
      <w:r w:rsidRPr="00E254FC">
        <w:rPr>
          <w:rFonts w:cs="Guttman Mantova" w:hint="cs"/>
          <w:sz w:val="26"/>
          <w:szCs w:val="28"/>
          <w:rtl/>
        </w:rPr>
        <w:t>ז</w:t>
      </w:r>
      <w:r w:rsidRPr="00E254FC">
        <w:rPr>
          <w:rFonts w:cs="Guttman Mantova"/>
          <w:sz w:val="26"/>
          <w:szCs w:val="28"/>
          <w:rtl/>
        </w:rPr>
        <w:t>ֹ</w:t>
      </w:r>
      <w:r w:rsidRPr="00E254FC">
        <w:rPr>
          <w:rFonts w:cs="Guttman Mantova" w:hint="cs"/>
          <w:sz w:val="26"/>
          <w:szCs w:val="28"/>
          <w:rtl/>
        </w:rPr>
        <w:t>ר</w:t>
      </w:r>
      <w:proofErr w:type="spellEnd"/>
      <w:r w:rsidRPr="00E254FC">
        <w:rPr>
          <w:rFonts w:cs="Guttman Mantova" w:hint="cs"/>
          <w:sz w:val="26"/>
          <w:szCs w:val="28"/>
          <w:rtl/>
        </w:rPr>
        <w:t xml:space="preserve">. </w:t>
      </w:r>
      <w:proofErr w:type="spellStart"/>
      <w:r w:rsidRPr="00E254FC">
        <w:rPr>
          <w:rFonts w:cs="Guttman Mantova" w:hint="cs"/>
          <w:sz w:val="26"/>
          <w:szCs w:val="28"/>
          <w:rtl/>
        </w:rPr>
        <w:t>ב</w:t>
      </w:r>
      <w:r w:rsidRPr="00E254FC">
        <w:rPr>
          <w:rFonts w:cs="Guttman Mantova"/>
          <w:sz w:val="26"/>
          <w:szCs w:val="28"/>
          <w:rtl/>
        </w:rPr>
        <w:t>ֵּ</w:t>
      </w:r>
      <w:r w:rsidRPr="00E254FC">
        <w:rPr>
          <w:rFonts w:cs="Guttman Mantova" w:hint="cs"/>
          <w:sz w:val="26"/>
          <w:szCs w:val="28"/>
          <w:rtl/>
        </w:rPr>
        <w:t>ינ</w:t>
      </w:r>
      <w:r w:rsidRPr="00E254FC">
        <w:rPr>
          <w:rFonts w:cs="Guttman Mantova"/>
          <w:sz w:val="26"/>
          <w:szCs w:val="28"/>
          <w:rtl/>
        </w:rPr>
        <w:t>ְ</w:t>
      </w:r>
      <w:r w:rsidRPr="00E254FC">
        <w:rPr>
          <w:rFonts w:cs="Guttman Mantova" w:hint="cs"/>
          <w:sz w:val="26"/>
          <w:szCs w:val="28"/>
          <w:rtl/>
        </w:rPr>
        <w:t>ת</w:t>
      </w:r>
      <w:r w:rsidRPr="00E254FC">
        <w:rPr>
          <w:rFonts w:cs="Guttman Mantova"/>
          <w:sz w:val="26"/>
          <w:szCs w:val="28"/>
          <w:rtl/>
        </w:rPr>
        <w:t>ַ</w:t>
      </w:r>
      <w:r w:rsidRPr="00E254FC">
        <w:rPr>
          <w:rFonts w:cs="Guttman Mantova" w:hint="cs"/>
          <w:sz w:val="26"/>
          <w:szCs w:val="28"/>
          <w:rtl/>
        </w:rPr>
        <w:t>י</w:t>
      </w:r>
      <w:r w:rsidRPr="00E254FC">
        <w:rPr>
          <w:rFonts w:cs="Guttman Mantova"/>
          <w:sz w:val="26"/>
          <w:szCs w:val="28"/>
          <w:rtl/>
        </w:rPr>
        <w:t>ִ</w:t>
      </w:r>
      <w:r w:rsidRPr="00E254FC">
        <w:rPr>
          <w:rFonts w:cs="Guttman Mantova" w:hint="cs"/>
          <w:sz w:val="26"/>
          <w:szCs w:val="28"/>
          <w:rtl/>
        </w:rPr>
        <w:t>ם</w:t>
      </w:r>
      <w:proofErr w:type="spellEnd"/>
      <w:r w:rsidRPr="00E254FC">
        <w:rPr>
          <w:rFonts w:cs="Guttman Mantova" w:hint="cs"/>
          <w:sz w:val="26"/>
          <w:szCs w:val="28"/>
          <w:rtl/>
        </w:rPr>
        <w:t xml:space="preserve"> נ</w:t>
      </w:r>
      <w:r w:rsidRPr="00E254FC">
        <w:rPr>
          <w:rFonts w:cs="Guttman Mantova"/>
          <w:sz w:val="26"/>
          <w:szCs w:val="28"/>
          <w:rtl/>
        </w:rPr>
        <w:t>ֵ</w:t>
      </w:r>
      <w:r w:rsidRPr="00E254FC">
        <w:rPr>
          <w:rFonts w:cs="Guttman Mantova" w:hint="cs"/>
          <w:sz w:val="26"/>
          <w:szCs w:val="28"/>
          <w:rtl/>
        </w:rPr>
        <w:t>ש</w:t>
      </w:r>
      <w:r w:rsidRPr="00E254FC">
        <w:rPr>
          <w:rFonts w:cs="Guttman Mantova"/>
          <w:sz w:val="26"/>
          <w:szCs w:val="28"/>
          <w:rtl/>
        </w:rPr>
        <w:t>ֵׁ</w:t>
      </w:r>
      <w:r w:rsidRPr="00E254FC">
        <w:rPr>
          <w:rFonts w:cs="Guttman Mantova" w:hint="cs"/>
          <w:sz w:val="26"/>
          <w:szCs w:val="28"/>
          <w:rtl/>
        </w:rPr>
        <w:t xml:space="preserve">ב </w:t>
      </w:r>
      <w:r w:rsidRPr="00E254FC">
        <w:rPr>
          <w:rFonts w:cs="Guttman Mantova"/>
          <w:sz w:val="26"/>
          <w:szCs w:val="28"/>
          <w:rtl/>
        </w:rPr>
        <w:t>לַסְּעֻדָּה</w:t>
      </w:r>
      <w:r w:rsidRPr="00E254FC">
        <w:rPr>
          <w:rFonts w:cs="Guttman Mantova" w:hint="cs"/>
          <w:sz w:val="26"/>
          <w:szCs w:val="28"/>
          <w:rtl/>
        </w:rPr>
        <w:t>...</w:t>
      </w:r>
      <w:r w:rsidR="00E254FC">
        <w:rPr>
          <w:rFonts w:cs="Guttman Mantova" w:hint="cs"/>
          <w:sz w:val="26"/>
          <w:szCs w:val="28"/>
          <w:rtl/>
        </w:rPr>
        <w:tab/>
      </w:r>
      <w:r w:rsidR="00B521F7" w:rsidRPr="00E254FC">
        <w:rPr>
          <w:rFonts w:cs="Guttman Mantova"/>
          <w:sz w:val="26"/>
          <w:szCs w:val="28"/>
          <w:rtl/>
        </w:rPr>
        <w:br/>
      </w:r>
      <w:r w:rsidRPr="00E254FC">
        <w:rPr>
          <w:rFonts w:cs="Guttman Mantova" w:hint="cs"/>
          <w:sz w:val="26"/>
          <w:szCs w:val="28"/>
          <w:rtl/>
        </w:rPr>
        <w:t>ב</w:t>
      </w:r>
      <w:r w:rsidRPr="00E254FC">
        <w:rPr>
          <w:rFonts w:cs="Guttman Mantova"/>
          <w:sz w:val="26"/>
          <w:szCs w:val="28"/>
          <w:rtl/>
        </w:rPr>
        <w:t>ְּ</w:t>
      </w:r>
      <w:r w:rsidRPr="00E254FC">
        <w:rPr>
          <w:rFonts w:cs="Guttman Mantova" w:hint="cs"/>
          <w:sz w:val="26"/>
          <w:szCs w:val="28"/>
          <w:rtl/>
        </w:rPr>
        <w:t>סו</w:t>
      </w:r>
      <w:r w:rsidRPr="00E254FC">
        <w:rPr>
          <w:rFonts w:cs="Guttman Mantova"/>
          <w:sz w:val="26"/>
          <w:szCs w:val="28"/>
          <w:rtl/>
        </w:rPr>
        <w:t>ֹ</w:t>
      </w:r>
      <w:r w:rsidRPr="00E254FC">
        <w:rPr>
          <w:rFonts w:cs="Guttman Mantova" w:hint="cs"/>
          <w:sz w:val="26"/>
          <w:szCs w:val="28"/>
          <w:rtl/>
        </w:rPr>
        <w:t>ף ה</w:t>
      </w:r>
      <w:r w:rsidRPr="00E254FC">
        <w:rPr>
          <w:rFonts w:cs="Guttman Mantova"/>
          <w:sz w:val="26"/>
          <w:szCs w:val="28"/>
          <w:rtl/>
        </w:rPr>
        <w:t>ַ</w:t>
      </w:r>
      <w:r w:rsidRPr="00E254FC">
        <w:rPr>
          <w:rFonts w:cs="Guttman Mantova" w:hint="cs"/>
          <w:sz w:val="26"/>
          <w:szCs w:val="28"/>
          <w:rtl/>
        </w:rPr>
        <w:t>ס</w:t>
      </w:r>
      <w:r w:rsidRPr="00E254FC">
        <w:rPr>
          <w:rFonts w:cs="Guttman Mantova"/>
          <w:sz w:val="26"/>
          <w:szCs w:val="28"/>
          <w:rtl/>
        </w:rPr>
        <w:t>ְּ</w:t>
      </w:r>
      <w:r w:rsidRPr="00E254FC">
        <w:rPr>
          <w:rFonts w:cs="Guttman Mantova" w:hint="cs"/>
          <w:sz w:val="26"/>
          <w:szCs w:val="28"/>
          <w:rtl/>
        </w:rPr>
        <w:t>ע</w:t>
      </w:r>
      <w:r w:rsidRPr="00E254FC">
        <w:rPr>
          <w:rFonts w:cs="Guttman Mantova"/>
          <w:sz w:val="26"/>
          <w:szCs w:val="28"/>
          <w:rtl/>
        </w:rPr>
        <w:t>ֻ</w:t>
      </w:r>
      <w:r w:rsidRPr="00E254FC">
        <w:rPr>
          <w:rFonts w:cs="Guttman Mantova" w:hint="cs"/>
          <w:sz w:val="26"/>
          <w:szCs w:val="28"/>
          <w:rtl/>
        </w:rPr>
        <w:t>ד</w:t>
      </w:r>
      <w:r w:rsidRPr="00E254FC">
        <w:rPr>
          <w:rFonts w:cs="Guttman Mantova"/>
          <w:sz w:val="26"/>
          <w:szCs w:val="28"/>
          <w:rtl/>
        </w:rPr>
        <w:t>ָּ</w:t>
      </w:r>
      <w:r w:rsidRPr="00E254FC">
        <w:rPr>
          <w:rFonts w:cs="Guttman Mantova" w:hint="cs"/>
          <w:sz w:val="26"/>
          <w:szCs w:val="28"/>
          <w:rtl/>
        </w:rPr>
        <w:t>ה ה</w:t>
      </w:r>
      <w:r w:rsidRPr="00E254FC">
        <w:rPr>
          <w:rFonts w:cs="Guttman Mantova"/>
          <w:sz w:val="26"/>
          <w:szCs w:val="28"/>
          <w:rtl/>
        </w:rPr>
        <w:t>ִ</w:t>
      </w:r>
      <w:r w:rsidRPr="00E254FC">
        <w:rPr>
          <w:rFonts w:cs="Guttman Mantova" w:hint="cs"/>
          <w:sz w:val="26"/>
          <w:szCs w:val="28"/>
          <w:rtl/>
        </w:rPr>
        <w:t>ג</w:t>
      </w:r>
      <w:r w:rsidRPr="00E254FC">
        <w:rPr>
          <w:rFonts w:cs="Guttman Mantova"/>
          <w:sz w:val="26"/>
          <w:szCs w:val="28"/>
          <w:rtl/>
        </w:rPr>
        <w:t>ִּ</w:t>
      </w:r>
      <w:r w:rsidRPr="00E254FC">
        <w:rPr>
          <w:rFonts w:cs="Guttman Mantova" w:hint="cs"/>
          <w:sz w:val="26"/>
          <w:szCs w:val="28"/>
          <w:rtl/>
        </w:rPr>
        <w:t>יע</w:t>
      </w:r>
      <w:r w:rsidRPr="00E254FC">
        <w:rPr>
          <w:rFonts w:cs="Guttman Mantova"/>
          <w:sz w:val="26"/>
          <w:szCs w:val="28"/>
          <w:rtl/>
        </w:rPr>
        <w:t>ַ</w:t>
      </w:r>
      <w:r w:rsidRPr="00E254FC">
        <w:rPr>
          <w:rFonts w:cs="Guttman Mantova" w:hint="cs"/>
          <w:sz w:val="26"/>
          <w:szCs w:val="28"/>
          <w:rtl/>
        </w:rPr>
        <w:t xml:space="preserve"> ה</w:t>
      </w:r>
      <w:r w:rsidRPr="00E254FC">
        <w:rPr>
          <w:rFonts w:cs="Guttman Mantova"/>
          <w:sz w:val="26"/>
          <w:szCs w:val="28"/>
          <w:rtl/>
        </w:rPr>
        <w:t>ַ</w:t>
      </w:r>
      <w:r w:rsidRPr="00E254FC">
        <w:rPr>
          <w:rFonts w:cs="Guttman Mantova" w:hint="cs"/>
          <w:sz w:val="26"/>
          <w:szCs w:val="28"/>
          <w:rtl/>
        </w:rPr>
        <w:t>ש</w:t>
      </w:r>
      <w:r w:rsidRPr="00E254FC">
        <w:rPr>
          <w:rFonts w:cs="Guttman Mantova"/>
          <w:sz w:val="26"/>
          <w:szCs w:val="28"/>
          <w:rtl/>
        </w:rPr>
        <w:t>ּׁ</w:t>
      </w:r>
      <w:r w:rsidRPr="00E254FC">
        <w:rPr>
          <w:rFonts w:cs="Guttman Mantova" w:hint="cs"/>
          <w:sz w:val="26"/>
          <w:szCs w:val="28"/>
          <w:rtl/>
        </w:rPr>
        <w:t>ו</w:t>
      </w:r>
      <w:r w:rsidRPr="00E254FC">
        <w:rPr>
          <w:rFonts w:cs="Guttman Mantova"/>
          <w:sz w:val="26"/>
          <w:szCs w:val="28"/>
          <w:rtl/>
        </w:rPr>
        <w:t>ֹ</w:t>
      </w:r>
      <w:r w:rsidRPr="00E254FC">
        <w:rPr>
          <w:rFonts w:cs="Guttman Mantova" w:hint="cs"/>
          <w:sz w:val="26"/>
          <w:szCs w:val="28"/>
          <w:rtl/>
        </w:rPr>
        <w:t>ט</w:t>
      </w:r>
      <w:r w:rsidRPr="00E254FC">
        <w:rPr>
          <w:rFonts w:cs="Guttman Mantova"/>
          <w:sz w:val="26"/>
          <w:szCs w:val="28"/>
          <w:rtl/>
        </w:rPr>
        <w:t>ֵ</w:t>
      </w:r>
      <w:r w:rsidRPr="00E254FC">
        <w:rPr>
          <w:rFonts w:cs="Guttman Mantova" w:hint="cs"/>
          <w:sz w:val="26"/>
          <w:szCs w:val="28"/>
          <w:rtl/>
        </w:rPr>
        <w:t>ר פ</w:t>
      </w:r>
      <w:r w:rsidRPr="00E254FC">
        <w:rPr>
          <w:rFonts w:cs="Guttman Mantova"/>
          <w:sz w:val="26"/>
          <w:szCs w:val="28"/>
          <w:rtl/>
        </w:rPr>
        <w:t>ַּ</w:t>
      </w:r>
      <w:r w:rsidRPr="00E254FC">
        <w:rPr>
          <w:rFonts w:cs="Guttman Mantova" w:hint="cs"/>
          <w:sz w:val="26"/>
          <w:szCs w:val="28"/>
          <w:rtl/>
        </w:rPr>
        <w:t>ע</w:t>
      </w:r>
      <w:r w:rsidRPr="00E254FC">
        <w:rPr>
          <w:rFonts w:cs="Guttman Mantova"/>
          <w:sz w:val="26"/>
          <w:szCs w:val="28"/>
          <w:rtl/>
        </w:rPr>
        <w:t>ַ</w:t>
      </w:r>
      <w:r w:rsidRPr="00E254FC">
        <w:rPr>
          <w:rFonts w:cs="Guttman Mantova" w:hint="cs"/>
          <w:sz w:val="26"/>
          <w:szCs w:val="28"/>
          <w:rtl/>
        </w:rPr>
        <w:t>ם ש</w:t>
      </w:r>
      <w:r w:rsidRPr="00E254FC">
        <w:rPr>
          <w:rFonts w:cs="Guttman Mantova"/>
          <w:sz w:val="26"/>
          <w:szCs w:val="28"/>
          <w:rtl/>
        </w:rPr>
        <w:t>ְׁ</w:t>
      </w:r>
      <w:r w:rsidRPr="00E254FC">
        <w:rPr>
          <w:rFonts w:cs="Guttman Mantova" w:hint="cs"/>
          <w:sz w:val="26"/>
          <w:szCs w:val="28"/>
          <w:rtl/>
        </w:rPr>
        <w:t>ל</w:t>
      </w:r>
      <w:r w:rsidRPr="00E254FC">
        <w:rPr>
          <w:rFonts w:cs="Guttman Mantova"/>
          <w:sz w:val="26"/>
          <w:szCs w:val="28"/>
          <w:rtl/>
        </w:rPr>
        <w:t>ִ</w:t>
      </w:r>
      <w:r w:rsidRPr="00E254FC">
        <w:rPr>
          <w:rFonts w:cs="Guttman Mantova" w:hint="cs"/>
          <w:sz w:val="26"/>
          <w:szCs w:val="28"/>
          <w:rtl/>
        </w:rPr>
        <w:t>יש</w:t>
      </w:r>
      <w:r w:rsidRPr="00E254FC">
        <w:rPr>
          <w:rFonts w:cs="Guttman Mantova"/>
          <w:sz w:val="26"/>
          <w:szCs w:val="28"/>
          <w:rtl/>
        </w:rPr>
        <w:t>ִׁ</w:t>
      </w:r>
      <w:r w:rsidRPr="00E254FC">
        <w:rPr>
          <w:rFonts w:cs="Guttman Mantova" w:hint="cs"/>
          <w:sz w:val="26"/>
          <w:szCs w:val="28"/>
          <w:rtl/>
        </w:rPr>
        <w:t>ית, ו</w:t>
      </w:r>
      <w:r w:rsidRPr="00E254FC">
        <w:rPr>
          <w:rFonts w:cs="Guttman Mantova"/>
          <w:sz w:val="26"/>
          <w:szCs w:val="28"/>
          <w:rtl/>
        </w:rPr>
        <w:t>ְ</w:t>
      </w:r>
      <w:r w:rsidRPr="00E254FC">
        <w:rPr>
          <w:rFonts w:cs="Guttman Mantova" w:hint="cs"/>
          <w:sz w:val="26"/>
          <w:szCs w:val="28"/>
          <w:rtl/>
        </w:rPr>
        <w:t>ד</w:t>
      </w:r>
      <w:r w:rsidRPr="00E254FC">
        <w:rPr>
          <w:rFonts w:cs="Guttman Mantova"/>
          <w:sz w:val="26"/>
          <w:szCs w:val="28"/>
          <w:rtl/>
        </w:rPr>
        <w:t>ָ</w:t>
      </w:r>
      <w:r w:rsidRPr="00E254FC">
        <w:rPr>
          <w:rFonts w:cs="Guttman Mantova" w:hint="cs"/>
          <w:sz w:val="26"/>
          <w:szCs w:val="28"/>
          <w:rtl/>
        </w:rPr>
        <w:t>פ</w:t>
      </w:r>
      <w:r w:rsidRPr="00E254FC">
        <w:rPr>
          <w:rFonts w:cs="Guttman Mantova"/>
          <w:sz w:val="26"/>
          <w:szCs w:val="28"/>
          <w:rtl/>
        </w:rPr>
        <w:t>ַ</w:t>
      </w:r>
      <w:r w:rsidRPr="00E254FC">
        <w:rPr>
          <w:rFonts w:cs="Guttman Mantova" w:hint="cs"/>
          <w:sz w:val="26"/>
          <w:szCs w:val="28"/>
          <w:rtl/>
        </w:rPr>
        <w:t>ק ע</w:t>
      </w:r>
      <w:r w:rsidRPr="00E254FC">
        <w:rPr>
          <w:rFonts w:cs="Guttman Mantova"/>
          <w:sz w:val="26"/>
          <w:szCs w:val="28"/>
          <w:rtl/>
        </w:rPr>
        <w:t>ַ</w:t>
      </w:r>
      <w:r w:rsidRPr="00E254FC">
        <w:rPr>
          <w:rFonts w:cs="Guttman Mantova" w:hint="cs"/>
          <w:sz w:val="26"/>
          <w:szCs w:val="28"/>
          <w:rtl/>
        </w:rPr>
        <w:t xml:space="preserve">ל </w:t>
      </w:r>
      <w:proofErr w:type="spellStart"/>
      <w:r w:rsidRPr="00E254FC">
        <w:rPr>
          <w:rFonts w:cs="Guttman Mantova" w:hint="cs"/>
          <w:sz w:val="26"/>
          <w:szCs w:val="28"/>
          <w:rtl/>
        </w:rPr>
        <w:t>ה</w:t>
      </w:r>
      <w:r w:rsidRPr="00E254FC">
        <w:rPr>
          <w:rFonts w:cs="Guttman Mantova"/>
          <w:sz w:val="26"/>
          <w:szCs w:val="28"/>
          <w:rtl/>
        </w:rPr>
        <w:t>ַ</w:t>
      </w:r>
      <w:r w:rsidRPr="00E254FC">
        <w:rPr>
          <w:rFonts w:cs="Guttman Mantova" w:hint="cs"/>
          <w:sz w:val="26"/>
          <w:szCs w:val="28"/>
          <w:rtl/>
        </w:rPr>
        <w:t>ש</w:t>
      </w:r>
      <w:r w:rsidRPr="00E254FC">
        <w:rPr>
          <w:rFonts w:cs="Guttman Mantova"/>
          <w:sz w:val="26"/>
          <w:szCs w:val="28"/>
          <w:rtl/>
        </w:rPr>
        <w:t>ֻּׁ</w:t>
      </w:r>
      <w:r w:rsidRPr="00E254FC">
        <w:rPr>
          <w:rFonts w:cs="Guttman Mantova" w:hint="cs"/>
          <w:sz w:val="26"/>
          <w:szCs w:val="28"/>
          <w:rtl/>
        </w:rPr>
        <w:t>ל</w:t>
      </w:r>
      <w:r w:rsidRPr="00E254FC">
        <w:rPr>
          <w:rFonts w:cs="Guttman Mantova"/>
          <w:sz w:val="26"/>
          <w:szCs w:val="28"/>
          <w:rtl/>
        </w:rPr>
        <w:t>ְ</w:t>
      </w:r>
      <w:r w:rsidRPr="00E254FC">
        <w:rPr>
          <w:rFonts w:cs="Guttman Mantova" w:hint="cs"/>
          <w:sz w:val="26"/>
          <w:szCs w:val="28"/>
          <w:rtl/>
        </w:rPr>
        <w:t>ח</w:t>
      </w:r>
      <w:r w:rsidRPr="00E254FC">
        <w:rPr>
          <w:rFonts w:cs="Guttman Mantova"/>
          <w:sz w:val="26"/>
          <w:szCs w:val="28"/>
          <w:rtl/>
        </w:rPr>
        <w:t>ָ</w:t>
      </w:r>
      <w:r w:rsidRPr="00E254FC">
        <w:rPr>
          <w:rFonts w:cs="Guttman Mantova" w:hint="cs"/>
          <w:sz w:val="26"/>
          <w:szCs w:val="28"/>
          <w:rtl/>
        </w:rPr>
        <w:t>ן</w:t>
      </w:r>
      <w:proofErr w:type="spellEnd"/>
      <w:r w:rsidRPr="00E254FC">
        <w:rPr>
          <w:rFonts w:cs="Guttman Mantova" w:hint="cs"/>
          <w:sz w:val="26"/>
          <w:szCs w:val="28"/>
          <w:rtl/>
        </w:rPr>
        <w:t>. ב</w:t>
      </w:r>
      <w:r w:rsidRPr="00E254FC">
        <w:rPr>
          <w:rFonts w:cs="Guttman Mantova"/>
          <w:sz w:val="26"/>
          <w:szCs w:val="28"/>
          <w:rtl/>
        </w:rPr>
        <w:t>ַּ</w:t>
      </w:r>
      <w:r w:rsidRPr="00E254FC">
        <w:rPr>
          <w:rFonts w:cs="Guttman Mantova" w:hint="cs"/>
          <w:sz w:val="26"/>
          <w:szCs w:val="28"/>
          <w:rtl/>
        </w:rPr>
        <w:t>ע</w:t>
      </w:r>
      <w:r w:rsidRPr="00E254FC">
        <w:rPr>
          <w:rFonts w:cs="Guttman Mantova"/>
          <w:sz w:val="26"/>
          <w:szCs w:val="28"/>
          <w:rtl/>
        </w:rPr>
        <w:t>ַ</w:t>
      </w:r>
      <w:r w:rsidRPr="00E254FC">
        <w:rPr>
          <w:rFonts w:cs="Guttman Mantova" w:hint="cs"/>
          <w:sz w:val="26"/>
          <w:szCs w:val="28"/>
          <w:rtl/>
        </w:rPr>
        <w:t>ל ה</w:t>
      </w:r>
      <w:r w:rsidRPr="00E254FC">
        <w:rPr>
          <w:rFonts w:cs="Guttman Mantova"/>
          <w:sz w:val="26"/>
          <w:szCs w:val="28"/>
          <w:rtl/>
        </w:rPr>
        <w:t>ַ</w:t>
      </w:r>
      <w:r w:rsidRPr="00E254FC">
        <w:rPr>
          <w:rFonts w:cs="Guttman Mantova" w:hint="cs"/>
          <w:sz w:val="26"/>
          <w:szCs w:val="28"/>
          <w:rtl/>
        </w:rPr>
        <w:t>ב</w:t>
      </w:r>
      <w:r w:rsidRPr="00E254FC">
        <w:rPr>
          <w:rFonts w:cs="Guttman Mantova"/>
          <w:sz w:val="26"/>
          <w:szCs w:val="28"/>
          <w:rtl/>
        </w:rPr>
        <w:t>ַּ</w:t>
      </w:r>
      <w:r w:rsidRPr="00E254FC">
        <w:rPr>
          <w:rFonts w:cs="Guttman Mantova" w:hint="cs"/>
          <w:sz w:val="26"/>
          <w:szCs w:val="28"/>
          <w:rtl/>
        </w:rPr>
        <w:t>י</w:t>
      </w:r>
      <w:r w:rsidRPr="00E254FC">
        <w:rPr>
          <w:rFonts w:cs="Guttman Mantova"/>
          <w:sz w:val="26"/>
          <w:szCs w:val="28"/>
          <w:rtl/>
        </w:rPr>
        <w:t>ִ</w:t>
      </w:r>
      <w:r w:rsidRPr="00E254FC">
        <w:rPr>
          <w:rFonts w:cs="Guttman Mantova" w:hint="cs"/>
          <w:sz w:val="26"/>
          <w:szCs w:val="28"/>
          <w:rtl/>
        </w:rPr>
        <w:t>ת ל</w:t>
      </w:r>
      <w:r w:rsidRPr="00E254FC">
        <w:rPr>
          <w:rFonts w:cs="Guttman Mantova"/>
          <w:sz w:val="26"/>
          <w:szCs w:val="28"/>
          <w:rtl/>
        </w:rPr>
        <w:t>ֹ</w:t>
      </w:r>
      <w:r w:rsidRPr="00E254FC">
        <w:rPr>
          <w:rFonts w:cs="Guttman Mantova" w:hint="cs"/>
          <w:sz w:val="26"/>
          <w:szCs w:val="28"/>
          <w:rtl/>
        </w:rPr>
        <w:t>א נ</w:t>
      </w:r>
      <w:r w:rsidRPr="00E254FC">
        <w:rPr>
          <w:rFonts w:cs="Guttman Mantova"/>
          <w:sz w:val="26"/>
          <w:szCs w:val="28"/>
          <w:rtl/>
        </w:rPr>
        <w:t>ִ</w:t>
      </w:r>
      <w:r w:rsidRPr="00E254FC">
        <w:rPr>
          <w:rFonts w:cs="Guttman Mantova" w:hint="cs"/>
          <w:sz w:val="26"/>
          <w:szCs w:val="28"/>
          <w:rtl/>
        </w:rPr>
        <w:t>ב</w:t>
      </w:r>
      <w:r w:rsidRPr="00E254FC">
        <w:rPr>
          <w:rFonts w:cs="Guttman Mantova"/>
          <w:sz w:val="26"/>
          <w:szCs w:val="28"/>
          <w:rtl/>
        </w:rPr>
        <w:t>ְ</w:t>
      </w:r>
      <w:r w:rsidRPr="00E254FC">
        <w:rPr>
          <w:rFonts w:cs="Guttman Mantova" w:hint="cs"/>
          <w:sz w:val="26"/>
          <w:szCs w:val="28"/>
          <w:rtl/>
        </w:rPr>
        <w:t>ה</w:t>
      </w:r>
      <w:r w:rsidRPr="00E254FC">
        <w:rPr>
          <w:rFonts w:cs="Guttman Mantova"/>
          <w:sz w:val="26"/>
          <w:szCs w:val="28"/>
          <w:rtl/>
        </w:rPr>
        <w:t>ַ</w:t>
      </w:r>
      <w:r w:rsidRPr="00E254FC">
        <w:rPr>
          <w:rFonts w:cs="Guttman Mantova" w:hint="cs"/>
          <w:sz w:val="26"/>
          <w:szCs w:val="28"/>
          <w:rtl/>
        </w:rPr>
        <w:t>ל כ</w:t>
      </w:r>
      <w:r w:rsidRPr="00E254FC">
        <w:rPr>
          <w:rFonts w:cs="Guttman Mantova"/>
          <w:sz w:val="26"/>
          <w:szCs w:val="28"/>
          <w:rtl/>
        </w:rPr>
        <w:t>ְּ</w:t>
      </w:r>
      <w:r w:rsidRPr="00E254FC">
        <w:rPr>
          <w:rFonts w:cs="Guttman Mantova" w:hint="cs"/>
          <w:sz w:val="26"/>
          <w:szCs w:val="28"/>
          <w:rtl/>
        </w:rPr>
        <w:t>ל</w:t>
      </w:r>
      <w:r w:rsidRPr="00E254FC">
        <w:rPr>
          <w:rFonts w:cs="Guttman Mantova"/>
          <w:sz w:val="26"/>
          <w:szCs w:val="28"/>
          <w:rtl/>
        </w:rPr>
        <w:t>ָ</w:t>
      </w:r>
      <w:r w:rsidRPr="00E254FC">
        <w:rPr>
          <w:rFonts w:cs="Guttman Mantova" w:hint="cs"/>
          <w:sz w:val="26"/>
          <w:szCs w:val="28"/>
          <w:rtl/>
        </w:rPr>
        <w:t>ל. הו</w:t>
      </w:r>
      <w:r w:rsidRPr="00E254FC">
        <w:rPr>
          <w:rFonts w:cs="Guttman Mantova"/>
          <w:sz w:val="26"/>
          <w:szCs w:val="28"/>
          <w:rtl/>
        </w:rPr>
        <w:t>ּ</w:t>
      </w:r>
      <w:r w:rsidRPr="00E254FC">
        <w:rPr>
          <w:rFonts w:cs="Guttman Mantova" w:hint="cs"/>
          <w:sz w:val="26"/>
          <w:szCs w:val="28"/>
          <w:rtl/>
        </w:rPr>
        <w:t xml:space="preserve">א </w:t>
      </w:r>
      <w:r w:rsidRPr="00E254FC">
        <w:rPr>
          <w:rFonts w:cs="Guttman Mantova"/>
          <w:sz w:val="26"/>
          <w:szCs w:val="28"/>
          <w:rtl/>
        </w:rPr>
        <w:t>בֵּרֵךְ</w:t>
      </w:r>
      <w:r w:rsidRPr="00E254FC">
        <w:rPr>
          <w:rFonts w:cs="Guttman Mantova" w:hint="cs"/>
          <w:sz w:val="26"/>
          <w:szCs w:val="28"/>
          <w:rtl/>
        </w:rPr>
        <w:t xml:space="preserve"> ב</w:t>
      </w:r>
      <w:r w:rsidRPr="00E254FC">
        <w:rPr>
          <w:rFonts w:cs="Guttman Mantova"/>
          <w:sz w:val="26"/>
          <w:szCs w:val="28"/>
          <w:rtl/>
        </w:rPr>
        <w:t>ִּ</w:t>
      </w:r>
      <w:r w:rsidRPr="00E254FC">
        <w:rPr>
          <w:rFonts w:cs="Guttman Mantova" w:hint="cs"/>
          <w:sz w:val="26"/>
          <w:szCs w:val="28"/>
          <w:rtl/>
        </w:rPr>
        <w:t>ר</w:t>
      </w:r>
      <w:r w:rsidRPr="00E254FC">
        <w:rPr>
          <w:rFonts w:cs="Guttman Mantova"/>
          <w:sz w:val="26"/>
          <w:szCs w:val="28"/>
          <w:rtl/>
        </w:rPr>
        <w:t>ְ</w:t>
      </w:r>
      <w:r w:rsidRPr="00E254FC">
        <w:rPr>
          <w:rFonts w:cs="Guttman Mantova" w:hint="cs"/>
          <w:sz w:val="26"/>
          <w:szCs w:val="28"/>
          <w:rtl/>
        </w:rPr>
        <w:t>כ</w:t>
      </w:r>
      <w:r w:rsidRPr="00E254FC">
        <w:rPr>
          <w:rFonts w:cs="Guttman Mantova"/>
          <w:sz w:val="26"/>
          <w:szCs w:val="28"/>
          <w:rtl/>
        </w:rPr>
        <w:t>ַ</w:t>
      </w:r>
      <w:r w:rsidRPr="00E254FC">
        <w:rPr>
          <w:rFonts w:cs="Guttman Mantova" w:hint="cs"/>
          <w:sz w:val="26"/>
          <w:szCs w:val="28"/>
          <w:rtl/>
        </w:rPr>
        <w:t>ת ה</w:t>
      </w:r>
      <w:r w:rsidRPr="00E254FC">
        <w:rPr>
          <w:rFonts w:cs="Guttman Mantova"/>
          <w:sz w:val="26"/>
          <w:szCs w:val="28"/>
          <w:rtl/>
        </w:rPr>
        <w:t>ַ</w:t>
      </w:r>
      <w:r w:rsidRPr="00E254FC">
        <w:rPr>
          <w:rFonts w:cs="Guttman Mantova" w:hint="cs"/>
          <w:sz w:val="26"/>
          <w:szCs w:val="28"/>
          <w:rtl/>
        </w:rPr>
        <w:t>מ</w:t>
      </w:r>
      <w:r w:rsidRPr="00E254FC">
        <w:rPr>
          <w:rFonts w:cs="Guttman Mantova"/>
          <w:sz w:val="26"/>
          <w:szCs w:val="28"/>
          <w:rtl/>
        </w:rPr>
        <w:t>ָּ</w:t>
      </w:r>
      <w:r w:rsidRPr="00E254FC">
        <w:rPr>
          <w:rFonts w:cs="Guttman Mantova" w:hint="cs"/>
          <w:sz w:val="26"/>
          <w:szCs w:val="28"/>
          <w:rtl/>
        </w:rPr>
        <w:t>זו</w:t>
      </w:r>
      <w:r w:rsidRPr="00E254FC">
        <w:rPr>
          <w:rFonts w:cs="Guttman Mantova"/>
          <w:sz w:val="26"/>
          <w:szCs w:val="28"/>
          <w:rtl/>
        </w:rPr>
        <w:t>ֹ</w:t>
      </w:r>
      <w:r w:rsidRPr="00E254FC">
        <w:rPr>
          <w:rFonts w:cs="Guttman Mantova" w:hint="cs"/>
          <w:sz w:val="26"/>
          <w:szCs w:val="28"/>
          <w:rtl/>
        </w:rPr>
        <w:t>ן ב</w:t>
      </w:r>
      <w:r w:rsidRPr="00E254FC">
        <w:rPr>
          <w:rFonts w:cs="Guttman Mantova"/>
          <w:sz w:val="26"/>
          <w:szCs w:val="28"/>
          <w:rtl/>
        </w:rPr>
        <w:t>ִּ</w:t>
      </w:r>
      <w:r w:rsidRPr="00E254FC">
        <w:rPr>
          <w:rFonts w:cs="Guttman Mantova" w:hint="cs"/>
          <w:sz w:val="26"/>
          <w:szCs w:val="28"/>
          <w:rtl/>
        </w:rPr>
        <w:t>מ</w:t>
      </w:r>
      <w:r w:rsidRPr="00E254FC">
        <w:rPr>
          <w:rFonts w:cs="Guttman Mantova"/>
          <w:sz w:val="26"/>
          <w:szCs w:val="28"/>
          <w:rtl/>
        </w:rPr>
        <w:t>ְ</w:t>
      </w:r>
      <w:r w:rsidRPr="00E254FC">
        <w:rPr>
          <w:rFonts w:cs="Guttman Mantova" w:hint="cs"/>
          <w:sz w:val="26"/>
          <w:szCs w:val="28"/>
          <w:rtl/>
        </w:rPr>
        <w:t>ת</w:t>
      </w:r>
      <w:r w:rsidRPr="00E254FC">
        <w:rPr>
          <w:rFonts w:cs="Guttman Mantova"/>
          <w:sz w:val="26"/>
          <w:szCs w:val="28"/>
          <w:rtl/>
        </w:rPr>
        <w:t>ִ</w:t>
      </w:r>
      <w:r w:rsidRPr="00E254FC">
        <w:rPr>
          <w:rFonts w:cs="Guttman Mantova" w:hint="cs"/>
          <w:sz w:val="26"/>
          <w:szCs w:val="28"/>
          <w:rtl/>
        </w:rPr>
        <w:t>ינו</w:t>
      </w:r>
      <w:r w:rsidRPr="00E254FC">
        <w:rPr>
          <w:rFonts w:cs="Guttman Mantova"/>
          <w:sz w:val="26"/>
          <w:szCs w:val="28"/>
          <w:rtl/>
        </w:rPr>
        <w:t>ּ</w:t>
      </w:r>
      <w:r w:rsidRPr="00E254FC">
        <w:rPr>
          <w:rFonts w:cs="Guttman Mantova" w:hint="cs"/>
          <w:sz w:val="26"/>
          <w:szCs w:val="28"/>
          <w:rtl/>
        </w:rPr>
        <w:t>ת, א</w:t>
      </w:r>
      <w:r w:rsidRPr="00E254FC">
        <w:rPr>
          <w:rFonts w:cs="Guttman Mantova"/>
          <w:sz w:val="26"/>
          <w:szCs w:val="28"/>
          <w:rtl/>
        </w:rPr>
        <w:t>ַ</w:t>
      </w:r>
      <w:r w:rsidRPr="00E254FC">
        <w:rPr>
          <w:rFonts w:cs="Guttman Mantova" w:hint="cs"/>
          <w:sz w:val="26"/>
          <w:szCs w:val="28"/>
          <w:rtl/>
        </w:rPr>
        <w:t>ח</w:t>
      </w:r>
      <w:r w:rsidRPr="00E254FC">
        <w:rPr>
          <w:rFonts w:cs="Guttman Mantova"/>
          <w:sz w:val="26"/>
          <w:szCs w:val="28"/>
          <w:rtl/>
        </w:rPr>
        <w:t>ַ</w:t>
      </w:r>
      <w:r w:rsidRPr="00E254FC">
        <w:rPr>
          <w:rFonts w:cs="Guttman Mantova" w:hint="cs"/>
          <w:sz w:val="26"/>
          <w:szCs w:val="28"/>
          <w:rtl/>
        </w:rPr>
        <w:t>ר-כ</w:t>
      </w:r>
      <w:r w:rsidRPr="00E254FC">
        <w:rPr>
          <w:rFonts w:cs="Guttman Mantova"/>
          <w:sz w:val="26"/>
          <w:szCs w:val="28"/>
          <w:rtl/>
        </w:rPr>
        <w:t>ָּ</w:t>
      </w:r>
      <w:r w:rsidRPr="00E254FC">
        <w:rPr>
          <w:rFonts w:cs="Guttman Mantova" w:hint="cs"/>
          <w:sz w:val="26"/>
          <w:szCs w:val="28"/>
          <w:rtl/>
        </w:rPr>
        <w:t>ך</w:t>
      </w:r>
      <w:r w:rsidRPr="00E254FC">
        <w:rPr>
          <w:rFonts w:cs="Guttman Mantova"/>
          <w:sz w:val="26"/>
          <w:szCs w:val="28"/>
          <w:rtl/>
        </w:rPr>
        <w:t>ְ</w:t>
      </w:r>
      <w:r w:rsidRPr="00E254FC">
        <w:rPr>
          <w:rFonts w:cs="Guttman Mantova" w:hint="cs"/>
          <w:sz w:val="26"/>
          <w:szCs w:val="28"/>
          <w:rtl/>
        </w:rPr>
        <w:t xml:space="preserve"> ל</w:t>
      </w:r>
      <w:r w:rsidRPr="00E254FC">
        <w:rPr>
          <w:rFonts w:cs="Guttman Mantova"/>
          <w:sz w:val="26"/>
          <w:szCs w:val="28"/>
          <w:rtl/>
        </w:rPr>
        <w:t>ָ</w:t>
      </w:r>
      <w:r w:rsidRPr="00E254FC">
        <w:rPr>
          <w:rFonts w:cs="Guttman Mantova" w:hint="cs"/>
          <w:sz w:val="26"/>
          <w:szCs w:val="28"/>
          <w:rtl/>
        </w:rPr>
        <w:t>ב</w:t>
      </w:r>
      <w:r w:rsidRPr="00E254FC">
        <w:rPr>
          <w:rFonts w:cs="Guttman Mantova"/>
          <w:sz w:val="26"/>
          <w:szCs w:val="28"/>
          <w:rtl/>
        </w:rPr>
        <w:t>ַ</w:t>
      </w:r>
      <w:r w:rsidRPr="00E254FC">
        <w:rPr>
          <w:rFonts w:cs="Guttman Mantova" w:hint="cs"/>
          <w:sz w:val="26"/>
          <w:szCs w:val="28"/>
          <w:rtl/>
        </w:rPr>
        <w:t>ש</w:t>
      </w:r>
      <w:r w:rsidRPr="00E254FC">
        <w:rPr>
          <w:rFonts w:cs="Guttman Mantova"/>
          <w:sz w:val="26"/>
          <w:szCs w:val="28"/>
          <w:rtl/>
        </w:rPr>
        <w:t>ׁ</w:t>
      </w:r>
      <w:r w:rsidRPr="00E254FC">
        <w:rPr>
          <w:rFonts w:cs="Guttman Mantova" w:hint="cs"/>
          <w:sz w:val="26"/>
          <w:szCs w:val="28"/>
          <w:rtl/>
        </w:rPr>
        <w:t xml:space="preserve"> א</w:t>
      </w:r>
      <w:r w:rsidRPr="00E254FC">
        <w:rPr>
          <w:rFonts w:cs="Guttman Mantova"/>
          <w:sz w:val="26"/>
          <w:szCs w:val="28"/>
          <w:rtl/>
        </w:rPr>
        <w:t>ֶ</w:t>
      </w:r>
      <w:r w:rsidRPr="00E254FC">
        <w:rPr>
          <w:rFonts w:cs="Guttman Mantova" w:hint="cs"/>
          <w:sz w:val="26"/>
          <w:szCs w:val="28"/>
          <w:rtl/>
        </w:rPr>
        <w:t>ת ב</w:t>
      </w:r>
      <w:r w:rsidRPr="00E254FC">
        <w:rPr>
          <w:rFonts w:cs="Guttman Mantova"/>
          <w:sz w:val="26"/>
          <w:szCs w:val="28"/>
          <w:rtl/>
        </w:rPr>
        <w:t>ְּ</w:t>
      </w:r>
      <w:r w:rsidRPr="00E254FC">
        <w:rPr>
          <w:rFonts w:cs="Guttman Mantova" w:hint="cs"/>
          <w:sz w:val="26"/>
          <w:szCs w:val="28"/>
          <w:rtl/>
        </w:rPr>
        <w:t>ג</w:t>
      </w:r>
      <w:r w:rsidRPr="00E254FC">
        <w:rPr>
          <w:rFonts w:cs="Guttman Mantova"/>
          <w:sz w:val="26"/>
          <w:szCs w:val="28"/>
          <w:rtl/>
        </w:rPr>
        <w:t>ָ</w:t>
      </w:r>
      <w:r w:rsidRPr="00E254FC">
        <w:rPr>
          <w:rFonts w:cs="Guttman Mantova" w:hint="cs"/>
          <w:sz w:val="26"/>
          <w:szCs w:val="28"/>
          <w:rtl/>
        </w:rPr>
        <w:t>ד</w:t>
      </w:r>
      <w:r w:rsidRPr="00E254FC">
        <w:rPr>
          <w:rFonts w:cs="Guttman Mantova"/>
          <w:sz w:val="26"/>
          <w:szCs w:val="28"/>
          <w:rtl/>
        </w:rPr>
        <w:t>ָ</w:t>
      </w:r>
      <w:r w:rsidRPr="00E254FC">
        <w:rPr>
          <w:rFonts w:cs="Guttman Mantova" w:hint="cs"/>
          <w:sz w:val="26"/>
          <w:szCs w:val="28"/>
          <w:rtl/>
        </w:rPr>
        <w:t>יו ה</w:t>
      </w:r>
      <w:r w:rsidRPr="00E254FC">
        <w:rPr>
          <w:rFonts w:cs="Guttman Mantova"/>
          <w:sz w:val="26"/>
          <w:szCs w:val="28"/>
          <w:rtl/>
        </w:rPr>
        <w:t>ַ</w:t>
      </w:r>
      <w:r w:rsidRPr="00E254FC">
        <w:rPr>
          <w:rFonts w:cs="Guttman Mantova" w:hint="cs"/>
          <w:sz w:val="26"/>
          <w:szCs w:val="28"/>
          <w:rtl/>
        </w:rPr>
        <w:t>י</w:t>
      </w:r>
      <w:r w:rsidRPr="00E254FC">
        <w:rPr>
          <w:rFonts w:cs="Guttman Mantova"/>
          <w:sz w:val="26"/>
          <w:szCs w:val="28"/>
          <w:rtl/>
        </w:rPr>
        <w:t>ָּ</w:t>
      </w:r>
      <w:r w:rsidRPr="00E254FC">
        <w:rPr>
          <w:rFonts w:cs="Guttman Mantova" w:hint="cs"/>
          <w:sz w:val="26"/>
          <w:szCs w:val="28"/>
          <w:rtl/>
        </w:rPr>
        <w:t>פ</w:t>
      </w:r>
      <w:r w:rsidRPr="00E254FC">
        <w:rPr>
          <w:rFonts w:cs="Guttman Mantova"/>
          <w:sz w:val="26"/>
          <w:szCs w:val="28"/>
          <w:rtl/>
        </w:rPr>
        <w:t>ִ</w:t>
      </w:r>
      <w:r w:rsidRPr="00E254FC">
        <w:rPr>
          <w:rFonts w:cs="Guttman Mantova" w:hint="cs"/>
          <w:sz w:val="26"/>
          <w:szCs w:val="28"/>
          <w:rtl/>
        </w:rPr>
        <w:t>ים, ו</w:t>
      </w:r>
      <w:r w:rsidRPr="00E254FC">
        <w:rPr>
          <w:rFonts w:cs="Guttman Mantova"/>
          <w:sz w:val="26"/>
          <w:szCs w:val="28"/>
          <w:rtl/>
        </w:rPr>
        <w:t>ְ</w:t>
      </w:r>
      <w:r w:rsidRPr="00E254FC">
        <w:rPr>
          <w:rFonts w:cs="Guttman Mantova" w:hint="cs"/>
          <w:sz w:val="26"/>
          <w:szCs w:val="28"/>
          <w:rtl/>
        </w:rPr>
        <w:t>א</w:t>
      </w:r>
      <w:r w:rsidRPr="00E254FC">
        <w:rPr>
          <w:rFonts w:cs="Guttman Mantova"/>
          <w:sz w:val="26"/>
          <w:szCs w:val="28"/>
          <w:rtl/>
        </w:rPr>
        <w:t>ָ</w:t>
      </w:r>
      <w:r w:rsidRPr="00E254FC">
        <w:rPr>
          <w:rFonts w:cs="Guttman Mantova" w:hint="cs"/>
          <w:sz w:val="26"/>
          <w:szCs w:val="28"/>
          <w:rtl/>
        </w:rPr>
        <w:t>מ</w:t>
      </w:r>
      <w:r w:rsidRPr="00E254FC">
        <w:rPr>
          <w:rFonts w:cs="Guttman Mantova"/>
          <w:sz w:val="26"/>
          <w:szCs w:val="28"/>
          <w:rtl/>
        </w:rPr>
        <w:t>ַ</w:t>
      </w:r>
      <w:r w:rsidRPr="00E254FC">
        <w:rPr>
          <w:rFonts w:cs="Guttman Mantova" w:hint="cs"/>
          <w:sz w:val="26"/>
          <w:szCs w:val="28"/>
          <w:rtl/>
        </w:rPr>
        <w:t>ר: א</w:t>
      </w:r>
      <w:r w:rsidRPr="00E254FC">
        <w:rPr>
          <w:rFonts w:cs="Guttman Mantova"/>
          <w:sz w:val="26"/>
          <w:szCs w:val="28"/>
          <w:rtl/>
        </w:rPr>
        <w:t>ֲ</w:t>
      </w:r>
      <w:r w:rsidRPr="00E254FC">
        <w:rPr>
          <w:rFonts w:cs="Guttman Mantova" w:hint="cs"/>
          <w:sz w:val="26"/>
          <w:szCs w:val="28"/>
          <w:rtl/>
        </w:rPr>
        <w:t>נ</w:t>
      </w:r>
      <w:r w:rsidRPr="00E254FC">
        <w:rPr>
          <w:rFonts w:cs="Guttman Mantova"/>
          <w:sz w:val="26"/>
          <w:szCs w:val="28"/>
          <w:rtl/>
        </w:rPr>
        <w:t>ִ</w:t>
      </w:r>
      <w:r w:rsidRPr="00E254FC">
        <w:rPr>
          <w:rFonts w:cs="Guttman Mantova" w:hint="cs"/>
          <w:sz w:val="26"/>
          <w:szCs w:val="28"/>
          <w:rtl/>
        </w:rPr>
        <w:t>י הו</w:t>
      </w:r>
      <w:r w:rsidRPr="00E254FC">
        <w:rPr>
          <w:rFonts w:cs="Guttman Mantova"/>
          <w:sz w:val="26"/>
          <w:szCs w:val="28"/>
          <w:rtl/>
        </w:rPr>
        <w:t>ֹ</w:t>
      </w:r>
      <w:r w:rsidRPr="00E254FC">
        <w:rPr>
          <w:rFonts w:cs="Guttman Mantova" w:hint="cs"/>
          <w:sz w:val="26"/>
          <w:szCs w:val="28"/>
          <w:rtl/>
        </w:rPr>
        <w:t>ל</w:t>
      </w:r>
      <w:r w:rsidRPr="00E254FC">
        <w:rPr>
          <w:rFonts w:cs="Guttman Mantova"/>
          <w:sz w:val="26"/>
          <w:szCs w:val="28"/>
          <w:rtl/>
        </w:rPr>
        <w:t>ֵ</w:t>
      </w:r>
      <w:r w:rsidRPr="00E254FC">
        <w:rPr>
          <w:rFonts w:cs="Guttman Mantova" w:hint="cs"/>
          <w:sz w:val="26"/>
          <w:szCs w:val="28"/>
          <w:rtl/>
        </w:rPr>
        <w:t>ך</w:t>
      </w:r>
      <w:r w:rsidRPr="00E254FC">
        <w:rPr>
          <w:rFonts w:cs="Guttman Mantova"/>
          <w:sz w:val="26"/>
          <w:szCs w:val="28"/>
          <w:rtl/>
        </w:rPr>
        <w:t>ְ</w:t>
      </w:r>
      <w:r w:rsidRPr="00E254FC">
        <w:rPr>
          <w:rFonts w:cs="Guttman Mantova" w:hint="cs"/>
          <w:sz w:val="26"/>
          <w:szCs w:val="28"/>
          <w:rtl/>
        </w:rPr>
        <w:t xml:space="preserve"> ל</w:t>
      </w:r>
      <w:r w:rsidRPr="00E254FC">
        <w:rPr>
          <w:rFonts w:cs="Guttman Mantova"/>
          <w:sz w:val="26"/>
          <w:szCs w:val="28"/>
          <w:rtl/>
        </w:rPr>
        <w:t>ְ</w:t>
      </w:r>
      <w:r w:rsidRPr="00E254FC">
        <w:rPr>
          <w:rFonts w:cs="Guttman Mantova" w:hint="cs"/>
          <w:sz w:val="26"/>
          <w:szCs w:val="28"/>
          <w:rtl/>
        </w:rPr>
        <w:t>ש</w:t>
      </w:r>
      <w:r w:rsidRPr="00E254FC">
        <w:rPr>
          <w:rFonts w:cs="Guttman Mantova"/>
          <w:sz w:val="26"/>
          <w:szCs w:val="28"/>
          <w:rtl/>
        </w:rPr>
        <w:t>ַׁ</w:t>
      </w:r>
      <w:r w:rsidRPr="00E254FC">
        <w:rPr>
          <w:rFonts w:cs="Guttman Mantova" w:hint="cs"/>
          <w:sz w:val="26"/>
          <w:szCs w:val="28"/>
          <w:rtl/>
        </w:rPr>
        <w:t>ל</w:t>
      </w:r>
      <w:r w:rsidRPr="00E254FC">
        <w:rPr>
          <w:rFonts w:cs="Guttman Mantova"/>
          <w:sz w:val="26"/>
          <w:szCs w:val="28"/>
          <w:rtl/>
        </w:rPr>
        <w:t>ֵּ</w:t>
      </w:r>
      <w:r w:rsidRPr="00E254FC">
        <w:rPr>
          <w:rFonts w:cs="Guttman Mantova" w:hint="cs"/>
          <w:sz w:val="26"/>
          <w:szCs w:val="28"/>
          <w:rtl/>
        </w:rPr>
        <w:t>ם ל</w:t>
      </w:r>
      <w:r w:rsidRPr="00E254FC">
        <w:rPr>
          <w:rFonts w:cs="Guttman Mantova"/>
          <w:sz w:val="26"/>
          <w:szCs w:val="28"/>
          <w:rtl/>
        </w:rPr>
        <w:t>ְ</w:t>
      </w:r>
      <w:r w:rsidRPr="00E254FC">
        <w:rPr>
          <w:rFonts w:cs="Guttman Mantova" w:hint="cs"/>
          <w:sz w:val="26"/>
          <w:szCs w:val="28"/>
          <w:rtl/>
        </w:rPr>
        <w:t>פ</w:t>
      </w:r>
      <w:r w:rsidRPr="00E254FC">
        <w:rPr>
          <w:rFonts w:cs="Guttman Mantova"/>
          <w:sz w:val="26"/>
          <w:szCs w:val="28"/>
          <w:rtl/>
        </w:rPr>
        <w:t>ָ</w:t>
      </w:r>
      <w:r w:rsidRPr="00E254FC">
        <w:rPr>
          <w:rFonts w:cs="Guttman Mantova" w:hint="cs"/>
          <w:sz w:val="26"/>
          <w:szCs w:val="28"/>
          <w:rtl/>
        </w:rPr>
        <w:t>ר</w:t>
      </w:r>
      <w:r w:rsidRPr="00E254FC">
        <w:rPr>
          <w:rFonts w:cs="Guttman Mantova"/>
          <w:sz w:val="26"/>
          <w:szCs w:val="28"/>
          <w:rtl/>
        </w:rPr>
        <w:t>ִ</w:t>
      </w:r>
      <w:r w:rsidRPr="00E254FC">
        <w:rPr>
          <w:rFonts w:cs="Guttman Mantova" w:hint="cs"/>
          <w:sz w:val="26"/>
          <w:szCs w:val="28"/>
          <w:rtl/>
        </w:rPr>
        <w:t xml:space="preserve">יץ. </w:t>
      </w:r>
      <w:r w:rsidRPr="00E254FC">
        <w:rPr>
          <w:rFonts w:cs="Guttman Mantova"/>
          <w:sz w:val="26"/>
          <w:szCs w:val="28"/>
          <w:rtl/>
        </w:rPr>
        <w:t>שָׁאַל</w:t>
      </w:r>
      <w:r w:rsidRPr="00E254FC">
        <w:rPr>
          <w:rFonts w:cs="Guttman Mantova" w:hint="cs"/>
          <w:sz w:val="26"/>
          <w:szCs w:val="28"/>
          <w:rtl/>
        </w:rPr>
        <w:t xml:space="preserve"> או</w:t>
      </w:r>
      <w:r w:rsidRPr="00E254FC">
        <w:rPr>
          <w:rFonts w:cs="Guttman Mantova"/>
          <w:sz w:val="26"/>
          <w:szCs w:val="28"/>
          <w:rtl/>
        </w:rPr>
        <w:t>ֹ</w:t>
      </w:r>
      <w:r w:rsidRPr="00E254FC">
        <w:rPr>
          <w:rFonts w:cs="Guttman Mantova" w:hint="cs"/>
          <w:sz w:val="26"/>
          <w:szCs w:val="28"/>
          <w:rtl/>
        </w:rPr>
        <w:t>תו</w:t>
      </w:r>
      <w:r w:rsidR="001B56E3">
        <w:rPr>
          <w:rFonts w:cs="Guttman Mantova" w:hint="cs"/>
          <w:sz w:val="26"/>
          <w:szCs w:val="28"/>
          <w:rtl/>
        </w:rPr>
        <w:t xml:space="preserve"> </w:t>
      </w:r>
      <w:r w:rsidRPr="00E254FC">
        <w:rPr>
          <w:rFonts w:cs="Guttman Mantova"/>
          <w:sz w:val="26"/>
          <w:szCs w:val="28"/>
          <w:rtl/>
        </w:rPr>
        <w:t>ֹ</w:t>
      </w:r>
      <w:proofErr w:type="spellStart"/>
      <w:r w:rsidRPr="00E254FC">
        <w:rPr>
          <w:rFonts w:cs="Guttman Mantova" w:hint="cs"/>
          <w:sz w:val="26"/>
          <w:szCs w:val="28"/>
          <w:rtl/>
        </w:rPr>
        <w:t>ה</w:t>
      </w:r>
      <w:r w:rsidRPr="00E254FC">
        <w:rPr>
          <w:rFonts w:cs="Guttman Mantova"/>
          <w:sz w:val="26"/>
          <w:szCs w:val="28"/>
          <w:rtl/>
        </w:rPr>
        <w:t>ַ</w:t>
      </w:r>
      <w:r w:rsidRPr="00E254FC">
        <w:rPr>
          <w:rFonts w:cs="Guttman Mantova" w:hint="cs"/>
          <w:sz w:val="26"/>
          <w:szCs w:val="28"/>
          <w:rtl/>
        </w:rPr>
        <w:t>ב</w:t>
      </w:r>
      <w:r w:rsidRPr="00E254FC">
        <w:rPr>
          <w:rFonts w:cs="Guttman Mantova"/>
          <w:sz w:val="26"/>
          <w:szCs w:val="28"/>
          <w:rtl/>
        </w:rPr>
        <w:t>ַּ</w:t>
      </w:r>
      <w:r w:rsidRPr="00E254FC">
        <w:rPr>
          <w:rFonts w:cs="Guttman Mantova" w:hint="cs"/>
          <w:sz w:val="26"/>
          <w:szCs w:val="28"/>
          <w:rtl/>
        </w:rPr>
        <w:t>ע</w:t>
      </w:r>
      <w:r w:rsidRPr="00E254FC">
        <w:rPr>
          <w:rFonts w:cs="Guttman Mantova"/>
          <w:sz w:val="26"/>
          <w:szCs w:val="28"/>
          <w:rtl/>
        </w:rPr>
        <w:t>ַ</w:t>
      </w:r>
      <w:r w:rsidRPr="00E254FC">
        <w:rPr>
          <w:rFonts w:cs="Guttman Mantova" w:hint="cs"/>
          <w:sz w:val="26"/>
          <w:szCs w:val="28"/>
          <w:rtl/>
        </w:rPr>
        <w:t>ש</w:t>
      </w:r>
      <w:proofErr w:type="spellEnd"/>
      <w:r w:rsidRPr="00E254FC">
        <w:rPr>
          <w:rFonts w:cs="Guttman Mantova"/>
          <w:sz w:val="26"/>
          <w:szCs w:val="28"/>
          <w:rtl/>
        </w:rPr>
        <w:t>ֵׁ</w:t>
      </w:r>
      <w:r w:rsidRPr="00E254FC">
        <w:rPr>
          <w:rFonts w:cs="Guttman Mantova" w:hint="cs"/>
          <w:sz w:val="26"/>
          <w:szCs w:val="28"/>
          <w:rtl/>
        </w:rPr>
        <w:t>"ט: י</w:t>
      </w:r>
      <w:r w:rsidRPr="00E254FC">
        <w:rPr>
          <w:rFonts w:cs="Guttman Mantova"/>
          <w:sz w:val="26"/>
          <w:szCs w:val="28"/>
          <w:rtl/>
        </w:rPr>
        <w:t>ֵ</w:t>
      </w:r>
      <w:r w:rsidRPr="00E254FC">
        <w:rPr>
          <w:rFonts w:cs="Guttman Mantova" w:hint="cs"/>
          <w:sz w:val="26"/>
          <w:szCs w:val="28"/>
          <w:rtl/>
        </w:rPr>
        <w:t>ש</w:t>
      </w:r>
      <w:r w:rsidRPr="00E254FC">
        <w:rPr>
          <w:rFonts w:cs="Guttman Mantova"/>
          <w:sz w:val="26"/>
          <w:szCs w:val="28"/>
          <w:rtl/>
        </w:rPr>
        <w:t>ׁ</w:t>
      </w:r>
      <w:r w:rsidRPr="00E254FC">
        <w:rPr>
          <w:rFonts w:cs="Guttman Mantova" w:hint="cs"/>
          <w:sz w:val="26"/>
          <w:szCs w:val="28"/>
          <w:rtl/>
        </w:rPr>
        <w:t xml:space="preserve"> ל</w:t>
      </w:r>
      <w:r w:rsidRPr="00E254FC">
        <w:rPr>
          <w:rFonts w:cs="Guttman Mantova"/>
          <w:sz w:val="26"/>
          <w:szCs w:val="28"/>
          <w:rtl/>
        </w:rPr>
        <w:t>ְ</w:t>
      </w:r>
      <w:r w:rsidRPr="00E254FC">
        <w:rPr>
          <w:rFonts w:cs="Guttman Mantova" w:hint="cs"/>
          <w:sz w:val="26"/>
          <w:szCs w:val="28"/>
          <w:rtl/>
        </w:rPr>
        <w:t>ך</w:t>
      </w:r>
      <w:r w:rsidRPr="00E254FC">
        <w:rPr>
          <w:rFonts w:cs="Guttman Mantova"/>
          <w:sz w:val="26"/>
          <w:szCs w:val="28"/>
          <w:rtl/>
        </w:rPr>
        <w:t>ָ</w:t>
      </w:r>
      <w:r w:rsidRPr="00E254FC">
        <w:rPr>
          <w:rFonts w:cs="Guttman Mantova" w:hint="cs"/>
          <w:sz w:val="26"/>
          <w:szCs w:val="28"/>
          <w:rtl/>
        </w:rPr>
        <w:t xml:space="preserve"> מ</w:t>
      </w:r>
      <w:r w:rsidRPr="00E254FC">
        <w:rPr>
          <w:rFonts w:cs="Guttman Mantova"/>
          <w:sz w:val="26"/>
          <w:szCs w:val="28"/>
          <w:rtl/>
        </w:rPr>
        <w:t>ָ</w:t>
      </w:r>
      <w:r w:rsidRPr="00E254FC">
        <w:rPr>
          <w:rFonts w:cs="Guttman Mantova" w:hint="cs"/>
          <w:sz w:val="26"/>
          <w:szCs w:val="28"/>
          <w:rtl/>
        </w:rPr>
        <w:t>ה ל</w:t>
      </w:r>
      <w:r w:rsidRPr="00E254FC">
        <w:rPr>
          <w:rFonts w:cs="Guttman Mantova"/>
          <w:sz w:val="26"/>
          <w:szCs w:val="28"/>
          <w:rtl/>
        </w:rPr>
        <w:t>ְ</w:t>
      </w:r>
      <w:r w:rsidRPr="00E254FC">
        <w:rPr>
          <w:rFonts w:cs="Guttman Mantova" w:hint="cs"/>
          <w:sz w:val="26"/>
          <w:szCs w:val="28"/>
          <w:rtl/>
        </w:rPr>
        <w:t>ש</w:t>
      </w:r>
      <w:r w:rsidRPr="00E254FC">
        <w:rPr>
          <w:rFonts w:cs="Guttman Mantova"/>
          <w:sz w:val="26"/>
          <w:szCs w:val="28"/>
          <w:rtl/>
        </w:rPr>
        <w:t>ַׁ</w:t>
      </w:r>
      <w:r w:rsidRPr="00E254FC">
        <w:rPr>
          <w:rFonts w:cs="Guttman Mantova" w:hint="cs"/>
          <w:sz w:val="26"/>
          <w:szCs w:val="28"/>
          <w:rtl/>
        </w:rPr>
        <w:t>ל</w:t>
      </w:r>
      <w:r w:rsidRPr="00E254FC">
        <w:rPr>
          <w:rFonts w:cs="Guttman Mantova"/>
          <w:sz w:val="26"/>
          <w:szCs w:val="28"/>
          <w:rtl/>
        </w:rPr>
        <w:t>ֵּ</w:t>
      </w:r>
      <w:r w:rsidRPr="00E254FC">
        <w:rPr>
          <w:rFonts w:cs="Guttman Mantova" w:hint="cs"/>
          <w:sz w:val="26"/>
          <w:szCs w:val="28"/>
          <w:rtl/>
        </w:rPr>
        <w:t xml:space="preserve">ם? </w:t>
      </w:r>
      <w:r w:rsidRPr="00E254FC">
        <w:rPr>
          <w:rFonts w:cs="Guttman Mantova"/>
          <w:sz w:val="26"/>
          <w:szCs w:val="28"/>
          <w:rtl/>
        </w:rPr>
        <w:t>עָנָה</w:t>
      </w:r>
      <w:r w:rsidRPr="00E254FC">
        <w:rPr>
          <w:rFonts w:cs="Guttman Mantova" w:hint="cs"/>
          <w:sz w:val="26"/>
          <w:szCs w:val="28"/>
          <w:rtl/>
        </w:rPr>
        <w:t xml:space="preserve"> לו</w:t>
      </w:r>
      <w:r w:rsidRPr="00E254FC">
        <w:rPr>
          <w:rFonts w:cs="Guttman Mantova"/>
          <w:sz w:val="26"/>
          <w:szCs w:val="28"/>
          <w:rtl/>
        </w:rPr>
        <w:t>ֹ</w:t>
      </w:r>
      <w:r w:rsidRPr="00E254FC">
        <w:rPr>
          <w:rFonts w:cs="Guttman Mantova" w:hint="cs"/>
          <w:sz w:val="26"/>
          <w:szCs w:val="28"/>
          <w:rtl/>
        </w:rPr>
        <w:t xml:space="preserve"> ה</w:t>
      </w:r>
      <w:r w:rsidRPr="00E254FC">
        <w:rPr>
          <w:rFonts w:cs="Guttman Mantova"/>
          <w:sz w:val="26"/>
          <w:szCs w:val="28"/>
          <w:rtl/>
        </w:rPr>
        <w:t>ַ</w:t>
      </w:r>
      <w:r w:rsidRPr="00E254FC">
        <w:rPr>
          <w:rFonts w:cs="Guttman Mantova" w:hint="cs"/>
          <w:sz w:val="26"/>
          <w:szCs w:val="28"/>
          <w:rtl/>
        </w:rPr>
        <w:t>י</w:t>
      </w:r>
      <w:r w:rsidRPr="00E254FC">
        <w:rPr>
          <w:rFonts w:cs="Guttman Mantova"/>
          <w:sz w:val="26"/>
          <w:szCs w:val="28"/>
          <w:rtl/>
        </w:rPr>
        <w:t>ְּ</w:t>
      </w:r>
      <w:r w:rsidRPr="00E254FC">
        <w:rPr>
          <w:rFonts w:cs="Guttman Mantova" w:hint="cs"/>
          <w:sz w:val="26"/>
          <w:szCs w:val="28"/>
          <w:rtl/>
        </w:rPr>
        <w:t>הו</w:t>
      </w:r>
      <w:r w:rsidRPr="00E254FC">
        <w:rPr>
          <w:rFonts w:cs="Guttman Mantova"/>
          <w:sz w:val="26"/>
          <w:szCs w:val="28"/>
          <w:rtl/>
        </w:rPr>
        <w:t>ּ</w:t>
      </w:r>
      <w:r w:rsidRPr="00E254FC">
        <w:rPr>
          <w:rFonts w:cs="Guttman Mantova" w:hint="cs"/>
          <w:sz w:val="26"/>
          <w:szCs w:val="28"/>
          <w:rtl/>
        </w:rPr>
        <w:t>ד</w:t>
      </w:r>
      <w:r w:rsidRPr="00E254FC">
        <w:rPr>
          <w:rFonts w:cs="Guttman Mantova"/>
          <w:sz w:val="26"/>
          <w:szCs w:val="28"/>
          <w:rtl/>
        </w:rPr>
        <w:t>ִ</w:t>
      </w:r>
      <w:r w:rsidRPr="00E254FC">
        <w:rPr>
          <w:rFonts w:cs="Guttman Mantova" w:hint="cs"/>
          <w:sz w:val="26"/>
          <w:szCs w:val="28"/>
          <w:rtl/>
        </w:rPr>
        <w:t>י: א</w:t>
      </w:r>
      <w:r w:rsidRPr="00E254FC">
        <w:rPr>
          <w:rFonts w:cs="Guttman Mantova"/>
          <w:sz w:val="26"/>
          <w:szCs w:val="28"/>
          <w:rtl/>
        </w:rPr>
        <w:t>ֵ</w:t>
      </w:r>
      <w:r w:rsidRPr="00E254FC">
        <w:rPr>
          <w:rFonts w:cs="Guttman Mantova" w:hint="cs"/>
          <w:sz w:val="26"/>
          <w:szCs w:val="28"/>
          <w:rtl/>
        </w:rPr>
        <w:t>ין ל</w:t>
      </w:r>
      <w:r w:rsidRPr="00E254FC">
        <w:rPr>
          <w:rFonts w:cs="Guttman Mantova"/>
          <w:sz w:val="26"/>
          <w:szCs w:val="28"/>
          <w:rtl/>
        </w:rPr>
        <w:t>ִ</w:t>
      </w:r>
      <w:r w:rsidRPr="00E254FC">
        <w:rPr>
          <w:rFonts w:cs="Guttman Mantova" w:hint="cs"/>
          <w:sz w:val="26"/>
          <w:szCs w:val="28"/>
          <w:rtl/>
        </w:rPr>
        <w:t>י כ</w:t>
      </w:r>
      <w:r w:rsidRPr="00E254FC">
        <w:rPr>
          <w:rFonts w:cs="Guttman Mantova"/>
          <w:sz w:val="26"/>
          <w:szCs w:val="28"/>
          <w:rtl/>
        </w:rPr>
        <w:t>ְּ</w:t>
      </w:r>
      <w:r w:rsidRPr="00E254FC">
        <w:rPr>
          <w:rFonts w:cs="Guttman Mantova" w:hint="cs"/>
          <w:sz w:val="26"/>
          <w:szCs w:val="28"/>
          <w:rtl/>
        </w:rPr>
        <w:t>לו</w:t>
      </w:r>
      <w:r w:rsidRPr="00E254FC">
        <w:rPr>
          <w:rFonts w:cs="Guttman Mantova"/>
          <w:sz w:val="26"/>
          <w:szCs w:val="28"/>
          <w:rtl/>
        </w:rPr>
        <w:t>ּ</w:t>
      </w:r>
      <w:r w:rsidRPr="00E254FC">
        <w:rPr>
          <w:rFonts w:cs="Guttman Mantova" w:hint="cs"/>
          <w:sz w:val="26"/>
          <w:szCs w:val="28"/>
          <w:rtl/>
        </w:rPr>
        <w:t>ם, א</w:t>
      </w:r>
      <w:r w:rsidRPr="00E254FC">
        <w:rPr>
          <w:rFonts w:cs="Guttman Mantova"/>
          <w:sz w:val="26"/>
          <w:szCs w:val="28"/>
          <w:rtl/>
        </w:rPr>
        <w:t>ַ</w:t>
      </w:r>
      <w:r w:rsidRPr="00E254FC">
        <w:rPr>
          <w:rFonts w:cs="Guttman Mantova" w:hint="cs"/>
          <w:sz w:val="26"/>
          <w:szCs w:val="28"/>
          <w:rtl/>
        </w:rPr>
        <w:t>ך</w:t>
      </w:r>
      <w:r w:rsidRPr="00E254FC">
        <w:rPr>
          <w:rFonts w:cs="Guttman Mantova"/>
          <w:sz w:val="26"/>
          <w:szCs w:val="28"/>
          <w:rtl/>
        </w:rPr>
        <w:t>ְ</w:t>
      </w:r>
      <w:r w:rsidRPr="00E254FC">
        <w:rPr>
          <w:rFonts w:cs="Guttman Mantova" w:hint="cs"/>
          <w:sz w:val="26"/>
          <w:szCs w:val="28"/>
          <w:rtl/>
        </w:rPr>
        <w:t xml:space="preserve"> השי"ת ב</w:t>
      </w:r>
      <w:r w:rsidRPr="00E254FC">
        <w:rPr>
          <w:rFonts w:cs="Guttman Mantova"/>
          <w:sz w:val="26"/>
          <w:szCs w:val="28"/>
          <w:rtl/>
        </w:rPr>
        <w:t>ְּ</w:t>
      </w:r>
      <w:r w:rsidRPr="00E254FC">
        <w:rPr>
          <w:rFonts w:cs="Guttman Mantova" w:hint="cs"/>
          <w:sz w:val="26"/>
          <w:szCs w:val="28"/>
          <w:rtl/>
        </w:rPr>
        <w:t>ו</w:t>
      </w:r>
      <w:r w:rsidRPr="00E254FC">
        <w:rPr>
          <w:rFonts w:cs="Guttman Mantova"/>
          <w:sz w:val="26"/>
          <w:szCs w:val="28"/>
          <w:rtl/>
        </w:rPr>
        <w:t>ַ</w:t>
      </w:r>
      <w:r w:rsidRPr="00E254FC">
        <w:rPr>
          <w:rFonts w:cs="Guttman Mantova" w:hint="cs"/>
          <w:sz w:val="26"/>
          <w:szCs w:val="28"/>
          <w:rtl/>
        </w:rPr>
        <w:t>ד</w:t>
      </w:r>
      <w:r w:rsidRPr="00E254FC">
        <w:rPr>
          <w:rFonts w:cs="Guttman Mantova"/>
          <w:sz w:val="26"/>
          <w:szCs w:val="28"/>
          <w:rtl/>
        </w:rPr>
        <w:t>ַּ</w:t>
      </w:r>
      <w:r w:rsidRPr="00E254FC">
        <w:rPr>
          <w:rFonts w:cs="Guttman Mantova" w:hint="cs"/>
          <w:sz w:val="26"/>
          <w:szCs w:val="28"/>
          <w:rtl/>
        </w:rPr>
        <w:t>אי י</w:t>
      </w:r>
      <w:r w:rsidRPr="00E254FC">
        <w:rPr>
          <w:rFonts w:cs="Guttman Mantova"/>
          <w:sz w:val="26"/>
          <w:szCs w:val="28"/>
          <w:rtl/>
        </w:rPr>
        <w:t>ִ</w:t>
      </w:r>
      <w:r w:rsidRPr="00E254FC">
        <w:rPr>
          <w:rFonts w:cs="Guttman Mantova" w:hint="cs"/>
          <w:sz w:val="26"/>
          <w:szCs w:val="28"/>
          <w:rtl/>
        </w:rPr>
        <w:t>ד</w:t>
      </w:r>
      <w:r w:rsidRPr="00E254FC">
        <w:rPr>
          <w:rFonts w:cs="Guttman Mantova"/>
          <w:sz w:val="26"/>
          <w:szCs w:val="28"/>
          <w:rtl/>
        </w:rPr>
        <w:t>ְ</w:t>
      </w:r>
      <w:r w:rsidRPr="00E254FC">
        <w:rPr>
          <w:rFonts w:cs="Guttman Mantova" w:hint="cs"/>
          <w:sz w:val="26"/>
          <w:szCs w:val="28"/>
          <w:rtl/>
        </w:rPr>
        <w:t>א</w:t>
      </w:r>
      <w:r w:rsidRPr="00E254FC">
        <w:rPr>
          <w:rFonts w:cs="Guttman Mantova"/>
          <w:sz w:val="26"/>
          <w:szCs w:val="28"/>
          <w:rtl/>
        </w:rPr>
        <w:t>ַ</w:t>
      </w:r>
      <w:r w:rsidRPr="00E254FC">
        <w:rPr>
          <w:rFonts w:cs="Guttman Mantova" w:hint="cs"/>
          <w:sz w:val="26"/>
          <w:szCs w:val="28"/>
          <w:rtl/>
        </w:rPr>
        <w:t>ג ל</w:t>
      </w:r>
      <w:r w:rsidRPr="00E254FC">
        <w:rPr>
          <w:rFonts w:cs="Guttman Mantova"/>
          <w:sz w:val="26"/>
          <w:szCs w:val="28"/>
          <w:rtl/>
        </w:rPr>
        <w:t>ִ</w:t>
      </w:r>
      <w:r w:rsidRPr="00E254FC">
        <w:rPr>
          <w:rFonts w:cs="Guttman Mantova" w:hint="cs"/>
          <w:sz w:val="26"/>
          <w:szCs w:val="28"/>
          <w:rtl/>
        </w:rPr>
        <w:t>י...</w:t>
      </w:r>
      <w:r w:rsidR="00E254FC">
        <w:rPr>
          <w:rFonts w:cs="Guttman Mantova" w:hint="cs"/>
          <w:sz w:val="26"/>
          <w:szCs w:val="28"/>
          <w:rtl/>
        </w:rPr>
        <w:tab/>
      </w:r>
      <w:r w:rsidR="00B521F7" w:rsidRPr="00E254FC">
        <w:rPr>
          <w:rFonts w:cs="Guttman Mantova" w:hint="cs"/>
          <w:sz w:val="26"/>
          <w:szCs w:val="28"/>
          <w:rtl/>
        </w:rPr>
        <w:br/>
      </w:r>
      <w:r w:rsidRPr="00E254FC">
        <w:rPr>
          <w:rFonts w:cs="Guttman Mantova"/>
          <w:sz w:val="26"/>
          <w:szCs w:val="28"/>
          <w:rtl/>
        </w:rPr>
        <w:t>הָלַךְ</w:t>
      </w:r>
      <w:r w:rsidRPr="00E254FC">
        <w:rPr>
          <w:rFonts w:cs="Guttman Mantova" w:hint="cs"/>
          <w:sz w:val="26"/>
          <w:szCs w:val="28"/>
          <w:rtl/>
        </w:rPr>
        <w:t xml:space="preserve"> ב</w:t>
      </w:r>
      <w:r w:rsidRPr="00E254FC">
        <w:rPr>
          <w:rFonts w:cs="Guttman Mantova"/>
          <w:sz w:val="26"/>
          <w:szCs w:val="28"/>
          <w:rtl/>
        </w:rPr>
        <w:t>ַּ</w:t>
      </w:r>
      <w:r w:rsidRPr="00E254FC">
        <w:rPr>
          <w:rFonts w:cs="Guttman Mantova" w:hint="cs"/>
          <w:sz w:val="26"/>
          <w:szCs w:val="28"/>
          <w:rtl/>
        </w:rPr>
        <w:t>ע</w:t>
      </w:r>
      <w:r w:rsidRPr="00E254FC">
        <w:rPr>
          <w:rFonts w:cs="Guttman Mantova"/>
          <w:sz w:val="26"/>
          <w:szCs w:val="28"/>
          <w:rtl/>
        </w:rPr>
        <w:t>ַ</w:t>
      </w:r>
      <w:r w:rsidRPr="00E254FC">
        <w:rPr>
          <w:rFonts w:cs="Guttman Mantova" w:hint="cs"/>
          <w:sz w:val="26"/>
          <w:szCs w:val="28"/>
          <w:rtl/>
        </w:rPr>
        <w:t>ל ה</w:t>
      </w:r>
      <w:r w:rsidRPr="00E254FC">
        <w:rPr>
          <w:rFonts w:cs="Guttman Mantova"/>
          <w:sz w:val="26"/>
          <w:szCs w:val="28"/>
          <w:rtl/>
        </w:rPr>
        <w:t>ַ</w:t>
      </w:r>
      <w:r w:rsidRPr="00E254FC">
        <w:rPr>
          <w:rFonts w:cs="Guttman Mantova" w:hint="cs"/>
          <w:sz w:val="26"/>
          <w:szCs w:val="28"/>
          <w:rtl/>
        </w:rPr>
        <w:t>ב</w:t>
      </w:r>
      <w:r w:rsidRPr="00E254FC">
        <w:rPr>
          <w:rFonts w:cs="Guttman Mantova"/>
          <w:sz w:val="26"/>
          <w:szCs w:val="28"/>
          <w:rtl/>
        </w:rPr>
        <w:t>ַּ</w:t>
      </w:r>
      <w:r w:rsidRPr="00E254FC">
        <w:rPr>
          <w:rFonts w:cs="Guttman Mantova" w:hint="cs"/>
          <w:sz w:val="26"/>
          <w:szCs w:val="28"/>
          <w:rtl/>
        </w:rPr>
        <w:t>י</w:t>
      </w:r>
      <w:r w:rsidRPr="00E254FC">
        <w:rPr>
          <w:rFonts w:cs="Guttman Mantova"/>
          <w:sz w:val="26"/>
          <w:szCs w:val="28"/>
          <w:rtl/>
        </w:rPr>
        <w:t>ִ</w:t>
      </w:r>
      <w:r w:rsidRPr="00E254FC">
        <w:rPr>
          <w:rFonts w:cs="Guttman Mantova" w:hint="cs"/>
          <w:sz w:val="26"/>
          <w:szCs w:val="28"/>
          <w:rtl/>
        </w:rPr>
        <w:t>ת ל</w:t>
      </w:r>
      <w:r w:rsidRPr="00E254FC">
        <w:rPr>
          <w:rFonts w:cs="Guttman Mantova"/>
          <w:sz w:val="26"/>
          <w:szCs w:val="28"/>
          <w:rtl/>
        </w:rPr>
        <w:t>ְ</w:t>
      </w:r>
      <w:r w:rsidRPr="00E254FC">
        <w:rPr>
          <w:rFonts w:cs="Guttman Mantova" w:hint="cs"/>
          <w:sz w:val="26"/>
          <w:szCs w:val="28"/>
          <w:rtl/>
        </w:rPr>
        <w:t>ד</w:t>
      </w:r>
      <w:r w:rsidRPr="00E254FC">
        <w:rPr>
          <w:rFonts w:cs="Guttman Mantova"/>
          <w:sz w:val="26"/>
          <w:szCs w:val="28"/>
          <w:rtl/>
        </w:rPr>
        <w:t>ַ</w:t>
      </w:r>
      <w:r w:rsidRPr="00E254FC">
        <w:rPr>
          <w:rFonts w:cs="Guttman Mantova" w:hint="cs"/>
          <w:sz w:val="26"/>
          <w:szCs w:val="28"/>
          <w:rtl/>
        </w:rPr>
        <w:t>ר</w:t>
      </w:r>
      <w:r w:rsidRPr="00E254FC">
        <w:rPr>
          <w:rFonts w:cs="Guttman Mantova"/>
          <w:sz w:val="26"/>
          <w:szCs w:val="28"/>
          <w:rtl/>
        </w:rPr>
        <w:t>ְ</w:t>
      </w:r>
      <w:r w:rsidRPr="00E254FC">
        <w:rPr>
          <w:rFonts w:cs="Guttman Mantova" w:hint="cs"/>
          <w:sz w:val="26"/>
          <w:szCs w:val="28"/>
          <w:rtl/>
        </w:rPr>
        <w:t>כ</w:t>
      </w:r>
      <w:r w:rsidRPr="00E254FC">
        <w:rPr>
          <w:rFonts w:cs="Guttman Mantova"/>
          <w:sz w:val="26"/>
          <w:szCs w:val="28"/>
          <w:rtl/>
        </w:rPr>
        <w:t>ּ</w:t>
      </w:r>
      <w:r w:rsidRPr="00E254FC">
        <w:rPr>
          <w:rFonts w:cs="Guttman Mantova" w:hint="cs"/>
          <w:sz w:val="26"/>
          <w:szCs w:val="28"/>
          <w:rtl/>
        </w:rPr>
        <w:t>ו</w:t>
      </w:r>
      <w:r w:rsidRPr="00E254FC">
        <w:rPr>
          <w:rFonts w:cs="Guttman Mantova"/>
          <w:sz w:val="26"/>
          <w:szCs w:val="28"/>
          <w:rtl/>
        </w:rPr>
        <w:t>ֹ</w:t>
      </w:r>
      <w:r w:rsidRPr="00E254FC">
        <w:rPr>
          <w:rFonts w:cs="Guttman Mantova" w:hint="cs"/>
          <w:sz w:val="26"/>
          <w:szCs w:val="28"/>
          <w:rtl/>
        </w:rPr>
        <w:t xml:space="preserve">, </w:t>
      </w:r>
      <w:proofErr w:type="spellStart"/>
      <w:r w:rsidRPr="00E254FC">
        <w:rPr>
          <w:rFonts w:cs="Guttman Mantova" w:hint="cs"/>
          <w:sz w:val="26"/>
          <w:szCs w:val="28"/>
          <w:rtl/>
        </w:rPr>
        <w:t>ו</w:t>
      </w:r>
      <w:r w:rsidRPr="00E254FC">
        <w:rPr>
          <w:rFonts w:cs="Guttman Mantova"/>
          <w:sz w:val="26"/>
          <w:szCs w:val="28"/>
          <w:rtl/>
        </w:rPr>
        <w:t>ְ</w:t>
      </w:r>
      <w:r w:rsidRPr="00E254FC">
        <w:rPr>
          <w:rFonts w:cs="Guttman Mantova" w:hint="cs"/>
          <w:sz w:val="26"/>
          <w:szCs w:val="28"/>
          <w:rtl/>
        </w:rPr>
        <w:t>ה</w:t>
      </w:r>
      <w:r w:rsidRPr="00E254FC">
        <w:rPr>
          <w:rFonts w:cs="Guttman Mantova"/>
          <w:sz w:val="26"/>
          <w:szCs w:val="28"/>
          <w:rtl/>
        </w:rPr>
        <w:t>ַ</w:t>
      </w:r>
      <w:r w:rsidRPr="00E254FC">
        <w:rPr>
          <w:rFonts w:cs="Guttman Mantova" w:hint="cs"/>
          <w:sz w:val="26"/>
          <w:szCs w:val="28"/>
          <w:rtl/>
        </w:rPr>
        <w:t>ב</w:t>
      </w:r>
      <w:r w:rsidRPr="00E254FC">
        <w:rPr>
          <w:rFonts w:cs="Guttman Mantova"/>
          <w:sz w:val="26"/>
          <w:szCs w:val="28"/>
          <w:rtl/>
        </w:rPr>
        <w:t>ַּ</w:t>
      </w:r>
      <w:r w:rsidRPr="00E254FC">
        <w:rPr>
          <w:rFonts w:cs="Guttman Mantova" w:hint="cs"/>
          <w:sz w:val="26"/>
          <w:szCs w:val="28"/>
          <w:rtl/>
        </w:rPr>
        <w:t>ע</w:t>
      </w:r>
      <w:r w:rsidRPr="00E254FC">
        <w:rPr>
          <w:rFonts w:cs="Guttman Mantova"/>
          <w:sz w:val="26"/>
          <w:szCs w:val="28"/>
          <w:rtl/>
        </w:rPr>
        <w:t>ַ</w:t>
      </w:r>
      <w:r w:rsidRPr="00E254FC">
        <w:rPr>
          <w:rFonts w:cs="Guttman Mantova" w:hint="cs"/>
          <w:sz w:val="26"/>
          <w:szCs w:val="28"/>
          <w:rtl/>
        </w:rPr>
        <w:t>ש</w:t>
      </w:r>
      <w:proofErr w:type="spellEnd"/>
      <w:r w:rsidRPr="00E254FC">
        <w:rPr>
          <w:rFonts w:cs="Guttman Mantova"/>
          <w:sz w:val="26"/>
          <w:szCs w:val="28"/>
          <w:rtl/>
        </w:rPr>
        <w:t>ֵׁ</w:t>
      </w:r>
      <w:r w:rsidRPr="00E254FC">
        <w:rPr>
          <w:rFonts w:cs="Guttman Mantova" w:hint="cs"/>
          <w:sz w:val="26"/>
          <w:szCs w:val="28"/>
          <w:rtl/>
        </w:rPr>
        <w:t>"ט ו</w:t>
      </w:r>
      <w:r w:rsidRPr="00E254FC">
        <w:rPr>
          <w:rFonts w:cs="Guttman Mantova"/>
          <w:sz w:val="26"/>
          <w:szCs w:val="28"/>
          <w:rtl/>
        </w:rPr>
        <w:t>ְ</w:t>
      </w:r>
      <w:r w:rsidRPr="00E254FC">
        <w:rPr>
          <w:rFonts w:cs="Guttman Mantova" w:hint="cs"/>
          <w:sz w:val="26"/>
          <w:szCs w:val="28"/>
          <w:rtl/>
        </w:rPr>
        <w:t>ת</w:t>
      </w:r>
      <w:r w:rsidRPr="00E254FC">
        <w:rPr>
          <w:rFonts w:cs="Guttman Mantova"/>
          <w:sz w:val="26"/>
          <w:szCs w:val="28"/>
          <w:rtl/>
        </w:rPr>
        <w:t>ַ</w:t>
      </w:r>
      <w:r w:rsidRPr="00E254FC">
        <w:rPr>
          <w:rFonts w:cs="Guttman Mantova" w:hint="cs"/>
          <w:sz w:val="26"/>
          <w:szCs w:val="28"/>
          <w:rtl/>
        </w:rPr>
        <w:t>ל</w:t>
      </w:r>
      <w:r w:rsidRPr="00E254FC">
        <w:rPr>
          <w:rFonts w:cs="Guttman Mantova"/>
          <w:sz w:val="26"/>
          <w:szCs w:val="28"/>
          <w:rtl/>
        </w:rPr>
        <w:t>ְ</w:t>
      </w:r>
      <w:r w:rsidRPr="00E254FC">
        <w:rPr>
          <w:rFonts w:cs="Guttman Mantova" w:hint="cs"/>
          <w:sz w:val="26"/>
          <w:szCs w:val="28"/>
          <w:rtl/>
        </w:rPr>
        <w:t>מ</w:t>
      </w:r>
      <w:r w:rsidRPr="00E254FC">
        <w:rPr>
          <w:rFonts w:cs="Guttman Mantova"/>
          <w:sz w:val="26"/>
          <w:szCs w:val="28"/>
          <w:rtl/>
        </w:rPr>
        <w:t>ִ</w:t>
      </w:r>
      <w:r w:rsidRPr="00E254FC">
        <w:rPr>
          <w:rFonts w:cs="Guttman Mantova" w:hint="cs"/>
          <w:sz w:val="26"/>
          <w:szCs w:val="28"/>
          <w:rtl/>
        </w:rPr>
        <w:t>יד</w:t>
      </w:r>
      <w:r w:rsidRPr="00E254FC">
        <w:rPr>
          <w:rFonts w:cs="Guttman Mantova"/>
          <w:sz w:val="26"/>
          <w:szCs w:val="28"/>
          <w:rtl/>
        </w:rPr>
        <w:t>ָ</w:t>
      </w:r>
      <w:r w:rsidRPr="00E254FC">
        <w:rPr>
          <w:rFonts w:cs="Guttman Mantova" w:hint="cs"/>
          <w:sz w:val="26"/>
          <w:szCs w:val="28"/>
          <w:rtl/>
        </w:rPr>
        <w:t>יו י</w:t>
      </w:r>
      <w:r w:rsidRPr="00E254FC">
        <w:rPr>
          <w:rFonts w:cs="Guttman Mantova"/>
          <w:sz w:val="26"/>
          <w:szCs w:val="28"/>
          <w:rtl/>
        </w:rPr>
        <w:t>ָ</w:t>
      </w:r>
      <w:r w:rsidRPr="00E254FC">
        <w:rPr>
          <w:rFonts w:cs="Guttman Mantova" w:hint="cs"/>
          <w:sz w:val="26"/>
          <w:szCs w:val="28"/>
          <w:rtl/>
        </w:rPr>
        <w:t>צ</w:t>
      </w:r>
      <w:r w:rsidRPr="00E254FC">
        <w:rPr>
          <w:rFonts w:cs="Guttman Mantova"/>
          <w:sz w:val="26"/>
          <w:szCs w:val="28"/>
          <w:rtl/>
        </w:rPr>
        <w:t>ְ</w:t>
      </w:r>
      <w:r w:rsidRPr="00E254FC">
        <w:rPr>
          <w:rFonts w:cs="Guttman Mantova" w:hint="cs"/>
          <w:sz w:val="26"/>
          <w:szCs w:val="28"/>
          <w:rtl/>
        </w:rPr>
        <w:t>או</w:t>
      </w:r>
      <w:r w:rsidRPr="00E254FC">
        <w:rPr>
          <w:rFonts w:cs="Guttman Mantova"/>
          <w:sz w:val="26"/>
          <w:szCs w:val="28"/>
          <w:rtl/>
        </w:rPr>
        <w:t>ּ</w:t>
      </w:r>
      <w:r w:rsidRPr="00E254FC">
        <w:rPr>
          <w:rFonts w:cs="Guttman Mantova" w:hint="cs"/>
          <w:sz w:val="26"/>
          <w:szCs w:val="28"/>
          <w:rtl/>
        </w:rPr>
        <w:t xml:space="preserve"> ל</w:t>
      </w:r>
      <w:r w:rsidRPr="00E254FC">
        <w:rPr>
          <w:rFonts w:cs="Guttman Mantova"/>
          <w:sz w:val="26"/>
          <w:szCs w:val="28"/>
          <w:rtl/>
        </w:rPr>
        <w:t>ְ</w:t>
      </w:r>
      <w:r w:rsidRPr="00E254FC">
        <w:rPr>
          <w:rFonts w:cs="Guttman Mantova" w:hint="cs"/>
          <w:sz w:val="26"/>
          <w:szCs w:val="28"/>
          <w:rtl/>
        </w:rPr>
        <w:t>מ</w:t>
      </w:r>
      <w:r w:rsidRPr="00E254FC">
        <w:rPr>
          <w:rFonts w:cs="Guttman Mantova"/>
          <w:sz w:val="26"/>
          <w:szCs w:val="28"/>
          <w:rtl/>
        </w:rPr>
        <w:t>ִ</w:t>
      </w:r>
      <w:r w:rsidRPr="00E254FC">
        <w:rPr>
          <w:rFonts w:cs="Guttman Mantova" w:hint="cs"/>
          <w:sz w:val="26"/>
          <w:szCs w:val="28"/>
          <w:rtl/>
        </w:rPr>
        <w:t>ר</w:t>
      </w:r>
      <w:r w:rsidRPr="00E254FC">
        <w:rPr>
          <w:rFonts w:cs="Guttman Mantova"/>
          <w:sz w:val="26"/>
          <w:szCs w:val="28"/>
          <w:rtl/>
        </w:rPr>
        <w:t>ְ</w:t>
      </w:r>
      <w:r w:rsidRPr="00E254FC">
        <w:rPr>
          <w:rFonts w:cs="Guttman Mantova" w:hint="cs"/>
          <w:sz w:val="26"/>
          <w:szCs w:val="28"/>
          <w:rtl/>
        </w:rPr>
        <w:t>פ</w:t>
      </w:r>
      <w:r w:rsidRPr="00E254FC">
        <w:rPr>
          <w:rFonts w:cs="Guttman Mantova"/>
          <w:sz w:val="26"/>
          <w:szCs w:val="28"/>
          <w:rtl/>
        </w:rPr>
        <w:t>ֶּ</w:t>
      </w:r>
      <w:r w:rsidRPr="00E254FC">
        <w:rPr>
          <w:rFonts w:cs="Guttman Mantova" w:hint="cs"/>
          <w:sz w:val="26"/>
          <w:szCs w:val="28"/>
          <w:rtl/>
        </w:rPr>
        <w:t>ס</w:t>
      </w:r>
      <w:r w:rsidRPr="00E254FC">
        <w:rPr>
          <w:rFonts w:cs="Guttman Mantova"/>
          <w:sz w:val="26"/>
          <w:szCs w:val="28"/>
          <w:rtl/>
        </w:rPr>
        <w:t>ֶ</w:t>
      </w:r>
      <w:r w:rsidRPr="00E254FC">
        <w:rPr>
          <w:rFonts w:cs="Guttman Mantova" w:hint="cs"/>
          <w:sz w:val="26"/>
          <w:szCs w:val="28"/>
          <w:rtl/>
        </w:rPr>
        <w:t>ת ל</w:t>
      </w:r>
      <w:r w:rsidRPr="00E254FC">
        <w:rPr>
          <w:rFonts w:cs="Guttman Mantova"/>
          <w:sz w:val="26"/>
          <w:szCs w:val="28"/>
          <w:rtl/>
        </w:rPr>
        <w:t>ִ</w:t>
      </w:r>
      <w:r w:rsidRPr="00E254FC">
        <w:rPr>
          <w:rFonts w:cs="Guttman Mantova" w:hint="cs"/>
          <w:sz w:val="26"/>
          <w:szCs w:val="28"/>
          <w:rtl/>
        </w:rPr>
        <w:t>ר</w:t>
      </w:r>
      <w:r w:rsidRPr="00E254FC">
        <w:rPr>
          <w:rFonts w:cs="Guttman Mantova"/>
          <w:sz w:val="26"/>
          <w:szCs w:val="28"/>
          <w:rtl/>
        </w:rPr>
        <w:t>ְ</w:t>
      </w:r>
      <w:r w:rsidRPr="00E254FC">
        <w:rPr>
          <w:rFonts w:cs="Guttman Mantova" w:hint="cs"/>
          <w:sz w:val="26"/>
          <w:szCs w:val="28"/>
          <w:rtl/>
        </w:rPr>
        <w:t>או</w:t>
      </w:r>
      <w:r w:rsidRPr="00E254FC">
        <w:rPr>
          <w:rFonts w:cs="Guttman Mantova"/>
          <w:sz w:val="26"/>
          <w:szCs w:val="28"/>
          <w:rtl/>
        </w:rPr>
        <w:t>ֹ</w:t>
      </w:r>
      <w:r w:rsidRPr="00E254FC">
        <w:rPr>
          <w:rFonts w:cs="Guttman Mantova" w:hint="cs"/>
          <w:sz w:val="26"/>
          <w:szCs w:val="28"/>
          <w:rtl/>
        </w:rPr>
        <w:t>ת מ</w:t>
      </w:r>
      <w:r w:rsidRPr="00E254FC">
        <w:rPr>
          <w:rFonts w:cs="Guttman Mantova"/>
          <w:sz w:val="26"/>
          <w:szCs w:val="28"/>
          <w:rtl/>
        </w:rPr>
        <w:t>ָ</w:t>
      </w:r>
      <w:r w:rsidRPr="00E254FC">
        <w:rPr>
          <w:rFonts w:cs="Guttman Mantova" w:hint="cs"/>
          <w:sz w:val="26"/>
          <w:szCs w:val="28"/>
          <w:rtl/>
        </w:rPr>
        <w:t xml:space="preserve">ה </w:t>
      </w:r>
      <w:r w:rsidRPr="00E254FC">
        <w:rPr>
          <w:rFonts w:cs="Guttman Mantova"/>
          <w:sz w:val="26"/>
          <w:szCs w:val="28"/>
          <w:rtl/>
        </w:rPr>
        <w:t>יִקְרֶה</w:t>
      </w:r>
      <w:r w:rsidRPr="00E254FC">
        <w:rPr>
          <w:rFonts w:cs="Guttman Mantova" w:hint="cs"/>
          <w:sz w:val="26"/>
          <w:szCs w:val="28"/>
          <w:rtl/>
        </w:rPr>
        <w:t>. ל</w:t>
      </w:r>
      <w:r w:rsidRPr="00E254FC">
        <w:rPr>
          <w:rFonts w:cs="Guttman Mantova"/>
          <w:sz w:val="26"/>
          <w:szCs w:val="28"/>
          <w:rtl/>
        </w:rPr>
        <w:t>ְ</w:t>
      </w:r>
      <w:r w:rsidRPr="00E254FC">
        <w:rPr>
          <w:rFonts w:cs="Guttman Mantova" w:hint="cs"/>
          <w:sz w:val="26"/>
          <w:szCs w:val="28"/>
          <w:rtl/>
        </w:rPr>
        <w:t>פ</w:t>
      </w:r>
      <w:r w:rsidRPr="00E254FC">
        <w:rPr>
          <w:rFonts w:cs="Guttman Mantova"/>
          <w:sz w:val="26"/>
          <w:szCs w:val="28"/>
          <w:rtl/>
        </w:rPr>
        <w:t>ֶ</w:t>
      </w:r>
      <w:r w:rsidRPr="00E254FC">
        <w:rPr>
          <w:rFonts w:cs="Guttman Mantova" w:hint="cs"/>
          <w:sz w:val="26"/>
          <w:szCs w:val="28"/>
          <w:rtl/>
        </w:rPr>
        <w:t>ת</w:t>
      </w:r>
      <w:r w:rsidRPr="00E254FC">
        <w:rPr>
          <w:rFonts w:cs="Guttman Mantova"/>
          <w:sz w:val="26"/>
          <w:szCs w:val="28"/>
          <w:rtl/>
        </w:rPr>
        <w:t>ַ</w:t>
      </w:r>
      <w:r w:rsidRPr="00E254FC">
        <w:rPr>
          <w:rFonts w:cs="Guttman Mantova" w:hint="cs"/>
          <w:sz w:val="26"/>
          <w:szCs w:val="28"/>
          <w:rtl/>
        </w:rPr>
        <w:t>ע ה</w:t>
      </w:r>
      <w:r w:rsidRPr="00E254FC">
        <w:rPr>
          <w:rFonts w:cs="Guttman Mantova"/>
          <w:sz w:val="26"/>
          <w:szCs w:val="28"/>
          <w:rtl/>
        </w:rPr>
        <w:t>ֵ</w:t>
      </w:r>
      <w:r w:rsidRPr="00E254FC">
        <w:rPr>
          <w:rFonts w:cs="Guttman Mantova" w:hint="cs"/>
          <w:sz w:val="26"/>
          <w:szCs w:val="28"/>
          <w:rtl/>
        </w:rPr>
        <w:t>ם ר</w:t>
      </w:r>
      <w:r w:rsidRPr="00E254FC">
        <w:rPr>
          <w:rFonts w:cs="Guttman Mantova"/>
          <w:sz w:val="26"/>
          <w:szCs w:val="28"/>
          <w:rtl/>
        </w:rPr>
        <w:t>ָ</w:t>
      </w:r>
      <w:r w:rsidRPr="00E254FC">
        <w:rPr>
          <w:rFonts w:cs="Guttman Mantova" w:hint="cs"/>
          <w:sz w:val="26"/>
          <w:szCs w:val="28"/>
          <w:rtl/>
        </w:rPr>
        <w:t>או</w:t>
      </w:r>
      <w:r w:rsidRPr="00E254FC">
        <w:rPr>
          <w:rFonts w:cs="Guttman Mantova"/>
          <w:sz w:val="26"/>
          <w:szCs w:val="28"/>
          <w:rtl/>
        </w:rPr>
        <w:t>ּ</w:t>
      </w:r>
      <w:r w:rsidR="001B56E3">
        <w:rPr>
          <w:rFonts w:cs="Guttman Mantova" w:hint="cs"/>
          <w:sz w:val="26"/>
          <w:szCs w:val="28"/>
          <w:rtl/>
        </w:rPr>
        <w:t xml:space="preserve"> </w:t>
      </w:r>
      <w:r w:rsidRPr="00E254FC">
        <w:rPr>
          <w:rFonts w:cs="Guttman Mantova"/>
          <w:sz w:val="26"/>
          <w:szCs w:val="28"/>
          <w:rtl/>
        </w:rPr>
        <w:t>עֲגָלָה</w:t>
      </w:r>
      <w:r w:rsidRPr="00E254FC">
        <w:rPr>
          <w:rFonts w:cs="Guttman Mantova" w:hint="cs"/>
          <w:sz w:val="26"/>
          <w:szCs w:val="28"/>
          <w:rtl/>
        </w:rPr>
        <w:t xml:space="preserve"> מ</w:t>
      </w:r>
      <w:r w:rsidRPr="00E254FC">
        <w:rPr>
          <w:rFonts w:cs="Guttman Mantova"/>
          <w:sz w:val="26"/>
          <w:szCs w:val="28"/>
          <w:rtl/>
        </w:rPr>
        <w:t>ִ</w:t>
      </w:r>
      <w:r w:rsidRPr="00E254FC">
        <w:rPr>
          <w:rFonts w:cs="Guttman Mantova" w:hint="cs"/>
          <w:sz w:val="26"/>
          <w:szCs w:val="28"/>
          <w:rtl/>
        </w:rPr>
        <w:t>ת</w:t>
      </w:r>
      <w:r w:rsidRPr="00E254FC">
        <w:rPr>
          <w:rFonts w:cs="Guttman Mantova"/>
          <w:sz w:val="26"/>
          <w:szCs w:val="28"/>
          <w:rtl/>
        </w:rPr>
        <w:t>ְ</w:t>
      </w:r>
      <w:r w:rsidRPr="00E254FC">
        <w:rPr>
          <w:rFonts w:cs="Guttman Mantova" w:hint="cs"/>
          <w:sz w:val="26"/>
          <w:szCs w:val="28"/>
          <w:rtl/>
        </w:rPr>
        <w:t>ק</w:t>
      </w:r>
      <w:r w:rsidRPr="00E254FC">
        <w:rPr>
          <w:rFonts w:cs="Guttman Mantova"/>
          <w:sz w:val="26"/>
          <w:szCs w:val="28"/>
          <w:rtl/>
        </w:rPr>
        <w:t>ָ</w:t>
      </w:r>
      <w:r w:rsidRPr="00E254FC">
        <w:rPr>
          <w:rFonts w:cs="Guttman Mantova" w:hint="cs"/>
          <w:sz w:val="26"/>
          <w:szCs w:val="28"/>
          <w:rtl/>
        </w:rPr>
        <w:t>ר</w:t>
      </w:r>
      <w:r w:rsidRPr="00E254FC">
        <w:rPr>
          <w:rFonts w:cs="Guttman Mantova"/>
          <w:sz w:val="26"/>
          <w:szCs w:val="28"/>
          <w:rtl/>
        </w:rPr>
        <w:t>ֶ</w:t>
      </w:r>
      <w:r w:rsidRPr="00E254FC">
        <w:rPr>
          <w:rFonts w:cs="Guttman Mantova" w:hint="cs"/>
          <w:sz w:val="26"/>
          <w:szCs w:val="28"/>
          <w:rtl/>
        </w:rPr>
        <w:t>ב</w:t>
      </w:r>
      <w:r w:rsidRPr="00E254FC">
        <w:rPr>
          <w:rFonts w:cs="Guttman Mantova"/>
          <w:sz w:val="26"/>
          <w:szCs w:val="28"/>
          <w:rtl/>
        </w:rPr>
        <w:t>ֶ</w:t>
      </w:r>
      <w:r w:rsidRPr="00E254FC">
        <w:rPr>
          <w:rFonts w:cs="Guttman Mantova" w:hint="cs"/>
          <w:sz w:val="26"/>
          <w:szCs w:val="28"/>
          <w:rtl/>
        </w:rPr>
        <w:t>ת ו</w:t>
      </w:r>
      <w:r w:rsidRPr="00E254FC">
        <w:rPr>
          <w:rFonts w:cs="Guttman Mantova"/>
          <w:sz w:val="26"/>
          <w:szCs w:val="28"/>
          <w:rtl/>
        </w:rPr>
        <w:t>ּ</w:t>
      </w:r>
      <w:r w:rsidRPr="00E254FC">
        <w:rPr>
          <w:rFonts w:cs="Guttman Mantova" w:hint="cs"/>
          <w:sz w:val="26"/>
          <w:szCs w:val="28"/>
          <w:rtl/>
        </w:rPr>
        <w:t>ב</w:t>
      </w:r>
      <w:r w:rsidRPr="00E254FC">
        <w:rPr>
          <w:rFonts w:cs="Guttman Mantova"/>
          <w:sz w:val="26"/>
          <w:szCs w:val="28"/>
          <w:rtl/>
        </w:rPr>
        <w:t>ָ</w:t>
      </w:r>
      <w:r w:rsidRPr="00E254FC">
        <w:rPr>
          <w:rFonts w:cs="Guttman Mantova" w:hint="cs"/>
          <w:sz w:val="26"/>
          <w:szCs w:val="28"/>
          <w:rtl/>
        </w:rPr>
        <w:t>א</w:t>
      </w:r>
      <w:r w:rsidRPr="00E254FC">
        <w:rPr>
          <w:rFonts w:cs="Guttman Mantova"/>
          <w:sz w:val="26"/>
          <w:szCs w:val="28"/>
          <w:rtl/>
        </w:rPr>
        <w:t>ָ</w:t>
      </w:r>
      <w:r w:rsidRPr="00E254FC">
        <w:rPr>
          <w:rFonts w:cs="Guttman Mantova" w:hint="cs"/>
          <w:sz w:val="26"/>
          <w:szCs w:val="28"/>
          <w:rtl/>
        </w:rPr>
        <w:t>ה ל</w:t>
      </w:r>
      <w:r w:rsidRPr="00E254FC">
        <w:rPr>
          <w:rFonts w:cs="Guttman Mantova"/>
          <w:sz w:val="26"/>
          <w:szCs w:val="28"/>
          <w:rtl/>
        </w:rPr>
        <w:t>ִ</w:t>
      </w:r>
      <w:r w:rsidRPr="00E254FC">
        <w:rPr>
          <w:rFonts w:cs="Guttman Mantova" w:hint="cs"/>
          <w:sz w:val="26"/>
          <w:szCs w:val="28"/>
          <w:rtl/>
        </w:rPr>
        <w:t>ק</w:t>
      </w:r>
      <w:r w:rsidRPr="00E254FC">
        <w:rPr>
          <w:rFonts w:cs="Guttman Mantova"/>
          <w:sz w:val="26"/>
          <w:szCs w:val="28"/>
          <w:rtl/>
        </w:rPr>
        <w:t>ְ</w:t>
      </w:r>
      <w:r w:rsidRPr="00E254FC">
        <w:rPr>
          <w:rFonts w:cs="Guttman Mantova" w:hint="cs"/>
          <w:sz w:val="26"/>
          <w:szCs w:val="28"/>
          <w:rtl/>
        </w:rPr>
        <w:t>ר</w:t>
      </w:r>
      <w:r w:rsidRPr="00E254FC">
        <w:rPr>
          <w:rFonts w:cs="Guttman Mantova"/>
          <w:sz w:val="26"/>
          <w:szCs w:val="28"/>
          <w:rtl/>
        </w:rPr>
        <w:t>ַ</w:t>
      </w:r>
      <w:r w:rsidRPr="00E254FC">
        <w:rPr>
          <w:rFonts w:cs="Guttman Mantova" w:hint="cs"/>
          <w:sz w:val="26"/>
          <w:szCs w:val="28"/>
          <w:rtl/>
        </w:rPr>
        <w:t>את ה</w:t>
      </w:r>
      <w:r w:rsidRPr="00E254FC">
        <w:rPr>
          <w:rFonts w:cs="Guttman Mantova"/>
          <w:sz w:val="26"/>
          <w:szCs w:val="28"/>
          <w:rtl/>
        </w:rPr>
        <w:t>ַ</w:t>
      </w:r>
      <w:r w:rsidRPr="00E254FC">
        <w:rPr>
          <w:rFonts w:cs="Guttman Mantova" w:hint="cs"/>
          <w:sz w:val="26"/>
          <w:szCs w:val="28"/>
          <w:rtl/>
        </w:rPr>
        <w:t>י</w:t>
      </w:r>
      <w:r w:rsidRPr="00E254FC">
        <w:rPr>
          <w:rFonts w:cs="Guttman Mantova"/>
          <w:sz w:val="26"/>
          <w:szCs w:val="28"/>
          <w:rtl/>
        </w:rPr>
        <w:t>ְּ</w:t>
      </w:r>
      <w:r w:rsidRPr="00E254FC">
        <w:rPr>
          <w:rFonts w:cs="Guttman Mantova" w:hint="cs"/>
          <w:sz w:val="26"/>
          <w:szCs w:val="28"/>
          <w:rtl/>
        </w:rPr>
        <w:t>הו</w:t>
      </w:r>
      <w:r w:rsidRPr="00E254FC">
        <w:rPr>
          <w:rFonts w:cs="Guttman Mantova"/>
          <w:sz w:val="26"/>
          <w:szCs w:val="28"/>
          <w:rtl/>
        </w:rPr>
        <w:t>ּ</w:t>
      </w:r>
      <w:r w:rsidRPr="00E254FC">
        <w:rPr>
          <w:rFonts w:cs="Guttman Mantova" w:hint="cs"/>
          <w:sz w:val="26"/>
          <w:szCs w:val="28"/>
          <w:rtl/>
        </w:rPr>
        <w:t>ד</w:t>
      </w:r>
      <w:r w:rsidRPr="00E254FC">
        <w:rPr>
          <w:rFonts w:cs="Guttman Mantova"/>
          <w:sz w:val="26"/>
          <w:szCs w:val="28"/>
          <w:rtl/>
        </w:rPr>
        <w:t>ִ</w:t>
      </w:r>
      <w:r w:rsidRPr="00E254FC">
        <w:rPr>
          <w:rFonts w:cs="Guttman Mantova" w:hint="cs"/>
          <w:sz w:val="26"/>
          <w:szCs w:val="28"/>
          <w:rtl/>
        </w:rPr>
        <w:t xml:space="preserve">י. </w:t>
      </w:r>
      <w:r w:rsidRPr="00E254FC">
        <w:rPr>
          <w:rFonts w:cs="Guttman Mantova"/>
          <w:sz w:val="26"/>
          <w:szCs w:val="28"/>
          <w:rtl/>
        </w:rPr>
        <w:t>הָעֲגָלָה</w:t>
      </w:r>
      <w:r w:rsidRPr="00E254FC">
        <w:rPr>
          <w:rFonts w:cs="Guttman Mantova" w:hint="cs"/>
          <w:sz w:val="26"/>
          <w:szCs w:val="28"/>
          <w:rtl/>
        </w:rPr>
        <w:t xml:space="preserve"> נ</w:t>
      </w:r>
      <w:r w:rsidRPr="00E254FC">
        <w:rPr>
          <w:rFonts w:cs="Guttman Mantova"/>
          <w:sz w:val="26"/>
          <w:szCs w:val="28"/>
          <w:rtl/>
        </w:rPr>
        <w:t>ֶ</w:t>
      </w:r>
      <w:r w:rsidRPr="00E254FC">
        <w:rPr>
          <w:rFonts w:cs="Guttman Mantova" w:hint="cs"/>
          <w:sz w:val="26"/>
          <w:szCs w:val="28"/>
          <w:rtl/>
        </w:rPr>
        <w:t>ע</w:t>
      </w:r>
      <w:r w:rsidRPr="00E254FC">
        <w:rPr>
          <w:rFonts w:cs="Guttman Mantova"/>
          <w:sz w:val="26"/>
          <w:szCs w:val="28"/>
          <w:rtl/>
        </w:rPr>
        <w:t>ֶ</w:t>
      </w:r>
      <w:r w:rsidRPr="00E254FC">
        <w:rPr>
          <w:rFonts w:cs="Guttman Mantova" w:hint="cs"/>
          <w:sz w:val="26"/>
          <w:szCs w:val="28"/>
          <w:rtl/>
        </w:rPr>
        <w:t>צ</w:t>
      </w:r>
      <w:r w:rsidRPr="00E254FC">
        <w:rPr>
          <w:rFonts w:cs="Guttman Mantova"/>
          <w:sz w:val="26"/>
          <w:szCs w:val="28"/>
          <w:rtl/>
        </w:rPr>
        <w:t>ְ</w:t>
      </w:r>
      <w:r w:rsidRPr="00E254FC">
        <w:rPr>
          <w:rFonts w:cs="Guttman Mantova" w:hint="cs"/>
          <w:sz w:val="26"/>
          <w:szCs w:val="28"/>
          <w:rtl/>
        </w:rPr>
        <w:t>ר</w:t>
      </w:r>
      <w:r w:rsidRPr="00E254FC">
        <w:rPr>
          <w:rFonts w:cs="Guttman Mantova"/>
          <w:sz w:val="26"/>
          <w:szCs w:val="28"/>
          <w:rtl/>
        </w:rPr>
        <w:t>ָ</w:t>
      </w:r>
      <w:r w:rsidRPr="00E254FC">
        <w:rPr>
          <w:rFonts w:cs="Guttman Mantova" w:hint="cs"/>
          <w:sz w:val="26"/>
          <w:szCs w:val="28"/>
          <w:rtl/>
        </w:rPr>
        <w:t>ה, ו</w:t>
      </w:r>
      <w:r w:rsidRPr="00E254FC">
        <w:rPr>
          <w:rFonts w:cs="Guttman Mantova"/>
          <w:sz w:val="26"/>
          <w:szCs w:val="28"/>
          <w:rtl/>
        </w:rPr>
        <w:t>ּ</w:t>
      </w:r>
      <w:r w:rsidRPr="00E254FC">
        <w:rPr>
          <w:rFonts w:cs="Guttman Mantova" w:hint="cs"/>
          <w:sz w:val="26"/>
          <w:szCs w:val="28"/>
          <w:rtl/>
        </w:rPr>
        <w:t>ב</w:t>
      </w:r>
      <w:r w:rsidRPr="00E254FC">
        <w:rPr>
          <w:rFonts w:cs="Guttman Mantova"/>
          <w:sz w:val="26"/>
          <w:szCs w:val="28"/>
          <w:rtl/>
        </w:rPr>
        <w:t>ַ</w:t>
      </w:r>
      <w:r w:rsidRPr="00E254FC">
        <w:rPr>
          <w:rFonts w:cs="Guttman Mantova" w:hint="cs"/>
          <w:sz w:val="26"/>
          <w:szCs w:val="28"/>
          <w:rtl/>
        </w:rPr>
        <w:t>ע</w:t>
      </w:r>
      <w:r w:rsidRPr="00E254FC">
        <w:rPr>
          <w:rFonts w:cs="Guttman Mantova"/>
          <w:sz w:val="26"/>
          <w:szCs w:val="28"/>
          <w:rtl/>
        </w:rPr>
        <w:t>ַ</w:t>
      </w:r>
      <w:r w:rsidRPr="00E254FC">
        <w:rPr>
          <w:rFonts w:cs="Guttman Mantova" w:hint="cs"/>
          <w:sz w:val="26"/>
          <w:szCs w:val="28"/>
          <w:rtl/>
        </w:rPr>
        <w:t xml:space="preserve">ל </w:t>
      </w:r>
      <w:r w:rsidRPr="00E254FC">
        <w:rPr>
          <w:rFonts w:cs="Guttman Mantova"/>
          <w:sz w:val="26"/>
          <w:szCs w:val="28"/>
          <w:rtl/>
        </w:rPr>
        <w:t>הָעֲגָלָה</w:t>
      </w:r>
      <w:r w:rsidRPr="00E254FC">
        <w:rPr>
          <w:rFonts w:cs="Guttman Mantova" w:hint="cs"/>
          <w:sz w:val="26"/>
          <w:szCs w:val="28"/>
          <w:rtl/>
        </w:rPr>
        <w:t xml:space="preserve"> ד</w:t>
      </w:r>
      <w:r w:rsidRPr="00E254FC">
        <w:rPr>
          <w:rFonts w:cs="Guttman Mantova"/>
          <w:sz w:val="26"/>
          <w:szCs w:val="28"/>
          <w:rtl/>
        </w:rPr>
        <w:t>ִּ</w:t>
      </w:r>
      <w:r w:rsidRPr="00E254FC">
        <w:rPr>
          <w:rFonts w:cs="Guttman Mantova" w:hint="cs"/>
          <w:sz w:val="26"/>
          <w:szCs w:val="28"/>
          <w:rtl/>
        </w:rPr>
        <w:t>ב</w:t>
      </w:r>
      <w:r w:rsidRPr="00E254FC">
        <w:rPr>
          <w:rFonts w:cs="Guttman Mantova"/>
          <w:sz w:val="26"/>
          <w:szCs w:val="28"/>
          <w:rtl/>
        </w:rPr>
        <w:t>ֵּ</w:t>
      </w:r>
      <w:r w:rsidRPr="00E254FC">
        <w:rPr>
          <w:rFonts w:cs="Guttman Mantova" w:hint="cs"/>
          <w:sz w:val="26"/>
          <w:szCs w:val="28"/>
          <w:rtl/>
        </w:rPr>
        <w:t>ר כ</w:t>
      </w:r>
      <w:r w:rsidRPr="00E254FC">
        <w:rPr>
          <w:rFonts w:cs="Guttman Mantova"/>
          <w:sz w:val="26"/>
          <w:szCs w:val="28"/>
          <w:rtl/>
        </w:rPr>
        <w:t>ַּ</w:t>
      </w:r>
      <w:r w:rsidRPr="00E254FC">
        <w:rPr>
          <w:rFonts w:cs="Guttman Mantova" w:hint="cs"/>
          <w:sz w:val="26"/>
          <w:szCs w:val="28"/>
          <w:rtl/>
        </w:rPr>
        <w:t>מ</w:t>
      </w:r>
      <w:r w:rsidRPr="00E254FC">
        <w:rPr>
          <w:rFonts w:cs="Guttman Mantova"/>
          <w:sz w:val="26"/>
          <w:szCs w:val="28"/>
          <w:rtl/>
        </w:rPr>
        <w:t>ָּ</w:t>
      </w:r>
      <w:r w:rsidRPr="00E254FC">
        <w:rPr>
          <w:rFonts w:cs="Guttman Mantova" w:hint="cs"/>
          <w:sz w:val="26"/>
          <w:szCs w:val="28"/>
          <w:rtl/>
        </w:rPr>
        <w:t>ה ש</w:t>
      </w:r>
      <w:r w:rsidRPr="00E254FC">
        <w:rPr>
          <w:rFonts w:cs="Guttman Mantova"/>
          <w:sz w:val="26"/>
          <w:szCs w:val="28"/>
          <w:rtl/>
        </w:rPr>
        <w:t>ְׁ</w:t>
      </w:r>
      <w:r w:rsidRPr="00E254FC">
        <w:rPr>
          <w:rFonts w:cs="Guttman Mantova" w:hint="cs"/>
          <w:sz w:val="26"/>
          <w:szCs w:val="28"/>
          <w:rtl/>
        </w:rPr>
        <w:t>נ</w:t>
      </w:r>
      <w:r w:rsidRPr="00E254FC">
        <w:rPr>
          <w:rFonts w:cs="Guttman Mantova"/>
          <w:sz w:val="26"/>
          <w:szCs w:val="28"/>
          <w:rtl/>
        </w:rPr>
        <w:t>ִ</w:t>
      </w:r>
      <w:r w:rsidRPr="00E254FC">
        <w:rPr>
          <w:rFonts w:cs="Guttman Mantova" w:hint="cs"/>
          <w:sz w:val="26"/>
          <w:szCs w:val="28"/>
          <w:rtl/>
        </w:rPr>
        <w:t>י</w:t>
      </w:r>
      <w:r w:rsidRPr="00E254FC">
        <w:rPr>
          <w:rFonts w:cs="Guttman Mantova"/>
          <w:sz w:val="26"/>
          <w:szCs w:val="28"/>
          <w:rtl/>
        </w:rPr>
        <w:t>ּ</w:t>
      </w:r>
      <w:r w:rsidRPr="00E254FC">
        <w:rPr>
          <w:rFonts w:cs="Guttman Mantova" w:hint="cs"/>
          <w:sz w:val="26"/>
          <w:szCs w:val="28"/>
          <w:rtl/>
        </w:rPr>
        <w:t>ו</w:t>
      </w:r>
      <w:r w:rsidRPr="00E254FC">
        <w:rPr>
          <w:rFonts w:cs="Guttman Mantova"/>
          <w:sz w:val="26"/>
          <w:szCs w:val="28"/>
          <w:rtl/>
        </w:rPr>
        <w:t>ֹ</w:t>
      </w:r>
      <w:r w:rsidRPr="00E254FC">
        <w:rPr>
          <w:rFonts w:cs="Guttman Mantova" w:hint="cs"/>
          <w:sz w:val="26"/>
          <w:szCs w:val="28"/>
          <w:rtl/>
        </w:rPr>
        <w:t>ת ע</w:t>
      </w:r>
      <w:r w:rsidRPr="00E254FC">
        <w:rPr>
          <w:rFonts w:cs="Guttman Mantova"/>
          <w:sz w:val="26"/>
          <w:szCs w:val="28"/>
          <w:rtl/>
        </w:rPr>
        <w:t>ִ</w:t>
      </w:r>
      <w:r w:rsidRPr="00E254FC">
        <w:rPr>
          <w:rFonts w:cs="Guttman Mantova" w:hint="cs"/>
          <w:sz w:val="26"/>
          <w:szCs w:val="28"/>
          <w:rtl/>
        </w:rPr>
        <w:t>ם ה</w:t>
      </w:r>
      <w:r w:rsidRPr="00E254FC">
        <w:rPr>
          <w:rFonts w:cs="Guttman Mantova"/>
          <w:sz w:val="26"/>
          <w:szCs w:val="28"/>
          <w:rtl/>
        </w:rPr>
        <w:t>ַ</w:t>
      </w:r>
      <w:r w:rsidRPr="00E254FC">
        <w:rPr>
          <w:rFonts w:cs="Guttman Mantova" w:hint="cs"/>
          <w:sz w:val="26"/>
          <w:szCs w:val="28"/>
          <w:rtl/>
        </w:rPr>
        <w:t>י</w:t>
      </w:r>
      <w:r w:rsidRPr="00E254FC">
        <w:rPr>
          <w:rFonts w:cs="Guttman Mantova"/>
          <w:sz w:val="26"/>
          <w:szCs w:val="28"/>
          <w:rtl/>
        </w:rPr>
        <w:t>ְּ</w:t>
      </w:r>
      <w:r w:rsidRPr="00E254FC">
        <w:rPr>
          <w:rFonts w:cs="Guttman Mantova" w:hint="cs"/>
          <w:sz w:val="26"/>
          <w:szCs w:val="28"/>
          <w:rtl/>
        </w:rPr>
        <w:t>הו</w:t>
      </w:r>
      <w:r w:rsidRPr="00E254FC">
        <w:rPr>
          <w:rFonts w:cs="Guttman Mantova"/>
          <w:sz w:val="26"/>
          <w:szCs w:val="28"/>
          <w:rtl/>
        </w:rPr>
        <w:t>ּ</w:t>
      </w:r>
      <w:r w:rsidRPr="00E254FC">
        <w:rPr>
          <w:rFonts w:cs="Guttman Mantova" w:hint="cs"/>
          <w:sz w:val="26"/>
          <w:szCs w:val="28"/>
          <w:rtl/>
        </w:rPr>
        <w:t>ד</w:t>
      </w:r>
      <w:r w:rsidRPr="00E254FC">
        <w:rPr>
          <w:rFonts w:cs="Guttman Mantova"/>
          <w:sz w:val="26"/>
          <w:szCs w:val="28"/>
          <w:rtl/>
        </w:rPr>
        <w:t>ִ</w:t>
      </w:r>
      <w:r w:rsidRPr="00E254FC">
        <w:rPr>
          <w:rFonts w:cs="Guttman Mantova" w:hint="cs"/>
          <w:sz w:val="26"/>
          <w:szCs w:val="28"/>
          <w:rtl/>
        </w:rPr>
        <w:t>י, ו</w:t>
      </w:r>
      <w:r w:rsidRPr="00E254FC">
        <w:rPr>
          <w:rFonts w:cs="Guttman Mantova"/>
          <w:sz w:val="26"/>
          <w:szCs w:val="28"/>
          <w:rtl/>
        </w:rPr>
        <w:t>ְ</w:t>
      </w:r>
      <w:r w:rsidRPr="00E254FC">
        <w:rPr>
          <w:rFonts w:cs="Guttman Mantova" w:hint="cs"/>
          <w:sz w:val="26"/>
          <w:szCs w:val="28"/>
          <w:rtl/>
        </w:rPr>
        <w:t>ה</w:t>
      </w:r>
      <w:r w:rsidRPr="00E254FC">
        <w:rPr>
          <w:rFonts w:cs="Guttman Mantova"/>
          <w:sz w:val="26"/>
          <w:szCs w:val="28"/>
          <w:rtl/>
        </w:rPr>
        <w:t>ֵ</w:t>
      </w:r>
      <w:r w:rsidRPr="00E254FC">
        <w:rPr>
          <w:rFonts w:cs="Guttman Mantova" w:hint="cs"/>
          <w:sz w:val="26"/>
          <w:szCs w:val="28"/>
          <w:rtl/>
        </w:rPr>
        <w:t>ם ה</w:t>
      </w:r>
      <w:r w:rsidRPr="00E254FC">
        <w:rPr>
          <w:rFonts w:cs="Guttman Mantova"/>
          <w:sz w:val="26"/>
          <w:szCs w:val="28"/>
          <w:rtl/>
        </w:rPr>
        <w:t>ִ</w:t>
      </w:r>
      <w:r w:rsidRPr="00E254FC">
        <w:rPr>
          <w:rFonts w:cs="Guttman Mantova" w:hint="cs"/>
          <w:sz w:val="26"/>
          <w:szCs w:val="28"/>
          <w:rtl/>
        </w:rPr>
        <w:t>מ</w:t>
      </w:r>
      <w:r w:rsidRPr="00E254FC">
        <w:rPr>
          <w:rFonts w:cs="Guttman Mantova"/>
          <w:sz w:val="26"/>
          <w:szCs w:val="28"/>
          <w:rtl/>
        </w:rPr>
        <w:t>ְ</w:t>
      </w:r>
      <w:r w:rsidRPr="00E254FC">
        <w:rPr>
          <w:rFonts w:cs="Guttman Mantova" w:hint="cs"/>
          <w:sz w:val="26"/>
          <w:szCs w:val="28"/>
          <w:rtl/>
        </w:rPr>
        <w:t>ש</w:t>
      </w:r>
      <w:r w:rsidRPr="00E254FC">
        <w:rPr>
          <w:rFonts w:cs="Guttman Mantova"/>
          <w:sz w:val="26"/>
          <w:szCs w:val="28"/>
          <w:rtl/>
        </w:rPr>
        <w:t>ִׁ</w:t>
      </w:r>
      <w:r w:rsidRPr="00E254FC">
        <w:rPr>
          <w:rFonts w:cs="Guttman Mantova" w:hint="cs"/>
          <w:sz w:val="26"/>
          <w:szCs w:val="28"/>
          <w:rtl/>
        </w:rPr>
        <w:t>יכו</w:t>
      </w:r>
      <w:r w:rsidRPr="00E254FC">
        <w:rPr>
          <w:rFonts w:cs="Guttman Mantova"/>
          <w:sz w:val="26"/>
          <w:szCs w:val="28"/>
          <w:rtl/>
        </w:rPr>
        <w:t>ּ</w:t>
      </w:r>
      <w:r w:rsidRPr="00E254FC">
        <w:rPr>
          <w:rFonts w:cs="Guttman Mantova" w:hint="cs"/>
          <w:sz w:val="26"/>
          <w:szCs w:val="28"/>
          <w:rtl/>
        </w:rPr>
        <w:t xml:space="preserve"> כ</w:t>
      </w:r>
      <w:r w:rsidRPr="00E254FC">
        <w:rPr>
          <w:rFonts w:cs="Guttman Mantova"/>
          <w:sz w:val="26"/>
          <w:szCs w:val="28"/>
          <w:rtl/>
        </w:rPr>
        <w:t>ָּ</w:t>
      </w:r>
      <w:r w:rsidRPr="00E254FC">
        <w:rPr>
          <w:rFonts w:cs="Guttman Mantova" w:hint="cs"/>
          <w:sz w:val="26"/>
          <w:szCs w:val="28"/>
          <w:rtl/>
        </w:rPr>
        <w:t>ל א</w:t>
      </w:r>
      <w:r w:rsidRPr="00E254FC">
        <w:rPr>
          <w:rFonts w:cs="Guttman Mantova"/>
          <w:sz w:val="26"/>
          <w:szCs w:val="28"/>
          <w:rtl/>
        </w:rPr>
        <w:t>ֶ</w:t>
      </w:r>
      <w:r w:rsidRPr="00E254FC">
        <w:rPr>
          <w:rFonts w:cs="Guttman Mantova" w:hint="cs"/>
          <w:sz w:val="26"/>
          <w:szCs w:val="28"/>
          <w:rtl/>
        </w:rPr>
        <w:t>ח</w:t>
      </w:r>
      <w:r w:rsidRPr="00E254FC">
        <w:rPr>
          <w:rFonts w:cs="Guttman Mantova"/>
          <w:sz w:val="26"/>
          <w:szCs w:val="28"/>
          <w:rtl/>
        </w:rPr>
        <w:t>ָ</w:t>
      </w:r>
      <w:r w:rsidRPr="00E254FC">
        <w:rPr>
          <w:rFonts w:cs="Guttman Mantova" w:hint="cs"/>
          <w:sz w:val="26"/>
          <w:szCs w:val="28"/>
          <w:rtl/>
        </w:rPr>
        <w:t>ד ב</w:t>
      </w:r>
      <w:r w:rsidRPr="00E254FC">
        <w:rPr>
          <w:rFonts w:cs="Guttman Mantova"/>
          <w:sz w:val="26"/>
          <w:szCs w:val="28"/>
          <w:rtl/>
        </w:rPr>
        <w:t>ְּ</w:t>
      </w:r>
      <w:r w:rsidRPr="00E254FC">
        <w:rPr>
          <w:rFonts w:cs="Guttman Mantova" w:hint="cs"/>
          <w:sz w:val="26"/>
          <w:szCs w:val="28"/>
          <w:rtl/>
        </w:rPr>
        <w:t>ד</w:t>
      </w:r>
      <w:r w:rsidRPr="00E254FC">
        <w:rPr>
          <w:rFonts w:cs="Guttman Mantova"/>
          <w:sz w:val="26"/>
          <w:szCs w:val="28"/>
          <w:rtl/>
        </w:rPr>
        <w:t>ַ</w:t>
      </w:r>
      <w:r w:rsidRPr="00E254FC">
        <w:rPr>
          <w:rFonts w:cs="Guttman Mantova" w:hint="cs"/>
          <w:sz w:val="26"/>
          <w:szCs w:val="28"/>
          <w:rtl/>
        </w:rPr>
        <w:t>ר</w:t>
      </w:r>
      <w:r w:rsidRPr="00E254FC">
        <w:rPr>
          <w:rFonts w:cs="Guttman Mantova"/>
          <w:sz w:val="26"/>
          <w:szCs w:val="28"/>
          <w:rtl/>
        </w:rPr>
        <w:t>ְ</w:t>
      </w:r>
      <w:r w:rsidRPr="00E254FC">
        <w:rPr>
          <w:rFonts w:cs="Guttman Mantova" w:hint="cs"/>
          <w:sz w:val="26"/>
          <w:szCs w:val="28"/>
          <w:rtl/>
        </w:rPr>
        <w:t>כ</w:t>
      </w:r>
      <w:r w:rsidRPr="00E254FC">
        <w:rPr>
          <w:rFonts w:cs="Guttman Mantova"/>
          <w:sz w:val="26"/>
          <w:szCs w:val="28"/>
          <w:rtl/>
        </w:rPr>
        <w:t>ּ</w:t>
      </w:r>
      <w:r w:rsidRPr="00E254FC">
        <w:rPr>
          <w:rFonts w:cs="Guttman Mantova" w:hint="cs"/>
          <w:sz w:val="26"/>
          <w:szCs w:val="28"/>
          <w:rtl/>
        </w:rPr>
        <w:t>ו</w:t>
      </w:r>
      <w:r w:rsidRPr="00E254FC">
        <w:rPr>
          <w:rFonts w:cs="Guttman Mantova"/>
          <w:sz w:val="26"/>
          <w:szCs w:val="28"/>
          <w:rtl/>
        </w:rPr>
        <w:t>ֹ</w:t>
      </w:r>
      <w:r w:rsidRPr="00E254FC">
        <w:rPr>
          <w:rFonts w:cs="Guttman Mantova" w:hint="cs"/>
          <w:sz w:val="26"/>
          <w:szCs w:val="28"/>
          <w:rtl/>
        </w:rPr>
        <w:t>. א</w:t>
      </w:r>
      <w:r w:rsidRPr="00E254FC">
        <w:rPr>
          <w:rFonts w:cs="Guttman Mantova"/>
          <w:sz w:val="26"/>
          <w:szCs w:val="28"/>
          <w:rtl/>
        </w:rPr>
        <w:t>ַ</w:t>
      </w:r>
      <w:r w:rsidRPr="00E254FC">
        <w:rPr>
          <w:rFonts w:cs="Guttman Mantova" w:hint="cs"/>
          <w:sz w:val="26"/>
          <w:szCs w:val="28"/>
          <w:rtl/>
        </w:rPr>
        <w:t>ח</w:t>
      </w:r>
      <w:r w:rsidRPr="00E254FC">
        <w:rPr>
          <w:rFonts w:cs="Guttman Mantova"/>
          <w:sz w:val="26"/>
          <w:szCs w:val="28"/>
          <w:rtl/>
        </w:rPr>
        <w:t>ֲ</w:t>
      </w:r>
      <w:r w:rsidRPr="00E254FC">
        <w:rPr>
          <w:rFonts w:cs="Guttman Mantova" w:hint="cs"/>
          <w:sz w:val="26"/>
          <w:szCs w:val="28"/>
          <w:rtl/>
        </w:rPr>
        <w:t>ר</w:t>
      </w:r>
      <w:r w:rsidRPr="00E254FC">
        <w:rPr>
          <w:rFonts w:cs="Guttman Mantova"/>
          <w:sz w:val="26"/>
          <w:szCs w:val="28"/>
          <w:rtl/>
        </w:rPr>
        <w:t>ֵ</w:t>
      </w:r>
      <w:r w:rsidRPr="00E254FC">
        <w:rPr>
          <w:rFonts w:cs="Guttman Mantova" w:hint="cs"/>
          <w:sz w:val="26"/>
          <w:szCs w:val="28"/>
          <w:rtl/>
        </w:rPr>
        <w:t>י כ</w:t>
      </w:r>
      <w:r w:rsidRPr="00E254FC">
        <w:rPr>
          <w:rFonts w:cs="Guttman Mantova"/>
          <w:sz w:val="26"/>
          <w:szCs w:val="28"/>
          <w:rtl/>
        </w:rPr>
        <w:t>ַּ</w:t>
      </w:r>
      <w:r w:rsidRPr="00E254FC">
        <w:rPr>
          <w:rFonts w:cs="Guttman Mantova" w:hint="cs"/>
          <w:sz w:val="26"/>
          <w:szCs w:val="28"/>
          <w:rtl/>
        </w:rPr>
        <w:t>מ</w:t>
      </w:r>
      <w:r w:rsidRPr="00E254FC">
        <w:rPr>
          <w:rFonts w:cs="Guttman Mantova"/>
          <w:sz w:val="26"/>
          <w:szCs w:val="28"/>
          <w:rtl/>
        </w:rPr>
        <w:t>ָּ</w:t>
      </w:r>
      <w:r w:rsidRPr="00E254FC">
        <w:rPr>
          <w:rFonts w:cs="Guttman Mantova" w:hint="cs"/>
          <w:sz w:val="26"/>
          <w:szCs w:val="28"/>
          <w:rtl/>
        </w:rPr>
        <w:t>ה ש</w:t>
      </w:r>
      <w:r w:rsidRPr="00E254FC">
        <w:rPr>
          <w:rFonts w:cs="Guttman Mantova"/>
          <w:sz w:val="26"/>
          <w:szCs w:val="28"/>
          <w:rtl/>
        </w:rPr>
        <w:t>ְׁ</w:t>
      </w:r>
      <w:r w:rsidRPr="00E254FC">
        <w:rPr>
          <w:rFonts w:cs="Guttman Mantova" w:hint="cs"/>
          <w:sz w:val="26"/>
          <w:szCs w:val="28"/>
          <w:rtl/>
        </w:rPr>
        <w:t>נ</w:t>
      </w:r>
      <w:r w:rsidRPr="00E254FC">
        <w:rPr>
          <w:rFonts w:cs="Guttman Mantova"/>
          <w:sz w:val="26"/>
          <w:szCs w:val="28"/>
          <w:rtl/>
        </w:rPr>
        <w:t>ִ</w:t>
      </w:r>
      <w:r w:rsidRPr="00E254FC">
        <w:rPr>
          <w:rFonts w:cs="Guttman Mantova" w:hint="cs"/>
          <w:sz w:val="26"/>
          <w:szCs w:val="28"/>
          <w:rtl/>
        </w:rPr>
        <w:t>י</w:t>
      </w:r>
      <w:r w:rsidRPr="00E254FC">
        <w:rPr>
          <w:rFonts w:cs="Guttman Mantova"/>
          <w:sz w:val="26"/>
          <w:szCs w:val="28"/>
          <w:rtl/>
        </w:rPr>
        <w:t>ּ</w:t>
      </w:r>
      <w:r w:rsidRPr="00E254FC">
        <w:rPr>
          <w:rFonts w:cs="Guttman Mantova" w:hint="cs"/>
          <w:sz w:val="26"/>
          <w:szCs w:val="28"/>
          <w:rtl/>
        </w:rPr>
        <w:t>ו</w:t>
      </w:r>
      <w:r w:rsidRPr="00E254FC">
        <w:rPr>
          <w:rFonts w:cs="Guttman Mantova"/>
          <w:sz w:val="26"/>
          <w:szCs w:val="28"/>
          <w:rtl/>
        </w:rPr>
        <w:t>ֹ</w:t>
      </w:r>
      <w:r w:rsidRPr="00E254FC">
        <w:rPr>
          <w:rFonts w:cs="Guttman Mantova" w:hint="cs"/>
          <w:sz w:val="26"/>
          <w:szCs w:val="28"/>
          <w:rtl/>
        </w:rPr>
        <w:t>ת ש</w:t>
      </w:r>
      <w:r w:rsidRPr="00E254FC">
        <w:rPr>
          <w:rFonts w:cs="Guttman Mantova"/>
          <w:sz w:val="26"/>
          <w:szCs w:val="28"/>
          <w:rtl/>
        </w:rPr>
        <w:t>ׁ</w:t>
      </w:r>
      <w:r w:rsidRPr="00E254FC">
        <w:rPr>
          <w:rFonts w:cs="Guttman Mantova" w:hint="cs"/>
          <w:sz w:val="26"/>
          <w:szCs w:val="28"/>
          <w:rtl/>
        </w:rPr>
        <w:t>ו</w:t>
      </w:r>
      <w:r w:rsidRPr="00E254FC">
        <w:rPr>
          <w:rFonts w:cs="Guttman Mantova"/>
          <w:sz w:val="26"/>
          <w:szCs w:val="28"/>
          <w:rtl/>
        </w:rPr>
        <w:t>ּ</w:t>
      </w:r>
      <w:r w:rsidRPr="00E254FC">
        <w:rPr>
          <w:rFonts w:cs="Guttman Mantova" w:hint="cs"/>
          <w:sz w:val="26"/>
          <w:szCs w:val="28"/>
          <w:rtl/>
        </w:rPr>
        <w:t>ב ע</w:t>
      </w:r>
      <w:r w:rsidRPr="00E254FC">
        <w:rPr>
          <w:rFonts w:cs="Guttman Mantova"/>
          <w:sz w:val="26"/>
          <w:szCs w:val="28"/>
          <w:rtl/>
        </w:rPr>
        <w:t>ָ</w:t>
      </w:r>
      <w:r w:rsidRPr="00E254FC">
        <w:rPr>
          <w:rFonts w:cs="Guttman Mantova" w:hint="cs"/>
          <w:sz w:val="26"/>
          <w:szCs w:val="28"/>
          <w:rtl/>
        </w:rPr>
        <w:t>צ</w:t>
      </w:r>
      <w:r w:rsidRPr="00E254FC">
        <w:rPr>
          <w:rFonts w:cs="Guttman Mantova"/>
          <w:sz w:val="26"/>
          <w:szCs w:val="28"/>
          <w:rtl/>
        </w:rPr>
        <w:t>ְ</w:t>
      </w:r>
      <w:r w:rsidRPr="00E254FC">
        <w:rPr>
          <w:rFonts w:cs="Guttman Mantova" w:hint="cs"/>
          <w:sz w:val="26"/>
          <w:szCs w:val="28"/>
          <w:rtl/>
        </w:rPr>
        <w:t>ר</w:t>
      </w:r>
      <w:r w:rsidRPr="00E254FC">
        <w:rPr>
          <w:rFonts w:cs="Guttman Mantova"/>
          <w:sz w:val="26"/>
          <w:szCs w:val="28"/>
          <w:rtl/>
        </w:rPr>
        <w:t>ָ</w:t>
      </w:r>
      <w:r w:rsidRPr="00E254FC">
        <w:rPr>
          <w:rFonts w:cs="Guttman Mantova" w:hint="cs"/>
          <w:sz w:val="26"/>
          <w:szCs w:val="28"/>
          <w:rtl/>
        </w:rPr>
        <w:t xml:space="preserve">ה </w:t>
      </w:r>
      <w:r w:rsidRPr="00E254FC">
        <w:rPr>
          <w:rFonts w:cs="Guttman Mantova"/>
          <w:sz w:val="26"/>
          <w:szCs w:val="28"/>
          <w:rtl/>
        </w:rPr>
        <w:t>הָעֲגָלָה</w:t>
      </w:r>
      <w:r w:rsidRPr="00E254FC">
        <w:rPr>
          <w:rFonts w:cs="Guttman Mantova" w:hint="cs"/>
          <w:sz w:val="26"/>
          <w:szCs w:val="28"/>
          <w:rtl/>
        </w:rPr>
        <w:t>, ו</w:t>
      </w:r>
      <w:r w:rsidRPr="00E254FC">
        <w:rPr>
          <w:rFonts w:cs="Guttman Mantova"/>
          <w:sz w:val="26"/>
          <w:szCs w:val="28"/>
          <w:rtl/>
        </w:rPr>
        <w:t>ְ</w:t>
      </w:r>
      <w:r w:rsidRPr="00E254FC">
        <w:rPr>
          <w:rFonts w:cs="Guttman Mantova" w:hint="cs"/>
          <w:sz w:val="26"/>
          <w:szCs w:val="28"/>
          <w:rtl/>
        </w:rPr>
        <w:t>ה</w:t>
      </w:r>
      <w:r w:rsidRPr="00E254FC">
        <w:rPr>
          <w:rFonts w:cs="Guttman Mantova"/>
          <w:sz w:val="26"/>
          <w:szCs w:val="28"/>
          <w:rtl/>
        </w:rPr>
        <w:t>ַ</w:t>
      </w:r>
      <w:r w:rsidRPr="00E254FC">
        <w:rPr>
          <w:rFonts w:cs="Guttman Mantova" w:hint="cs"/>
          <w:sz w:val="26"/>
          <w:szCs w:val="28"/>
          <w:rtl/>
        </w:rPr>
        <w:t>נ</w:t>
      </w:r>
      <w:r w:rsidRPr="00E254FC">
        <w:rPr>
          <w:rFonts w:cs="Guttman Mantova"/>
          <w:sz w:val="26"/>
          <w:szCs w:val="28"/>
          <w:rtl/>
        </w:rPr>
        <w:t>ּ</w:t>
      </w:r>
      <w:r w:rsidRPr="00E254FC">
        <w:rPr>
          <w:rFonts w:cs="Guttman Mantova" w:hint="cs"/>
          <w:sz w:val="26"/>
          <w:szCs w:val="28"/>
          <w:rtl/>
        </w:rPr>
        <w:t>ו</w:t>
      </w:r>
      <w:r w:rsidRPr="00E254FC">
        <w:rPr>
          <w:rFonts w:cs="Guttman Mantova"/>
          <w:sz w:val="26"/>
          <w:szCs w:val="28"/>
          <w:rtl/>
        </w:rPr>
        <w:t>ֹ</w:t>
      </w:r>
      <w:r w:rsidRPr="00E254FC">
        <w:rPr>
          <w:rFonts w:cs="Guttman Mantova" w:hint="cs"/>
          <w:sz w:val="26"/>
          <w:szCs w:val="28"/>
          <w:rtl/>
        </w:rPr>
        <w:t>ס</w:t>
      </w:r>
      <w:r w:rsidRPr="00E254FC">
        <w:rPr>
          <w:rFonts w:cs="Guttman Mantova"/>
          <w:sz w:val="26"/>
          <w:szCs w:val="28"/>
          <w:rtl/>
        </w:rPr>
        <w:t>ֵ</w:t>
      </w:r>
      <w:r w:rsidRPr="00E254FC">
        <w:rPr>
          <w:rFonts w:cs="Guttman Mantova" w:hint="cs"/>
          <w:sz w:val="26"/>
          <w:szCs w:val="28"/>
          <w:rtl/>
        </w:rPr>
        <w:t>ע</w:t>
      </w:r>
      <w:r w:rsidRPr="00E254FC">
        <w:rPr>
          <w:rFonts w:cs="Guttman Mantova"/>
          <w:sz w:val="26"/>
          <w:szCs w:val="28"/>
          <w:rtl/>
        </w:rPr>
        <w:t>ַ</w:t>
      </w:r>
      <w:r w:rsidR="001B56E3">
        <w:rPr>
          <w:rFonts w:cs="Guttman Mantova" w:hint="cs"/>
          <w:sz w:val="26"/>
          <w:szCs w:val="28"/>
          <w:rtl/>
        </w:rPr>
        <w:t xml:space="preserve"> </w:t>
      </w:r>
      <w:r w:rsidRPr="00E254FC">
        <w:rPr>
          <w:rFonts w:cs="Guttman Mantova"/>
          <w:sz w:val="26"/>
          <w:szCs w:val="28"/>
          <w:rtl/>
        </w:rPr>
        <w:t>בָּעֲגָלָה</w:t>
      </w:r>
      <w:r w:rsidRPr="00E254FC">
        <w:rPr>
          <w:rFonts w:cs="Guttman Mantova" w:hint="cs"/>
          <w:sz w:val="26"/>
          <w:szCs w:val="28"/>
          <w:rtl/>
        </w:rPr>
        <w:t xml:space="preserve"> ק</w:t>
      </w:r>
      <w:r w:rsidRPr="00E254FC">
        <w:rPr>
          <w:rFonts w:cs="Guttman Mantova"/>
          <w:sz w:val="26"/>
          <w:szCs w:val="28"/>
          <w:rtl/>
        </w:rPr>
        <w:t>ָ</w:t>
      </w:r>
      <w:r w:rsidRPr="00E254FC">
        <w:rPr>
          <w:rFonts w:cs="Guttman Mantova" w:hint="cs"/>
          <w:sz w:val="26"/>
          <w:szCs w:val="28"/>
          <w:rtl/>
        </w:rPr>
        <w:t>ר</w:t>
      </w:r>
      <w:r w:rsidRPr="00E254FC">
        <w:rPr>
          <w:rFonts w:cs="Guttman Mantova"/>
          <w:sz w:val="26"/>
          <w:szCs w:val="28"/>
          <w:rtl/>
        </w:rPr>
        <w:t>ָ</w:t>
      </w:r>
      <w:r w:rsidRPr="00E254FC">
        <w:rPr>
          <w:rFonts w:cs="Guttman Mantova" w:hint="cs"/>
          <w:sz w:val="26"/>
          <w:szCs w:val="28"/>
          <w:rtl/>
        </w:rPr>
        <w:t xml:space="preserve">א </w:t>
      </w:r>
      <w:r w:rsidRPr="00E254FC">
        <w:rPr>
          <w:rFonts w:cs="Guttman Mantova"/>
          <w:sz w:val="26"/>
          <w:szCs w:val="28"/>
          <w:rtl/>
        </w:rPr>
        <w:t>לַיְּהוּדִי</w:t>
      </w:r>
      <w:r w:rsidRPr="00E254FC">
        <w:rPr>
          <w:rFonts w:cs="Guttman Mantova" w:hint="cs"/>
          <w:sz w:val="26"/>
          <w:szCs w:val="28"/>
          <w:rtl/>
        </w:rPr>
        <w:t>, ו</w:t>
      </w:r>
      <w:r w:rsidRPr="00E254FC">
        <w:rPr>
          <w:rFonts w:cs="Guttman Mantova"/>
          <w:sz w:val="26"/>
          <w:szCs w:val="28"/>
          <w:rtl/>
        </w:rPr>
        <w:t>ְ</w:t>
      </w:r>
      <w:r w:rsidRPr="00E254FC">
        <w:rPr>
          <w:rFonts w:cs="Guttman Mantova" w:hint="cs"/>
          <w:sz w:val="26"/>
          <w:szCs w:val="28"/>
          <w:rtl/>
        </w:rPr>
        <w:t>הו</w:t>
      </w:r>
      <w:r w:rsidRPr="00E254FC">
        <w:rPr>
          <w:rFonts w:cs="Guttman Mantova"/>
          <w:sz w:val="26"/>
          <w:szCs w:val="28"/>
          <w:rtl/>
        </w:rPr>
        <w:t>ּ</w:t>
      </w:r>
      <w:r w:rsidRPr="00E254FC">
        <w:rPr>
          <w:rFonts w:cs="Guttman Mantova" w:hint="cs"/>
          <w:sz w:val="26"/>
          <w:szCs w:val="28"/>
          <w:rtl/>
        </w:rPr>
        <w:t>א ש</w:t>
      </w:r>
      <w:r w:rsidRPr="00E254FC">
        <w:rPr>
          <w:rFonts w:cs="Guttman Mantova"/>
          <w:sz w:val="26"/>
          <w:szCs w:val="28"/>
          <w:rtl/>
        </w:rPr>
        <w:t>ׁ</w:t>
      </w:r>
      <w:r w:rsidRPr="00E254FC">
        <w:rPr>
          <w:rFonts w:cs="Guttman Mantova" w:hint="cs"/>
          <w:sz w:val="26"/>
          <w:szCs w:val="28"/>
          <w:rtl/>
        </w:rPr>
        <w:t>ו</w:t>
      </w:r>
      <w:r w:rsidRPr="00E254FC">
        <w:rPr>
          <w:rFonts w:cs="Guttman Mantova"/>
          <w:sz w:val="26"/>
          <w:szCs w:val="28"/>
          <w:rtl/>
        </w:rPr>
        <w:t>ּ</w:t>
      </w:r>
      <w:r w:rsidRPr="00E254FC">
        <w:rPr>
          <w:rFonts w:cs="Guttman Mantova" w:hint="cs"/>
          <w:sz w:val="26"/>
          <w:szCs w:val="28"/>
          <w:rtl/>
        </w:rPr>
        <w:t>ב נ</w:t>
      </w:r>
      <w:r w:rsidRPr="00E254FC">
        <w:rPr>
          <w:rFonts w:cs="Guttman Mantova"/>
          <w:sz w:val="26"/>
          <w:szCs w:val="28"/>
          <w:rtl/>
        </w:rPr>
        <w:t>ִ</w:t>
      </w:r>
      <w:r w:rsidRPr="00E254FC">
        <w:rPr>
          <w:rFonts w:cs="Guttman Mantova" w:hint="cs"/>
          <w:sz w:val="26"/>
          <w:szCs w:val="28"/>
          <w:rtl/>
        </w:rPr>
        <w:t>ג</w:t>
      </w:r>
      <w:r w:rsidRPr="00E254FC">
        <w:rPr>
          <w:rFonts w:cs="Guttman Mantova"/>
          <w:sz w:val="26"/>
          <w:szCs w:val="28"/>
          <w:rtl/>
        </w:rPr>
        <w:t>ַּ</w:t>
      </w:r>
      <w:r w:rsidRPr="00E254FC">
        <w:rPr>
          <w:rFonts w:cs="Guttman Mantova" w:hint="cs"/>
          <w:sz w:val="26"/>
          <w:szCs w:val="28"/>
          <w:rtl/>
        </w:rPr>
        <w:t>ש</w:t>
      </w:r>
      <w:r w:rsidRPr="00E254FC">
        <w:rPr>
          <w:rFonts w:cs="Guttman Mantova"/>
          <w:sz w:val="26"/>
          <w:szCs w:val="28"/>
          <w:rtl/>
        </w:rPr>
        <w:t>ׁ</w:t>
      </w:r>
      <w:r w:rsidRPr="00E254FC">
        <w:rPr>
          <w:rFonts w:cs="Guttman Mantova" w:hint="cs"/>
          <w:sz w:val="26"/>
          <w:szCs w:val="28"/>
          <w:rtl/>
        </w:rPr>
        <w:t xml:space="preserve"> א</w:t>
      </w:r>
      <w:r w:rsidRPr="00E254FC">
        <w:rPr>
          <w:rFonts w:cs="Guttman Mantova"/>
          <w:sz w:val="26"/>
          <w:szCs w:val="28"/>
          <w:rtl/>
        </w:rPr>
        <w:t>ֵ</w:t>
      </w:r>
      <w:r w:rsidRPr="00E254FC">
        <w:rPr>
          <w:rFonts w:cs="Guttman Mantova" w:hint="cs"/>
          <w:sz w:val="26"/>
          <w:szCs w:val="28"/>
          <w:rtl/>
        </w:rPr>
        <w:t>ל</w:t>
      </w:r>
      <w:r w:rsidRPr="00E254FC">
        <w:rPr>
          <w:rFonts w:cs="Guttman Mantova"/>
          <w:sz w:val="26"/>
          <w:szCs w:val="28"/>
          <w:rtl/>
        </w:rPr>
        <w:t>ָ</w:t>
      </w:r>
      <w:r w:rsidRPr="00E254FC">
        <w:rPr>
          <w:rFonts w:cs="Guttman Mantova" w:hint="cs"/>
          <w:sz w:val="26"/>
          <w:szCs w:val="28"/>
          <w:rtl/>
        </w:rPr>
        <w:t>יו. ש</w:t>
      </w:r>
      <w:r w:rsidRPr="00E254FC">
        <w:rPr>
          <w:rFonts w:cs="Guttman Mantova"/>
          <w:sz w:val="26"/>
          <w:szCs w:val="28"/>
          <w:rtl/>
        </w:rPr>
        <w:t>ׁ</w:t>
      </w:r>
      <w:r w:rsidRPr="00E254FC">
        <w:rPr>
          <w:rFonts w:cs="Guttman Mantova" w:hint="cs"/>
          <w:sz w:val="26"/>
          <w:szCs w:val="28"/>
          <w:rtl/>
        </w:rPr>
        <w:t>ו</w:t>
      </w:r>
      <w:r w:rsidRPr="00E254FC">
        <w:rPr>
          <w:rFonts w:cs="Guttman Mantova"/>
          <w:sz w:val="26"/>
          <w:szCs w:val="28"/>
          <w:rtl/>
        </w:rPr>
        <w:t>ּ</w:t>
      </w:r>
      <w:r w:rsidRPr="00E254FC">
        <w:rPr>
          <w:rFonts w:cs="Guttman Mantova" w:hint="cs"/>
          <w:sz w:val="26"/>
          <w:szCs w:val="28"/>
          <w:rtl/>
        </w:rPr>
        <w:t>ב ה</w:t>
      </w:r>
      <w:r w:rsidRPr="00E254FC">
        <w:rPr>
          <w:rFonts w:cs="Guttman Mantova"/>
          <w:sz w:val="26"/>
          <w:szCs w:val="28"/>
          <w:rtl/>
        </w:rPr>
        <w:t>ֵ</w:t>
      </w:r>
      <w:r w:rsidRPr="00E254FC">
        <w:rPr>
          <w:rFonts w:cs="Guttman Mantova" w:hint="cs"/>
          <w:sz w:val="26"/>
          <w:szCs w:val="28"/>
          <w:rtl/>
        </w:rPr>
        <w:t>ם ד</w:t>
      </w:r>
      <w:r w:rsidRPr="00E254FC">
        <w:rPr>
          <w:rFonts w:cs="Guttman Mantova"/>
          <w:sz w:val="26"/>
          <w:szCs w:val="28"/>
          <w:rtl/>
        </w:rPr>
        <w:t>ִּ</w:t>
      </w:r>
      <w:r w:rsidRPr="00E254FC">
        <w:rPr>
          <w:rFonts w:cs="Guttman Mantova" w:hint="cs"/>
          <w:sz w:val="26"/>
          <w:szCs w:val="28"/>
          <w:rtl/>
        </w:rPr>
        <w:t>ב</w:t>
      </w:r>
      <w:r w:rsidRPr="00E254FC">
        <w:rPr>
          <w:rFonts w:cs="Guttman Mantova"/>
          <w:sz w:val="26"/>
          <w:szCs w:val="28"/>
          <w:rtl/>
        </w:rPr>
        <w:t>ְּ</w:t>
      </w:r>
      <w:r w:rsidRPr="00E254FC">
        <w:rPr>
          <w:rFonts w:cs="Guttman Mantova" w:hint="cs"/>
          <w:sz w:val="26"/>
          <w:szCs w:val="28"/>
          <w:rtl/>
        </w:rPr>
        <w:t>רו</w:t>
      </w:r>
      <w:r w:rsidRPr="00E254FC">
        <w:rPr>
          <w:rFonts w:cs="Guttman Mantova"/>
          <w:sz w:val="26"/>
          <w:szCs w:val="28"/>
          <w:rtl/>
        </w:rPr>
        <w:t>ּ</w:t>
      </w:r>
      <w:r w:rsidRPr="00E254FC">
        <w:rPr>
          <w:rFonts w:cs="Guttman Mantova" w:hint="cs"/>
          <w:sz w:val="26"/>
          <w:szCs w:val="28"/>
          <w:rtl/>
        </w:rPr>
        <w:t>, ו</w:t>
      </w:r>
      <w:r w:rsidRPr="00E254FC">
        <w:rPr>
          <w:rFonts w:cs="Guttman Mantova"/>
          <w:sz w:val="26"/>
          <w:szCs w:val="28"/>
          <w:rtl/>
        </w:rPr>
        <w:t>ּ</w:t>
      </w:r>
      <w:r w:rsidRPr="00E254FC">
        <w:rPr>
          <w:rFonts w:cs="Guttman Mantova" w:hint="cs"/>
          <w:sz w:val="26"/>
          <w:szCs w:val="28"/>
          <w:rtl/>
        </w:rPr>
        <w:t>ב</w:t>
      </w:r>
      <w:r w:rsidRPr="00E254FC">
        <w:rPr>
          <w:rFonts w:cs="Guttman Mantova"/>
          <w:sz w:val="26"/>
          <w:szCs w:val="28"/>
          <w:rtl/>
        </w:rPr>
        <w:t>ַ</w:t>
      </w:r>
      <w:r w:rsidRPr="00E254FC">
        <w:rPr>
          <w:rFonts w:cs="Guttman Mantova" w:hint="cs"/>
          <w:sz w:val="26"/>
          <w:szCs w:val="28"/>
          <w:rtl/>
        </w:rPr>
        <w:t>ע</w:t>
      </w:r>
      <w:r w:rsidRPr="00E254FC">
        <w:rPr>
          <w:rFonts w:cs="Guttman Mantova"/>
          <w:sz w:val="26"/>
          <w:szCs w:val="28"/>
          <w:rtl/>
        </w:rPr>
        <w:t>ַ</w:t>
      </w:r>
      <w:r w:rsidRPr="00E254FC">
        <w:rPr>
          <w:rFonts w:cs="Guttman Mantova" w:hint="cs"/>
          <w:sz w:val="26"/>
          <w:szCs w:val="28"/>
          <w:rtl/>
        </w:rPr>
        <w:t xml:space="preserve">ל </w:t>
      </w:r>
      <w:r w:rsidRPr="00E254FC">
        <w:rPr>
          <w:rFonts w:cs="Guttman Mantova"/>
          <w:sz w:val="26"/>
          <w:szCs w:val="28"/>
          <w:rtl/>
        </w:rPr>
        <w:t>הָעֲגָלָה</w:t>
      </w:r>
      <w:r w:rsidRPr="00E254FC">
        <w:rPr>
          <w:rFonts w:cs="Guttman Mantova" w:hint="cs"/>
          <w:sz w:val="26"/>
          <w:szCs w:val="28"/>
          <w:rtl/>
        </w:rPr>
        <w:t xml:space="preserve"> הו</w:t>
      </w:r>
      <w:r w:rsidRPr="00E254FC">
        <w:rPr>
          <w:rFonts w:cs="Guttman Mantova"/>
          <w:sz w:val="26"/>
          <w:szCs w:val="28"/>
          <w:rtl/>
        </w:rPr>
        <w:t>ֹ</w:t>
      </w:r>
      <w:r w:rsidRPr="00E254FC">
        <w:rPr>
          <w:rFonts w:cs="Guttman Mantova" w:hint="cs"/>
          <w:sz w:val="26"/>
          <w:szCs w:val="28"/>
          <w:rtl/>
        </w:rPr>
        <w:t>צ</w:t>
      </w:r>
      <w:r w:rsidRPr="00E254FC">
        <w:rPr>
          <w:rFonts w:cs="Guttman Mantova"/>
          <w:sz w:val="26"/>
          <w:szCs w:val="28"/>
          <w:rtl/>
        </w:rPr>
        <w:t>ִ</w:t>
      </w:r>
      <w:r w:rsidRPr="00E254FC">
        <w:rPr>
          <w:rFonts w:cs="Guttman Mantova" w:hint="cs"/>
          <w:sz w:val="26"/>
          <w:szCs w:val="28"/>
          <w:rtl/>
        </w:rPr>
        <w:t>יא ס</w:t>
      </w:r>
      <w:r w:rsidRPr="00E254FC">
        <w:rPr>
          <w:rFonts w:cs="Guttman Mantova"/>
          <w:sz w:val="26"/>
          <w:szCs w:val="28"/>
          <w:rtl/>
        </w:rPr>
        <w:t>ְ</w:t>
      </w:r>
      <w:r w:rsidRPr="00E254FC">
        <w:rPr>
          <w:rFonts w:cs="Guttman Mantova" w:hint="cs"/>
          <w:sz w:val="26"/>
          <w:szCs w:val="28"/>
          <w:rtl/>
        </w:rPr>
        <w:t>כו</w:t>
      </w:r>
      <w:r w:rsidRPr="00E254FC">
        <w:rPr>
          <w:rFonts w:cs="Guttman Mantova"/>
          <w:sz w:val="26"/>
          <w:szCs w:val="28"/>
          <w:rtl/>
        </w:rPr>
        <w:t>ּ</w:t>
      </w:r>
      <w:r w:rsidRPr="00E254FC">
        <w:rPr>
          <w:rFonts w:cs="Guttman Mantova" w:hint="cs"/>
          <w:sz w:val="26"/>
          <w:szCs w:val="28"/>
          <w:rtl/>
        </w:rPr>
        <w:t>ם כ</w:t>
      </w:r>
      <w:r w:rsidRPr="00E254FC">
        <w:rPr>
          <w:rFonts w:cs="Guttman Mantova"/>
          <w:sz w:val="26"/>
          <w:szCs w:val="28"/>
          <w:rtl/>
        </w:rPr>
        <w:t>ֶּ</w:t>
      </w:r>
      <w:r w:rsidRPr="00E254FC">
        <w:rPr>
          <w:rFonts w:cs="Guttman Mantova" w:hint="cs"/>
          <w:sz w:val="26"/>
          <w:szCs w:val="28"/>
          <w:rtl/>
        </w:rPr>
        <w:t>ס</w:t>
      </w:r>
      <w:r w:rsidRPr="00E254FC">
        <w:rPr>
          <w:rFonts w:cs="Guttman Mantova"/>
          <w:sz w:val="26"/>
          <w:szCs w:val="28"/>
          <w:rtl/>
        </w:rPr>
        <w:t>ֶ</w:t>
      </w:r>
      <w:r w:rsidRPr="00E254FC">
        <w:rPr>
          <w:rFonts w:cs="Guttman Mantova" w:hint="cs"/>
          <w:sz w:val="26"/>
          <w:szCs w:val="28"/>
          <w:rtl/>
        </w:rPr>
        <w:t>ף, ו</w:t>
      </w:r>
      <w:r w:rsidRPr="00E254FC">
        <w:rPr>
          <w:rFonts w:cs="Guttman Mantova"/>
          <w:sz w:val="26"/>
          <w:szCs w:val="28"/>
          <w:rtl/>
        </w:rPr>
        <w:t>ְ</w:t>
      </w:r>
      <w:r w:rsidRPr="00E254FC">
        <w:rPr>
          <w:rFonts w:cs="Guttman Mantova" w:hint="cs"/>
          <w:sz w:val="26"/>
          <w:szCs w:val="28"/>
          <w:rtl/>
        </w:rPr>
        <w:t>נ</w:t>
      </w:r>
      <w:r w:rsidRPr="00E254FC">
        <w:rPr>
          <w:rFonts w:cs="Guttman Mantova"/>
          <w:sz w:val="26"/>
          <w:szCs w:val="28"/>
          <w:rtl/>
        </w:rPr>
        <w:t>ָ</w:t>
      </w:r>
      <w:r w:rsidRPr="00E254FC">
        <w:rPr>
          <w:rFonts w:cs="Guttman Mantova" w:hint="cs"/>
          <w:sz w:val="26"/>
          <w:szCs w:val="28"/>
          <w:rtl/>
        </w:rPr>
        <w:t>ת</w:t>
      </w:r>
      <w:r w:rsidRPr="00E254FC">
        <w:rPr>
          <w:rFonts w:cs="Guttman Mantova"/>
          <w:sz w:val="26"/>
          <w:szCs w:val="28"/>
          <w:rtl/>
        </w:rPr>
        <w:t>ַ</w:t>
      </w:r>
      <w:r w:rsidRPr="00E254FC">
        <w:rPr>
          <w:rFonts w:cs="Guttman Mantova" w:hint="cs"/>
          <w:sz w:val="26"/>
          <w:szCs w:val="28"/>
          <w:rtl/>
        </w:rPr>
        <w:t>ן או</w:t>
      </w:r>
      <w:r w:rsidRPr="00E254FC">
        <w:rPr>
          <w:rFonts w:cs="Guttman Mantova"/>
          <w:sz w:val="26"/>
          <w:szCs w:val="28"/>
          <w:rtl/>
        </w:rPr>
        <w:t>ֹ</w:t>
      </w:r>
      <w:r w:rsidRPr="00E254FC">
        <w:rPr>
          <w:rFonts w:cs="Guttman Mantova" w:hint="cs"/>
          <w:sz w:val="26"/>
          <w:szCs w:val="28"/>
          <w:rtl/>
        </w:rPr>
        <w:t>תו</w:t>
      </w:r>
      <w:r w:rsidRPr="00E254FC">
        <w:rPr>
          <w:rFonts w:cs="Guttman Mantova"/>
          <w:sz w:val="26"/>
          <w:szCs w:val="28"/>
          <w:rtl/>
        </w:rPr>
        <w:t>ֹ</w:t>
      </w:r>
      <w:r w:rsidR="001B56E3">
        <w:rPr>
          <w:rFonts w:cs="Guttman Mantova" w:hint="cs"/>
          <w:sz w:val="26"/>
          <w:szCs w:val="28"/>
          <w:rtl/>
        </w:rPr>
        <w:t xml:space="preserve"> </w:t>
      </w:r>
      <w:r w:rsidRPr="00E254FC">
        <w:rPr>
          <w:rFonts w:cs="Guttman Mantova"/>
          <w:sz w:val="26"/>
          <w:szCs w:val="28"/>
          <w:rtl/>
        </w:rPr>
        <w:t>לַיְּהוּדִי</w:t>
      </w:r>
      <w:r w:rsidRPr="00E254FC">
        <w:rPr>
          <w:rFonts w:cs="Guttman Mantova" w:hint="cs"/>
          <w:sz w:val="26"/>
          <w:szCs w:val="28"/>
          <w:rtl/>
        </w:rPr>
        <w:t xml:space="preserve"> ש</w:t>
      </w:r>
      <w:r w:rsidRPr="00E254FC">
        <w:rPr>
          <w:rFonts w:cs="Guttman Mantova"/>
          <w:sz w:val="26"/>
          <w:szCs w:val="28"/>
          <w:rtl/>
        </w:rPr>
        <w:t>ֶׁ</w:t>
      </w:r>
      <w:r w:rsidRPr="00E254FC">
        <w:rPr>
          <w:rFonts w:cs="Guttman Mantova" w:hint="cs"/>
          <w:sz w:val="26"/>
          <w:szCs w:val="28"/>
          <w:rtl/>
        </w:rPr>
        <w:t>ל</w:t>
      </w:r>
      <w:r w:rsidRPr="00E254FC">
        <w:rPr>
          <w:rFonts w:cs="Guttman Mantova"/>
          <w:sz w:val="26"/>
          <w:szCs w:val="28"/>
          <w:rtl/>
        </w:rPr>
        <w:t>ָּ</w:t>
      </w:r>
      <w:r w:rsidRPr="00E254FC">
        <w:rPr>
          <w:rFonts w:cs="Guttman Mantova" w:hint="cs"/>
          <w:sz w:val="26"/>
          <w:szCs w:val="28"/>
          <w:rtl/>
        </w:rPr>
        <w:t>נו</w:t>
      </w:r>
      <w:r w:rsidRPr="00E254FC">
        <w:rPr>
          <w:rFonts w:cs="Guttman Mantova"/>
          <w:sz w:val="26"/>
          <w:szCs w:val="28"/>
          <w:rtl/>
        </w:rPr>
        <w:t>ּ</w:t>
      </w:r>
      <w:r w:rsidRPr="00E254FC">
        <w:rPr>
          <w:rFonts w:cs="Guttman Mantova" w:hint="cs"/>
          <w:sz w:val="26"/>
          <w:szCs w:val="28"/>
          <w:rtl/>
        </w:rPr>
        <w:t xml:space="preserve">. </w:t>
      </w:r>
      <w:r w:rsidRPr="00E254FC">
        <w:rPr>
          <w:rFonts w:cs="Guttman Mantova"/>
          <w:sz w:val="26"/>
          <w:szCs w:val="28"/>
          <w:rtl/>
        </w:rPr>
        <w:t>הָעֲגָלָה</w:t>
      </w:r>
      <w:r w:rsidRPr="00E254FC">
        <w:rPr>
          <w:rFonts w:cs="Guttman Mantova" w:hint="cs"/>
          <w:sz w:val="26"/>
          <w:szCs w:val="28"/>
          <w:rtl/>
        </w:rPr>
        <w:t xml:space="preserve"> ה</w:t>
      </w:r>
      <w:r w:rsidRPr="00E254FC">
        <w:rPr>
          <w:rFonts w:cs="Guttman Mantova"/>
          <w:sz w:val="26"/>
          <w:szCs w:val="28"/>
          <w:rtl/>
        </w:rPr>
        <w:t>ִ</w:t>
      </w:r>
      <w:r w:rsidRPr="00E254FC">
        <w:rPr>
          <w:rFonts w:cs="Guttman Mantova" w:hint="cs"/>
          <w:sz w:val="26"/>
          <w:szCs w:val="28"/>
          <w:rtl/>
        </w:rPr>
        <w:t>מ</w:t>
      </w:r>
      <w:r w:rsidRPr="00E254FC">
        <w:rPr>
          <w:rFonts w:cs="Guttman Mantova"/>
          <w:sz w:val="26"/>
          <w:szCs w:val="28"/>
          <w:rtl/>
        </w:rPr>
        <w:t>ְ</w:t>
      </w:r>
      <w:r w:rsidRPr="00E254FC">
        <w:rPr>
          <w:rFonts w:cs="Guttman Mantova" w:hint="cs"/>
          <w:sz w:val="26"/>
          <w:szCs w:val="28"/>
          <w:rtl/>
        </w:rPr>
        <w:t>ש</w:t>
      </w:r>
      <w:r w:rsidRPr="00E254FC">
        <w:rPr>
          <w:rFonts w:cs="Guttman Mantova"/>
          <w:sz w:val="26"/>
          <w:szCs w:val="28"/>
          <w:rtl/>
        </w:rPr>
        <w:t>ִׁ</w:t>
      </w:r>
      <w:r w:rsidRPr="00E254FC">
        <w:rPr>
          <w:rFonts w:cs="Guttman Mantova" w:hint="cs"/>
          <w:sz w:val="26"/>
          <w:szCs w:val="28"/>
          <w:rtl/>
        </w:rPr>
        <w:t>יכ</w:t>
      </w:r>
      <w:r w:rsidRPr="00E254FC">
        <w:rPr>
          <w:rFonts w:cs="Guttman Mantova"/>
          <w:sz w:val="26"/>
          <w:szCs w:val="28"/>
          <w:rtl/>
        </w:rPr>
        <w:t>ָ</w:t>
      </w:r>
      <w:r w:rsidRPr="00E254FC">
        <w:rPr>
          <w:rFonts w:cs="Guttman Mantova" w:hint="cs"/>
          <w:sz w:val="26"/>
          <w:szCs w:val="28"/>
          <w:rtl/>
        </w:rPr>
        <w:t>ה ב</w:t>
      </w:r>
      <w:r w:rsidRPr="00E254FC">
        <w:rPr>
          <w:rFonts w:cs="Guttman Mantova"/>
          <w:sz w:val="26"/>
          <w:szCs w:val="28"/>
          <w:rtl/>
        </w:rPr>
        <w:t>ְּ</w:t>
      </w:r>
      <w:r w:rsidRPr="00E254FC">
        <w:rPr>
          <w:rFonts w:cs="Guttman Mantova" w:hint="cs"/>
          <w:sz w:val="26"/>
          <w:szCs w:val="28"/>
          <w:rtl/>
        </w:rPr>
        <w:t>ד</w:t>
      </w:r>
      <w:r w:rsidRPr="00E254FC">
        <w:rPr>
          <w:rFonts w:cs="Guttman Mantova"/>
          <w:sz w:val="26"/>
          <w:szCs w:val="28"/>
          <w:rtl/>
        </w:rPr>
        <w:t>ַ</w:t>
      </w:r>
      <w:r w:rsidRPr="00E254FC">
        <w:rPr>
          <w:rFonts w:cs="Guttman Mantova" w:hint="cs"/>
          <w:sz w:val="26"/>
          <w:szCs w:val="28"/>
          <w:rtl/>
        </w:rPr>
        <w:t>ר</w:t>
      </w:r>
      <w:r w:rsidRPr="00E254FC">
        <w:rPr>
          <w:rFonts w:cs="Guttman Mantova"/>
          <w:sz w:val="26"/>
          <w:szCs w:val="28"/>
          <w:rtl/>
        </w:rPr>
        <w:t>ְ</w:t>
      </w:r>
      <w:r w:rsidRPr="00E254FC">
        <w:rPr>
          <w:rFonts w:cs="Guttman Mantova" w:hint="cs"/>
          <w:sz w:val="26"/>
          <w:szCs w:val="28"/>
          <w:rtl/>
        </w:rPr>
        <w:t>כ</w:t>
      </w:r>
      <w:r w:rsidRPr="00E254FC">
        <w:rPr>
          <w:rFonts w:cs="Guttman Mantova"/>
          <w:sz w:val="26"/>
          <w:szCs w:val="28"/>
          <w:rtl/>
        </w:rPr>
        <w:t>ָּ</w:t>
      </w:r>
      <w:r w:rsidRPr="00E254FC">
        <w:rPr>
          <w:rFonts w:cs="Guttman Mantova" w:hint="cs"/>
          <w:sz w:val="26"/>
          <w:szCs w:val="28"/>
          <w:rtl/>
        </w:rPr>
        <w:t>ה</w:t>
      </w:r>
      <w:r w:rsidRPr="00E254FC">
        <w:rPr>
          <w:rFonts w:cs="Guttman Mantova"/>
          <w:sz w:val="26"/>
          <w:szCs w:val="28"/>
          <w:rtl/>
        </w:rPr>
        <w:t>ּ</w:t>
      </w:r>
      <w:r w:rsidRPr="00E254FC">
        <w:rPr>
          <w:rFonts w:cs="Guttman Mantova" w:hint="cs"/>
          <w:sz w:val="26"/>
          <w:szCs w:val="28"/>
          <w:rtl/>
        </w:rPr>
        <w:t>, ו</w:t>
      </w:r>
      <w:r w:rsidRPr="00E254FC">
        <w:rPr>
          <w:rFonts w:cs="Guttman Mantova"/>
          <w:sz w:val="26"/>
          <w:szCs w:val="28"/>
          <w:rtl/>
        </w:rPr>
        <w:t>ְ</w:t>
      </w:r>
      <w:r w:rsidRPr="00E254FC">
        <w:rPr>
          <w:rFonts w:cs="Guttman Mantova" w:hint="cs"/>
          <w:sz w:val="26"/>
          <w:szCs w:val="28"/>
          <w:rtl/>
        </w:rPr>
        <w:t>ע</w:t>
      </w:r>
      <w:r w:rsidRPr="00E254FC">
        <w:rPr>
          <w:rFonts w:cs="Guttman Mantova"/>
          <w:sz w:val="26"/>
          <w:szCs w:val="28"/>
          <w:rtl/>
        </w:rPr>
        <w:t>ָ</w:t>
      </w:r>
      <w:r w:rsidRPr="00E254FC">
        <w:rPr>
          <w:rFonts w:cs="Guttman Mantova" w:hint="cs"/>
          <w:sz w:val="26"/>
          <w:szCs w:val="28"/>
          <w:rtl/>
        </w:rPr>
        <w:t>ב</w:t>
      </w:r>
      <w:r w:rsidRPr="00E254FC">
        <w:rPr>
          <w:rFonts w:cs="Guttman Mantova"/>
          <w:sz w:val="26"/>
          <w:szCs w:val="28"/>
          <w:rtl/>
        </w:rPr>
        <w:t>ְ</w:t>
      </w:r>
      <w:r w:rsidRPr="00E254FC">
        <w:rPr>
          <w:rFonts w:cs="Guttman Mantova" w:hint="cs"/>
          <w:sz w:val="26"/>
          <w:szCs w:val="28"/>
          <w:rtl/>
        </w:rPr>
        <w:t>ר</w:t>
      </w:r>
      <w:r w:rsidRPr="00E254FC">
        <w:rPr>
          <w:rFonts w:cs="Guttman Mantova"/>
          <w:sz w:val="26"/>
          <w:szCs w:val="28"/>
          <w:rtl/>
        </w:rPr>
        <w:t>ָ</w:t>
      </w:r>
      <w:r w:rsidRPr="00E254FC">
        <w:rPr>
          <w:rFonts w:cs="Guttman Mantova" w:hint="cs"/>
          <w:sz w:val="26"/>
          <w:szCs w:val="28"/>
          <w:rtl/>
        </w:rPr>
        <w:t>ה ל</w:t>
      </w:r>
      <w:r w:rsidRPr="00E254FC">
        <w:rPr>
          <w:rFonts w:cs="Guttman Mantova"/>
          <w:sz w:val="26"/>
          <w:szCs w:val="28"/>
          <w:rtl/>
        </w:rPr>
        <w:t>ְ</w:t>
      </w:r>
      <w:r w:rsidRPr="00E254FC">
        <w:rPr>
          <w:rFonts w:cs="Guttman Mantova" w:hint="cs"/>
          <w:sz w:val="26"/>
          <w:szCs w:val="28"/>
          <w:rtl/>
        </w:rPr>
        <w:t>י</w:t>
      </w:r>
      <w:r w:rsidRPr="00E254FC">
        <w:rPr>
          <w:rFonts w:cs="Guttman Mantova"/>
          <w:sz w:val="26"/>
          <w:szCs w:val="28"/>
          <w:rtl/>
        </w:rPr>
        <w:t>ַ</w:t>
      </w:r>
      <w:r w:rsidRPr="00E254FC">
        <w:rPr>
          <w:rFonts w:cs="Guttman Mantova" w:hint="cs"/>
          <w:sz w:val="26"/>
          <w:szCs w:val="28"/>
          <w:rtl/>
        </w:rPr>
        <w:t>ד ה</w:t>
      </w:r>
      <w:r w:rsidRPr="00E254FC">
        <w:rPr>
          <w:rFonts w:cs="Guttman Mantova"/>
          <w:sz w:val="26"/>
          <w:szCs w:val="28"/>
          <w:rtl/>
        </w:rPr>
        <w:t>ַ</w:t>
      </w:r>
      <w:r w:rsidRPr="00E254FC">
        <w:rPr>
          <w:rFonts w:cs="Guttman Mantova" w:hint="cs"/>
          <w:sz w:val="26"/>
          <w:szCs w:val="28"/>
          <w:rtl/>
        </w:rPr>
        <w:t>מ</w:t>
      </w:r>
      <w:r w:rsidRPr="00E254FC">
        <w:rPr>
          <w:rFonts w:cs="Guttman Mantova"/>
          <w:sz w:val="26"/>
          <w:szCs w:val="28"/>
          <w:rtl/>
        </w:rPr>
        <w:t>ִּ</w:t>
      </w:r>
      <w:r w:rsidRPr="00E254FC">
        <w:rPr>
          <w:rFonts w:cs="Guttman Mantova" w:hint="cs"/>
          <w:sz w:val="26"/>
          <w:szCs w:val="28"/>
          <w:rtl/>
        </w:rPr>
        <w:t>ר</w:t>
      </w:r>
      <w:r w:rsidRPr="00E254FC">
        <w:rPr>
          <w:rFonts w:cs="Guttman Mantova"/>
          <w:sz w:val="26"/>
          <w:szCs w:val="28"/>
          <w:rtl/>
        </w:rPr>
        <w:t>ְ</w:t>
      </w:r>
      <w:r w:rsidRPr="00E254FC">
        <w:rPr>
          <w:rFonts w:cs="Guttman Mantova" w:hint="cs"/>
          <w:sz w:val="26"/>
          <w:szCs w:val="28"/>
          <w:rtl/>
        </w:rPr>
        <w:t>פ</w:t>
      </w:r>
      <w:r w:rsidRPr="00E254FC">
        <w:rPr>
          <w:rFonts w:cs="Guttman Mantova"/>
          <w:sz w:val="26"/>
          <w:szCs w:val="28"/>
          <w:rtl/>
        </w:rPr>
        <w:t>ֶּ</w:t>
      </w:r>
      <w:r w:rsidRPr="00E254FC">
        <w:rPr>
          <w:rFonts w:cs="Guttman Mantova" w:hint="cs"/>
          <w:sz w:val="26"/>
          <w:szCs w:val="28"/>
          <w:rtl/>
        </w:rPr>
        <w:t>ס</w:t>
      </w:r>
      <w:r w:rsidRPr="00E254FC">
        <w:rPr>
          <w:rFonts w:cs="Guttman Mantova"/>
          <w:sz w:val="26"/>
          <w:szCs w:val="28"/>
          <w:rtl/>
        </w:rPr>
        <w:t>ֶ</w:t>
      </w:r>
      <w:r w:rsidRPr="00E254FC">
        <w:rPr>
          <w:rFonts w:cs="Guttman Mantova" w:hint="cs"/>
          <w:sz w:val="26"/>
          <w:szCs w:val="28"/>
          <w:rtl/>
        </w:rPr>
        <w:t>ת. ע</w:t>
      </w:r>
      <w:r w:rsidRPr="00E254FC">
        <w:rPr>
          <w:rFonts w:cs="Guttman Mantova"/>
          <w:sz w:val="26"/>
          <w:szCs w:val="28"/>
          <w:rtl/>
        </w:rPr>
        <w:t>ָ</w:t>
      </w:r>
      <w:r w:rsidRPr="00E254FC">
        <w:rPr>
          <w:rFonts w:cs="Guttman Mantova" w:hint="cs"/>
          <w:sz w:val="26"/>
          <w:szCs w:val="28"/>
          <w:rtl/>
        </w:rPr>
        <w:t>צ</w:t>
      </w:r>
      <w:r w:rsidRPr="00E254FC">
        <w:rPr>
          <w:rFonts w:cs="Guttman Mantova"/>
          <w:sz w:val="26"/>
          <w:szCs w:val="28"/>
          <w:rtl/>
        </w:rPr>
        <w:t>ַ</w:t>
      </w:r>
      <w:r w:rsidRPr="00E254FC">
        <w:rPr>
          <w:rFonts w:cs="Guttman Mantova" w:hint="cs"/>
          <w:sz w:val="26"/>
          <w:szCs w:val="28"/>
          <w:rtl/>
        </w:rPr>
        <w:t>ר או</w:t>
      </w:r>
      <w:r w:rsidRPr="00E254FC">
        <w:rPr>
          <w:rFonts w:cs="Guttman Mantova"/>
          <w:sz w:val="26"/>
          <w:szCs w:val="28"/>
          <w:rtl/>
        </w:rPr>
        <w:t>ֹ</w:t>
      </w:r>
      <w:r w:rsidRPr="00E254FC">
        <w:rPr>
          <w:rFonts w:cs="Guttman Mantova" w:hint="cs"/>
          <w:sz w:val="26"/>
          <w:szCs w:val="28"/>
          <w:rtl/>
        </w:rPr>
        <w:t>ת</w:t>
      </w:r>
      <w:r w:rsidRPr="00E254FC">
        <w:rPr>
          <w:rFonts w:cs="Guttman Mantova"/>
          <w:sz w:val="26"/>
          <w:szCs w:val="28"/>
          <w:rtl/>
        </w:rPr>
        <w:t>ָ</w:t>
      </w:r>
      <w:r w:rsidRPr="00E254FC">
        <w:rPr>
          <w:rFonts w:cs="Guttman Mantova" w:hint="cs"/>
          <w:sz w:val="26"/>
          <w:szCs w:val="28"/>
          <w:rtl/>
        </w:rPr>
        <w:t>ה</w:t>
      </w:r>
      <w:r w:rsidRPr="00E254FC">
        <w:rPr>
          <w:rFonts w:cs="Guttman Mantova"/>
          <w:sz w:val="26"/>
          <w:szCs w:val="28"/>
          <w:rtl/>
        </w:rPr>
        <w:t>ּ</w:t>
      </w:r>
      <w:r w:rsidR="001B56E3">
        <w:rPr>
          <w:rFonts w:cs="Guttman Mantova" w:hint="cs"/>
          <w:sz w:val="26"/>
          <w:szCs w:val="28"/>
          <w:rtl/>
        </w:rPr>
        <w:t xml:space="preserve"> </w:t>
      </w:r>
      <w:proofErr w:type="spellStart"/>
      <w:r w:rsidRPr="00E254FC">
        <w:rPr>
          <w:rFonts w:cs="Guttman Mantova" w:hint="cs"/>
          <w:sz w:val="26"/>
          <w:szCs w:val="28"/>
          <w:rtl/>
        </w:rPr>
        <w:t>ה</w:t>
      </w:r>
      <w:r w:rsidRPr="00E254FC">
        <w:rPr>
          <w:rFonts w:cs="Guttman Mantova"/>
          <w:sz w:val="26"/>
          <w:szCs w:val="28"/>
          <w:rtl/>
        </w:rPr>
        <w:t>ַ</w:t>
      </w:r>
      <w:r w:rsidRPr="00E254FC">
        <w:rPr>
          <w:rFonts w:cs="Guttman Mantova" w:hint="cs"/>
          <w:sz w:val="26"/>
          <w:szCs w:val="28"/>
          <w:rtl/>
        </w:rPr>
        <w:t>ב</w:t>
      </w:r>
      <w:r w:rsidRPr="00E254FC">
        <w:rPr>
          <w:rFonts w:cs="Guttman Mantova"/>
          <w:sz w:val="26"/>
          <w:szCs w:val="28"/>
          <w:rtl/>
        </w:rPr>
        <w:t>ַּ</w:t>
      </w:r>
      <w:r w:rsidRPr="00E254FC">
        <w:rPr>
          <w:rFonts w:cs="Guttman Mantova" w:hint="cs"/>
          <w:sz w:val="26"/>
          <w:szCs w:val="28"/>
          <w:rtl/>
        </w:rPr>
        <w:t>ע</w:t>
      </w:r>
      <w:r w:rsidRPr="00E254FC">
        <w:rPr>
          <w:rFonts w:cs="Guttman Mantova"/>
          <w:sz w:val="26"/>
          <w:szCs w:val="28"/>
          <w:rtl/>
        </w:rPr>
        <w:t>ַ</w:t>
      </w:r>
      <w:r w:rsidRPr="00E254FC">
        <w:rPr>
          <w:rFonts w:cs="Guttman Mantova" w:hint="cs"/>
          <w:sz w:val="26"/>
          <w:szCs w:val="28"/>
          <w:rtl/>
        </w:rPr>
        <w:t>ש</w:t>
      </w:r>
      <w:proofErr w:type="spellEnd"/>
      <w:r w:rsidRPr="00E254FC">
        <w:rPr>
          <w:rFonts w:cs="Guttman Mantova"/>
          <w:sz w:val="26"/>
          <w:szCs w:val="28"/>
          <w:rtl/>
        </w:rPr>
        <w:t>ֵׁ</w:t>
      </w:r>
      <w:r w:rsidRPr="00E254FC">
        <w:rPr>
          <w:rFonts w:cs="Guttman Mantova" w:hint="cs"/>
          <w:sz w:val="26"/>
          <w:szCs w:val="28"/>
          <w:rtl/>
        </w:rPr>
        <w:t>"ט, ו</w:t>
      </w:r>
      <w:r w:rsidRPr="00E254FC">
        <w:rPr>
          <w:rFonts w:cs="Guttman Mantova"/>
          <w:sz w:val="26"/>
          <w:szCs w:val="28"/>
          <w:rtl/>
        </w:rPr>
        <w:t>ְ</w:t>
      </w:r>
      <w:r w:rsidRPr="00E254FC">
        <w:rPr>
          <w:rFonts w:cs="Guttman Mantova" w:hint="cs"/>
          <w:sz w:val="26"/>
          <w:szCs w:val="28"/>
          <w:rtl/>
        </w:rPr>
        <w:t>ש</w:t>
      </w:r>
      <w:r w:rsidRPr="00E254FC">
        <w:rPr>
          <w:rFonts w:cs="Guttman Mantova"/>
          <w:sz w:val="26"/>
          <w:szCs w:val="28"/>
          <w:rtl/>
        </w:rPr>
        <w:t>ָׁ</w:t>
      </w:r>
      <w:r w:rsidRPr="00E254FC">
        <w:rPr>
          <w:rFonts w:cs="Guttman Mantova" w:hint="cs"/>
          <w:sz w:val="26"/>
          <w:szCs w:val="28"/>
          <w:rtl/>
        </w:rPr>
        <w:t>א</w:t>
      </w:r>
      <w:r w:rsidRPr="00E254FC">
        <w:rPr>
          <w:rFonts w:cs="Guttman Mantova"/>
          <w:sz w:val="26"/>
          <w:szCs w:val="28"/>
          <w:rtl/>
        </w:rPr>
        <w:t>ַ</w:t>
      </w:r>
      <w:r w:rsidRPr="00E254FC">
        <w:rPr>
          <w:rFonts w:cs="Guttman Mantova" w:hint="cs"/>
          <w:sz w:val="26"/>
          <w:szCs w:val="28"/>
          <w:rtl/>
        </w:rPr>
        <w:t>ל א</w:t>
      </w:r>
      <w:r w:rsidRPr="00E254FC">
        <w:rPr>
          <w:rFonts w:cs="Guttman Mantova"/>
          <w:sz w:val="26"/>
          <w:szCs w:val="28"/>
          <w:rtl/>
        </w:rPr>
        <w:t>ֶ</w:t>
      </w:r>
      <w:r w:rsidRPr="00E254FC">
        <w:rPr>
          <w:rFonts w:cs="Guttman Mantova" w:hint="cs"/>
          <w:sz w:val="26"/>
          <w:szCs w:val="28"/>
          <w:rtl/>
        </w:rPr>
        <w:t>ת ה</w:t>
      </w:r>
      <w:r w:rsidRPr="00E254FC">
        <w:rPr>
          <w:rFonts w:cs="Guttman Mantova"/>
          <w:sz w:val="26"/>
          <w:szCs w:val="28"/>
          <w:rtl/>
        </w:rPr>
        <w:t>ַ</w:t>
      </w:r>
      <w:r w:rsidRPr="00E254FC">
        <w:rPr>
          <w:rFonts w:cs="Guttman Mantova" w:hint="cs"/>
          <w:sz w:val="26"/>
          <w:szCs w:val="28"/>
          <w:rtl/>
        </w:rPr>
        <w:t>י</w:t>
      </w:r>
      <w:r w:rsidRPr="00E254FC">
        <w:rPr>
          <w:rFonts w:cs="Guttman Mantova"/>
          <w:sz w:val="26"/>
          <w:szCs w:val="28"/>
          <w:rtl/>
        </w:rPr>
        <w:t>ְּ</w:t>
      </w:r>
      <w:r w:rsidRPr="00E254FC">
        <w:rPr>
          <w:rFonts w:cs="Guttman Mantova" w:hint="cs"/>
          <w:sz w:val="26"/>
          <w:szCs w:val="28"/>
          <w:rtl/>
        </w:rPr>
        <w:t>הו</w:t>
      </w:r>
      <w:r w:rsidRPr="00E254FC">
        <w:rPr>
          <w:rFonts w:cs="Guttman Mantova"/>
          <w:sz w:val="26"/>
          <w:szCs w:val="28"/>
          <w:rtl/>
        </w:rPr>
        <w:t>ּ</w:t>
      </w:r>
      <w:r w:rsidRPr="00E254FC">
        <w:rPr>
          <w:rFonts w:cs="Guttman Mantova" w:hint="cs"/>
          <w:sz w:val="26"/>
          <w:szCs w:val="28"/>
          <w:rtl/>
        </w:rPr>
        <w:t>ד</w:t>
      </w:r>
      <w:r w:rsidRPr="00E254FC">
        <w:rPr>
          <w:rFonts w:cs="Guttman Mantova"/>
          <w:sz w:val="26"/>
          <w:szCs w:val="28"/>
          <w:rtl/>
        </w:rPr>
        <w:t>ִ</w:t>
      </w:r>
      <w:r w:rsidRPr="00E254FC">
        <w:rPr>
          <w:rFonts w:cs="Guttman Mantova" w:hint="cs"/>
          <w:sz w:val="26"/>
          <w:szCs w:val="28"/>
          <w:rtl/>
        </w:rPr>
        <w:t>י ש</w:t>
      </w:r>
      <w:r w:rsidRPr="00E254FC">
        <w:rPr>
          <w:rFonts w:cs="Guttman Mantova"/>
          <w:sz w:val="26"/>
          <w:szCs w:val="28"/>
          <w:rtl/>
        </w:rPr>
        <w:t>ֶׁ</w:t>
      </w:r>
      <w:r w:rsidRPr="00E254FC">
        <w:rPr>
          <w:rFonts w:cs="Guttman Mantova" w:hint="cs"/>
          <w:sz w:val="26"/>
          <w:szCs w:val="28"/>
          <w:rtl/>
        </w:rPr>
        <w:t>י</w:t>
      </w:r>
      <w:r w:rsidRPr="00E254FC">
        <w:rPr>
          <w:rFonts w:cs="Guttman Mantova"/>
          <w:sz w:val="26"/>
          <w:szCs w:val="28"/>
          <w:rtl/>
        </w:rPr>
        <w:t>ָּ</w:t>
      </w:r>
      <w:r w:rsidRPr="00E254FC">
        <w:rPr>
          <w:rFonts w:cs="Guttman Mantova" w:hint="cs"/>
          <w:sz w:val="26"/>
          <w:szCs w:val="28"/>
          <w:rtl/>
        </w:rPr>
        <w:t>ש</w:t>
      </w:r>
      <w:r w:rsidRPr="00E254FC">
        <w:rPr>
          <w:rFonts w:cs="Guttman Mantova"/>
          <w:sz w:val="26"/>
          <w:szCs w:val="28"/>
          <w:rtl/>
        </w:rPr>
        <w:t>ַׁ</w:t>
      </w:r>
      <w:r w:rsidRPr="00E254FC">
        <w:rPr>
          <w:rFonts w:cs="Guttman Mantova" w:hint="cs"/>
          <w:sz w:val="26"/>
          <w:szCs w:val="28"/>
          <w:rtl/>
        </w:rPr>
        <w:t xml:space="preserve">ב </w:t>
      </w:r>
      <w:r w:rsidRPr="00E254FC">
        <w:rPr>
          <w:rFonts w:cs="Guttman Mantova"/>
          <w:sz w:val="26"/>
          <w:szCs w:val="28"/>
          <w:rtl/>
        </w:rPr>
        <w:t>בָּהּ</w:t>
      </w:r>
      <w:r w:rsidRPr="00E254FC">
        <w:rPr>
          <w:rFonts w:cs="Guttman Mantova" w:hint="cs"/>
          <w:sz w:val="26"/>
          <w:szCs w:val="28"/>
          <w:rtl/>
        </w:rPr>
        <w:t>, מ</w:t>
      </w:r>
      <w:r w:rsidRPr="00E254FC">
        <w:rPr>
          <w:rFonts w:cs="Guttman Mantova"/>
          <w:sz w:val="26"/>
          <w:szCs w:val="28"/>
          <w:rtl/>
        </w:rPr>
        <w:t>ָ</w:t>
      </w:r>
      <w:r w:rsidRPr="00E254FC">
        <w:rPr>
          <w:rFonts w:cs="Guttman Mantova" w:hint="cs"/>
          <w:sz w:val="26"/>
          <w:szCs w:val="28"/>
          <w:rtl/>
        </w:rPr>
        <w:t>ה ה</w:t>
      </w:r>
      <w:r w:rsidRPr="00E254FC">
        <w:rPr>
          <w:rFonts w:cs="Guttman Mantova"/>
          <w:sz w:val="26"/>
          <w:szCs w:val="28"/>
          <w:rtl/>
        </w:rPr>
        <w:t>ָ</w:t>
      </w:r>
      <w:r w:rsidRPr="00E254FC">
        <w:rPr>
          <w:rFonts w:cs="Guttman Mantova" w:hint="cs"/>
          <w:sz w:val="26"/>
          <w:szCs w:val="28"/>
          <w:rtl/>
        </w:rPr>
        <w:t>י</w:t>
      </w:r>
      <w:r w:rsidRPr="00E254FC">
        <w:rPr>
          <w:rFonts w:cs="Guttman Mantova"/>
          <w:sz w:val="26"/>
          <w:szCs w:val="28"/>
          <w:rtl/>
        </w:rPr>
        <w:t>ָ</w:t>
      </w:r>
      <w:r w:rsidRPr="00E254FC">
        <w:rPr>
          <w:rFonts w:cs="Guttman Mantova" w:hint="cs"/>
          <w:sz w:val="26"/>
          <w:szCs w:val="28"/>
          <w:rtl/>
        </w:rPr>
        <w:t>ה ל</w:t>
      </w:r>
      <w:r w:rsidRPr="00E254FC">
        <w:rPr>
          <w:rFonts w:cs="Guttman Mantova"/>
          <w:sz w:val="26"/>
          <w:szCs w:val="28"/>
          <w:rtl/>
        </w:rPr>
        <w:t>ְ</w:t>
      </w:r>
      <w:r w:rsidRPr="00E254FC">
        <w:rPr>
          <w:rFonts w:cs="Guttman Mantova" w:hint="cs"/>
          <w:sz w:val="26"/>
          <w:szCs w:val="28"/>
          <w:rtl/>
        </w:rPr>
        <w:t>ך</w:t>
      </w:r>
      <w:r w:rsidRPr="00E254FC">
        <w:rPr>
          <w:rFonts w:cs="Guttman Mantova"/>
          <w:sz w:val="26"/>
          <w:szCs w:val="28"/>
          <w:rtl/>
        </w:rPr>
        <w:t>ָ</w:t>
      </w:r>
      <w:r w:rsidRPr="00E254FC">
        <w:rPr>
          <w:rFonts w:cs="Guttman Mantova" w:hint="cs"/>
          <w:sz w:val="26"/>
          <w:szCs w:val="28"/>
          <w:rtl/>
        </w:rPr>
        <w:t xml:space="preserve"> ע</w:t>
      </w:r>
      <w:r w:rsidRPr="00E254FC">
        <w:rPr>
          <w:rFonts w:cs="Guttman Mantova"/>
          <w:sz w:val="26"/>
          <w:szCs w:val="28"/>
          <w:rtl/>
        </w:rPr>
        <w:t>ִ</w:t>
      </w:r>
      <w:r w:rsidRPr="00E254FC">
        <w:rPr>
          <w:rFonts w:cs="Guttman Mantova" w:hint="cs"/>
          <w:sz w:val="26"/>
          <w:szCs w:val="28"/>
          <w:rtl/>
        </w:rPr>
        <w:t>ם ה</w:t>
      </w:r>
      <w:r w:rsidRPr="00E254FC">
        <w:rPr>
          <w:rFonts w:cs="Guttman Mantova"/>
          <w:sz w:val="26"/>
          <w:szCs w:val="28"/>
          <w:rtl/>
        </w:rPr>
        <w:t>ַ</w:t>
      </w:r>
      <w:r w:rsidRPr="00E254FC">
        <w:rPr>
          <w:rFonts w:cs="Guttman Mantova" w:hint="cs"/>
          <w:sz w:val="26"/>
          <w:szCs w:val="28"/>
          <w:rtl/>
        </w:rPr>
        <w:t>כ</w:t>
      </w:r>
      <w:r w:rsidRPr="00E254FC">
        <w:rPr>
          <w:rFonts w:cs="Guttman Mantova"/>
          <w:sz w:val="26"/>
          <w:szCs w:val="28"/>
          <w:rtl/>
        </w:rPr>
        <w:t>ַּ</w:t>
      </w:r>
      <w:r w:rsidRPr="00E254FC">
        <w:rPr>
          <w:rFonts w:cs="Guttman Mantova" w:hint="cs"/>
          <w:sz w:val="26"/>
          <w:szCs w:val="28"/>
          <w:rtl/>
        </w:rPr>
        <w:t>פ</w:t>
      </w:r>
      <w:r w:rsidRPr="00E254FC">
        <w:rPr>
          <w:rFonts w:cs="Guttman Mantova"/>
          <w:sz w:val="26"/>
          <w:szCs w:val="28"/>
          <w:rtl/>
        </w:rPr>
        <w:t>ְ</w:t>
      </w:r>
      <w:r w:rsidRPr="00E254FC">
        <w:rPr>
          <w:rFonts w:cs="Guttman Mantova" w:hint="cs"/>
          <w:sz w:val="26"/>
          <w:szCs w:val="28"/>
          <w:rtl/>
        </w:rPr>
        <w:t>ר</w:t>
      </w:r>
      <w:r w:rsidRPr="00E254FC">
        <w:rPr>
          <w:rFonts w:cs="Guttman Mantova"/>
          <w:sz w:val="26"/>
          <w:szCs w:val="28"/>
          <w:rtl/>
        </w:rPr>
        <w:t>ִ</w:t>
      </w:r>
      <w:r w:rsidRPr="00E254FC">
        <w:rPr>
          <w:rFonts w:cs="Guttman Mantova" w:hint="cs"/>
          <w:sz w:val="26"/>
          <w:szCs w:val="28"/>
          <w:rtl/>
        </w:rPr>
        <w:t xml:space="preserve">י? </w:t>
      </w:r>
      <w:r w:rsidRPr="00E254FC">
        <w:rPr>
          <w:rFonts w:cs="Guttman Mantova"/>
          <w:sz w:val="26"/>
          <w:szCs w:val="28"/>
          <w:rtl/>
        </w:rPr>
        <w:t>עָנָה</w:t>
      </w:r>
      <w:r w:rsidRPr="00E254FC">
        <w:rPr>
          <w:rFonts w:cs="Guttman Mantova" w:hint="cs"/>
          <w:sz w:val="26"/>
          <w:szCs w:val="28"/>
          <w:rtl/>
        </w:rPr>
        <w:t xml:space="preserve"> לו</w:t>
      </w:r>
      <w:r w:rsidRPr="00E254FC">
        <w:rPr>
          <w:rFonts w:cs="Guttman Mantova"/>
          <w:sz w:val="26"/>
          <w:szCs w:val="28"/>
          <w:rtl/>
        </w:rPr>
        <w:t>ֹ</w:t>
      </w:r>
      <w:r w:rsidRPr="00E254FC">
        <w:rPr>
          <w:rFonts w:cs="Guttman Mantova" w:hint="cs"/>
          <w:sz w:val="26"/>
          <w:szCs w:val="28"/>
          <w:rtl/>
        </w:rPr>
        <w:t xml:space="preserve"> ה</w:t>
      </w:r>
      <w:r w:rsidRPr="00E254FC">
        <w:rPr>
          <w:rFonts w:cs="Guttman Mantova"/>
          <w:sz w:val="26"/>
          <w:szCs w:val="28"/>
          <w:rtl/>
        </w:rPr>
        <w:t>ַ</w:t>
      </w:r>
      <w:r w:rsidRPr="00E254FC">
        <w:rPr>
          <w:rFonts w:cs="Guttman Mantova" w:hint="cs"/>
          <w:sz w:val="26"/>
          <w:szCs w:val="28"/>
          <w:rtl/>
        </w:rPr>
        <w:t>י</w:t>
      </w:r>
      <w:r w:rsidRPr="00E254FC">
        <w:rPr>
          <w:rFonts w:cs="Guttman Mantova"/>
          <w:sz w:val="26"/>
          <w:szCs w:val="28"/>
          <w:rtl/>
        </w:rPr>
        <w:t>ְּ</w:t>
      </w:r>
      <w:r w:rsidRPr="00E254FC">
        <w:rPr>
          <w:rFonts w:cs="Guttman Mantova" w:hint="cs"/>
          <w:sz w:val="26"/>
          <w:szCs w:val="28"/>
          <w:rtl/>
        </w:rPr>
        <w:t>הו</w:t>
      </w:r>
      <w:r w:rsidRPr="00E254FC">
        <w:rPr>
          <w:rFonts w:cs="Guttman Mantova"/>
          <w:sz w:val="26"/>
          <w:szCs w:val="28"/>
          <w:rtl/>
        </w:rPr>
        <w:t>ּ</w:t>
      </w:r>
      <w:r w:rsidRPr="00E254FC">
        <w:rPr>
          <w:rFonts w:cs="Guttman Mantova" w:hint="cs"/>
          <w:sz w:val="26"/>
          <w:szCs w:val="28"/>
          <w:rtl/>
        </w:rPr>
        <w:t>ד</w:t>
      </w:r>
      <w:r w:rsidRPr="00E254FC">
        <w:rPr>
          <w:rFonts w:cs="Guttman Mantova"/>
          <w:sz w:val="26"/>
          <w:szCs w:val="28"/>
          <w:rtl/>
        </w:rPr>
        <w:t>ִ</w:t>
      </w:r>
      <w:r w:rsidRPr="00E254FC">
        <w:rPr>
          <w:rFonts w:cs="Guttman Mantova" w:hint="cs"/>
          <w:sz w:val="26"/>
          <w:szCs w:val="28"/>
          <w:rtl/>
        </w:rPr>
        <w:t>י: ה</w:t>
      </w:r>
      <w:r w:rsidRPr="00E254FC">
        <w:rPr>
          <w:rFonts w:cs="Guttman Mantova"/>
          <w:sz w:val="26"/>
          <w:szCs w:val="28"/>
          <w:rtl/>
        </w:rPr>
        <w:t>ִ</w:t>
      </w:r>
      <w:r w:rsidRPr="00E254FC">
        <w:rPr>
          <w:rFonts w:cs="Guttman Mantova" w:hint="cs"/>
          <w:sz w:val="26"/>
          <w:szCs w:val="28"/>
          <w:rtl/>
        </w:rPr>
        <w:t>צ</w:t>
      </w:r>
      <w:r w:rsidRPr="00E254FC">
        <w:rPr>
          <w:rFonts w:cs="Guttman Mantova"/>
          <w:sz w:val="26"/>
          <w:szCs w:val="28"/>
          <w:rtl/>
        </w:rPr>
        <w:t>ַּ</w:t>
      </w:r>
      <w:r w:rsidRPr="00E254FC">
        <w:rPr>
          <w:rFonts w:cs="Guttman Mantova" w:hint="cs"/>
          <w:sz w:val="26"/>
          <w:szCs w:val="28"/>
          <w:rtl/>
        </w:rPr>
        <w:t>ע</w:t>
      </w:r>
      <w:r w:rsidRPr="00E254FC">
        <w:rPr>
          <w:rFonts w:cs="Guttman Mantova"/>
          <w:sz w:val="26"/>
          <w:szCs w:val="28"/>
          <w:rtl/>
        </w:rPr>
        <w:t>ְ</w:t>
      </w:r>
      <w:r w:rsidRPr="00E254FC">
        <w:rPr>
          <w:rFonts w:cs="Guttman Mantova" w:hint="cs"/>
          <w:sz w:val="26"/>
          <w:szCs w:val="28"/>
          <w:rtl/>
        </w:rPr>
        <w:t>ת</w:t>
      </w:r>
      <w:r w:rsidRPr="00E254FC">
        <w:rPr>
          <w:rFonts w:cs="Guttman Mantova"/>
          <w:sz w:val="26"/>
          <w:szCs w:val="28"/>
          <w:rtl/>
        </w:rPr>
        <w:t>ִּ</w:t>
      </w:r>
      <w:r w:rsidRPr="00E254FC">
        <w:rPr>
          <w:rFonts w:cs="Guttman Mantova" w:hint="cs"/>
          <w:sz w:val="26"/>
          <w:szCs w:val="28"/>
          <w:rtl/>
        </w:rPr>
        <w:t xml:space="preserve">י </w:t>
      </w:r>
      <w:proofErr w:type="spellStart"/>
      <w:r w:rsidRPr="00E254FC">
        <w:rPr>
          <w:rFonts w:cs="Guttman Mantova" w:hint="cs"/>
          <w:sz w:val="26"/>
          <w:szCs w:val="28"/>
          <w:rtl/>
        </w:rPr>
        <w:t>לו</w:t>
      </w:r>
      <w:r w:rsidRPr="00E254FC">
        <w:rPr>
          <w:rFonts w:cs="Guttman Mantova"/>
          <w:sz w:val="26"/>
          <w:szCs w:val="28"/>
          <w:rtl/>
        </w:rPr>
        <w:t>ֹ</w:t>
      </w:r>
      <w:r w:rsidRPr="00E254FC">
        <w:rPr>
          <w:rFonts w:cs="Guttman Mantova" w:hint="cs"/>
          <w:sz w:val="26"/>
          <w:szCs w:val="28"/>
          <w:rtl/>
        </w:rPr>
        <w:t>ע</w:t>
      </w:r>
      <w:r w:rsidRPr="00E254FC">
        <w:rPr>
          <w:rFonts w:cs="Guttman Mantova"/>
          <w:sz w:val="26"/>
          <w:szCs w:val="28"/>
          <w:rtl/>
        </w:rPr>
        <w:t>ִ</w:t>
      </w:r>
      <w:r w:rsidRPr="00E254FC">
        <w:rPr>
          <w:rFonts w:cs="Guttman Mantova" w:hint="cs"/>
          <w:sz w:val="26"/>
          <w:szCs w:val="28"/>
          <w:rtl/>
        </w:rPr>
        <w:t>יס</w:t>
      </w:r>
      <w:r w:rsidRPr="00E254FC">
        <w:rPr>
          <w:rFonts w:cs="Guttman Mantova"/>
          <w:sz w:val="26"/>
          <w:szCs w:val="28"/>
          <w:rtl/>
        </w:rPr>
        <w:t>ְ</w:t>
      </w:r>
      <w:r w:rsidRPr="00E254FC">
        <w:rPr>
          <w:rFonts w:cs="Guttman Mantova" w:hint="cs"/>
          <w:sz w:val="26"/>
          <w:szCs w:val="28"/>
          <w:rtl/>
        </w:rPr>
        <w:t>ק</w:t>
      </w:r>
      <w:r w:rsidRPr="00E254FC">
        <w:rPr>
          <w:rFonts w:cs="Guttman Mantova"/>
          <w:sz w:val="26"/>
          <w:szCs w:val="28"/>
          <w:rtl/>
        </w:rPr>
        <w:t>ָ</w:t>
      </w:r>
      <w:r w:rsidRPr="00E254FC">
        <w:rPr>
          <w:rFonts w:cs="Guttman Mantova" w:hint="cs"/>
          <w:sz w:val="26"/>
          <w:szCs w:val="28"/>
          <w:rtl/>
        </w:rPr>
        <w:t>ה</w:t>
      </w:r>
      <w:proofErr w:type="spellEnd"/>
      <w:r w:rsidRPr="00E254FC">
        <w:rPr>
          <w:rFonts w:cs="Guttman Mantova" w:hint="cs"/>
          <w:sz w:val="26"/>
          <w:szCs w:val="28"/>
          <w:rtl/>
        </w:rPr>
        <w:t>, ש</w:t>
      </w:r>
      <w:r w:rsidRPr="00E254FC">
        <w:rPr>
          <w:rFonts w:cs="Guttman Mantova"/>
          <w:sz w:val="26"/>
          <w:szCs w:val="28"/>
          <w:rtl/>
        </w:rPr>
        <w:t>ֶׁ</w:t>
      </w:r>
      <w:r w:rsidRPr="00E254FC">
        <w:rPr>
          <w:rFonts w:cs="Guttman Mantova" w:hint="cs"/>
          <w:sz w:val="26"/>
          <w:szCs w:val="28"/>
          <w:rtl/>
        </w:rPr>
        <w:t>א</w:t>
      </w:r>
      <w:r w:rsidRPr="00E254FC">
        <w:rPr>
          <w:rFonts w:cs="Guttman Mantova"/>
          <w:sz w:val="26"/>
          <w:szCs w:val="28"/>
          <w:rtl/>
        </w:rPr>
        <w:t>ֲ</w:t>
      </w:r>
      <w:r w:rsidRPr="00E254FC">
        <w:rPr>
          <w:rFonts w:cs="Guttman Mantova" w:hint="cs"/>
          <w:sz w:val="26"/>
          <w:szCs w:val="28"/>
          <w:rtl/>
        </w:rPr>
        <w:t>נ</w:t>
      </w:r>
      <w:r w:rsidRPr="00E254FC">
        <w:rPr>
          <w:rFonts w:cs="Guttman Mantova"/>
          <w:sz w:val="26"/>
          <w:szCs w:val="28"/>
          <w:rtl/>
        </w:rPr>
        <w:t>ִ</w:t>
      </w:r>
      <w:r w:rsidRPr="00E254FC">
        <w:rPr>
          <w:rFonts w:cs="Guttman Mantova" w:hint="cs"/>
          <w:sz w:val="26"/>
          <w:szCs w:val="28"/>
          <w:rtl/>
        </w:rPr>
        <w:t>י י</w:t>
      </w:r>
      <w:r w:rsidRPr="00E254FC">
        <w:rPr>
          <w:rFonts w:cs="Guttman Mantova"/>
          <w:sz w:val="26"/>
          <w:szCs w:val="28"/>
          <w:rtl/>
        </w:rPr>
        <w:t>ִ</w:t>
      </w:r>
      <w:r w:rsidRPr="00E254FC">
        <w:rPr>
          <w:rFonts w:cs="Guttman Mantova" w:hint="cs"/>
          <w:sz w:val="26"/>
          <w:szCs w:val="28"/>
          <w:rtl/>
        </w:rPr>
        <w:t>ק</w:t>
      </w:r>
      <w:r w:rsidRPr="00E254FC">
        <w:rPr>
          <w:rFonts w:cs="Guttman Mantova"/>
          <w:sz w:val="26"/>
          <w:szCs w:val="28"/>
          <w:rtl/>
        </w:rPr>
        <w:t>ְ</w:t>
      </w:r>
      <w:r w:rsidRPr="00E254FC">
        <w:rPr>
          <w:rFonts w:cs="Guttman Mantova" w:hint="cs"/>
          <w:sz w:val="26"/>
          <w:szCs w:val="28"/>
          <w:rtl/>
        </w:rPr>
        <w:t>נ</w:t>
      </w:r>
      <w:r w:rsidRPr="00E254FC">
        <w:rPr>
          <w:rFonts w:cs="Guttman Mantova"/>
          <w:sz w:val="26"/>
          <w:szCs w:val="28"/>
          <w:rtl/>
        </w:rPr>
        <w:t>ֶ</w:t>
      </w:r>
      <w:r w:rsidRPr="00E254FC">
        <w:rPr>
          <w:rFonts w:cs="Guttman Mantova" w:hint="cs"/>
          <w:sz w:val="26"/>
          <w:szCs w:val="28"/>
          <w:rtl/>
        </w:rPr>
        <w:t>ה מ</w:t>
      </w:r>
      <w:r w:rsidRPr="00E254FC">
        <w:rPr>
          <w:rFonts w:cs="Guttman Mantova"/>
          <w:sz w:val="26"/>
          <w:szCs w:val="28"/>
          <w:rtl/>
        </w:rPr>
        <w:t>ִ</w:t>
      </w:r>
      <w:r w:rsidRPr="00E254FC">
        <w:rPr>
          <w:rFonts w:cs="Guttman Mantova" w:hint="cs"/>
          <w:sz w:val="26"/>
          <w:szCs w:val="28"/>
          <w:rtl/>
        </w:rPr>
        <w:t>מ</w:t>
      </w:r>
      <w:r w:rsidRPr="00E254FC">
        <w:rPr>
          <w:rFonts w:cs="Guttman Mantova"/>
          <w:sz w:val="26"/>
          <w:szCs w:val="28"/>
          <w:rtl/>
        </w:rPr>
        <w:t>ֶּ</w:t>
      </w:r>
      <w:r w:rsidRPr="00E254FC">
        <w:rPr>
          <w:rFonts w:cs="Guttman Mantova" w:hint="cs"/>
          <w:sz w:val="26"/>
          <w:szCs w:val="28"/>
          <w:rtl/>
        </w:rPr>
        <w:t>נ</w:t>
      </w:r>
      <w:r w:rsidRPr="00E254FC">
        <w:rPr>
          <w:rFonts w:cs="Guttman Mantova"/>
          <w:sz w:val="26"/>
          <w:szCs w:val="28"/>
          <w:rtl/>
        </w:rPr>
        <w:t>ּ</w:t>
      </w:r>
      <w:r w:rsidRPr="00E254FC">
        <w:rPr>
          <w:rFonts w:cs="Guttman Mantova" w:hint="cs"/>
          <w:sz w:val="26"/>
          <w:szCs w:val="28"/>
          <w:rtl/>
        </w:rPr>
        <w:t>ו</w:t>
      </w:r>
      <w:r w:rsidRPr="00E254FC">
        <w:rPr>
          <w:rFonts w:cs="Guttman Mantova"/>
          <w:sz w:val="26"/>
          <w:szCs w:val="28"/>
          <w:rtl/>
        </w:rPr>
        <w:t>ּ</w:t>
      </w:r>
      <w:r w:rsidRPr="00E254FC">
        <w:rPr>
          <w:rFonts w:cs="Guttman Mantova" w:hint="cs"/>
          <w:sz w:val="26"/>
          <w:szCs w:val="28"/>
          <w:rtl/>
        </w:rPr>
        <w:t xml:space="preserve"> א</w:t>
      </w:r>
      <w:r w:rsidRPr="00E254FC">
        <w:rPr>
          <w:rFonts w:cs="Guttman Mantova"/>
          <w:sz w:val="26"/>
          <w:szCs w:val="28"/>
          <w:rtl/>
        </w:rPr>
        <w:t>ֶ</w:t>
      </w:r>
      <w:r w:rsidRPr="00E254FC">
        <w:rPr>
          <w:rFonts w:cs="Guttman Mantova" w:hint="cs"/>
          <w:sz w:val="26"/>
          <w:szCs w:val="28"/>
          <w:rtl/>
        </w:rPr>
        <w:t xml:space="preserve">ת </w:t>
      </w:r>
      <w:proofErr w:type="spellStart"/>
      <w:r w:rsidRPr="00E254FC">
        <w:rPr>
          <w:rFonts w:cs="Guttman Mantova" w:hint="cs"/>
          <w:sz w:val="26"/>
          <w:szCs w:val="28"/>
          <w:rtl/>
        </w:rPr>
        <w:t>ה</w:t>
      </w:r>
      <w:r w:rsidRPr="00E254FC">
        <w:rPr>
          <w:rFonts w:cs="Guttman Mantova"/>
          <w:sz w:val="26"/>
          <w:szCs w:val="28"/>
          <w:rtl/>
        </w:rPr>
        <w:t>ַ</w:t>
      </w:r>
      <w:r w:rsidRPr="00E254FC">
        <w:rPr>
          <w:rFonts w:cs="Guttman Mantova" w:hint="cs"/>
          <w:sz w:val="26"/>
          <w:szCs w:val="28"/>
          <w:rtl/>
        </w:rPr>
        <w:t>י</w:t>
      </w:r>
      <w:r w:rsidRPr="00E254FC">
        <w:rPr>
          <w:rFonts w:cs="Guttman Mantova"/>
          <w:sz w:val="26"/>
          <w:szCs w:val="28"/>
          <w:rtl/>
        </w:rPr>
        <w:t>ֵּ</w:t>
      </w:r>
      <w:r w:rsidRPr="00E254FC">
        <w:rPr>
          <w:rFonts w:cs="Guttman Mantova" w:hint="cs"/>
          <w:sz w:val="26"/>
          <w:szCs w:val="28"/>
          <w:rtl/>
        </w:rPr>
        <w:t>י"ש</w:t>
      </w:r>
      <w:proofErr w:type="spellEnd"/>
      <w:r w:rsidRPr="00E254FC">
        <w:rPr>
          <w:rFonts w:cs="Guttman Mantova"/>
          <w:sz w:val="26"/>
          <w:szCs w:val="28"/>
          <w:rtl/>
        </w:rPr>
        <w:t>ׁ</w:t>
      </w:r>
      <w:r w:rsidRPr="00E254FC">
        <w:rPr>
          <w:rFonts w:cs="Guttman Mantova" w:hint="cs"/>
          <w:sz w:val="26"/>
          <w:szCs w:val="28"/>
          <w:rtl/>
        </w:rPr>
        <w:t xml:space="preserve"> ש</w:t>
      </w:r>
      <w:r w:rsidRPr="00E254FC">
        <w:rPr>
          <w:rFonts w:cs="Guttman Mantova"/>
          <w:sz w:val="26"/>
          <w:szCs w:val="28"/>
          <w:rtl/>
        </w:rPr>
        <w:t>ֶׁ</w:t>
      </w:r>
      <w:r w:rsidRPr="00E254FC">
        <w:rPr>
          <w:rFonts w:cs="Guttman Mantova" w:hint="cs"/>
          <w:sz w:val="26"/>
          <w:szCs w:val="28"/>
          <w:rtl/>
        </w:rPr>
        <w:t>הו</w:t>
      </w:r>
      <w:r w:rsidRPr="00E254FC">
        <w:rPr>
          <w:rFonts w:cs="Guttman Mantova"/>
          <w:sz w:val="26"/>
          <w:szCs w:val="28"/>
          <w:rtl/>
        </w:rPr>
        <w:t>ּ</w:t>
      </w:r>
      <w:r w:rsidRPr="00E254FC">
        <w:rPr>
          <w:rFonts w:cs="Guttman Mantova" w:hint="cs"/>
          <w:sz w:val="26"/>
          <w:szCs w:val="28"/>
          <w:rtl/>
        </w:rPr>
        <w:t>א י</w:t>
      </w:r>
      <w:r w:rsidRPr="00E254FC">
        <w:rPr>
          <w:rFonts w:cs="Guttman Mantova"/>
          <w:sz w:val="26"/>
          <w:szCs w:val="28"/>
          <w:rtl/>
        </w:rPr>
        <w:t>ַ</w:t>
      </w:r>
      <w:r w:rsidRPr="00E254FC">
        <w:rPr>
          <w:rFonts w:cs="Guttman Mantova" w:hint="cs"/>
          <w:sz w:val="26"/>
          <w:szCs w:val="28"/>
          <w:rtl/>
        </w:rPr>
        <w:t>ע</w:t>
      </w:r>
      <w:r w:rsidRPr="00E254FC">
        <w:rPr>
          <w:rFonts w:cs="Guttman Mantova"/>
          <w:sz w:val="26"/>
          <w:szCs w:val="28"/>
          <w:rtl/>
        </w:rPr>
        <w:t>ֲ</w:t>
      </w:r>
      <w:r w:rsidRPr="00E254FC">
        <w:rPr>
          <w:rFonts w:cs="Guttman Mantova" w:hint="cs"/>
          <w:sz w:val="26"/>
          <w:szCs w:val="28"/>
          <w:rtl/>
        </w:rPr>
        <w:t>ש</w:t>
      </w:r>
      <w:r w:rsidRPr="00E254FC">
        <w:rPr>
          <w:rFonts w:cs="Guttman Mantova"/>
          <w:sz w:val="26"/>
          <w:szCs w:val="28"/>
          <w:rtl/>
        </w:rPr>
        <w:t>ֶׂ</w:t>
      </w:r>
      <w:r w:rsidRPr="00E254FC">
        <w:rPr>
          <w:rFonts w:cs="Guttman Mantova" w:hint="cs"/>
          <w:sz w:val="26"/>
          <w:szCs w:val="28"/>
          <w:rtl/>
        </w:rPr>
        <w:t>ה ב</w:t>
      </w:r>
      <w:r w:rsidRPr="00E254FC">
        <w:rPr>
          <w:rFonts w:cs="Guttman Mantova"/>
          <w:sz w:val="26"/>
          <w:szCs w:val="28"/>
          <w:rtl/>
        </w:rPr>
        <w:t>ְּ</w:t>
      </w:r>
      <w:r w:rsidRPr="00E254FC">
        <w:rPr>
          <w:rFonts w:cs="Guttman Mantova" w:hint="cs"/>
          <w:sz w:val="26"/>
          <w:szCs w:val="28"/>
          <w:rtl/>
        </w:rPr>
        <w:t>ח</w:t>
      </w:r>
      <w:r w:rsidRPr="00E254FC">
        <w:rPr>
          <w:rFonts w:cs="Guttman Mantova"/>
          <w:sz w:val="26"/>
          <w:szCs w:val="28"/>
          <w:rtl/>
        </w:rPr>
        <w:t>ֹ</w:t>
      </w:r>
      <w:r w:rsidRPr="00E254FC">
        <w:rPr>
          <w:rFonts w:cs="Guttman Mantova" w:hint="cs"/>
          <w:sz w:val="26"/>
          <w:szCs w:val="28"/>
          <w:rtl/>
        </w:rPr>
        <w:t>ר</w:t>
      </w:r>
      <w:r w:rsidRPr="00E254FC">
        <w:rPr>
          <w:rFonts w:cs="Guttman Mantova"/>
          <w:sz w:val="26"/>
          <w:szCs w:val="28"/>
          <w:rtl/>
        </w:rPr>
        <w:t>ֶ</w:t>
      </w:r>
      <w:r w:rsidRPr="00E254FC">
        <w:rPr>
          <w:rFonts w:cs="Guttman Mantova" w:hint="cs"/>
          <w:sz w:val="26"/>
          <w:szCs w:val="28"/>
          <w:rtl/>
        </w:rPr>
        <w:t>ף ה</w:t>
      </w:r>
      <w:r w:rsidRPr="00E254FC">
        <w:rPr>
          <w:rFonts w:cs="Guttman Mantova"/>
          <w:sz w:val="26"/>
          <w:szCs w:val="28"/>
          <w:rtl/>
        </w:rPr>
        <w:t>ַ</w:t>
      </w:r>
      <w:r w:rsidRPr="00E254FC">
        <w:rPr>
          <w:rFonts w:cs="Guttman Mantova" w:hint="cs"/>
          <w:sz w:val="26"/>
          <w:szCs w:val="28"/>
          <w:rtl/>
        </w:rPr>
        <w:t>ב</w:t>
      </w:r>
      <w:r w:rsidRPr="00E254FC">
        <w:rPr>
          <w:rFonts w:cs="Guttman Mantova"/>
          <w:sz w:val="26"/>
          <w:szCs w:val="28"/>
          <w:rtl/>
        </w:rPr>
        <w:t>ָּ</w:t>
      </w:r>
      <w:r w:rsidRPr="00E254FC">
        <w:rPr>
          <w:rFonts w:cs="Guttman Mantova" w:hint="cs"/>
          <w:sz w:val="26"/>
          <w:szCs w:val="28"/>
          <w:rtl/>
        </w:rPr>
        <w:t>א, ב</w:t>
      </w:r>
      <w:r w:rsidRPr="00E254FC">
        <w:rPr>
          <w:rFonts w:cs="Guttman Mantova"/>
          <w:sz w:val="26"/>
          <w:szCs w:val="28"/>
          <w:rtl/>
        </w:rPr>
        <w:t>ַּ</w:t>
      </w:r>
      <w:r w:rsidRPr="00E254FC">
        <w:rPr>
          <w:rFonts w:cs="Guttman Mantova" w:hint="cs"/>
          <w:sz w:val="26"/>
          <w:szCs w:val="28"/>
          <w:rtl/>
        </w:rPr>
        <w:t>ה</w:t>
      </w:r>
      <w:r w:rsidRPr="00E254FC">
        <w:rPr>
          <w:rFonts w:cs="Guttman Mantova"/>
          <w:sz w:val="26"/>
          <w:szCs w:val="28"/>
          <w:rtl/>
        </w:rPr>
        <w:t>ַ</w:t>
      </w:r>
      <w:r w:rsidRPr="00E254FC">
        <w:rPr>
          <w:rFonts w:cs="Guttman Mantova" w:hint="cs"/>
          <w:sz w:val="26"/>
          <w:szCs w:val="28"/>
          <w:rtl/>
        </w:rPr>
        <w:t>ת</w:t>
      </w:r>
      <w:r w:rsidRPr="00E254FC">
        <w:rPr>
          <w:rFonts w:cs="Guttman Mantova"/>
          <w:sz w:val="26"/>
          <w:szCs w:val="28"/>
          <w:rtl/>
        </w:rPr>
        <w:t>ְ</w:t>
      </w:r>
      <w:r w:rsidRPr="00E254FC">
        <w:rPr>
          <w:rFonts w:cs="Guttman Mantova" w:hint="cs"/>
          <w:sz w:val="26"/>
          <w:szCs w:val="28"/>
          <w:rtl/>
        </w:rPr>
        <w:t>ח</w:t>
      </w:r>
      <w:r w:rsidRPr="00E254FC">
        <w:rPr>
          <w:rFonts w:cs="Guttman Mantova"/>
          <w:sz w:val="26"/>
          <w:szCs w:val="28"/>
          <w:rtl/>
        </w:rPr>
        <w:t>ָ</w:t>
      </w:r>
      <w:r w:rsidRPr="00E254FC">
        <w:rPr>
          <w:rFonts w:cs="Guttman Mantova" w:hint="cs"/>
          <w:sz w:val="26"/>
          <w:szCs w:val="28"/>
          <w:rtl/>
        </w:rPr>
        <w:t>ל</w:t>
      </w:r>
      <w:r w:rsidRPr="00E254FC">
        <w:rPr>
          <w:rFonts w:cs="Guttman Mantova"/>
          <w:sz w:val="26"/>
          <w:szCs w:val="28"/>
          <w:rtl/>
        </w:rPr>
        <w:t>ָ</w:t>
      </w:r>
      <w:r w:rsidRPr="00E254FC">
        <w:rPr>
          <w:rFonts w:cs="Guttman Mantova" w:hint="cs"/>
          <w:sz w:val="26"/>
          <w:szCs w:val="28"/>
          <w:rtl/>
        </w:rPr>
        <w:t>ה ל</w:t>
      </w:r>
      <w:r w:rsidRPr="00E254FC">
        <w:rPr>
          <w:rFonts w:cs="Guttman Mantova"/>
          <w:sz w:val="26"/>
          <w:szCs w:val="28"/>
          <w:rtl/>
        </w:rPr>
        <w:t>ֹ</w:t>
      </w:r>
      <w:r w:rsidRPr="00E254FC">
        <w:rPr>
          <w:rFonts w:cs="Guttman Mantova" w:hint="cs"/>
          <w:sz w:val="26"/>
          <w:szCs w:val="28"/>
          <w:rtl/>
        </w:rPr>
        <w:t>א ה</w:t>
      </w:r>
      <w:r w:rsidRPr="00E254FC">
        <w:rPr>
          <w:rFonts w:cs="Guttman Mantova"/>
          <w:sz w:val="26"/>
          <w:szCs w:val="28"/>
          <w:rtl/>
        </w:rPr>
        <w:t>ִ</w:t>
      </w:r>
      <w:r w:rsidRPr="00E254FC">
        <w:rPr>
          <w:rFonts w:cs="Guttman Mantova" w:hint="cs"/>
          <w:sz w:val="26"/>
          <w:szCs w:val="28"/>
          <w:rtl/>
        </w:rPr>
        <w:t>ס</w:t>
      </w:r>
      <w:r w:rsidRPr="00E254FC">
        <w:rPr>
          <w:rFonts w:cs="Guttman Mantova"/>
          <w:sz w:val="26"/>
          <w:szCs w:val="28"/>
          <w:rtl/>
        </w:rPr>
        <w:t>ְ</w:t>
      </w:r>
      <w:r w:rsidRPr="00E254FC">
        <w:rPr>
          <w:rFonts w:cs="Guttman Mantova" w:hint="cs"/>
          <w:sz w:val="26"/>
          <w:szCs w:val="28"/>
          <w:rtl/>
        </w:rPr>
        <w:t>כ</w:t>
      </w:r>
      <w:r w:rsidRPr="00E254FC">
        <w:rPr>
          <w:rFonts w:cs="Guttman Mantova"/>
          <w:sz w:val="26"/>
          <w:szCs w:val="28"/>
          <w:rtl/>
        </w:rPr>
        <w:t>ַּ</w:t>
      </w:r>
      <w:r w:rsidRPr="00E254FC">
        <w:rPr>
          <w:rFonts w:cs="Guttman Mantova" w:hint="cs"/>
          <w:sz w:val="26"/>
          <w:szCs w:val="28"/>
          <w:rtl/>
        </w:rPr>
        <w:t>מ</w:t>
      </w:r>
      <w:r w:rsidRPr="00E254FC">
        <w:rPr>
          <w:rFonts w:cs="Guttman Mantova"/>
          <w:sz w:val="26"/>
          <w:szCs w:val="28"/>
          <w:rtl/>
        </w:rPr>
        <w:t>ְ</w:t>
      </w:r>
      <w:r w:rsidRPr="00E254FC">
        <w:rPr>
          <w:rFonts w:cs="Guttman Mantova" w:hint="cs"/>
          <w:sz w:val="26"/>
          <w:szCs w:val="28"/>
          <w:rtl/>
        </w:rPr>
        <w:t>נו</w:t>
      </w:r>
      <w:r w:rsidRPr="00E254FC">
        <w:rPr>
          <w:rFonts w:cs="Guttman Mantova"/>
          <w:sz w:val="26"/>
          <w:szCs w:val="28"/>
          <w:rtl/>
        </w:rPr>
        <w:t>ּ</w:t>
      </w:r>
      <w:r w:rsidRPr="00E254FC">
        <w:rPr>
          <w:rFonts w:cs="Guttman Mantova" w:hint="cs"/>
          <w:sz w:val="26"/>
          <w:szCs w:val="28"/>
          <w:rtl/>
        </w:rPr>
        <w:t xml:space="preserve"> ע</w:t>
      </w:r>
      <w:r w:rsidRPr="00E254FC">
        <w:rPr>
          <w:rFonts w:cs="Guttman Mantova"/>
          <w:sz w:val="26"/>
          <w:szCs w:val="28"/>
          <w:rtl/>
        </w:rPr>
        <w:t>ַ</w:t>
      </w:r>
      <w:r w:rsidRPr="00E254FC">
        <w:rPr>
          <w:rFonts w:cs="Guttman Mantova" w:hint="cs"/>
          <w:sz w:val="26"/>
          <w:szCs w:val="28"/>
          <w:rtl/>
        </w:rPr>
        <w:t>ל ה</w:t>
      </w:r>
      <w:r w:rsidRPr="00E254FC">
        <w:rPr>
          <w:rFonts w:cs="Guttman Mantova"/>
          <w:sz w:val="26"/>
          <w:szCs w:val="28"/>
          <w:rtl/>
        </w:rPr>
        <w:t>ַ</w:t>
      </w:r>
      <w:r w:rsidRPr="00E254FC">
        <w:rPr>
          <w:rFonts w:cs="Guttman Mantova" w:hint="cs"/>
          <w:sz w:val="26"/>
          <w:szCs w:val="28"/>
          <w:rtl/>
        </w:rPr>
        <w:t>מ</w:t>
      </w:r>
      <w:r w:rsidRPr="00E254FC">
        <w:rPr>
          <w:rFonts w:cs="Guttman Mantova"/>
          <w:sz w:val="26"/>
          <w:szCs w:val="28"/>
          <w:rtl/>
        </w:rPr>
        <w:t>ְּ</w:t>
      </w:r>
      <w:r w:rsidRPr="00E254FC">
        <w:rPr>
          <w:rFonts w:cs="Guttman Mantova" w:hint="cs"/>
          <w:sz w:val="26"/>
          <w:szCs w:val="28"/>
          <w:rtl/>
        </w:rPr>
        <w:t>ח</w:t>
      </w:r>
      <w:r w:rsidRPr="00E254FC">
        <w:rPr>
          <w:rFonts w:cs="Guttman Mantova"/>
          <w:sz w:val="26"/>
          <w:szCs w:val="28"/>
          <w:rtl/>
        </w:rPr>
        <w:t>ִ</w:t>
      </w:r>
      <w:r w:rsidRPr="00E254FC">
        <w:rPr>
          <w:rFonts w:cs="Guttman Mantova" w:hint="cs"/>
          <w:sz w:val="26"/>
          <w:szCs w:val="28"/>
          <w:rtl/>
        </w:rPr>
        <w:t>יר, ר</w:t>
      </w:r>
      <w:r w:rsidRPr="00E254FC">
        <w:rPr>
          <w:rFonts w:cs="Guttman Mantova"/>
          <w:sz w:val="26"/>
          <w:szCs w:val="28"/>
          <w:rtl/>
        </w:rPr>
        <w:t>ַ</w:t>
      </w:r>
      <w:r w:rsidRPr="00E254FC">
        <w:rPr>
          <w:rFonts w:cs="Guttman Mantova" w:hint="cs"/>
          <w:sz w:val="26"/>
          <w:szCs w:val="28"/>
          <w:rtl/>
        </w:rPr>
        <w:t>ק א</w:t>
      </w:r>
      <w:r w:rsidRPr="00E254FC">
        <w:rPr>
          <w:rFonts w:cs="Guttman Mantova"/>
          <w:sz w:val="26"/>
          <w:szCs w:val="28"/>
          <w:rtl/>
        </w:rPr>
        <w:t>ַ</w:t>
      </w:r>
      <w:r w:rsidRPr="00E254FC">
        <w:rPr>
          <w:rFonts w:cs="Guttman Mantova" w:hint="cs"/>
          <w:sz w:val="26"/>
          <w:szCs w:val="28"/>
          <w:rtl/>
        </w:rPr>
        <w:t>ח</w:t>
      </w:r>
      <w:r w:rsidRPr="00E254FC">
        <w:rPr>
          <w:rFonts w:cs="Guttman Mantova"/>
          <w:sz w:val="26"/>
          <w:szCs w:val="28"/>
          <w:rtl/>
        </w:rPr>
        <w:t>ֲ</w:t>
      </w:r>
      <w:r w:rsidRPr="00E254FC">
        <w:rPr>
          <w:rFonts w:cs="Guttman Mantova" w:hint="cs"/>
          <w:sz w:val="26"/>
          <w:szCs w:val="28"/>
          <w:rtl/>
        </w:rPr>
        <w:t>ר</w:t>
      </w:r>
      <w:r w:rsidRPr="00E254FC">
        <w:rPr>
          <w:rFonts w:cs="Guttman Mantova"/>
          <w:sz w:val="26"/>
          <w:szCs w:val="28"/>
          <w:rtl/>
        </w:rPr>
        <w:t>ֵ</w:t>
      </w:r>
      <w:r w:rsidRPr="00E254FC">
        <w:rPr>
          <w:rFonts w:cs="Guttman Mantova" w:hint="cs"/>
          <w:sz w:val="26"/>
          <w:szCs w:val="28"/>
          <w:rtl/>
        </w:rPr>
        <w:t>י ש</w:t>
      </w:r>
      <w:r w:rsidRPr="00E254FC">
        <w:rPr>
          <w:rFonts w:cs="Guttman Mantova"/>
          <w:sz w:val="26"/>
          <w:szCs w:val="28"/>
          <w:rtl/>
        </w:rPr>
        <w:t>ֶׁ</w:t>
      </w:r>
      <w:r w:rsidRPr="00E254FC">
        <w:rPr>
          <w:rFonts w:cs="Guttman Mantova" w:hint="cs"/>
          <w:sz w:val="26"/>
          <w:szCs w:val="28"/>
          <w:rtl/>
        </w:rPr>
        <w:t>ר</w:t>
      </w:r>
      <w:r w:rsidRPr="00E254FC">
        <w:rPr>
          <w:rFonts w:cs="Guttman Mantova"/>
          <w:sz w:val="26"/>
          <w:szCs w:val="28"/>
          <w:rtl/>
        </w:rPr>
        <w:t>ָ</w:t>
      </w:r>
      <w:r w:rsidRPr="00E254FC">
        <w:rPr>
          <w:rFonts w:cs="Guttman Mantova" w:hint="cs"/>
          <w:sz w:val="26"/>
          <w:szCs w:val="28"/>
          <w:rtl/>
        </w:rPr>
        <w:t>א</w:t>
      </w:r>
      <w:r w:rsidRPr="00E254FC">
        <w:rPr>
          <w:rFonts w:cs="Guttman Mantova"/>
          <w:sz w:val="26"/>
          <w:szCs w:val="28"/>
          <w:rtl/>
        </w:rPr>
        <w:t>ִ</w:t>
      </w:r>
      <w:r w:rsidRPr="00E254FC">
        <w:rPr>
          <w:rFonts w:cs="Guttman Mantova" w:hint="cs"/>
          <w:sz w:val="26"/>
          <w:szCs w:val="28"/>
          <w:rtl/>
        </w:rPr>
        <w:t>ית</w:t>
      </w:r>
      <w:r w:rsidRPr="00E254FC">
        <w:rPr>
          <w:rFonts w:cs="Guttman Mantova"/>
          <w:sz w:val="26"/>
          <w:szCs w:val="28"/>
          <w:rtl/>
        </w:rPr>
        <w:t>ִ</w:t>
      </w:r>
      <w:r w:rsidRPr="00E254FC">
        <w:rPr>
          <w:rFonts w:cs="Guttman Mantova" w:hint="cs"/>
          <w:sz w:val="26"/>
          <w:szCs w:val="28"/>
          <w:rtl/>
        </w:rPr>
        <w:t>י ש</w:t>
      </w:r>
      <w:r w:rsidRPr="00E254FC">
        <w:rPr>
          <w:rFonts w:cs="Guttman Mantova"/>
          <w:sz w:val="26"/>
          <w:szCs w:val="28"/>
          <w:rtl/>
        </w:rPr>
        <w:t>ֶׁ</w:t>
      </w:r>
      <w:r w:rsidRPr="00E254FC">
        <w:rPr>
          <w:rFonts w:cs="Guttman Mantova" w:hint="cs"/>
          <w:sz w:val="26"/>
          <w:szCs w:val="28"/>
          <w:rtl/>
        </w:rPr>
        <w:t>הו</w:t>
      </w:r>
      <w:r w:rsidRPr="00E254FC">
        <w:rPr>
          <w:rFonts w:cs="Guttman Mantova"/>
          <w:sz w:val="26"/>
          <w:szCs w:val="28"/>
          <w:rtl/>
        </w:rPr>
        <w:t>ּ</w:t>
      </w:r>
      <w:r w:rsidRPr="00E254FC">
        <w:rPr>
          <w:rFonts w:cs="Guttman Mantova" w:hint="cs"/>
          <w:sz w:val="26"/>
          <w:szCs w:val="28"/>
          <w:rtl/>
        </w:rPr>
        <w:t>א הו</w:t>
      </w:r>
      <w:r w:rsidRPr="00E254FC">
        <w:rPr>
          <w:rFonts w:cs="Guttman Mantova"/>
          <w:sz w:val="26"/>
          <w:szCs w:val="28"/>
          <w:rtl/>
        </w:rPr>
        <w:t>ֹ</w:t>
      </w:r>
      <w:r w:rsidRPr="00E254FC">
        <w:rPr>
          <w:rFonts w:cs="Guttman Mantova" w:hint="cs"/>
          <w:sz w:val="26"/>
          <w:szCs w:val="28"/>
          <w:rtl/>
        </w:rPr>
        <w:t>ל</w:t>
      </w:r>
      <w:r w:rsidRPr="00E254FC">
        <w:rPr>
          <w:rFonts w:cs="Guttman Mantova"/>
          <w:sz w:val="26"/>
          <w:szCs w:val="28"/>
          <w:rtl/>
        </w:rPr>
        <w:t>ֵ</w:t>
      </w:r>
      <w:r w:rsidRPr="00E254FC">
        <w:rPr>
          <w:rFonts w:cs="Guttman Mantova" w:hint="cs"/>
          <w:sz w:val="26"/>
          <w:szCs w:val="28"/>
          <w:rtl/>
        </w:rPr>
        <w:t>ך</w:t>
      </w:r>
      <w:r w:rsidRPr="00E254FC">
        <w:rPr>
          <w:rFonts w:cs="Guttman Mantova"/>
          <w:sz w:val="26"/>
          <w:szCs w:val="28"/>
          <w:rtl/>
        </w:rPr>
        <w:t>ְ</w:t>
      </w:r>
      <w:r w:rsidRPr="00E254FC">
        <w:rPr>
          <w:rFonts w:cs="Guttman Mantova" w:hint="cs"/>
          <w:sz w:val="26"/>
          <w:szCs w:val="28"/>
          <w:rtl/>
        </w:rPr>
        <w:t xml:space="preserve"> ל</w:t>
      </w:r>
      <w:r w:rsidRPr="00E254FC">
        <w:rPr>
          <w:rFonts w:cs="Guttman Mantova"/>
          <w:sz w:val="26"/>
          <w:szCs w:val="28"/>
          <w:rtl/>
        </w:rPr>
        <w:t>ְ</w:t>
      </w:r>
      <w:r w:rsidRPr="00E254FC">
        <w:rPr>
          <w:rFonts w:cs="Guttman Mantova" w:hint="cs"/>
          <w:sz w:val="26"/>
          <w:szCs w:val="28"/>
          <w:rtl/>
        </w:rPr>
        <w:t>ד</w:t>
      </w:r>
      <w:r w:rsidRPr="00E254FC">
        <w:rPr>
          <w:rFonts w:cs="Guttman Mantova"/>
          <w:sz w:val="26"/>
          <w:szCs w:val="28"/>
          <w:rtl/>
        </w:rPr>
        <w:t>ַ</w:t>
      </w:r>
      <w:r w:rsidRPr="00E254FC">
        <w:rPr>
          <w:rFonts w:cs="Guttman Mantova" w:hint="cs"/>
          <w:sz w:val="26"/>
          <w:szCs w:val="28"/>
          <w:rtl/>
        </w:rPr>
        <w:t>ר</w:t>
      </w:r>
      <w:r w:rsidRPr="00E254FC">
        <w:rPr>
          <w:rFonts w:cs="Guttman Mantova"/>
          <w:sz w:val="26"/>
          <w:szCs w:val="28"/>
          <w:rtl/>
        </w:rPr>
        <w:t>ְ</w:t>
      </w:r>
      <w:r w:rsidRPr="00E254FC">
        <w:rPr>
          <w:rFonts w:cs="Guttman Mantova" w:hint="cs"/>
          <w:sz w:val="26"/>
          <w:szCs w:val="28"/>
          <w:rtl/>
        </w:rPr>
        <w:t>כ</w:t>
      </w:r>
      <w:r w:rsidRPr="00E254FC">
        <w:rPr>
          <w:rFonts w:cs="Guttman Mantova"/>
          <w:sz w:val="26"/>
          <w:szCs w:val="28"/>
          <w:rtl/>
        </w:rPr>
        <w:t>ּ</w:t>
      </w:r>
      <w:r w:rsidRPr="00E254FC">
        <w:rPr>
          <w:rFonts w:cs="Guttman Mantova" w:hint="cs"/>
          <w:sz w:val="26"/>
          <w:szCs w:val="28"/>
          <w:rtl/>
        </w:rPr>
        <w:t>ו</w:t>
      </w:r>
      <w:r w:rsidRPr="00E254FC">
        <w:rPr>
          <w:rFonts w:cs="Guttman Mantova"/>
          <w:sz w:val="26"/>
          <w:szCs w:val="28"/>
          <w:rtl/>
        </w:rPr>
        <w:t>ֹ</w:t>
      </w:r>
      <w:r w:rsidRPr="00E254FC">
        <w:rPr>
          <w:rFonts w:cs="Guttman Mantova" w:hint="cs"/>
          <w:sz w:val="26"/>
          <w:szCs w:val="28"/>
          <w:rtl/>
        </w:rPr>
        <w:t xml:space="preserve"> ו</w:t>
      </w:r>
      <w:r w:rsidRPr="00E254FC">
        <w:rPr>
          <w:rFonts w:cs="Guttman Mantova"/>
          <w:sz w:val="26"/>
          <w:szCs w:val="28"/>
          <w:rtl/>
        </w:rPr>
        <w:t>ְ</w:t>
      </w:r>
      <w:r w:rsidRPr="00E254FC">
        <w:rPr>
          <w:rFonts w:cs="Guttman Mantova" w:hint="cs"/>
          <w:sz w:val="26"/>
          <w:szCs w:val="28"/>
          <w:rtl/>
        </w:rPr>
        <w:t>ח</w:t>
      </w:r>
      <w:r w:rsidRPr="00E254FC">
        <w:rPr>
          <w:rFonts w:cs="Guttman Mantova"/>
          <w:sz w:val="26"/>
          <w:szCs w:val="28"/>
          <w:rtl/>
        </w:rPr>
        <w:t>ָ</w:t>
      </w:r>
      <w:r w:rsidRPr="00E254FC">
        <w:rPr>
          <w:rFonts w:cs="Guttman Mantova" w:hint="cs"/>
          <w:sz w:val="26"/>
          <w:szCs w:val="28"/>
          <w:rtl/>
        </w:rPr>
        <w:t>ש</w:t>
      </w:r>
      <w:r w:rsidRPr="00E254FC">
        <w:rPr>
          <w:rFonts w:cs="Guttman Mantova"/>
          <w:sz w:val="26"/>
          <w:szCs w:val="28"/>
          <w:rtl/>
        </w:rPr>
        <w:t>ַׁ</w:t>
      </w:r>
      <w:r w:rsidRPr="00E254FC">
        <w:rPr>
          <w:rFonts w:cs="Guttman Mantova" w:hint="cs"/>
          <w:sz w:val="26"/>
          <w:szCs w:val="28"/>
          <w:rtl/>
        </w:rPr>
        <w:t>ש</w:t>
      </w:r>
      <w:r w:rsidRPr="00E254FC">
        <w:rPr>
          <w:rFonts w:cs="Guttman Mantova"/>
          <w:sz w:val="26"/>
          <w:szCs w:val="28"/>
          <w:rtl/>
        </w:rPr>
        <w:t>ְׁ</w:t>
      </w:r>
      <w:r w:rsidRPr="00E254FC">
        <w:rPr>
          <w:rFonts w:cs="Guttman Mantova" w:hint="cs"/>
          <w:sz w:val="26"/>
          <w:szCs w:val="28"/>
          <w:rtl/>
        </w:rPr>
        <w:t>ת</w:t>
      </w:r>
      <w:r w:rsidRPr="00E254FC">
        <w:rPr>
          <w:rFonts w:cs="Guttman Mantova"/>
          <w:sz w:val="26"/>
          <w:szCs w:val="28"/>
          <w:rtl/>
        </w:rPr>
        <w:t>ִּ</w:t>
      </w:r>
      <w:r w:rsidRPr="00E254FC">
        <w:rPr>
          <w:rFonts w:cs="Guttman Mantova" w:hint="cs"/>
          <w:sz w:val="26"/>
          <w:szCs w:val="28"/>
          <w:rtl/>
        </w:rPr>
        <w:t>י ש</w:t>
      </w:r>
      <w:r w:rsidRPr="00E254FC">
        <w:rPr>
          <w:rFonts w:cs="Guttman Mantova"/>
          <w:sz w:val="26"/>
          <w:szCs w:val="28"/>
          <w:rtl/>
        </w:rPr>
        <w:t>ֶׁ</w:t>
      </w:r>
      <w:r w:rsidRPr="00E254FC">
        <w:rPr>
          <w:rFonts w:cs="Guttman Mantova" w:hint="cs"/>
          <w:sz w:val="26"/>
          <w:szCs w:val="28"/>
          <w:rtl/>
        </w:rPr>
        <w:t>א</w:t>
      </w:r>
      <w:r w:rsidRPr="00E254FC">
        <w:rPr>
          <w:rFonts w:cs="Guttman Mantova"/>
          <w:sz w:val="26"/>
          <w:szCs w:val="28"/>
          <w:rtl/>
        </w:rPr>
        <w:t>ֲ</w:t>
      </w:r>
      <w:r w:rsidRPr="00E254FC">
        <w:rPr>
          <w:rFonts w:cs="Guttman Mantova" w:hint="cs"/>
          <w:sz w:val="26"/>
          <w:szCs w:val="28"/>
          <w:rtl/>
        </w:rPr>
        <w:t>נ</w:t>
      </w:r>
      <w:r w:rsidRPr="00E254FC">
        <w:rPr>
          <w:rFonts w:cs="Guttman Mantova"/>
          <w:sz w:val="26"/>
          <w:szCs w:val="28"/>
          <w:rtl/>
        </w:rPr>
        <w:t>ִ</w:t>
      </w:r>
      <w:r w:rsidRPr="00E254FC">
        <w:rPr>
          <w:rFonts w:cs="Guttman Mantova" w:hint="cs"/>
          <w:sz w:val="26"/>
          <w:szCs w:val="28"/>
          <w:rtl/>
        </w:rPr>
        <w:t>י י</w:t>
      </w:r>
      <w:r w:rsidRPr="00E254FC">
        <w:rPr>
          <w:rFonts w:cs="Guttman Mantova"/>
          <w:sz w:val="26"/>
          <w:szCs w:val="28"/>
          <w:rtl/>
        </w:rPr>
        <w:t>ַ</w:t>
      </w:r>
      <w:r w:rsidRPr="00E254FC">
        <w:rPr>
          <w:rFonts w:cs="Guttman Mantova" w:hint="cs"/>
          <w:sz w:val="26"/>
          <w:szCs w:val="28"/>
          <w:rtl/>
        </w:rPr>
        <w:t>פ</w:t>
      </w:r>
      <w:r w:rsidRPr="00E254FC">
        <w:rPr>
          <w:rFonts w:cs="Guttman Mantova"/>
          <w:sz w:val="26"/>
          <w:szCs w:val="28"/>
          <w:rtl/>
        </w:rPr>
        <w:t>ְ</w:t>
      </w:r>
      <w:r w:rsidRPr="00E254FC">
        <w:rPr>
          <w:rFonts w:cs="Guttman Mantova" w:hint="cs"/>
          <w:sz w:val="26"/>
          <w:szCs w:val="28"/>
          <w:rtl/>
        </w:rPr>
        <w:t>ס</w:t>
      </w:r>
      <w:r w:rsidRPr="00E254FC">
        <w:rPr>
          <w:rFonts w:cs="Guttman Mantova"/>
          <w:sz w:val="26"/>
          <w:szCs w:val="28"/>
          <w:rtl/>
        </w:rPr>
        <w:t>ִ</w:t>
      </w:r>
      <w:r w:rsidRPr="00E254FC">
        <w:rPr>
          <w:rFonts w:cs="Guttman Mantova" w:hint="cs"/>
          <w:sz w:val="26"/>
          <w:szCs w:val="28"/>
          <w:rtl/>
        </w:rPr>
        <w:t xml:space="preserve">יד, </w:t>
      </w:r>
      <w:r w:rsidRPr="00E254FC">
        <w:rPr>
          <w:rFonts w:cs="Guttman Mantova"/>
          <w:sz w:val="26"/>
          <w:szCs w:val="28"/>
          <w:rtl/>
        </w:rPr>
        <w:t>הִסְכַּמְתִּי</w:t>
      </w:r>
      <w:r w:rsidR="001B56E3">
        <w:rPr>
          <w:rFonts w:cs="Guttman Mantova" w:hint="cs"/>
          <w:sz w:val="26"/>
          <w:szCs w:val="28"/>
          <w:rtl/>
        </w:rPr>
        <w:t xml:space="preserve"> </w:t>
      </w:r>
      <w:r w:rsidRPr="00E254FC">
        <w:rPr>
          <w:rFonts w:cs="Guttman Mantova"/>
          <w:sz w:val="26"/>
          <w:szCs w:val="28"/>
          <w:rtl/>
        </w:rPr>
        <w:t>לָתֵת</w:t>
      </w:r>
      <w:r w:rsidRPr="00E254FC">
        <w:rPr>
          <w:rFonts w:cs="Guttman Mantova" w:hint="cs"/>
          <w:sz w:val="26"/>
          <w:szCs w:val="28"/>
          <w:rtl/>
        </w:rPr>
        <w:t xml:space="preserve"> לו</w:t>
      </w:r>
      <w:r w:rsidRPr="00E254FC">
        <w:rPr>
          <w:rFonts w:cs="Guttman Mantova"/>
          <w:sz w:val="26"/>
          <w:szCs w:val="28"/>
          <w:rtl/>
        </w:rPr>
        <w:t>ֹ</w:t>
      </w:r>
      <w:r w:rsidRPr="00E254FC">
        <w:rPr>
          <w:rFonts w:cs="Guttman Mantova" w:hint="cs"/>
          <w:sz w:val="26"/>
          <w:szCs w:val="28"/>
          <w:rtl/>
        </w:rPr>
        <w:t xml:space="preserve"> מ</w:t>
      </w:r>
      <w:r w:rsidRPr="00E254FC">
        <w:rPr>
          <w:rFonts w:cs="Guttman Mantova"/>
          <w:sz w:val="26"/>
          <w:szCs w:val="28"/>
          <w:rtl/>
        </w:rPr>
        <w:t>ָ</w:t>
      </w:r>
      <w:r w:rsidRPr="00E254FC">
        <w:rPr>
          <w:rFonts w:cs="Guttman Mantova" w:hint="cs"/>
          <w:sz w:val="26"/>
          <w:szCs w:val="28"/>
          <w:rtl/>
        </w:rPr>
        <w:t>ה ש</w:t>
      </w:r>
      <w:r w:rsidRPr="00E254FC">
        <w:rPr>
          <w:rFonts w:cs="Guttman Mantova"/>
          <w:sz w:val="26"/>
          <w:szCs w:val="28"/>
          <w:rtl/>
        </w:rPr>
        <w:t>ֶׁ</w:t>
      </w:r>
      <w:r w:rsidRPr="00E254FC">
        <w:rPr>
          <w:rFonts w:cs="Guttman Mantova" w:hint="cs"/>
          <w:sz w:val="26"/>
          <w:szCs w:val="28"/>
          <w:rtl/>
        </w:rPr>
        <w:t>ב</w:t>
      </w:r>
      <w:r w:rsidRPr="00E254FC">
        <w:rPr>
          <w:rFonts w:cs="Guttman Mantova"/>
          <w:sz w:val="26"/>
          <w:szCs w:val="28"/>
          <w:rtl/>
        </w:rPr>
        <w:t>ִּ</w:t>
      </w:r>
      <w:r w:rsidRPr="00E254FC">
        <w:rPr>
          <w:rFonts w:cs="Guttman Mantova" w:hint="cs"/>
          <w:sz w:val="26"/>
          <w:szCs w:val="28"/>
          <w:rtl/>
        </w:rPr>
        <w:t>ק</w:t>
      </w:r>
      <w:r w:rsidRPr="00E254FC">
        <w:rPr>
          <w:rFonts w:cs="Guttman Mantova"/>
          <w:sz w:val="26"/>
          <w:szCs w:val="28"/>
          <w:rtl/>
        </w:rPr>
        <w:t>ֵּ</w:t>
      </w:r>
      <w:r w:rsidRPr="00E254FC">
        <w:rPr>
          <w:rFonts w:cs="Guttman Mantova" w:hint="cs"/>
          <w:sz w:val="26"/>
          <w:szCs w:val="28"/>
          <w:rtl/>
        </w:rPr>
        <w:t>ש</w:t>
      </w:r>
      <w:r w:rsidRPr="00E254FC">
        <w:rPr>
          <w:rFonts w:cs="Guttman Mantova"/>
          <w:sz w:val="26"/>
          <w:szCs w:val="28"/>
          <w:rtl/>
        </w:rPr>
        <w:t>ׁ</w:t>
      </w:r>
      <w:r w:rsidRPr="00E254FC">
        <w:rPr>
          <w:rFonts w:cs="Guttman Mantova" w:hint="cs"/>
          <w:sz w:val="26"/>
          <w:szCs w:val="28"/>
          <w:rtl/>
        </w:rPr>
        <w:t>. ר</w:t>
      </w:r>
      <w:r w:rsidRPr="00E254FC">
        <w:rPr>
          <w:rFonts w:cs="Guttman Mantova"/>
          <w:sz w:val="26"/>
          <w:szCs w:val="28"/>
          <w:rtl/>
        </w:rPr>
        <w:t>ָ</w:t>
      </w:r>
      <w:r w:rsidRPr="00E254FC">
        <w:rPr>
          <w:rFonts w:cs="Guttman Mantova" w:hint="cs"/>
          <w:sz w:val="26"/>
          <w:szCs w:val="28"/>
          <w:rtl/>
        </w:rPr>
        <w:t>צ</w:t>
      </w:r>
      <w:r w:rsidRPr="00E254FC">
        <w:rPr>
          <w:rFonts w:cs="Guttman Mantova"/>
          <w:sz w:val="26"/>
          <w:szCs w:val="28"/>
          <w:rtl/>
        </w:rPr>
        <w:t>ִ</w:t>
      </w:r>
      <w:r w:rsidRPr="00E254FC">
        <w:rPr>
          <w:rFonts w:cs="Guttman Mantova" w:hint="cs"/>
          <w:sz w:val="26"/>
          <w:szCs w:val="28"/>
          <w:rtl/>
        </w:rPr>
        <w:t>ית</w:t>
      </w:r>
      <w:r w:rsidRPr="00E254FC">
        <w:rPr>
          <w:rFonts w:cs="Guttman Mantova"/>
          <w:sz w:val="26"/>
          <w:szCs w:val="28"/>
          <w:rtl/>
        </w:rPr>
        <w:t>ִ</w:t>
      </w:r>
      <w:r w:rsidRPr="00E254FC">
        <w:rPr>
          <w:rFonts w:cs="Guttman Mantova" w:hint="cs"/>
          <w:sz w:val="26"/>
          <w:szCs w:val="28"/>
          <w:rtl/>
        </w:rPr>
        <w:t>י ל</w:t>
      </w:r>
      <w:r w:rsidRPr="00E254FC">
        <w:rPr>
          <w:rFonts w:cs="Guttman Mantova"/>
          <w:sz w:val="26"/>
          <w:szCs w:val="28"/>
          <w:rtl/>
        </w:rPr>
        <w:t>ְ</w:t>
      </w:r>
      <w:r w:rsidRPr="00E254FC">
        <w:rPr>
          <w:rFonts w:cs="Guttman Mantova" w:hint="cs"/>
          <w:sz w:val="26"/>
          <w:szCs w:val="28"/>
          <w:rtl/>
        </w:rPr>
        <w:t>ה</w:t>
      </w:r>
      <w:r w:rsidRPr="00E254FC">
        <w:rPr>
          <w:rFonts w:cs="Guttman Mantova"/>
          <w:sz w:val="26"/>
          <w:szCs w:val="28"/>
          <w:rtl/>
        </w:rPr>
        <w:t>ַ</w:t>
      </w:r>
      <w:r w:rsidRPr="00E254FC">
        <w:rPr>
          <w:rFonts w:cs="Guttman Mantova" w:hint="cs"/>
          <w:sz w:val="26"/>
          <w:szCs w:val="28"/>
          <w:rtl/>
        </w:rPr>
        <w:t>מ</w:t>
      </w:r>
      <w:r w:rsidRPr="00E254FC">
        <w:rPr>
          <w:rFonts w:cs="Guttman Mantova"/>
          <w:sz w:val="26"/>
          <w:szCs w:val="28"/>
          <w:rtl/>
        </w:rPr>
        <w:t>ְ</w:t>
      </w:r>
      <w:r w:rsidRPr="00E254FC">
        <w:rPr>
          <w:rFonts w:cs="Guttman Mantova" w:hint="cs"/>
          <w:sz w:val="26"/>
          <w:szCs w:val="28"/>
          <w:rtl/>
        </w:rPr>
        <w:t>ש</w:t>
      </w:r>
      <w:r w:rsidRPr="00E254FC">
        <w:rPr>
          <w:rFonts w:cs="Guttman Mantova"/>
          <w:sz w:val="26"/>
          <w:szCs w:val="28"/>
          <w:rtl/>
        </w:rPr>
        <w:t>ִׁ</w:t>
      </w:r>
      <w:r w:rsidRPr="00E254FC">
        <w:rPr>
          <w:rFonts w:cs="Guttman Mantova" w:hint="cs"/>
          <w:sz w:val="26"/>
          <w:szCs w:val="28"/>
          <w:rtl/>
        </w:rPr>
        <w:t>יך</w:t>
      </w:r>
      <w:r w:rsidRPr="00E254FC">
        <w:rPr>
          <w:rFonts w:cs="Guttman Mantova"/>
          <w:sz w:val="26"/>
          <w:szCs w:val="28"/>
          <w:rtl/>
        </w:rPr>
        <w:t>ְ</w:t>
      </w:r>
      <w:r w:rsidR="001B56E3">
        <w:rPr>
          <w:rFonts w:cs="Guttman Mantova" w:hint="cs"/>
          <w:sz w:val="26"/>
          <w:szCs w:val="28"/>
          <w:rtl/>
        </w:rPr>
        <w:t xml:space="preserve"> </w:t>
      </w:r>
      <w:r w:rsidRPr="00E254FC">
        <w:rPr>
          <w:rFonts w:cs="Guttman Mantova"/>
          <w:sz w:val="26"/>
          <w:szCs w:val="28"/>
          <w:rtl/>
        </w:rPr>
        <w:t>לְדַבֵּר</w:t>
      </w:r>
      <w:r w:rsidR="001B56E3">
        <w:rPr>
          <w:rFonts w:cs="Guttman Mantova" w:hint="cs"/>
          <w:sz w:val="26"/>
          <w:szCs w:val="28"/>
          <w:rtl/>
        </w:rPr>
        <w:t xml:space="preserve"> </w:t>
      </w:r>
      <w:r w:rsidRPr="00E254FC">
        <w:rPr>
          <w:rFonts w:cs="Guttman Mantova"/>
          <w:sz w:val="26"/>
          <w:szCs w:val="28"/>
          <w:rtl/>
        </w:rPr>
        <w:t>עִמוֹ</w:t>
      </w:r>
      <w:r w:rsidRPr="00E254FC">
        <w:rPr>
          <w:rFonts w:cs="Guttman Mantova" w:hint="cs"/>
          <w:sz w:val="26"/>
          <w:szCs w:val="28"/>
          <w:rtl/>
        </w:rPr>
        <w:t>, א</w:t>
      </w:r>
      <w:r w:rsidRPr="00E254FC">
        <w:rPr>
          <w:rFonts w:cs="Guttman Mantova"/>
          <w:sz w:val="26"/>
          <w:szCs w:val="28"/>
          <w:rtl/>
        </w:rPr>
        <w:t>ַ</w:t>
      </w:r>
      <w:r w:rsidRPr="00E254FC">
        <w:rPr>
          <w:rFonts w:cs="Guttman Mantova" w:hint="cs"/>
          <w:sz w:val="26"/>
          <w:szCs w:val="28"/>
          <w:rtl/>
        </w:rPr>
        <w:t>ך</w:t>
      </w:r>
      <w:r w:rsidRPr="00E254FC">
        <w:rPr>
          <w:rFonts w:cs="Guttman Mantova"/>
          <w:sz w:val="26"/>
          <w:szCs w:val="28"/>
          <w:rtl/>
        </w:rPr>
        <w:t>ְ</w:t>
      </w:r>
      <w:r w:rsidRPr="00E254FC">
        <w:rPr>
          <w:rFonts w:cs="Guttman Mantova" w:hint="cs"/>
          <w:sz w:val="26"/>
          <w:szCs w:val="28"/>
          <w:rtl/>
        </w:rPr>
        <w:t xml:space="preserve"> הו</w:t>
      </w:r>
      <w:r w:rsidRPr="00E254FC">
        <w:rPr>
          <w:rFonts w:cs="Guttman Mantova"/>
          <w:sz w:val="26"/>
          <w:szCs w:val="28"/>
          <w:rtl/>
        </w:rPr>
        <w:t>ּ</w:t>
      </w:r>
      <w:r w:rsidRPr="00E254FC">
        <w:rPr>
          <w:rFonts w:cs="Guttman Mantova" w:hint="cs"/>
          <w:sz w:val="26"/>
          <w:szCs w:val="28"/>
          <w:rtl/>
        </w:rPr>
        <w:t>א א</w:t>
      </w:r>
      <w:r w:rsidRPr="00E254FC">
        <w:rPr>
          <w:rFonts w:cs="Guttman Mantova"/>
          <w:sz w:val="26"/>
          <w:szCs w:val="28"/>
          <w:rtl/>
        </w:rPr>
        <w:t>ָ</w:t>
      </w:r>
      <w:r w:rsidRPr="00E254FC">
        <w:rPr>
          <w:rFonts w:cs="Guttman Mantova" w:hint="cs"/>
          <w:sz w:val="26"/>
          <w:szCs w:val="28"/>
          <w:rtl/>
        </w:rPr>
        <w:t>מ</w:t>
      </w:r>
      <w:r w:rsidRPr="00E254FC">
        <w:rPr>
          <w:rFonts w:cs="Guttman Mantova"/>
          <w:sz w:val="26"/>
          <w:szCs w:val="28"/>
          <w:rtl/>
        </w:rPr>
        <w:t>ַ</w:t>
      </w:r>
      <w:r w:rsidRPr="00E254FC">
        <w:rPr>
          <w:rFonts w:cs="Guttman Mantova" w:hint="cs"/>
          <w:sz w:val="26"/>
          <w:szCs w:val="28"/>
          <w:rtl/>
        </w:rPr>
        <w:t>ר ל</w:t>
      </w:r>
      <w:r w:rsidRPr="00E254FC">
        <w:rPr>
          <w:rFonts w:cs="Guttman Mantova"/>
          <w:sz w:val="26"/>
          <w:szCs w:val="28"/>
          <w:rtl/>
        </w:rPr>
        <w:t>ִ</w:t>
      </w:r>
      <w:r w:rsidRPr="00E254FC">
        <w:rPr>
          <w:rFonts w:cs="Guttman Mantova" w:hint="cs"/>
          <w:sz w:val="26"/>
          <w:szCs w:val="28"/>
          <w:rtl/>
        </w:rPr>
        <w:t>י ש</w:t>
      </w:r>
      <w:r w:rsidRPr="00E254FC">
        <w:rPr>
          <w:rFonts w:cs="Guttman Mantova"/>
          <w:sz w:val="26"/>
          <w:szCs w:val="28"/>
          <w:rtl/>
        </w:rPr>
        <w:t>ֶׁ</w:t>
      </w:r>
      <w:r w:rsidRPr="00E254FC">
        <w:rPr>
          <w:rFonts w:cs="Guttman Mantova" w:hint="cs"/>
          <w:sz w:val="26"/>
          <w:szCs w:val="28"/>
          <w:rtl/>
        </w:rPr>
        <w:t>הו</w:t>
      </w:r>
      <w:r w:rsidRPr="00E254FC">
        <w:rPr>
          <w:rFonts w:cs="Guttman Mantova"/>
          <w:sz w:val="26"/>
          <w:szCs w:val="28"/>
          <w:rtl/>
        </w:rPr>
        <w:t>ּ</w:t>
      </w:r>
      <w:r w:rsidRPr="00E254FC">
        <w:rPr>
          <w:rFonts w:cs="Guttman Mantova" w:hint="cs"/>
          <w:sz w:val="26"/>
          <w:szCs w:val="28"/>
          <w:rtl/>
        </w:rPr>
        <w:t>א מ</w:t>
      </w:r>
      <w:r w:rsidRPr="00E254FC">
        <w:rPr>
          <w:rFonts w:cs="Guttman Mantova"/>
          <w:sz w:val="26"/>
          <w:szCs w:val="28"/>
          <w:rtl/>
        </w:rPr>
        <w:t>ִ</w:t>
      </w:r>
      <w:r w:rsidRPr="00E254FC">
        <w:rPr>
          <w:rFonts w:cs="Guttman Mantova" w:hint="cs"/>
          <w:sz w:val="26"/>
          <w:szCs w:val="28"/>
          <w:rtl/>
        </w:rPr>
        <w:t>מ</w:t>
      </w:r>
      <w:r w:rsidRPr="00E254FC">
        <w:rPr>
          <w:rFonts w:cs="Guttman Mantova"/>
          <w:sz w:val="26"/>
          <w:szCs w:val="28"/>
          <w:rtl/>
        </w:rPr>
        <w:t>ַּ</w:t>
      </w:r>
      <w:r w:rsidRPr="00E254FC">
        <w:rPr>
          <w:rFonts w:cs="Guttman Mantova" w:hint="cs"/>
          <w:sz w:val="26"/>
          <w:szCs w:val="28"/>
          <w:rtl/>
        </w:rPr>
        <w:t>ה</w:t>
      </w:r>
      <w:r w:rsidRPr="00E254FC">
        <w:rPr>
          <w:rFonts w:cs="Guttman Mantova"/>
          <w:sz w:val="26"/>
          <w:szCs w:val="28"/>
          <w:rtl/>
        </w:rPr>
        <w:t>ֵ</w:t>
      </w:r>
      <w:r w:rsidRPr="00E254FC">
        <w:rPr>
          <w:rFonts w:cs="Guttman Mantova" w:hint="cs"/>
          <w:sz w:val="26"/>
          <w:szCs w:val="28"/>
          <w:rtl/>
        </w:rPr>
        <w:t>ר ל</w:t>
      </w:r>
      <w:r w:rsidRPr="00E254FC">
        <w:rPr>
          <w:rFonts w:cs="Guttman Mantova"/>
          <w:sz w:val="26"/>
          <w:szCs w:val="28"/>
          <w:rtl/>
        </w:rPr>
        <w:t>ְ</w:t>
      </w:r>
      <w:r w:rsidRPr="00E254FC">
        <w:rPr>
          <w:rFonts w:cs="Guttman Mantova" w:hint="cs"/>
          <w:sz w:val="26"/>
          <w:szCs w:val="28"/>
          <w:rtl/>
        </w:rPr>
        <w:t>פ</w:t>
      </w:r>
      <w:r w:rsidRPr="00E254FC">
        <w:rPr>
          <w:rFonts w:cs="Guttman Mantova"/>
          <w:sz w:val="26"/>
          <w:szCs w:val="28"/>
          <w:rtl/>
        </w:rPr>
        <w:t>ָ</w:t>
      </w:r>
      <w:r w:rsidRPr="00E254FC">
        <w:rPr>
          <w:rFonts w:cs="Guttman Mantova" w:hint="cs"/>
          <w:sz w:val="26"/>
          <w:szCs w:val="28"/>
          <w:rtl/>
        </w:rPr>
        <w:t>ר</w:t>
      </w:r>
      <w:r w:rsidRPr="00E254FC">
        <w:rPr>
          <w:rFonts w:cs="Guttman Mantova"/>
          <w:sz w:val="26"/>
          <w:szCs w:val="28"/>
          <w:rtl/>
        </w:rPr>
        <w:t>ִ</w:t>
      </w:r>
      <w:r w:rsidRPr="00E254FC">
        <w:rPr>
          <w:rFonts w:cs="Guttman Mantova" w:hint="cs"/>
          <w:sz w:val="26"/>
          <w:szCs w:val="28"/>
          <w:rtl/>
        </w:rPr>
        <w:t>יץ...</w:t>
      </w:r>
      <w:r w:rsidR="00B521F7" w:rsidRPr="00E254FC">
        <w:rPr>
          <w:rFonts w:cs="Guttman Mantova" w:hint="cs"/>
          <w:sz w:val="26"/>
          <w:szCs w:val="28"/>
          <w:rtl/>
        </w:rPr>
        <w:tab/>
      </w:r>
      <w:r w:rsidR="00B521F7" w:rsidRPr="00E254FC">
        <w:rPr>
          <w:rFonts w:cs="Guttman Mantova"/>
          <w:sz w:val="26"/>
          <w:szCs w:val="28"/>
          <w:rtl/>
        </w:rPr>
        <w:br/>
      </w:r>
      <w:r w:rsidRPr="00E254FC">
        <w:rPr>
          <w:rFonts w:cs="Guttman Mantova" w:hint="cs"/>
          <w:sz w:val="26"/>
          <w:szCs w:val="28"/>
          <w:rtl/>
        </w:rPr>
        <w:t>א</w:t>
      </w:r>
      <w:r w:rsidRPr="00E254FC">
        <w:rPr>
          <w:rFonts w:cs="Guttman Mantova"/>
          <w:sz w:val="26"/>
          <w:szCs w:val="28"/>
          <w:rtl/>
        </w:rPr>
        <w:t>ָ</w:t>
      </w:r>
      <w:r w:rsidRPr="00E254FC">
        <w:rPr>
          <w:rFonts w:cs="Guttman Mantova" w:hint="cs"/>
          <w:sz w:val="26"/>
          <w:szCs w:val="28"/>
          <w:rtl/>
        </w:rPr>
        <w:t>מ</w:t>
      </w:r>
      <w:r w:rsidRPr="00E254FC">
        <w:rPr>
          <w:rFonts w:cs="Guttman Mantova"/>
          <w:sz w:val="26"/>
          <w:szCs w:val="28"/>
          <w:rtl/>
        </w:rPr>
        <w:t>ַ</w:t>
      </w:r>
      <w:r w:rsidRPr="00E254FC">
        <w:rPr>
          <w:rFonts w:cs="Guttman Mantova" w:hint="cs"/>
          <w:sz w:val="26"/>
          <w:szCs w:val="28"/>
          <w:rtl/>
        </w:rPr>
        <w:t xml:space="preserve">ר </w:t>
      </w:r>
      <w:proofErr w:type="spellStart"/>
      <w:r w:rsidRPr="00E254FC">
        <w:rPr>
          <w:rFonts w:cs="Guttman Mantova" w:hint="cs"/>
          <w:sz w:val="26"/>
          <w:szCs w:val="28"/>
          <w:rtl/>
        </w:rPr>
        <w:t>ה</w:t>
      </w:r>
      <w:r w:rsidRPr="00E254FC">
        <w:rPr>
          <w:rFonts w:cs="Guttman Mantova"/>
          <w:sz w:val="26"/>
          <w:szCs w:val="28"/>
          <w:rtl/>
        </w:rPr>
        <w:t>ַ</w:t>
      </w:r>
      <w:r w:rsidRPr="00E254FC">
        <w:rPr>
          <w:rFonts w:cs="Guttman Mantova" w:hint="cs"/>
          <w:sz w:val="26"/>
          <w:szCs w:val="28"/>
          <w:rtl/>
        </w:rPr>
        <w:t>ב</w:t>
      </w:r>
      <w:r w:rsidRPr="00E254FC">
        <w:rPr>
          <w:rFonts w:cs="Guttman Mantova"/>
          <w:sz w:val="26"/>
          <w:szCs w:val="28"/>
          <w:rtl/>
        </w:rPr>
        <w:t>ַּ</w:t>
      </w:r>
      <w:r w:rsidRPr="00E254FC">
        <w:rPr>
          <w:rFonts w:cs="Guttman Mantova" w:hint="cs"/>
          <w:sz w:val="26"/>
          <w:szCs w:val="28"/>
          <w:rtl/>
        </w:rPr>
        <w:t>ע</w:t>
      </w:r>
      <w:r w:rsidRPr="00E254FC">
        <w:rPr>
          <w:rFonts w:cs="Guttman Mantova"/>
          <w:sz w:val="26"/>
          <w:szCs w:val="28"/>
          <w:rtl/>
        </w:rPr>
        <w:t>ַ</w:t>
      </w:r>
      <w:r w:rsidRPr="00E254FC">
        <w:rPr>
          <w:rFonts w:cs="Guttman Mantova" w:hint="cs"/>
          <w:sz w:val="26"/>
          <w:szCs w:val="28"/>
          <w:rtl/>
        </w:rPr>
        <w:t>ש</w:t>
      </w:r>
      <w:proofErr w:type="spellEnd"/>
      <w:r w:rsidRPr="00E254FC">
        <w:rPr>
          <w:rFonts w:cs="Guttman Mantova"/>
          <w:sz w:val="26"/>
          <w:szCs w:val="28"/>
          <w:rtl/>
        </w:rPr>
        <w:t>ֵׁ</w:t>
      </w:r>
      <w:r w:rsidRPr="00E254FC">
        <w:rPr>
          <w:rFonts w:cs="Guttman Mantova" w:hint="cs"/>
          <w:sz w:val="26"/>
          <w:szCs w:val="28"/>
          <w:rtl/>
        </w:rPr>
        <w:t xml:space="preserve">"ט: </w:t>
      </w:r>
      <w:r w:rsidRPr="00E254FC">
        <w:rPr>
          <w:rFonts w:cs="Guttman Mantova"/>
          <w:sz w:val="26"/>
          <w:szCs w:val="28"/>
          <w:rtl/>
        </w:rPr>
        <w:t>רְאוּ</w:t>
      </w:r>
      <w:r w:rsidRPr="00E254FC">
        <w:rPr>
          <w:rFonts w:cs="Guttman Mantova" w:hint="cs"/>
          <w:sz w:val="26"/>
          <w:szCs w:val="28"/>
          <w:rtl/>
        </w:rPr>
        <w:t xml:space="preserve"> כ</w:t>
      </w:r>
      <w:r w:rsidRPr="00E254FC">
        <w:rPr>
          <w:rFonts w:cs="Guttman Mantova"/>
          <w:sz w:val="26"/>
          <w:szCs w:val="28"/>
          <w:rtl/>
        </w:rPr>
        <w:t>ַּ</w:t>
      </w:r>
      <w:r w:rsidRPr="00E254FC">
        <w:rPr>
          <w:rFonts w:cs="Guttman Mantova" w:hint="cs"/>
          <w:sz w:val="26"/>
          <w:szCs w:val="28"/>
          <w:rtl/>
        </w:rPr>
        <w:t>מ</w:t>
      </w:r>
      <w:r w:rsidRPr="00E254FC">
        <w:rPr>
          <w:rFonts w:cs="Guttman Mantova"/>
          <w:sz w:val="26"/>
          <w:szCs w:val="28"/>
          <w:rtl/>
        </w:rPr>
        <w:t>ָּ</w:t>
      </w:r>
      <w:r w:rsidRPr="00E254FC">
        <w:rPr>
          <w:rFonts w:cs="Guttman Mantova" w:hint="cs"/>
          <w:sz w:val="26"/>
          <w:szCs w:val="28"/>
          <w:rtl/>
        </w:rPr>
        <w:t>ה ה</w:t>
      </w:r>
      <w:r w:rsidRPr="00E254FC">
        <w:rPr>
          <w:rFonts w:cs="Guttman Mantova"/>
          <w:sz w:val="26"/>
          <w:szCs w:val="28"/>
          <w:rtl/>
        </w:rPr>
        <w:t>ִ</w:t>
      </w:r>
      <w:r w:rsidRPr="00E254FC">
        <w:rPr>
          <w:rFonts w:cs="Guttman Mantova" w:hint="cs"/>
          <w:sz w:val="26"/>
          <w:szCs w:val="28"/>
          <w:rtl/>
        </w:rPr>
        <w:t>יא ג</w:t>
      </w:r>
      <w:r w:rsidRPr="00E254FC">
        <w:rPr>
          <w:rFonts w:cs="Guttman Mantova"/>
          <w:sz w:val="26"/>
          <w:szCs w:val="28"/>
          <w:rtl/>
        </w:rPr>
        <w:t>ְּ</w:t>
      </w:r>
      <w:r w:rsidRPr="00E254FC">
        <w:rPr>
          <w:rFonts w:cs="Guttman Mantova" w:hint="cs"/>
          <w:sz w:val="26"/>
          <w:szCs w:val="28"/>
          <w:rtl/>
        </w:rPr>
        <w:t>דו</w:t>
      </w:r>
      <w:r w:rsidRPr="00E254FC">
        <w:rPr>
          <w:rFonts w:cs="Guttman Mantova"/>
          <w:sz w:val="26"/>
          <w:szCs w:val="28"/>
          <w:rtl/>
        </w:rPr>
        <w:t>ֹ</w:t>
      </w:r>
      <w:r w:rsidRPr="00E254FC">
        <w:rPr>
          <w:rFonts w:cs="Guttman Mantova" w:hint="cs"/>
          <w:sz w:val="26"/>
          <w:szCs w:val="28"/>
          <w:rtl/>
        </w:rPr>
        <w:t>ל</w:t>
      </w:r>
      <w:r w:rsidRPr="00E254FC">
        <w:rPr>
          <w:rFonts w:cs="Guttman Mantova"/>
          <w:sz w:val="26"/>
          <w:szCs w:val="28"/>
          <w:rtl/>
        </w:rPr>
        <w:t>ָ</w:t>
      </w:r>
      <w:r w:rsidRPr="00E254FC">
        <w:rPr>
          <w:rFonts w:cs="Guttman Mantova" w:hint="cs"/>
          <w:sz w:val="26"/>
          <w:szCs w:val="28"/>
          <w:rtl/>
        </w:rPr>
        <w:t>ה מ</w:t>
      </w:r>
      <w:r w:rsidRPr="00E254FC">
        <w:rPr>
          <w:rFonts w:cs="Guttman Mantova"/>
          <w:sz w:val="26"/>
          <w:szCs w:val="28"/>
          <w:rtl/>
        </w:rPr>
        <w:t>ִ</w:t>
      </w:r>
      <w:r w:rsidRPr="00E254FC">
        <w:rPr>
          <w:rFonts w:cs="Guttman Mantova" w:hint="cs"/>
          <w:sz w:val="26"/>
          <w:szCs w:val="28"/>
          <w:rtl/>
        </w:rPr>
        <w:t>ד</w:t>
      </w:r>
      <w:r w:rsidRPr="00E254FC">
        <w:rPr>
          <w:rFonts w:cs="Guttman Mantova"/>
          <w:sz w:val="26"/>
          <w:szCs w:val="28"/>
          <w:rtl/>
        </w:rPr>
        <w:t>ַּ</w:t>
      </w:r>
      <w:r w:rsidRPr="00E254FC">
        <w:rPr>
          <w:rFonts w:cs="Guttman Mantova" w:hint="cs"/>
          <w:sz w:val="26"/>
          <w:szCs w:val="28"/>
          <w:rtl/>
        </w:rPr>
        <w:t xml:space="preserve">ת </w:t>
      </w:r>
      <w:proofErr w:type="spellStart"/>
      <w:r w:rsidRPr="00E254FC">
        <w:rPr>
          <w:rFonts w:cs="Guttman Mantova" w:hint="cs"/>
          <w:sz w:val="26"/>
          <w:szCs w:val="28"/>
          <w:rtl/>
        </w:rPr>
        <w:t>ה</w:t>
      </w:r>
      <w:r w:rsidRPr="00E254FC">
        <w:rPr>
          <w:rFonts w:cs="Guttman Mantova"/>
          <w:sz w:val="26"/>
          <w:szCs w:val="28"/>
          <w:rtl/>
        </w:rPr>
        <w:t>ַ</w:t>
      </w:r>
      <w:r w:rsidRPr="00E254FC">
        <w:rPr>
          <w:rFonts w:cs="Guttman Mantova" w:hint="cs"/>
          <w:sz w:val="26"/>
          <w:szCs w:val="28"/>
          <w:rtl/>
        </w:rPr>
        <w:t>ב</w:t>
      </w:r>
      <w:r w:rsidRPr="00E254FC">
        <w:rPr>
          <w:rFonts w:cs="Guttman Mantova"/>
          <w:sz w:val="26"/>
          <w:szCs w:val="28"/>
          <w:rtl/>
        </w:rPr>
        <w:t>ִּ</w:t>
      </w:r>
      <w:r w:rsidRPr="00E254FC">
        <w:rPr>
          <w:rFonts w:cs="Guttman Mantova" w:hint="cs"/>
          <w:sz w:val="26"/>
          <w:szCs w:val="28"/>
          <w:rtl/>
        </w:rPr>
        <w:t>ט</w:t>
      </w:r>
      <w:r w:rsidRPr="00E254FC">
        <w:rPr>
          <w:rFonts w:cs="Guttman Mantova"/>
          <w:sz w:val="26"/>
          <w:szCs w:val="28"/>
          <w:rtl/>
        </w:rPr>
        <w:t>ָּ</w:t>
      </w:r>
      <w:r w:rsidRPr="00E254FC">
        <w:rPr>
          <w:rFonts w:cs="Guttman Mantova" w:hint="cs"/>
          <w:sz w:val="26"/>
          <w:szCs w:val="28"/>
          <w:rtl/>
        </w:rPr>
        <w:t>חו</w:t>
      </w:r>
      <w:r w:rsidRPr="00E254FC">
        <w:rPr>
          <w:rFonts w:cs="Guttman Mantova"/>
          <w:sz w:val="26"/>
          <w:szCs w:val="28"/>
          <w:rtl/>
        </w:rPr>
        <w:t>ֹ</w:t>
      </w:r>
      <w:r w:rsidRPr="00E254FC">
        <w:rPr>
          <w:rFonts w:cs="Guttman Mantova" w:hint="cs"/>
          <w:sz w:val="26"/>
          <w:szCs w:val="28"/>
          <w:rtl/>
        </w:rPr>
        <w:t>ן</w:t>
      </w:r>
      <w:proofErr w:type="spellEnd"/>
      <w:r w:rsidR="001B56E3">
        <w:rPr>
          <w:rFonts w:cs="Guttman Mantova" w:hint="cs"/>
          <w:sz w:val="26"/>
          <w:szCs w:val="28"/>
          <w:rtl/>
        </w:rPr>
        <w:t xml:space="preserve"> </w:t>
      </w:r>
      <w:proofErr w:type="spellStart"/>
      <w:r w:rsidRPr="00E254FC">
        <w:rPr>
          <w:rFonts w:cs="Guttman Mantova" w:hint="cs"/>
          <w:sz w:val="26"/>
          <w:szCs w:val="28"/>
          <w:rtl/>
        </w:rPr>
        <w:t>בהשי"ת</w:t>
      </w:r>
      <w:proofErr w:type="spellEnd"/>
      <w:r w:rsidRPr="00E254FC">
        <w:rPr>
          <w:rFonts w:cs="Guttman Mantova" w:hint="cs"/>
          <w:sz w:val="26"/>
          <w:szCs w:val="28"/>
          <w:rtl/>
        </w:rPr>
        <w:t>.</w:t>
      </w:r>
    </w:p>
    <w:p w:rsidR="007C1EAD" w:rsidRPr="00E254FC" w:rsidRDefault="007C1EAD" w:rsidP="00E254FC">
      <w:pPr>
        <w:ind w:right="709"/>
        <w:jc w:val="right"/>
        <w:rPr>
          <w:rFonts w:cs="Guttman Mantova"/>
          <w:sz w:val="32"/>
          <w:szCs w:val="36"/>
          <w:rtl/>
        </w:rPr>
      </w:pPr>
      <w:r w:rsidRPr="00E254FC">
        <w:rPr>
          <w:rFonts w:cs="Guttman Mantova" w:hint="cs"/>
          <w:sz w:val="32"/>
          <w:szCs w:val="36"/>
          <w:rtl/>
        </w:rPr>
        <w:t>בברכת שבת שלום</w:t>
      </w:r>
    </w:p>
    <w:p w:rsidR="007C1EAD" w:rsidRPr="00E254FC" w:rsidRDefault="007C1EAD" w:rsidP="001B56E3">
      <w:pPr>
        <w:ind w:left="2880" w:right="709"/>
        <w:jc w:val="right"/>
        <w:rPr>
          <w:rFonts w:cs="Guttman Mantova"/>
          <w:sz w:val="32"/>
          <w:szCs w:val="36"/>
          <w:rtl/>
        </w:rPr>
      </w:pPr>
      <w:r w:rsidRPr="00E254FC">
        <w:rPr>
          <w:rFonts w:cs="Guttman Mantova" w:hint="cs"/>
          <w:sz w:val="32"/>
          <w:szCs w:val="36"/>
          <w:rtl/>
        </w:rPr>
        <w:t xml:space="preserve">                                    דוד </w:t>
      </w:r>
      <w:proofErr w:type="spellStart"/>
      <w:r w:rsidRPr="00E254FC">
        <w:rPr>
          <w:rFonts w:cs="Guttman Mantova" w:hint="cs"/>
          <w:sz w:val="32"/>
          <w:szCs w:val="36"/>
          <w:rtl/>
        </w:rPr>
        <w:t>ויג</w:t>
      </w:r>
      <w:proofErr w:type="spellEnd"/>
    </w:p>
    <w:sectPr w:rsidR="007C1EAD" w:rsidRPr="00E254FC" w:rsidSect="00FF2699">
      <w:headerReference w:type="default" r:id="rId8"/>
      <w:footerReference w:type="default" r:id="rId9"/>
      <w:pgSz w:w="11907" w:h="16840" w:code="9"/>
      <w:pgMar w:top="397" w:right="851" w:bottom="340" w:left="851" w:header="720" w:footer="720" w:gutter="0"/>
      <w:pgBorders w:offsetFrom="page">
        <w:top w:val="cornerTriangles" w:sz="21" w:space="18" w:color="auto"/>
        <w:left w:val="cornerTriangles" w:sz="21" w:space="18" w:color="auto"/>
        <w:bottom w:val="cornerTriangles" w:sz="21" w:space="18" w:color="auto"/>
        <w:right w:val="cornerTriangles" w:sz="21" w:space="18" w:color="auto"/>
      </w:pgBorders>
      <w:pgNumType w:start="1"/>
      <w:cols w:space="720"/>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2602" w:rsidRDefault="001C2602" w:rsidP="004E3DEC">
      <w:pPr>
        <w:spacing w:after="0" w:line="240" w:lineRule="auto"/>
      </w:pPr>
      <w:r>
        <w:separator/>
      </w:r>
    </w:p>
  </w:endnote>
  <w:endnote w:type="continuationSeparator" w:id="0">
    <w:p w:rsidR="001C2602" w:rsidRDefault="001C2602" w:rsidP="004E3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Guttman Stam">
    <w:panose1 w:val="02010401010101010101"/>
    <w:charset w:val="B1"/>
    <w:family w:val="auto"/>
    <w:pitch w:val="variable"/>
    <w:sig w:usb0="00000801" w:usb1="40000000" w:usb2="00000000" w:usb3="00000000" w:csb0="00000020" w:csb1="00000000"/>
  </w:font>
  <w:font w:name="Guttman Mantova">
    <w:panose1 w:val="02010401010101010101"/>
    <w:charset w:val="B1"/>
    <w:family w:val="auto"/>
    <w:pitch w:val="variable"/>
    <w:sig w:usb0="00000801" w:usb1="4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uttman Keren">
    <w:panose1 w:val="02010401010101010101"/>
    <w:charset w:val="B1"/>
    <w:family w:val="auto"/>
    <w:pitch w:val="variable"/>
    <w:sig w:usb0="00000801" w:usb1="40000000" w:usb2="00000000" w:usb3="00000000" w:csb0="00000020" w:csb1="00000000"/>
  </w:font>
  <w:font w:name="TopType Mantova">
    <w:charset w:val="B1"/>
    <w:family w:val="auto"/>
    <w:pitch w:val="variable"/>
    <w:sig w:usb0="00001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TopType Jerushalmi">
    <w:charset w:val="B1"/>
    <w:family w:val="auto"/>
    <w:pitch w:val="variable"/>
    <w:sig w:usb0="00000801" w:usb1="00000000" w:usb2="00000000" w:usb3="00000000" w:csb0="00000020" w:csb1="00000000"/>
  </w:font>
  <w:font w:name="Guttman Yad">
    <w:panose1 w:val="02010401010101010101"/>
    <w:charset w:val="B1"/>
    <w:family w:val="auto"/>
    <w:pitch w:val="variable"/>
    <w:sig w:usb0="00000801" w:usb1="40000000" w:usb2="00000000" w:usb3="00000000" w:csb0="00000020" w:csb1="00000000"/>
  </w:font>
  <w:font w:name="Stam Ashkenaz CLM">
    <w:altName w:val="Times New Roman"/>
    <w:charset w:val="B1"/>
    <w:family w:val="auto"/>
    <w:pitch w:val="variable"/>
    <w:sig w:usb0="00000800" w:usb1="00000000" w:usb2="00000000" w:usb3="00000000" w:csb0="00000020" w:csb1="00000000"/>
  </w:font>
  <w:font w:name="Guttman Stam1">
    <w:panose1 w:val="02010401010101010101"/>
    <w:charset w:val="B1"/>
    <w:family w:val="auto"/>
    <w:pitch w:val="variable"/>
    <w:sig w:usb0="00000801" w:usb1="40000000" w:usb2="00000000" w:usb3="00000000" w:csb0="00000020" w:csb1="00000000"/>
  </w:font>
  <w:font w:name="David College">
    <w:altName w:val="Courier New"/>
    <w:charset w:val="B1"/>
    <w:family w:val="auto"/>
    <w:pitch w:val="variable"/>
    <w:sig w:usb0="00000800" w:usb1="00000000" w:usb2="00000000" w:usb3="00000000" w:csb0="0000002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602" w:rsidRDefault="001C260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2602" w:rsidRDefault="001C2602" w:rsidP="004E3DEC">
      <w:pPr>
        <w:spacing w:after="0" w:line="240" w:lineRule="auto"/>
      </w:pPr>
      <w:r>
        <w:separator/>
      </w:r>
    </w:p>
  </w:footnote>
  <w:footnote w:type="continuationSeparator" w:id="0">
    <w:p w:rsidR="001C2602" w:rsidRDefault="001C2602" w:rsidP="004E3D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602" w:rsidRDefault="001C2602" w:rsidP="00892D91">
    <w:pPr>
      <w:pStyle w:val="a4"/>
      <w:tabs>
        <w:tab w:val="clear" w:pos="4153"/>
        <w:tab w:val="center" w:pos="5068"/>
      </w:tabs>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C1D07"/>
    <w:multiLevelType w:val="hybridMultilevel"/>
    <w:tmpl w:val="88D83A2C"/>
    <w:lvl w:ilvl="0" w:tplc="F9F82652">
      <w:start w:val="1"/>
      <w:numFmt w:val="decimal"/>
      <w:lvlText w:val="%1."/>
      <w:lvlJc w:val="left"/>
      <w:pPr>
        <w:ind w:left="927" w:hanging="360"/>
      </w:pPr>
      <w:rPr>
        <w:rFonts w:hint="default"/>
        <w:lang w:bidi="he-I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4C54AE"/>
    <w:multiLevelType w:val="hybridMultilevel"/>
    <w:tmpl w:val="F89AD002"/>
    <w:lvl w:ilvl="0" w:tplc="74AAFC60">
      <w:start w:val="1"/>
      <w:numFmt w:val="decimal"/>
      <w:lvlText w:val="%1."/>
      <w:lvlJc w:val="left"/>
      <w:pPr>
        <w:ind w:left="785" w:hanging="360"/>
      </w:pPr>
      <w:rPr>
        <w:rFonts w:asciiTheme="majorBidi" w:hAnsiTheme="majorBidi" w:cstheme="majorBidi" w:hint="default"/>
        <w:b/>
        <w:bCs/>
        <w:color w:val="000000"/>
        <w:sz w:val="32"/>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BB108B"/>
    <w:multiLevelType w:val="hybridMultilevel"/>
    <w:tmpl w:val="AD3C660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C3D4FD4"/>
    <w:multiLevelType w:val="hybridMultilevel"/>
    <w:tmpl w:val="F51A9274"/>
    <w:lvl w:ilvl="0" w:tplc="FBB4C5C2">
      <w:start w:val="1"/>
      <w:numFmt w:val="decimal"/>
      <w:lvlText w:val="%1."/>
      <w:lvlJc w:val="left"/>
      <w:pPr>
        <w:ind w:left="360" w:hanging="360"/>
      </w:pPr>
      <w:rPr>
        <w:rFonts w:hint="cs"/>
        <w:b/>
        <w:bCs/>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FA42AA"/>
    <w:multiLevelType w:val="hybridMultilevel"/>
    <w:tmpl w:val="7604DDC8"/>
    <w:lvl w:ilvl="0" w:tplc="EB3C1502">
      <w:start w:val="1"/>
      <w:numFmt w:val="decimal"/>
      <w:lvlText w:val="%1."/>
      <w:lvlJc w:val="left"/>
      <w:pPr>
        <w:ind w:left="720" w:hanging="360"/>
      </w:pPr>
      <w:rPr>
        <w:rFonts w:cs="David"/>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74004E3"/>
    <w:multiLevelType w:val="hybridMultilevel"/>
    <w:tmpl w:val="3D02EB64"/>
    <w:lvl w:ilvl="0" w:tplc="2CF2C74E">
      <w:start w:val="1"/>
      <w:numFmt w:val="decimal"/>
      <w:pStyle w:val="2"/>
      <w:lvlText w:val="%1."/>
      <w:lvlJc w:val="left"/>
      <w:pPr>
        <w:tabs>
          <w:tab w:val="num" w:pos="785"/>
        </w:tabs>
        <w:ind w:left="462" w:right="397" w:hanging="37"/>
      </w:pPr>
      <w:rPr>
        <w:rFonts w:cs="Guttman Stam" w:hint="default"/>
        <w:b w:val="0"/>
        <w:bCs w:val="0"/>
        <w:szCs w:val="22"/>
      </w:rPr>
    </w:lvl>
    <w:lvl w:ilvl="1" w:tplc="040D000F">
      <w:start w:val="1"/>
      <w:numFmt w:val="decimal"/>
      <w:lvlText w:val="%2."/>
      <w:lvlJc w:val="left"/>
      <w:pPr>
        <w:tabs>
          <w:tab w:val="num" w:pos="1494"/>
        </w:tabs>
        <w:ind w:left="1494" w:right="1440" w:hanging="360"/>
      </w:pPr>
    </w:lvl>
    <w:lvl w:ilvl="2" w:tplc="040D001B">
      <w:start w:val="1"/>
      <w:numFmt w:val="decimal"/>
      <w:lvlText w:val="%3."/>
      <w:lvlJc w:val="left"/>
      <w:pPr>
        <w:tabs>
          <w:tab w:val="num" w:pos="2160"/>
        </w:tabs>
        <w:ind w:left="2160" w:right="2160" w:hanging="360"/>
      </w:pPr>
    </w:lvl>
    <w:lvl w:ilvl="3" w:tplc="040D000F">
      <w:start w:val="1"/>
      <w:numFmt w:val="decimal"/>
      <w:lvlText w:val="%4."/>
      <w:lvlJc w:val="left"/>
      <w:pPr>
        <w:tabs>
          <w:tab w:val="num" w:pos="2880"/>
        </w:tabs>
        <w:ind w:left="2880" w:right="2880" w:hanging="360"/>
      </w:pPr>
    </w:lvl>
    <w:lvl w:ilvl="4" w:tplc="040D0019">
      <w:start w:val="1"/>
      <w:numFmt w:val="decimal"/>
      <w:lvlText w:val="%5."/>
      <w:lvlJc w:val="left"/>
      <w:pPr>
        <w:tabs>
          <w:tab w:val="num" w:pos="3600"/>
        </w:tabs>
        <w:ind w:left="3600" w:right="3600" w:hanging="360"/>
      </w:pPr>
    </w:lvl>
    <w:lvl w:ilvl="5" w:tplc="040D001B">
      <w:start w:val="1"/>
      <w:numFmt w:val="decimal"/>
      <w:lvlText w:val="%6."/>
      <w:lvlJc w:val="left"/>
      <w:pPr>
        <w:tabs>
          <w:tab w:val="num" w:pos="4320"/>
        </w:tabs>
        <w:ind w:left="4320" w:right="4320" w:hanging="360"/>
      </w:pPr>
    </w:lvl>
    <w:lvl w:ilvl="6" w:tplc="040D000F">
      <w:start w:val="1"/>
      <w:numFmt w:val="decimal"/>
      <w:lvlText w:val="%7."/>
      <w:lvlJc w:val="left"/>
      <w:pPr>
        <w:tabs>
          <w:tab w:val="num" w:pos="5040"/>
        </w:tabs>
        <w:ind w:left="5040" w:right="5040" w:hanging="360"/>
      </w:pPr>
    </w:lvl>
    <w:lvl w:ilvl="7" w:tplc="040D0019">
      <w:start w:val="1"/>
      <w:numFmt w:val="decimal"/>
      <w:lvlText w:val="%8."/>
      <w:lvlJc w:val="left"/>
      <w:pPr>
        <w:tabs>
          <w:tab w:val="num" w:pos="5760"/>
        </w:tabs>
        <w:ind w:left="5760" w:right="5760" w:hanging="360"/>
      </w:pPr>
    </w:lvl>
    <w:lvl w:ilvl="8" w:tplc="040D001B">
      <w:start w:val="1"/>
      <w:numFmt w:val="decimal"/>
      <w:lvlText w:val="%9."/>
      <w:lvlJc w:val="left"/>
      <w:pPr>
        <w:tabs>
          <w:tab w:val="num" w:pos="6480"/>
        </w:tabs>
        <w:ind w:left="6480" w:right="6480" w:hanging="360"/>
      </w:pPr>
    </w:lvl>
  </w:abstractNum>
  <w:abstractNum w:abstractNumId="6" w15:restartNumberingAfterBreak="0">
    <w:nsid w:val="5C1A14D0"/>
    <w:multiLevelType w:val="hybridMultilevel"/>
    <w:tmpl w:val="2DA8ED86"/>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7C0D74"/>
    <w:multiLevelType w:val="hybridMultilevel"/>
    <w:tmpl w:val="990278C8"/>
    <w:lvl w:ilvl="0" w:tplc="EBD03CDE">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8" w15:restartNumberingAfterBreak="0">
    <w:nsid w:val="70E964AB"/>
    <w:multiLevelType w:val="hybridMultilevel"/>
    <w:tmpl w:val="8162090A"/>
    <w:lvl w:ilvl="0" w:tplc="D1821B5C">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81804BD"/>
    <w:multiLevelType w:val="hybridMultilevel"/>
    <w:tmpl w:val="E418ECA6"/>
    <w:lvl w:ilvl="0" w:tplc="1C22CA2E">
      <w:start w:val="1"/>
      <w:numFmt w:val="hebrew1"/>
      <w:lvlText w:val="%1."/>
      <w:lvlJc w:val="center"/>
      <w:pPr>
        <w:ind w:left="502" w:hanging="360"/>
      </w:pPr>
      <w:rPr>
        <w:rFonts w:cs="Guttman Mantova" w:hint="default"/>
        <w:b/>
        <w:bCs/>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6"/>
  </w:num>
  <w:num w:numId="5">
    <w:abstractNumId w:val="8"/>
  </w:num>
  <w:num w:numId="6">
    <w:abstractNumId w:val="4"/>
  </w:num>
  <w:num w:numId="7">
    <w:abstractNumId w:val="7"/>
  </w:num>
  <w:num w:numId="8">
    <w:abstractNumId w:val="1"/>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mailMerge>
    <w:mainDocumentType w:val="formLetters"/>
    <w:linkToQuery/>
    <w:dataType w:val="textFile"/>
    <w:connectString w:val=""/>
    <w:query w:val="SELECT * FROM חוברת שלמה"/>
    <w:activeRecord w:val="-1"/>
    <w:odso>
      <w:fieldMapData>
        <w:column w:val="0"/>
        <w:lid w:val="he-IL"/>
      </w:fieldMapData>
      <w:fieldMapData>
        <w:column w:val="0"/>
        <w:lid w:val="he-IL"/>
      </w:fieldMapData>
      <w:fieldMapData>
        <w:column w:val="0"/>
        <w:lid w:val="he-IL"/>
      </w:fieldMapData>
      <w:fieldMapData>
        <w:column w:val="0"/>
        <w:lid w:val="he-IL"/>
      </w:fieldMapData>
      <w:fieldMapData>
        <w:column w:val="0"/>
        <w:lid w:val="he-IL"/>
      </w:fieldMapData>
      <w:fieldMapData>
        <w:column w:val="0"/>
        <w:lid w:val="he-IL"/>
      </w:fieldMapData>
      <w:fieldMapData>
        <w:column w:val="0"/>
        <w:lid w:val="he-IL"/>
      </w:fieldMapData>
      <w:fieldMapData>
        <w:column w:val="0"/>
        <w:lid w:val="he-IL"/>
      </w:fieldMapData>
      <w:fieldMapData>
        <w:column w:val="0"/>
        <w:lid w:val="he-IL"/>
      </w:fieldMapData>
      <w:fieldMapData>
        <w:column w:val="0"/>
        <w:lid w:val="he-IL"/>
      </w:fieldMapData>
      <w:fieldMapData>
        <w:column w:val="0"/>
        <w:lid w:val="he-IL"/>
      </w:fieldMapData>
      <w:fieldMapData>
        <w:column w:val="0"/>
        <w:lid w:val="he-IL"/>
      </w:fieldMapData>
      <w:fieldMapData>
        <w:column w:val="0"/>
        <w:lid w:val="he-IL"/>
      </w:fieldMapData>
      <w:fieldMapData>
        <w:column w:val="0"/>
        <w:lid w:val="he-IL"/>
      </w:fieldMapData>
      <w:fieldMapData>
        <w:column w:val="0"/>
        <w:lid w:val="he-IL"/>
      </w:fieldMapData>
      <w:fieldMapData>
        <w:column w:val="0"/>
        <w:lid w:val="he-IL"/>
      </w:fieldMapData>
      <w:fieldMapData>
        <w:column w:val="0"/>
        <w:lid w:val="he-IL"/>
      </w:fieldMapData>
      <w:fieldMapData>
        <w:column w:val="0"/>
        <w:lid w:val="he-IL"/>
      </w:fieldMapData>
      <w:fieldMapData>
        <w:column w:val="0"/>
        <w:lid w:val="he-IL"/>
      </w:fieldMapData>
      <w:fieldMapData>
        <w:column w:val="0"/>
        <w:lid w:val="he-IL"/>
      </w:fieldMapData>
      <w:fieldMapData>
        <w:column w:val="0"/>
        <w:lid w:val="he-IL"/>
      </w:fieldMapData>
      <w:fieldMapData>
        <w:column w:val="0"/>
        <w:lid w:val="he-IL"/>
      </w:fieldMapData>
      <w:fieldMapData>
        <w:column w:val="0"/>
        <w:lid w:val="he-IL"/>
      </w:fieldMapData>
      <w:fieldMapData>
        <w:column w:val="0"/>
        <w:lid w:val="he-IL"/>
      </w:fieldMapData>
      <w:fieldMapData>
        <w:column w:val="0"/>
        <w:lid w:val="he-IL"/>
      </w:fieldMapData>
      <w:fieldMapData>
        <w:column w:val="0"/>
        <w:lid w:val="he-IL"/>
      </w:fieldMapData>
      <w:fieldMapData>
        <w:column w:val="0"/>
        <w:lid w:val="he-IL"/>
      </w:fieldMapData>
      <w:fieldMapData>
        <w:column w:val="0"/>
        <w:lid w:val="he-IL"/>
      </w:fieldMapData>
      <w:fieldMapData>
        <w:column w:val="0"/>
        <w:lid w:val="he-IL"/>
      </w:fieldMapData>
      <w:fieldMapData>
        <w:column w:val="0"/>
        <w:lid w:val="he-IL"/>
      </w:fieldMapData>
    </w:odso>
  </w:mailMerge>
  <w:defaultTabStop w:val="720"/>
  <w:drawingGridHorizontalSpacing w:val="110"/>
  <w:displayHorizontalDrawingGridEvery w:val="2"/>
  <w:characterSpacingControl w:val="doNotCompress"/>
  <w:hdrShapeDefaults>
    <o:shapedefaults v:ext="edit" spidmax="6145">
      <o:colormenu v:ext="edit" fillcolor="none" strokecolor="none"/>
    </o:shapedefaults>
  </w:hdrShapeDefaults>
  <w:footnotePr>
    <w:footnote w:id="-1"/>
    <w:footnote w:id="0"/>
  </w:footnotePr>
  <w:endnotePr>
    <w:endnote w:id="-1"/>
    <w:endnote w:id="0"/>
  </w:endnotePr>
  <w:compat>
    <w:compatSetting w:name="compatibilityMode" w:uri="http://schemas.microsoft.com/office/word" w:val="12"/>
  </w:compat>
  <w:rsids>
    <w:rsidRoot w:val="0016222F"/>
    <w:rsid w:val="000028EE"/>
    <w:rsid w:val="000040D6"/>
    <w:rsid w:val="00034005"/>
    <w:rsid w:val="00066533"/>
    <w:rsid w:val="00071031"/>
    <w:rsid w:val="000861C0"/>
    <w:rsid w:val="000929E4"/>
    <w:rsid w:val="00097829"/>
    <w:rsid w:val="000A6DE4"/>
    <w:rsid w:val="00135C08"/>
    <w:rsid w:val="0016222F"/>
    <w:rsid w:val="001670D1"/>
    <w:rsid w:val="00187917"/>
    <w:rsid w:val="001A7D5E"/>
    <w:rsid w:val="001B14A7"/>
    <w:rsid w:val="001B56E3"/>
    <w:rsid w:val="001C2602"/>
    <w:rsid w:val="001C5B47"/>
    <w:rsid w:val="001E1514"/>
    <w:rsid w:val="0022703B"/>
    <w:rsid w:val="002346ED"/>
    <w:rsid w:val="0025423B"/>
    <w:rsid w:val="00282277"/>
    <w:rsid w:val="002B068D"/>
    <w:rsid w:val="002B6AE0"/>
    <w:rsid w:val="0033281F"/>
    <w:rsid w:val="00350640"/>
    <w:rsid w:val="00370293"/>
    <w:rsid w:val="003A0B57"/>
    <w:rsid w:val="003C5300"/>
    <w:rsid w:val="003F2883"/>
    <w:rsid w:val="004011ED"/>
    <w:rsid w:val="00413F0A"/>
    <w:rsid w:val="00421BE0"/>
    <w:rsid w:val="00433847"/>
    <w:rsid w:val="004458B8"/>
    <w:rsid w:val="0045334D"/>
    <w:rsid w:val="00464606"/>
    <w:rsid w:val="004648A1"/>
    <w:rsid w:val="004E3DEC"/>
    <w:rsid w:val="00526786"/>
    <w:rsid w:val="00527FE7"/>
    <w:rsid w:val="005356A3"/>
    <w:rsid w:val="00582BB7"/>
    <w:rsid w:val="005873E6"/>
    <w:rsid w:val="005E18C1"/>
    <w:rsid w:val="005F6E25"/>
    <w:rsid w:val="00602FF8"/>
    <w:rsid w:val="006463DE"/>
    <w:rsid w:val="00651EB9"/>
    <w:rsid w:val="00664152"/>
    <w:rsid w:val="00680C5E"/>
    <w:rsid w:val="006B02C1"/>
    <w:rsid w:val="006E796E"/>
    <w:rsid w:val="00706330"/>
    <w:rsid w:val="00721F4E"/>
    <w:rsid w:val="007704F7"/>
    <w:rsid w:val="00795CEF"/>
    <w:rsid w:val="00797383"/>
    <w:rsid w:val="007A2B14"/>
    <w:rsid w:val="007B1C3E"/>
    <w:rsid w:val="007C1EAD"/>
    <w:rsid w:val="0084680C"/>
    <w:rsid w:val="00892329"/>
    <w:rsid w:val="00892D91"/>
    <w:rsid w:val="00895BFD"/>
    <w:rsid w:val="008B7725"/>
    <w:rsid w:val="008C0EFF"/>
    <w:rsid w:val="008E7B2A"/>
    <w:rsid w:val="00911606"/>
    <w:rsid w:val="009453F7"/>
    <w:rsid w:val="00974432"/>
    <w:rsid w:val="009B0F4B"/>
    <w:rsid w:val="009D68A6"/>
    <w:rsid w:val="009D6A82"/>
    <w:rsid w:val="009E13ED"/>
    <w:rsid w:val="00A671C5"/>
    <w:rsid w:val="00AA4028"/>
    <w:rsid w:val="00AA6BE7"/>
    <w:rsid w:val="00AB0926"/>
    <w:rsid w:val="00B34967"/>
    <w:rsid w:val="00B521F7"/>
    <w:rsid w:val="00B54389"/>
    <w:rsid w:val="00B82A2B"/>
    <w:rsid w:val="00B86246"/>
    <w:rsid w:val="00BA4197"/>
    <w:rsid w:val="00BD331C"/>
    <w:rsid w:val="00BD7173"/>
    <w:rsid w:val="00C14DC9"/>
    <w:rsid w:val="00C45793"/>
    <w:rsid w:val="00C7518A"/>
    <w:rsid w:val="00CB23EA"/>
    <w:rsid w:val="00CC1466"/>
    <w:rsid w:val="00CE4CCE"/>
    <w:rsid w:val="00D15633"/>
    <w:rsid w:val="00D15BD7"/>
    <w:rsid w:val="00D1741E"/>
    <w:rsid w:val="00D218B4"/>
    <w:rsid w:val="00D24F5E"/>
    <w:rsid w:val="00D33EA6"/>
    <w:rsid w:val="00D55F87"/>
    <w:rsid w:val="00D614C4"/>
    <w:rsid w:val="00D65627"/>
    <w:rsid w:val="00D6598F"/>
    <w:rsid w:val="00D86DFB"/>
    <w:rsid w:val="00D96586"/>
    <w:rsid w:val="00DD01DD"/>
    <w:rsid w:val="00DE3EE3"/>
    <w:rsid w:val="00E254FC"/>
    <w:rsid w:val="00E413E9"/>
    <w:rsid w:val="00E601AD"/>
    <w:rsid w:val="00E81720"/>
    <w:rsid w:val="00E851B3"/>
    <w:rsid w:val="00EA0890"/>
    <w:rsid w:val="00EB602A"/>
    <w:rsid w:val="00EC22DA"/>
    <w:rsid w:val="00EC3FC8"/>
    <w:rsid w:val="00EC6D5F"/>
    <w:rsid w:val="00EE0F2A"/>
    <w:rsid w:val="00EF7C06"/>
    <w:rsid w:val="00F26121"/>
    <w:rsid w:val="00F26E80"/>
    <w:rsid w:val="00F328F2"/>
    <w:rsid w:val="00F47CAC"/>
    <w:rsid w:val="00F50EE8"/>
    <w:rsid w:val="00FB689C"/>
    <w:rsid w:val="00FF2699"/>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5">
      <o:colormenu v:ext="edit" fillcolor="none" strokecolor="none"/>
    </o:shapedefaults>
    <o:shapelayout v:ext="edit">
      <o:idmap v:ext="edit" data="1,2,4"/>
      <o:regrouptable v:ext="edit">
        <o:entry new="1" old="0"/>
      </o:regrouptable>
    </o:shapelayout>
  </w:shapeDefaults>
  <w:decimalSymbol w:val="."/>
  <w:listSeparator w:val=","/>
  <w14:docId w14:val="29CAE850"/>
  <w15:docId w15:val="{09570F68-ADDF-4298-9116-C0564A566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ind w:left="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3F0A"/>
    <w:pPr>
      <w:bidi/>
    </w:pPr>
  </w:style>
  <w:style w:type="paragraph" w:styleId="2">
    <w:name w:val="heading 2"/>
    <w:basedOn w:val="a"/>
    <w:next w:val="a"/>
    <w:link w:val="20"/>
    <w:qFormat/>
    <w:rsid w:val="00D33EA6"/>
    <w:pPr>
      <w:keepNext/>
      <w:numPr>
        <w:numId w:val="3"/>
      </w:numPr>
      <w:spacing w:after="0" w:line="240" w:lineRule="auto"/>
      <w:outlineLvl w:val="1"/>
    </w:pPr>
    <w:rPr>
      <w:rFonts w:ascii="Times New Roman" w:eastAsia="Times New Roman" w:hAnsi="Times New Roman" w:cs="Times New Roman"/>
      <w:b/>
      <w:bCs/>
      <w:sz w:val="30"/>
      <w:szCs w:val="28"/>
      <w:lang w:eastAsia="he-IL"/>
    </w:rPr>
  </w:style>
  <w:style w:type="paragraph" w:styleId="3">
    <w:name w:val="heading 3"/>
    <w:basedOn w:val="a"/>
    <w:next w:val="a"/>
    <w:link w:val="30"/>
    <w:qFormat/>
    <w:rsid w:val="00D33EA6"/>
    <w:pPr>
      <w:keepNext/>
      <w:spacing w:after="0" w:line="440" w:lineRule="exact"/>
      <w:ind w:left="-731" w:right="-709"/>
      <w:jc w:val="center"/>
      <w:outlineLvl w:val="2"/>
    </w:pPr>
    <w:rPr>
      <w:rFonts w:ascii="Times New Roman" w:eastAsia="Times New Roman" w:hAnsi="Times New Roman" w:cs="Times New Roman"/>
      <w:b/>
      <w:bCs/>
      <w:sz w:val="34"/>
      <w:szCs w:val="32"/>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E3DEC"/>
    <w:pPr>
      <w:contextualSpacing/>
    </w:pPr>
    <w:rPr>
      <w:rFonts w:ascii="Calibri" w:eastAsia="Calibri" w:hAnsi="Calibri" w:cs="Arial"/>
    </w:rPr>
  </w:style>
  <w:style w:type="paragraph" w:styleId="a4">
    <w:name w:val="header"/>
    <w:basedOn w:val="a"/>
    <w:link w:val="a5"/>
    <w:unhideWhenUsed/>
    <w:rsid w:val="004E3DEC"/>
    <w:pPr>
      <w:tabs>
        <w:tab w:val="center" w:pos="4153"/>
        <w:tab w:val="right" w:pos="8306"/>
      </w:tabs>
      <w:spacing w:after="0" w:line="240" w:lineRule="auto"/>
    </w:pPr>
  </w:style>
  <w:style w:type="character" w:customStyle="1" w:styleId="a5">
    <w:name w:val="כותרת עליונה תו"/>
    <w:basedOn w:val="a0"/>
    <w:link w:val="a4"/>
    <w:uiPriority w:val="99"/>
    <w:rsid w:val="004E3DEC"/>
  </w:style>
  <w:style w:type="character" w:customStyle="1" w:styleId="21">
    <w:name w:val="פרק2"/>
    <w:basedOn w:val="a0"/>
    <w:rsid w:val="004E3DEC"/>
    <w:rPr>
      <w:rFonts w:cs="Guttman Keren"/>
      <w:bCs/>
      <w:color w:val="auto"/>
      <w:szCs w:val="32"/>
      <w:u w:val="single"/>
    </w:rPr>
  </w:style>
  <w:style w:type="character" w:customStyle="1" w:styleId="22">
    <w:name w:val="פסוקים2"/>
    <w:basedOn w:val="a0"/>
    <w:rsid w:val="004E3DEC"/>
    <w:rPr>
      <w:rFonts w:cs="Guttman Keren"/>
      <w:b/>
      <w:bCs/>
      <w:sz w:val="24"/>
      <w:szCs w:val="24"/>
    </w:rPr>
  </w:style>
  <w:style w:type="paragraph" w:styleId="a6">
    <w:name w:val="footer"/>
    <w:basedOn w:val="a"/>
    <w:link w:val="a7"/>
    <w:uiPriority w:val="99"/>
    <w:unhideWhenUsed/>
    <w:rsid w:val="004E3DEC"/>
    <w:pPr>
      <w:tabs>
        <w:tab w:val="center" w:pos="4153"/>
        <w:tab w:val="right" w:pos="8306"/>
      </w:tabs>
      <w:spacing w:after="0" w:line="240" w:lineRule="auto"/>
    </w:pPr>
  </w:style>
  <w:style w:type="character" w:customStyle="1" w:styleId="a7">
    <w:name w:val="כותרת תחתונה תו"/>
    <w:basedOn w:val="a0"/>
    <w:link w:val="a6"/>
    <w:uiPriority w:val="99"/>
    <w:rsid w:val="004E3DEC"/>
  </w:style>
  <w:style w:type="character" w:customStyle="1" w:styleId="30">
    <w:name w:val="כותרת 3 תו"/>
    <w:basedOn w:val="a0"/>
    <w:link w:val="3"/>
    <w:rsid w:val="00D33EA6"/>
    <w:rPr>
      <w:rFonts w:ascii="Times New Roman" w:eastAsia="Times New Roman" w:hAnsi="Times New Roman" w:cs="Times New Roman"/>
      <w:b/>
      <w:bCs/>
      <w:sz w:val="34"/>
      <w:szCs w:val="32"/>
      <w:lang w:eastAsia="he-IL"/>
    </w:rPr>
  </w:style>
  <w:style w:type="character" w:customStyle="1" w:styleId="20">
    <w:name w:val="כותרת 2 תו"/>
    <w:basedOn w:val="a0"/>
    <w:link w:val="2"/>
    <w:rsid w:val="00D33EA6"/>
    <w:rPr>
      <w:rFonts w:ascii="Times New Roman" w:eastAsia="Times New Roman" w:hAnsi="Times New Roman" w:cs="Times New Roman"/>
      <w:b/>
      <w:bCs/>
      <w:sz w:val="30"/>
      <w:szCs w:val="28"/>
      <w:lang w:eastAsia="he-IL"/>
    </w:rPr>
  </w:style>
  <w:style w:type="paragraph" w:customStyle="1" w:styleId="1">
    <w:name w:val="תואר1"/>
    <w:basedOn w:val="a"/>
    <w:qFormat/>
    <w:rsid w:val="008B7725"/>
    <w:pPr>
      <w:bidi w:val="0"/>
      <w:spacing w:after="40" w:line="240" w:lineRule="auto"/>
      <w:ind w:left="0"/>
      <w:jc w:val="center"/>
    </w:pPr>
    <w:rPr>
      <w:rFonts w:ascii="Times New Roman" w:eastAsia="Times New Roman" w:hAnsi="Times New Roman" w:cs="TopType Mantova"/>
      <w:b/>
      <w:bCs/>
      <w:spacing w:val="30"/>
      <w:sz w:val="24"/>
      <w:szCs w:val="24"/>
    </w:rPr>
  </w:style>
  <w:style w:type="table" w:styleId="a8">
    <w:name w:val="Table Grid"/>
    <w:basedOn w:val="a1"/>
    <w:uiPriority w:val="59"/>
    <w:rsid w:val="008B7725"/>
    <w:pPr>
      <w:spacing w:after="0" w:line="240" w:lineRule="auto"/>
      <w:ind w:left="0"/>
    </w:pPr>
    <w:rPr>
      <w:rFonts w:ascii="Times New Roman" w:eastAsia="Times New Roman" w:hAnsi="Times New Roman" w:cs="Miriam"/>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Balloon Text"/>
    <w:basedOn w:val="a"/>
    <w:link w:val="aa"/>
    <w:uiPriority w:val="99"/>
    <w:semiHidden/>
    <w:unhideWhenUsed/>
    <w:rsid w:val="008B7725"/>
    <w:pPr>
      <w:spacing w:after="0" w:line="240" w:lineRule="auto"/>
    </w:pPr>
    <w:rPr>
      <w:rFonts w:ascii="Tahoma" w:hAnsi="Tahoma" w:cs="Tahoma"/>
      <w:sz w:val="16"/>
      <w:szCs w:val="16"/>
    </w:rPr>
  </w:style>
  <w:style w:type="character" w:customStyle="1" w:styleId="aa">
    <w:name w:val="טקסט בלונים תו"/>
    <w:basedOn w:val="a0"/>
    <w:link w:val="a9"/>
    <w:uiPriority w:val="99"/>
    <w:semiHidden/>
    <w:rsid w:val="008B7725"/>
    <w:rPr>
      <w:rFonts w:ascii="Tahoma" w:hAnsi="Tahoma" w:cs="Tahoma"/>
      <w:sz w:val="16"/>
      <w:szCs w:val="16"/>
    </w:rPr>
  </w:style>
  <w:style w:type="paragraph" w:styleId="23">
    <w:name w:val="Body Text 2"/>
    <w:basedOn w:val="a"/>
    <w:link w:val="24"/>
    <w:uiPriority w:val="99"/>
    <w:rsid w:val="00DE3EE3"/>
    <w:pPr>
      <w:tabs>
        <w:tab w:val="left" w:leader="underscore" w:pos="5387"/>
      </w:tabs>
      <w:spacing w:after="0" w:line="480" w:lineRule="auto"/>
      <w:ind w:left="703" w:right="720" w:hanging="346"/>
      <w:jc w:val="center"/>
    </w:pPr>
    <w:rPr>
      <w:rFonts w:ascii="Times New Roman" w:eastAsia="Times New Roman" w:hAnsi="Times New Roman" w:cs="Times New Roman"/>
      <w:b/>
      <w:bCs/>
      <w:sz w:val="30"/>
      <w:szCs w:val="28"/>
      <w:lang w:eastAsia="he-IL"/>
    </w:rPr>
  </w:style>
  <w:style w:type="character" w:customStyle="1" w:styleId="24">
    <w:name w:val="גוף טקסט 2 תו"/>
    <w:basedOn w:val="a0"/>
    <w:link w:val="23"/>
    <w:uiPriority w:val="99"/>
    <w:rsid w:val="00DE3EE3"/>
    <w:rPr>
      <w:rFonts w:ascii="Times New Roman" w:eastAsia="Times New Roman" w:hAnsi="Times New Roman" w:cs="Times New Roman"/>
      <w:b/>
      <w:bCs/>
      <w:sz w:val="30"/>
      <w:szCs w:val="28"/>
      <w:lang w:eastAsia="he-IL"/>
    </w:rPr>
  </w:style>
  <w:style w:type="paragraph" w:styleId="ab">
    <w:name w:val="Title"/>
    <w:basedOn w:val="a"/>
    <w:link w:val="ac"/>
    <w:qFormat/>
    <w:rsid w:val="00E81720"/>
    <w:pPr>
      <w:spacing w:after="0" w:line="240" w:lineRule="auto"/>
      <w:ind w:left="0"/>
      <w:jc w:val="center"/>
    </w:pPr>
    <w:rPr>
      <w:rFonts w:ascii="Times New Roman" w:eastAsia="Times New Roman" w:hAnsi="Times New Roman" w:cs="TopType Jerushalmi"/>
      <w:b/>
      <w:bCs/>
      <w:sz w:val="34"/>
      <w:szCs w:val="32"/>
      <w:lang w:eastAsia="he-IL"/>
    </w:rPr>
  </w:style>
  <w:style w:type="character" w:customStyle="1" w:styleId="ac">
    <w:name w:val="כותרת טקסט תו"/>
    <w:basedOn w:val="a0"/>
    <w:link w:val="ab"/>
    <w:rsid w:val="00E81720"/>
    <w:rPr>
      <w:rFonts w:ascii="Times New Roman" w:eastAsia="Times New Roman" w:hAnsi="Times New Roman" w:cs="TopType Jerushalmi"/>
      <w:b/>
      <w:bCs/>
      <w:sz w:val="34"/>
      <w:szCs w:val="32"/>
      <w:lang w:eastAsia="he-IL"/>
    </w:rPr>
  </w:style>
  <w:style w:type="paragraph" w:styleId="ad">
    <w:name w:val="Subtitle"/>
    <w:basedOn w:val="a"/>
    <w:link w:val="ae"/>
    <w:qFormat/>
    <w:rsid w:val="00E81720"/>
    <w:pPr>
      <w:spacing w:after="0" w:line="240" w:lineRule="auto"/>
      <w:ind w:left="0"/>
      <w:jc w:val="center"/>
    </w:pPr>
    <w:rPr>
      <w:rFonts w:ascii="Tahoma" w:eastAsia="Times New Roman" w:hAnsi="Tahoma" w:cs="Guttman Yad"/>
      <w:b/>
      <w:bCs/>
      <w:sz w:val="24"/>
      <w:szCs w:val="28"/>
      <w:lang w:eastAsia="he-IL"/>
    </w:rPr>
  </w:style>
  <w:style w:type="character" w:customStyle="1" w:styleId="ae">
    <w:name w:val="כותרת משנה תו"/>
    <w:basedOn w:val="a0"/>
    <w:link w:val="ad"/>
    <w:rsid w:val="00E81720"/>
    <w:rPr>
      <w:rFonts w:ascii="Tahoma" w:eastAsia="Times New Roman" w:hAnsi="Tahoma" w:cs="Guttman Yad"/>
      <w:b/>
      <w:bCs/>
      <w:sz w:val="24"/>
      <w:szCs w:val="28"/>
      <w:lang w:eastAsia="he-IL"/>
    </w:rPr>
  </w:style>
  <w:style w:type="paragraph" w:styleId="af">
    <w:name w:val="Body Text Indent"/>
    <w:basedOn w:val="a"/>
    <w:link w:val="af0"/>
    <w:uiPriority w:val="99"/>
    <w:semiHidden/>
    <w:unhideWhenUsed/>
    <w:rsid w:val="000861C0"/>
    <w:pPr>
      <w:spacing w:after="120"/>
      <w:ind w:left="283"/>
    </w:pPr>
  </w:style>
  <w:style w:type="character" w:customStyle="1" w:styleId="af0">
    <w:name w:val="כניסה בגוף טקסט תו"/>
    <w:basedOn w:val="a0"/>
    <w:link w:val="af"/>
    <w:uiPriority w:val="99"/>
    <w:semiHidden/>
    <w:rsid w:val="000861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E:\&#1495;&#1493;&#1489;&#1512;&#1493;&#1514;%20&#1513;&#1500;&#1502;&#1493;&#1514;\&#1495;&#1493;&#1489;&#1512;&#1514;%20&#1513;&#1500;&#1502;&#1492;%20&#1514;&#1489;&#1504;&#1497;&#1514;.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F70DD-2890-45B7-8D3A-060AA1A80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חוברת שלמה תבנית</Template>
  <TotalTime>11</TotalTime>
  <Pages>9</Pages>
  <Words>2323</Words>
  <Characters>11620</Characters>
  <Application>Microsoft Office Word</Application>
  <DocSecurity>0</DocSecurity>
  <Lines>96</Lines>
  <Paragraphs>27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דוד</dc:creator>
  <cp:lastModifiedBy>tiug6</cp:lastModifiedBy>
  <cp:revision>3</cp:revision>
  <cp:lastPrinted>2016-11-11T08:33:00Z</cp:lastPrinted>
  <dcterms:created xsi:type="dcterms:W3CDTF">2017-10-24T07:55:00Z</dcterms:created>
  <dcterms:modified xsi:type="dcterms:W3CDTF">2018-08-21T12:35:00Z</dcterms:modified>
</cp:coreProperties>
</file>